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2854" w:rsidRDefault="00E0629F" w:rsidP="00972854">
      <w:pPr>
        <w:jc w:val="center"/>
        <w:rPr>
          <w:rFonts w:ascii="Trebuchet MS" w:hAnsi="Trebuchet MS"/>
          <w:sz w:val="24"/>
          <w:szCs w:val="24"/>
        </w:rPr>
      </w:pPr>
      <w:r>
        <w:rPr>
          <w:rFonts w:ascii="Helvetica" w:hAnsi="Helvetica" w:cs="Helvetica"/>
          <w:noProof/>
        </w:rPr>
        <w:drawing>
          <wp:inline distT="0" distB="0" distL="0" distR="0">
            <wp:extent cx="990600" cy="7810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2854" w:rsidRDefault="00972854" w:rsidP="00972854">
      <w:pPr>
        <w:jc w:val="center"/>
        <w:rPr>
          <w:rFonts w:ascii="Trebuchet MS" w:hAnsi="Trebuchet MS"/>
          <w:sz w:val="24"/>
          <w:szCs w:val="24"/>
        </w:rPr>
      </w:pPr>
    </w:p>
    <w:p w:rsidR="00943D84" w:rsidRPr="00943D84" w:rsidRDefault="002771EE" w:rsidP="00943D84">
      <w:pPr>
        <w:jc w:val="center"/>
        <w:rPr>
          <w:rFonts w:ascii="Trebuchet MS" w:hAnsi="Trebuchet MS"/>
          <w:b/>
          <w:color w:val="4F81BD"/>
          <w:sz w:val="36"/>
          <w:szCs w:val="28"/>
        </w:rPr>
      </w:pPr>
      <w:r>
        <w:rPr>
          <w:rFonts w:ascii="Trebuchet MS" w:hAnsi="Trebuchet MS"/>
          <w:b/>
          <w:color w:val="4F81BD"/>
          <w:sz w:val="32"/>
          <w:szCs w:val="24"/>
        </w:rPr>
        <w:t>Lesson Feedback Summary</w:t>
      </w:r>
    </w:p>
    <w:p w:rsidR="00943D84" w:rsidRPr="00943D84" w:rsidRDefault="002771EE" w:rsidP="00943D84">
      <w:pPr>
        <w:jc w:val="center"/>
        <w:rPr>
          <w:rFonts w:ascii="Trebuchet MS" w:hAnsi="Trebuchet MS"/>
          <w:i/>
          <w:sz w:val="24"/>
          <w:szCs w:val="24"/>
        </w:rPr>
      </w:pPr>
      <w:r>
        <w:rPr>
          <w:rFonts w:ascii="Trebuchet MS" w:hAnsi="Trebuchet MS"/>
          <w:b/>
          <w:i/>
          <w:sz w:val="28"/>
          <w:szCs w:val="28"/>
        </w:rPr>
        <w:t>A summary of key points following a meeting to discuss and observed lesson</w:t>
      </w:r>
    </w:p>
    <w:p w:rsidR="00943D84" w:rsidRPr="00943D84" w:rsidRDefault="00943D84" w:rsidP="00943D84">
      <w:pPr>
        <w:jc w:val="center"/>
        <w:rPr>
          <w:rFonts w:ascii="Trebuchet MS" w:hAnsi="Trebuchet MS"/>
          <w:i/>
          <w:sz w:val="24"/>
          <w:szCs w:val="24"/>
        </w:rPr>
      </w:pPr>
    </w:p>
    <w:p w:rsidR="00E0629F" w:rsidRPr="00E0629F" w:rsidRDefault="00943D84" w:rsidP="00943D84">
      <w:pPr>
        <w:rPr>
          <w:rFonts w:ascii="Trebuchet MS" w:hAnsi="Trebuchet MS"/>
          <w:sz w:val="22"/>
          <w:szCs w:val="24"/>
        </w:rPr>
      </w:pPr>
      <w:r w:rsidRPr="00E0629F">
        <w:rPr>
          <w:rFonts w:ascii="Trebuchet MS" w:hAnsi="Trebuchet MS"/>
          <w:sz w:val="22"/>
          <w:szCs w:val="24"/>
        </w:rPr>
        <w:t xml:space="preserve">As a school, we are committed to the continuous improvement of teaching and learning. </w:t>
      </w:r>
      <w:r w:rsidR="002771EE" w:rsidRPr="00E0629F">
        <w:rPr>
          <w:rFonts w:ascii="Trebuchet MS" w:hAnsi="Trebuchet MS"/>
          <w:sz w:val="22"/>
          <w:szCs w:val="24"/>
        </w:rPr>
        <w:t>Te</w:t>
      </w:r>
      <w:r w:rsidR="00AD30A2" w:rsidRPr="00E0629F">
        <w:rPr>
          <w:rFonts w:ascii="Trebuchet MS" w:hAnsi="Trebuchet MS"/>
          <w:sz w:val="22"/>
          <w:szCs w:val="24"/>
        </w:rPr>
        <w:t>achers are asked to maintain an</w:t>
      </w:r>
      <w:r w:rsidR="002771EE" w:rsidRPr="00E0629F">
        <w:rPr>
          <w:rFonts w:ascii="Trebuchet MS" w:hAnsi="Trebuchet MS"/>
          <w:sz w:val="22"/>
          <w:szCs w:val="24"/>
        </w:rPr>
        <w:t xml:space="preserve"> up-to-date</w:t>
      </w:r>
      <w:r w:rsidR="002771EE" w:rsidRPr="00E0629F">
        <w:rPr>
          <w:rFonts w:ascii="Trebuchet MS" w:hAnsi="Trebuchet MS"/>
          <w:b/>
          <w:sz w:val="22"/>
          <w:szCs w:val="24"/>
        </w:rPr>
        <w:t xml:space="preserve"> Professional Learning Plan (PLP),</w:t>
      </w:r>
      <w:r w:rsidR="002771EE" w:rsidRPr="00E0629F">
        <w:rPr>
          <w:rFonts w:ascii="Trebuchet MS" w:hAnsi="Trebuchet MS"/>
          <w:sz w:val="22"/>
          <w:szCs w:val="24"/>
        </w:rPr>
        <w:t xml:space="preserve"> the focus of which is informed by feedback from a variety of sources, including Middle and Senior Manager Lesson observations. </w:t>
      </w:r>
    </w:p>
    <w:p w:rsidR="00E0629F" w:rsidRPr="00E0629F" w:rsidRDefault="00E0629F" w:rsidP="00943D84">
      <w:pPr>
        <w:rPr>
          <w:rFonts w:ascii="Trebuchet MS" w:hAnsi="Trebuchet MS"/>
          <w:sz w:val="22"/>
          <w:szCs w:val="24"/>
        </w:rPr>
      </w:pPr>
    </w:p>
    <w:p w:rsidR="00943D84" w:rsidRPr="00E0629F" w:rsidRDefault="002771EE" w:rsidP="00943D84">
      <w:pPr>
        <w:rPr>
          <w:rFonts w:ascii="Trebuchet MS" w:hAnsi="Trebuchet MS"/>
          <w:sz w:val="22"/>
          <w:szCs w:val="24"/>
        </w:rPr>
      </w:pPr>
      <w:r w:rsidRPr="00E0629F">
        <w:rPr>
          <w:rFonts w:ascii="Trebuchet MS" w:hAnsi="Trebuchet MS"/>
          <w:sz w:val="22"/>
          <w:szCs w:val="24"/>
        </w:rPr>
        <w:t>The purpose of this document is to record key points following a meeting to discu</w:t>
      </w:r>
      <w:r w:rsidR="0043085F" w:rsidRPr="00E0629F">
        <w:rPr>
          <w:rFonts w:ascii="Trebuchet MS" w:hAnsi="Trebuchet MS"/>
          <w:sz w:val="22"/>
          <w:szCs w:val="24"/>
        </w:rPr>
        <w:t xml:space="preserve">ss an observed lesson, </w:t>
      </w:r>
      <w:r w:rsidR="00B43312" w:rsidRPr="00E0629F">
        <w:rPr>
          <w:rFonts w:ascii="Trebuchet MS" w:hAnsi="Trebuchet MS"/>
          <w:sz w:val="22"/>
          <w:szCs w:val="24"/>
        </w:rPr>
        <w:t>completed by the person who observed the lesson</w:t>
      </w:r>
      <w:r w:rsidR="0043085F" w:rsidRPr="00E0629F">
        <w:rPr>
          <w:rFonts w:ascii="Trebuchet MS" w:hAnsi="Trebuchet MS"/>
          <w:sz w:val="22"/>
          <w:szCs w:val="24"/>
        </w:rPr>
        <w:t xml:space="preserve">, to help inform the teacher’s PLP when it is next reviewed. </w:t>
      </w:r>
      <w:r w:rsidR="0043085F" w:rsidRPr="00E0629F">
        <w:rPr>
          <w:rFonts w:ascii="Trebuchet MS" w:hAnsi="Trebuchet MS"/>
          <w:b/>
          <w:sz w:val="22"/>
          <w:szCs w:val="24"/>
        </w:rPr>
        <w:t>PLPs should be reviewed roughly every 10 weeks.</w:t>
      </w:r>
    </w:p>
    <w:p w:rsidR="00943D84" w:rsidRPr="00943D84" w:rsidRDefault="00943D84" w:rsidP="00943D84">
      <w:pPr>
        <w:tabs>
          <w:tab w:val="center" w:pos="4153"/>
          <w:tab w:val="right" w:pos="8306"/>
        </w:tabs>
        <w:rPr>
          <w:rFonts w:ascii="Trebuchet MS" w:hAnsi="Trebuchet MS"/>
          <w:sz w:val="24"/>
          <w:szCs w:val="24"/>
        </w:rPr>
      </w:pPr>
    </w:p>
    <w:tbl>
      <w:tblPr>
        <w:tblW w:w="11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53"/>
        <w:gridCol w:w="5812"/>
      </w:tblGrid>
      <w:tr w:rsidR="002771EE" w:rsidRPr="00943D84" w:rsidTr="002771EE">
        <w:trPr>
          <w:trHeight w:val="365"/>
        </w:trPr>
        <w:tc>
          <w:tcPr>
            <w:tcW w:w="5353" w:type="dxa"/>
            <w:shd w:val="clear" w:color="auto" w:fill="auto"/>
            <w:vAlign w:val="center"/>
          </w:tcPr>
          <w:p w:rsidR="002771EE" w:rsidRPr="00E0629F" w:rsidRDefault="002771EE" w:rsidP="00A41797">
            <w:pPr>
              <w:rPr>
                <w:rFonts w:ascii="Trebuchet MS" w:hAnsi="Trebuchet MS"/>
              </w:rPr>
            </w:pPr>
            <w:r w:rsidRPr="00943D84">
              <w:rPr>
                <w:rFonts w:ascii="Trebuchet MS" w:hAnsi="Trebuchet MS"/>
                <w:b/>
              </w:rPr>
              <w:t>Name:</w:t>
            </w:r>
            <w:r w:rsidR="0043085F">
              <w:rPr>
                <w:rFonts w:ascii="Trebuchet MS" w:hAnsi="Trebuchet MS"/>
                <w:b/>
              </w:rPr>
              <w:t xml:space="preserve"> 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2771EE" w:rsidRPr="00E0629F" w:rsidRDefault="002771EE" w:rsidP="00A41797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  <w:b/>
              </w:rPr>
              <w:t>Faculty:</w:t>
            </w:r>
            <w:r w:rsidR="0043085F">
              <w:rPr>
                <w:rFonts w:ascii="Trebuchet MS" w:hAnsi="Trebuchet MS"/>
                <w:b/>
              </w:rPr>
              <w:t xml:space="preserve"> </w:t>
            </w:r>
          </w:p>
        </w:tc>
      </w:tr>
      <w:tr w:rsidR="002771EE" w:rsidRPr="00943D84" w:rsidTr="002771EE">
        <w:trPr>
          <w:trHeight w:val="414"/>
        </w:trPr>
        <w:tc>
          <w:tcPr>
            <w:tcW w:w="5353" w:type="dxa"/>
            <w:shd w:val="clear" w:color="auto" w:fill="auto"/>
            <w:vAlign w:val="center"/>
          </w:tcPr>
          <w:p w:rsidR="002771EE" w:rsidRPr="00E0629F" w:rsidRDefault="002771EE" w:rsidP="00A41797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  <w:b/>
              </w:rPr>
              <w:t xml:space="preserve">Lesson </w:t>
            </w:r>
            <w:r w:rsidR="0043085F">
              <w:rPr>
                <w:rFonts w:ascii="Trebuchet MS" w:hAnsi="Trebuchet MS"/>
                <w:b/>
              </w:rPr>
              <w:t>and date</w:t>
            </w:r>
            <w:r w:rsidR="00A41797">
              <w:rPr>
                <w:rFonts w:ascii="Trebuchet MS" w:hAnsi="Trebuchet MS"/>
                <w:b/>
              </w:rPr>
              <w:t>:</w:t>
            </w:r>
            <w:r w:rsidR="00E0629F">
              <w:rPr>
                <w:rFonts w:ascii="Trebuchet MS" w:hAnsi="Trebuchet MS"/>
                <w:b/>
              </w:rPr>
              <w:t xml:space="preserve"> </w:t>
            </w:r>
            <w:bookmarkStart w:id="0" w:name="_GoBack"/>
            <w:bookmarkEnd w:id="0"/>
          </w:p>
        </w:tc>
        <w:tc>
          <w:tcPr>
            <w:tcW w:w="5812" w:type="dxa"/>
            <w:shd w:val="clear" w:color="auto" w:fill="auto"/>
            <w:vAlign w:val="center"/>
          </w:tcPr>
          <w:p w:rsidR="002771EE" w:rsidRPr="002771EE" w:rsidRDefault="0043085F" w:rsidP="002771EE">
            <w:pPr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</w:rPr>
              <w:t>Observer</w:t>
            </w:r>
            <w:r w:rsidR="002771EE" w:rsidRPr="002771EE">
              <w:rPr>
                <w:rFonts w:ascii="Trebuchet MS" w:hAnsi="Trebuchet MS"/>
                <w:b/>
              </w:rPr>
              <w:t>:</w:t>
            </w:r>
            <w:r w:rsidRPr="0043085F">
              <w:rPr>
                <w:rFonts w:ascii="Trebuchet MS" w:hAnsi="Trebuchet MS"/>
              </w:rPr>
              <w:t xml:space="preserve"> </w:t>
            </w:r>
          </w:p>
        </w:tc>
      </w:tr>
      <w:tr w:rsidR="00943D84" w:rsidRPr="00943D84" w:rsidTr="00EC76E3">
        <w:trPr>
          <w:trHeight w:val="3816"/>
        </w:trPr>
        <w:tc>
          <w:tcPr>
            <w:tcW w:w="5353" w:type="dxa"/>
            <w:shd w:val="clear" w:color="auto" w:fill="FFFFFF"/>
          </w:tcPr>
          <w:p w:rsidR="00943D84" w:rsidRPr="00AD30A2" w:rsidRDefault="002771EE" w:rsidP="00AD30A2">
            <w:pPr>
              <w:rPr>
                <w:rFonts w:ascii="Trebuchet MS" w:hAnsi="Trebuchet MS"/>
                <w:b/>
                <w:sz w:val="22"/>
                <w:szCs w:val="24"/>
              </w:rPr>
            </w:pPr>
            <w:r w:rsidRPr="00AD30A2">
              <w:rPr>
                <w:rFonts w:ascii="Trebuchet MS" w:hAnsi="Trebuchet MS"/>
                <w:b/>
                <w:sz w:val="22"/>
                <w:szCs w:val="24"/>
              </w:rPr>
              <w:t xml:space="preserve">Elements </w:t>
            </w:r>
            <w:r w:rsidR="00B43312" w:rsidRPr="00AD30A2">
              <w:rPr>
                <w:rFonts w:ascii="Trebuchet MS" w:hAnsi="Trebuchet MS"/>
                <w:b/>
                <w:sz w:val="22"/>
                <w:szCs w:val="24"/>
              </w:rPr>
              <w:t>from LET which were strongest:</w:t>
            </w:r>
          </w:p>
          <w:p w:rsidR="00B43312" w:rsidRPr="00B43312" w:rsidRDefault="00B43312" w:rsidP="002771EE">
            <w:pPr>
              <w:contextualSpacing/>
              <w:rPr>
                <w:rFonts w:ascii="Trebuchet MS" w:hAnsi="Trebuchet MS"/>
                <w:sz w:val="22"/>
                <w:szCs w:val="24"/>
              </w:rPr>
            </w:pPr>
          </w:p>
          <w:p w:rsidR="0043085F" w:rsidRDefault="0043085F" w:rsidP="002771EE">
            <w:pPr>
              <w:contextualSpacing/>
              <w:rPr>
                <w:rFonts w:ascii="Trebuchet MS" w:hAnsi="Trebuchet MS"/>
                <w:sz w:val="22"/>
                <w:szCs w:val="24"/>
              </w:rPr>
            </w:pPr>
          </w:p>
          <w:p w:rsidR="0043085F" w:rsidRPr="00B43312" w:rsidRDefault="0043085F" w:rsidP="002771EE">
            <w:pPr>
              <w:contextualSpacing/>
              <w:rPr>
                <w:rFonts w:ascii="Trebuchet MS" w:hAnsi="Trebuchet MS"/>
                <w:sz w:val="22"/>
                <w:szCs w:val="24"/>
              </w:rPr>
            </w:pPr>
          </w:p>
        </w:tc>
        <w:tc>
          <w:tcPr>
            <w:tcW w:w="5812" w:type="dxa"/>
            <w:shd w:val="clear" w:color="auto" w:fill="auto"/>
          </w:tcPr>
          <w:p w:rsidR="00943D84" w:rsidRPr="00B43312" w:rsidRDefault="00B43312" w:rsidP="00F66DFE">
            <w:pPr>
              <w:rPr>
                <w:rFonts w:ascii="Trebuchet MS" w:hAnsi="Trebuchet MS"/>
                <w:b/>
                <w:sz w:val="22"/>
                <w:szCs w:val="24"/>
              </w:rPr>
            </w:pPr>
            <w:r>
              <w:rPr>
                <w:rFonts w:ascii="Trebuchet MS" w:hAnsi="Trebuchet MS"/>
                <w:b/>
                <w:sz w:val="22"/>
                <w:szCs w:val="24"/>
              </w:rPr>
              <w:t>Elements from LET to</w:t>
            </w:r>
            <w:r w:rsidR="002771EE" w:rsidRPr="00B43312">
              <w:rPr>
                <w:rFonts w:ascii="Trebuchet MS" w:hAnsi="Trebuchet MS"/>
                <w:b/>
                <w:sz w:val="22"/>
                <w:szCs w:val="24"/>
              </w:rPr>
              <w:t xml:space="preserve"> focus on developing</w:t>
            </w:r>
            <w:r>
              <w:rPr>
                <w:rFonts w:ascii="Trebuchet MS" w:hAnsi="Trebuchet MS"/>
                <w:b/>
                <w:sz w:val="22"/>
                <w:szCs w:val="24"/>
              </w:rPr>
              <w:t>:</w:t>
            </w:r>
          </w:p>
          <w:p w:rsidR="00B43312" w:rsidRDefault="00B43312" w:rsidP="00F66DFE">
            <w:pPr>
              <w:rPr>
                <w:rFonts w:ascii="Trebuchet MS" w:hAnsi="Trebuchet MS"/>
                <w:sz w:val="22"/>
                <w:szCs w:val="24"/>
              </w:rPr>
            </w:pPr>
          </w:p>
          <w:p w:rsidR="008C125B" w:rsidRPr="002771EE" w:rsidRDefault="008C125B" w:rsidP="00A41797">
            <w:pPr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943D84" w:rsidRPr="00943D84" w:rsidTr="00AD30A2">
        <w:trPr>
          <w:trHeight w:val="3688"/>
        </w:trPr>
        <w:tc>
          <w:tcPr>
            <w:tcW w:w="5353" w:type="dxa"/>
            <w:shd w:val="clear" w:color="auto" w:fill="EEECE1"/>
          </w:tcPr>
          <w:p w:rsidR="00943D84" w:rsidRPr="00B43312" w:rsidRDefault="00B43312" w:rsidP="00AE2032">
            <w:pPr>
              <w:rPr>
                <w:rFonts w:ascii="Trebuchet MS" w:hAnsi="Trebuchet MS"/>
                <w:b/>
                <w:sz w:val="22"/>
              </w:rPr>
            </w:pPr>
            <w:r>
              <w:rPr>
                <w:rFonts w:ascii="Trebuchet MS" w:hAnsi="Trebuchet MS"/>
                <w:b/>
                <w:sz w:val="22"/>
              </w:rPr>
              <w:t>Suggested professional learning activities to support development of these elements:</w:t>
            </w:r>
          </w:p>
          <w:p w:rsidR="00943D84" w:rsidRPr="002771EE" w:rsidRDefault="00943D84" w:rsidP="00AE2032">
            <w:pPr>
              <w:rPr>
                <w:rFonts w:ascii="Trebuchet MS" w:hAnsi="Trebuchet MS"/>
                <w:noProof/>
              </w:rPr>
            </w:pPr>
          </w:p>
          <w:p w:rsidR="002771EE" w:rsidRPr="002771EE" w:rsidRDefault="00B01D5F" w:rsidP="00AE2032">
            <w:pPr>
              <w:rPr>
                <w:rFonts w:ascii="Trebuchet MS" w:hAnsi="Trebuchet MS"/>
                <w:noProof/>
                <w:sz w:val="22"/>
              </w:rPr>
            </w:pPr>
            <w:r>
              <w:rPr>
                <w:rFonts w:ascii="Trebuchet MS" w:hAnsi="Trebuchet MS"/>
                <w:noProof/>
                <w:sz w:val="22"/>
              </w:rPr>
              <w:t>C</w:t>
            </w:r>
            <w:r w:rsidR="00B43312">
              <w:rPr>
                <w:rFonts w:ascii="Trebuchet MS" w:hAnsi="Trebuchet MS"/>
                <w:noProof/>
                <w:sz w:val="22"/>
              </w:rPr>
              <w:t>ould</w:t>
            </w:r>
            <w:r w:rsidR="002771EE" w:rsidRPr="002771EE">
              <w:rPr>
                <w:rFonts w:ascii="Trebuchet MS" w:hAnsi="Trebuchet MS"/>
                <w:noProof/>
                <w:sz w:val="22"/>
              </w:rPr>
              <w:t xml:space="preserve"> include:</w:t>
            </w:r>
          </w:p>
          <w:p w:rsidR="002771EE" w:rsidRPr="002771EE" w:rsidRDefault="002771EE" w:rsidP="002771EE">
            <w:pPr>
              <w:pStyle w:val="ListParagraph"/>
              <w:numPr>
                <w:ilvl w:val="0"/>
                <w:numId w:val="28"/>
              </w:numPr>
              <w:rPr>
                <w:rFonts w:ascii="Trebuchet MS" w:hAnsi="Trebuchet MS"/>
                <w:noProof/>
                <w:sz w:val="22"/>
              </w:rPr>
            </w:pPr>
            <w:r w:rsidRPr="002771EE">
              <w:rPr>
                <w:rFonts w:ascii="Trebuchet MS" w:hAnsi="Trebuchet MS"/>
                <w:noProof/>
                <w:sz w:val="22"/>
              </w:rPr>
              <w:t>Reading</w:t>
            </w:r>
          </w:p>
          <w:p w:rsidR="002771EE" w:rsidRPr="002771EE" w:rsidRDefault="002771EE" w:rsidP="002771EE">
            <w:pPr>
              <w:pStyle w:val="ListParagraph"/>
              <w:numPr>
                <w:ilvl w:val="0"/>
                <w:numId w:val="28"/>
              </w:numPr>
              <w:rPr>
                <w:rFonts w:ascii="Trebuchet MS" w:hAnsi="Trebuchet MS"/>
                <w:noProof/>
                <w:sz w:val="22"/>
              </w:rPr>
            </w:pPr>
            <w:r w:rsidRPr="002771EE">
              <w:rPr>
                <w:rFonts w:ascii="Trebuchet MS" w:hAnsi="Trebuchet MS"/>
                <w:noProof/>
                <w:sz w:val="22"/>
              </w:rPr>
              <w:t>Observing others</w:t>
            </w:r>
          </w:p>
          <w:p w:rsidR="002771EE" w:rsidRPr="002771EE" w:rsidRDefault="002771EE" w:rsidP="002771EE">
            <w:pPr>
              <w:pStyle w:val="ListParagraph"/>
              <w:numPr>
                <w:ilvl w:val="0"/>
                <w:numId w:val="28"/>
              </w:numPr>
              <w:rPr>
                <w:rFonts w:ascii="Trebuchet MS" w:hAnsi="Trebuchet MS"/>
                <w:noProof/>
                <w:sz w:val="22"/>
              </w:rPr>
            </w:pPr>
            <w:r w:rsidRPr="002771EE">
              <w:rPr>
                <w:rFonts w:ascii="Trebuchet MS" w:hAnsi="Trebuchet MS"/>
                <w:noProof/>
                <w:sz w:val="22"/>
              </w:rPr>
              <w:t>Others observing you</w:t>
            </w:r>
          </w:p>
          <w:p w:rsidR="002771EE" w:rsidRDefault="002771EE" w:rsidP="002771EE">
            <w:pPr>
              <w:pStyle w:val="ListParagraph"/>
              <w:numPr>
                <w:ilvl w:val="0"/>
                <w:numId w:val="28"/>
              </w:numPr>
              <w:rPr>
                <w:rFonts w:ascii="Trebuchet MS" w:hAnsi="Trebuchet MS"/>
                <w:noProof/>
                <w:sz w:val="22"/>
              </w:rPr>
            </w:pPr>
            <w:r w:rsidRPr="002771EE">
              <w:rPr>
                <w:rFonts w:ascii="Trebuchet MS" w:hAnsi="Trebuchet MS"/>
                <w:noProof/>
                <w:sz w:val="22"/>
              </w:rPr>
              <w:t>Discussions</w:t>
            </w:r>
          </w:p>
          <w:p w:rsidR="002771EE" w:rsidRPr="002771EE" w:rsidRDefault="002771EE" w:rsidP="002771EE">
            <w:pPr>
              <w:pStyle w:val="ListParagraph"/>
              <w:numPr>
                <w:ilvl w:val="0"/>
                <w:numId w:val="28"/>
              </w:numPr>
              <w:rPr>
                <w:rFonts w:ascii="Trebuchet MS" w:hAnsi="Trebuchet MS"/>
                <w:noProof/>
                <w:sz w:val="22"/>
              </w:rPr>
            </w:pPr>
            <w:r>
              <w:rPr>
                <w:rFonts w:ascii="Trebuchet MS" w:hAnsi="Trebuchet MS"/>
                <w:noProof/>
                <w:sz w:val="22"/>
              </w:rPr>
              <w:t>Practicing specific things</w:t>
            </w:r>
          </w:p>
          <w:p w:rsidR="00943D84" w:rsidRPr="00943D84" w:rsidRDefault="00943D84" w:rsidP="00AE2032">
            <w:pPr>
              <w:rPr>
                <w:rFonts w:ascii="Trebuchet MS" w:hAnsi="Trebuchet MS"/>
              </w:rPr>
            </w:pPr>
          </w:p>
          <w:p w:rsidR="00943D84" w:rsidRPr="00943D84" w:rsidRDefault="00943D84" w:rsidP="002771EE">
            <w:pPr>
              <w:rPr>
                <w:rFonts w:ascii="Trebuchet MS" w:hAnsi="Trebuchet MS"/>
                <w:b/>
              </w:rPr>
            </w:pPr>
            <w:r w:rsidRPr="002771EE">
              <w:rPr>
                <w:rFonts w:ascii="Trebuchet MS" w:hAnsi="Trebuchet MS"/>
                <w:sz w:val="22"/>
              </w:rPr>
              <w:t xml:space="preserve">Try to </w:t>
            </w:r>
            <w:r w:rsidRPr="002771EE">
              <w:rPr>
                <w:rFonts w:ascii="Trebuchet MS" w:hAnsi="Trebuchet MS"/>
                <w:sz w:val="22"/>
                <w:u w:val="single"/>
              </w:rPr>
              <w:t>be specific</w:t>
            </w:r>
            <w:r w:rsidRPr="002771EE">
              <w:rPr>
                <w:rFonts w:ascii="Trebuchet MS" w:hAnsi="Trebuchet MS"/>
                <w:sz w:val="22"/>
              </w:rPr>
              <w:t xml:space="preserve"> e.g. </w:t>
            </w:r>
            <w:r w:rsidRPr="002771EE">
              <w:rPr>
                <w:rFonts w:ascii="Trebuchet MS" w:hAnsi="Trebuchet MS"/>
                <w:i/>
                <w:sz w:val="22"/>
              </w:rPr>
              <w:t>who</w:t>
            </w:r>
            <w:r w:rsidR="002771EE">
              <w:rPr>
                <w:rFonts w:ascii="Trebuchet MS" w:hAnsi="Trebuchet MS"/>
                <w:sz w:val="22"/>
              </w:rPr>
              <w:t xml:space="preserve"> should</w:t>
            </w:r>
            <w:r w:rsidRPr="002771EE">
              <w:rPr>
                <w:rFonts w:ascii="Trebuchet MS" w:hAnsi="Trebuchet MS"/>
                <w:sz w:val="22"/>
              </w:rPr>
              <w:t xml:space="preserve"> you observe? </w:t>
            </w:r>
            <w:r w:rsidRPr="002771EE">
              <w:rPr>
                <w:rFonts w:ascii="Trebuchet MS" w:hAnsi="Trebuchet MS"/>
                <w:i/>
                <w:sz w:val="22"/>
              </w:rPr>
              <w:t xml:space="preserve">What </w:t>
            </w:r>
            <w:r w:rsidR="002771EE">
              <w:rPr>
                <w:rFonts w:ascii="Trebuchet MS" w:hAnsi="Trebuchet MS"/>
                <w:sz w:val="22"/>
              </w:rPr>
              <w:t>should you</w:t>
            </w:r>
            <w:r w:rsidRPr="002771EE">
              <w:rPr>
                <w:rFonts w:ascii="Trebuchet MS" w:hAnsi="Trebuchet MS"/>
                <w:sz w:val="22"/>
              </w:rPr>
              <w:t xml:space="preserve"> read?</w:t>
            </w:r>
          </w:p>
        </w:tc>
        <w:tc>
          <w:tcPr>
            <w:tcW w:w="5812" w:type="dxa"/>
            <w:shd w:val="clear" w:color="auto" w:fill="auto"/>
          </w:tcPr>
          <w:p w:rsidR="00943D84" w:rsidRDefault="00943D84" w:rsidP="00943D84">
            <w:pPr>
              <w:rPr>
                <w:rFonts w:ascii="Trebuchet MS" w:hAnsi="Trebuchet MS"/>
                <w:b/>
              </w:rPr>
            </w:pPr>
          </w:p>
          <w:p w:rsidR="0043085F" w:rsidRPr="00943D84" w:rsidRDefault="0043085F" w:rsidP="0043085F">
            <w:pPr>
              <w:rPr>
                <w:rFonts w:ascii="Trebuchet MS" w:hAnsi="Trebuchet MS"/>
                <w:b/>
              </w:rPr>
            </w:pPr>
          </w:p>
        </w:tc>
      </w:tr>
      <w:tr w:rsidR="00943D84" w:rsidRPr="00943D84" w:rsidTr="002771EE">
        <w:trPr>
          <w:trHeight w:val="1277"/>
        </w:trPr>
        <w:tc>
          <w:tcPr>
            <w:tcW w:w="5353" w:type="dxa"/>
            <w:shd w:val="clear" w:color="auto" w:fill="EEECE1"/>
          </w:tcPr>
          <w:p w:rsidR="00943D84" w:rsidRPr="00AD30A2" w:rsidRDefault="00AD30A2" w:rsidP="00943D84">
            <w:pPr>
              <w:rPr>
                <w:rFonts w:ascii="Trebuchet MS" w:hAnsi="Trebuchet MS"/>
                <w:b/>
                <w:sz w:val="24"/>
              </w:rPr>
            </w:pPr>
            <w:r w:rsidRPr="00AD30A2">
              <w:rPr>
                <w:rFonts w:ascii="Trebuchet MS" w:hAnsi="Trebuchet MS"/>
                <w:b/>
                <w:sz w:val="24"/>
              </w:rPr>
              <w:t xml:space="preserve">4. </w:t>
            </w:r>
            <w:r w:rsidR="00B43312" w:rsidRPr="00AD30A2">
              <w:rPr>
                <w:rFonts w:ascii="Trebuchet MS" w:hAnsi="Trebuchet MS"/>
                <w:b/>
                <w:sz w:val="24"/>
              </w:rPr>
              <w:t>Review</w:t>
            </w:r>
          </w:p>
          <w:p w:rsidR="00943D84" w:rsidRPr="00943D84" w:rsidRDefault="00943D84" w:rsidP="00943D84">
            <w:pPr>
              <w:rPr>
                <w:rFonts w:ascii="Trebuchet MS" w:hAnsi="Trebuchet MS"/>
              </w:rPr>
            </w:pPr>
          </w:p>
          <w:p w:rsidR="00943D84" w:rsidRPr="00943D84" w:rsidRDefault="00B43312" w:rsidP="00AD30A2">
            <w:pPr>
              <w:rPr>
                <w:rFonts w:ascii="Trebuchet MS" w:hAnsi="Trebuchet MS"/>
              </w:rPr>
            </w:pPr>
            <w:r w:rsidRPr="00B43312">
              <w:rPr>
                <w:rFonts w:ascii="Trebuchet MS" w:hAnsi="Trebuchet MS"/>
                <w:sz w:val="22"/>
              </w:rPr>
              <w:t xml:space="preserve">When do you plan to meet to review progress based on this </w:t>
            </w:r>
            <w:r w:rsidR="00AD30A2">
              <w:rPr>
                <w:rFonts w:ascii="Trebuchet MS" w:hAnsi="Trebuchet MS"/>
                <w:sz w:val="22"/>
              </w:rPr>
              <w:t>feedback (e.g. by meeting to discuss it or by observing a different lesson)?</w:t>
            </w:r>
          </w:p>
        </w:tc>
        <w:tc>
          <w:tcPr>
            <w:tcW w:w="5812" w:type="dxa"/>
            <w:shd w:val="clear" w:color="auto" w:fill="auto"/>
          </w:tcPr>
          <w:p w:rsidR="00943D84" w:rsidRDefault="00943D84" w:rsidP="00943D84">
            <w:pPr>
              <w:rPr>
                <w:rFonts w:ascii="Trebuchet MS" w:hAnsi="Trebuchet MS"/>
                <w:b/>
              </w:rPr>
            </w:pPr>
          </w:p>
          <w:p w:rsidR="00F66DFE" w:rsidRPr="0043085F" w:rsidRDefault="00F66DFE" w:rsidP="00943D84">
            <w:pPr>
              <w:rPr>
                <w:rFonts w:ascii="Trebuchet MS" w:hAnsi="Trebuchet MS"/>
              </w:rPr>
            </w:pPr>
          </w:p>
        </w:tc>
      </w:tr>
    </w:tbl>
    <w:p w:rsidR="00F66DFE" w:rsidRDefault="00F66DFE" w:rsidP="002B4431">
      <w:pPr>
        <w:jc w:val="center"/>
        <w:rPr>
          <w:rFonts w:ascii="Trebuchet MS" w:hAnsi="Trebuchet MS"/>
          <w:i/>
          <w:sz w:val="22"/>
          <w:szCs w:val="24"/>
        </w:rPr>
      </w:pPr>
    </w:p>
    <w:p w:rsidR="00A03BC4" w:rsidRPr="00A03BC4" w:rsidRDefault="00B43312" w:rsidP="002B4431">
      <w:pPr>
        <w:jc w:val="center"/>
        <w:rPr>
          <w:rFonts w:ascii="Trebuchet MS" w:hAnsi="Trebuchet MS"/>
          <w:i/>
          <w:sz w:val="22"/>
          <w:szCs w:val="24"/>
        </w:rPr>
      </w:pPr>
      <w:r>
        <w:rPr>
          <w:rFonts w:ascii="Trebuchet MS" w:hAnsi="Trebuchet MS"/>
          <w:i/>
          <w:sz w:val="22"/>
          <w:szCs w:val="24"/>
        </w:rPr>
        <w:t>A copy of this feedback</w:t>
      </w:r>
      <w:r w:rsidR="002B4431">
        <w:rPr>
          <w:rFonts w:ascii="Trebuchet MS" w:hAnsi="Trebuchet MS"/>
          <w:i/>
          <w:sz w:val="22"/>
          <w:szCs w:val="24"/>
        </w:rPr>
        <w:t xml:space="preserve"> should be shared </w:t>
      </w:r>
      <w:r w:rsidR="00AE2032">
        <w:rPr>
          <w:rFonts w:ascii="Trebuchet MS" w:hAnsi="Trebuchet MS"/>
          <w:i/>
          <w:sz w:val="22"/>
          <w:szCs w:val="24"/>
        </w:rPr>
        <w:t xml:space="preserve">with </w:t>
      </w:r>
      <w:r>
        <w:rPr>
          <w:rFonts w:ascii="Trebuchet MS" w:hAnsi="Trebuchet MS"/>
          <w:i/>
          <w:sz w:val="22"/>
          <w:szCs w:val="24"/>
        </w:rPr>
        <w:t xml:space="preserve">the faculty Principal Teacher and DHT: </w:t>
      </w:r>
      <w:r w:rsidR="00E0629F">
        <w:rPr>
          <w:rFonts w:ascii="Trebuchet MS" w:hAnsi="Trebuchet MS"/>
          <w:i/>
          <w:sz w:val="22"/>
          <w:szCs w:val="24"/>
        </w:rPr>
        <w:t>Teaching &amp; Learning</w:t>
      </w:r>
      <w:r w:rsidR="00AD30A2">
        <w:rPr>
          <w:rFonts w:ascii="Trebuchet MS" w:hAnsi="Trebuchet MS"/>
          <w:i/>
          <w:sz w:val="22"/>
          <w:szCs w:val="24"/>
        </w:rPr>
        <w:t>.</w:t>
      </w:r>
      <w:r w:rsidR="0086299D">
        <w:rPr>
          <w:rFonts w:ascii="Trebuchet MS" w:hAnsi="Trebuchet MS"/>
          <w:i/>
          <w:sz w:val="22"/>
          <w:szCs w:val="24"/>
        </w:rPr>
        <w:t xml:space="preserve"> </w:t>
      </w:r>
    </w:p>
    <w:sectPr w:rsidR="00A03BC4" w:rsidRPr="00A03BC4" w:rsidSect="00BC17C5">
      <w:headerReference w:type="default" r:id="rId10"/>
      <w:footerReference w:type="even" r:id="rId11"/>
      <w:footerReference w:type="default" r:id="rId12"/>
      <w:pgSz w:w="11906" w:h="16838"/>
      <w:pgMar w:top="794" w:right="510" w:bottom="198" w:left="51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629F" w:rsidRDefault="00E0629F">
      <w:r>
        <w:separator/>
      </w:r>
    </w:p>
  </w:endnote>
  <w:endnote w:type="continuationSeparator" w:id="0">
    <w:p w:rsidR="00E0629F" w:rsidRDefault="00E062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470D" w:rsidRDefault="009F470D" w:rsidP="00F6405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9F470D" w:rsidRDefault="009F470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470D" w:rsidRDefault="009F470D" w:rsidP="00F6405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0629F">
      <w:rPr>
        <w:rStyle w:val="PageNumber"/>
        <w:noProof/>
      </w:rPr>
      <w:t>1</w:t>
    </w:r>
    <w:r>
      <w:rPr>
        <w:rStyle w:val="PageNumber"/>
      </w:rPr>
      <w:fldChar w:fldCharType="end"/>
    </w:r>
  </w:p>
  <w:p w:rsidR="009F470D" w:rsidRDefault="009F470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629F" w:rsidRDefault="00E0629F">
      <w:r>
        <w:separator/>
      </w:r>
    </w:p>
  </w:footnote>
  <w:footnote w:type="continuationSeparator" w:id="0">
    <w:p w:rsidR="00E0629F" w:rsidRDefault="00E0629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2032" w:rsidRPr="00AE2032" w:rsidRDefault="00AE2032" w:rsidP="00AE2032">
    <w:pPr>
      <w:pStyle w:val="Header"/>
      <w:jc w:val="right"/>
      <w:rPr>
        <w:rFonts w:ascii="Trebuchet MS" w:hAnsi="Trebuchet MS"/>
        <w:i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000FF"/>
    <w:multiLevelType w:val="hybridMultilevel"/>
    <w:tmpl w:val="7158DFA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F66EAB"/>
    <w:multiLevelType w:val="hybridMultilevel"/>
    <w:tmpl w:val="C9C874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7702BB"/>
    <w:multiLevelType w:val="hybridMultilevel"/>
    <w:tmpl w:val="C8388BD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142A306E"/>
    <w:multiLevelType w:val="hybridMultilevel"/>
    <w:tmpl w:val="9EAA53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6E41C6"/>
    <w:multiLevelType w:val="hybridMultilevel"/>
    <w:tmpl w:val="0DC816B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A71ED0"/>
    <w:multiLevelType w:val="hybridMultilevel"/>
    <w:tmpl w:val="78DABE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CBF70EC"/>
    <w:multiLevelType w:val="hybridMultilevel"/>
    <w:tmpl w:val="97E238D2"/>
    <w:lvl w:ilvl="0" w:tplc="A346682C">
      <w:start w:val="1"/>
      <w:numFmt w:val="bullet"/>
      <w:lvlText w:val="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D806102"/>
    <w:multiLevelType w:val="hybridMultilevel"/>
    <w:tmpl w:val="C8C0F74A"/>
    <w:lvl w:ilvl="0" w:tplc="D19CC3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1EE32641"/>
    <w:multiLevelType w:val="hybridMultilevel"/>
    <w:tmpl w:val="952AE9B4"/>
    <w:lvl w:ilvl="0" w:tplc="A346682C">
      <w:start w:val="1"/>
      <w:numFmt w:val="bullet"/>
      <w:lvlText w:val="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00805F1"/>
    <w:multiLevelType w:val="singleLevel"/>
    <w:tmpl w:val="0809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229B3D84"/>
    <w:multiLevelType w:val="hybridMultilevel"/>
    <w:tmpl w:val="5EDA54F0"/>
    <w:lvl w:ilvl="0" w:tplc="9B7692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2D56C72"/>
    <w:multiLevelType w:val="hybridMultilevel"/>
    <w:tmpl w:val="36FE4138"/>
    <w:lvl w:ilvl="0" w:tplc="DBB2CE1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7D85678"/>
    <w:multiLevelType w:val="hybridMultilevel"/>
    <w:tmpl w:val="F790FC4E"/>
    <w:lvl w:ilvl="0" w:tplc="A346682C">
      <w:start w:val="1"/>
      <w:numFmt w:val="bullet"/>
      <w:lvlText w:val="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86C6780"/>
    <w:multiLevelType w:val="hybridMultilevel"/>
    <w:tmpl w:val="D6620956"/>
    <w:lvl w:ilvl="0" w:tplc="A8EC1898">
      <w:numFmt w:val="bullet"/>
      <w:lvlText w:val="-"/>
      <w:lvlJc w:val="left"/>
      <w:pPr>
        <w:ind w:left="450" w:hanging="360"/>
      </w:pPr>
      <w:rPr>
        <w:rFonts w:ascii="Trebuchet MS" w:eastAsia="Times New Roman" w:hAnsi="Trebuchet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14">
    <w:nsid w:val="29182940"/>
    <w:multiLevelType w:val="hybridMultilevel"/>
    <w:tmpl w:val="761EC53A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>
    <w:nsid w:val="2A937FE8"/>
    <w:multiLevelType w:val="hybridMultilevel"/>
    <w:tmpl w:val="6F2EB482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BC14F16"/>
    <w:multiLevelType w:val="hybridMultilevel"/>
    <w:tmpl w:val="AEE64ED0"/>
    <w:lvl w:ilvl="0" w:tplc="9B7EBD24">
      <w:numFmt w:val="bullet"/>
      <w:lvlText w:val="-"/>
      <w:lvlJc w:val="left"/>
      <w:pPr>
        <w:ind w:left="720" w:hanging="360"/>
      </w:pPr>
      <w:rPr>
        <w:rFonts w:ascii="Trebuchet MS" w:eastAsia="Times New Roman" w:hAnsi="Trebuchet MS" w:cs="Times New Roman" w:hint="default"/>
        <w:i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D08551C"/>
    <w:multiLevelType w:val="hybridMultilevel"/>
    <w:tmpl w:val="024465F0"/>
    <w:lvl w:ilvl="0" w:tplc="00A6538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E547F48"/>
    <w:multiLevelType w:val="hybridMultilevel"/>
    <w:tmpl w:val="03647ABA"/>
    <w:lvl w:ilvl="0" w:tplc="A346682C">
      <w:start w:val="1"/>
      <w:numFmt w:val="bullet"/>
      <w:lvlText w:val="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31C810DA"/>
    <w:multiLevelType w:val="hybridMultilevel"/>
    <w:tmpl w:val="5BD0A2FE"/>
    <w:lvl w:ilvl="0" w:tplc="3C0881DC">
      <w:start w:val="1"/>
      <w:numFmt w:val="lowerLetter"/>
      <w:lvlText w:val="%1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93B51E2"/>
    <w:multiLevelType w:val="hybridMultilevel"/>
    <w:tmpl w:val="0DE214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E3C3A8E"/>
    <w:multiLevelType w:val="hybridMultilevel"/>
    <w:tmpl w:val="C5CCD566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478869F2"/>
    <w:multiLevelType w:val="hybridMultilevel"/>
    <w:tmpl w:val="C592035C"/>
    <w:lvl w:ilvl="0" w:tplc="DBB2CE1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81B6E55"/>
    <w:multiLevelType w:val="hybridMultilevel"/>
    <w:tmpl w:val="1706BCD8"/>
    <w:lvl w:ilvl="0" w:tplc="9B76926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4">
    <w:nsid w:val="5CA43EDF"/>
    <w:multiLevelType w:val="hybridMultilevel"/>
    <w:tmpl w:val="1D2C983A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7E697BE">
      <w:start w:val="4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71307CF"/>
    <w:multiLevelType w:val="hybridMultilevel"/>
    <w:tmpl w:val="398AEC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AF513B4"/>
    <w:multiLevelType w:val="hybridMultilevel"/>
    <w:tmpl w:val="0C56B9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3850133"/>
    <w:multiLevelType w:val="hybridMultilevel"/>
    <w:tmpl w:val="85DAA318"/>
    <w:lvl w:ilvl="0" w:tplc="A346682C">
      <w:start w:val="1"/>
      <w:numFmt w:val="bullet"/>
      <w:lvlText w:val="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78757C50"/>
    <w:multiLevelType w:val="hybridMultilevel"/>
    <w:tmpl w:val="7E60A69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9"/>
  </w:num>
  <w:num w:numId="3">
    <w:abstractNumId w:val="17"/>
  </w:num>
  <w:num w:numId="4">
    <w:abstractNumId w:val="27"/>
  </w:num>
  <w:num w:numId="5">
    <w:abstractNumId w:val="8"/>
  </w:num>
  <w:num w:numId="6">
    <w:abstractNumId w:val="12"/>
  </w:num>
  <w:num w:numId="7">
    <w:abstractNumId w:val="6"/>
  </w:num>
  <w:num w:numId="8">
    <w:abstractNumId w:val="18"/>
  </w:num>
  <w:num w:numId="9">
    <w:abstractNumId w:val="24"/>
  </w:num>
  <w:num w:numId="10">
    <w:abstractNumId w:val="2"/>
  </w:num>
  <w:num w:numId="11">
    <w:abstractNumId w:val="21"/>
  </w:num>
  <w:num w:numId="12">
    <w:abstractNumId w:val="15"/>
  </w:num>
  <w:num w:numId="13">
    <w:abstractNumId w:val="14"/>
  </w:num>
  <w:num w:numId="14">
    <w:abstractNumId w:val="7"/>
  </w:num>
  <w:num w:numId="15">
    <w:abstractNumId w:val="16"/>
  </w:num>
  <w:num w:numId="16">
    <w:abstractNumId w:val="13"/>
  </w:num>
  <w:num w:numId="17">
    <w:abstractNumId w:val="1"/>
  </w:num>
  <w:num w:numId="18">
    <w:abstractNumId w:val="23"/>
  </w:num>
  <w:num w:numId="19">
    <w:abstractNumId w:val="10"/>
  </w:num>
  <w:num w:numId="20">
    <w:abstractNumId w:val="22"/>
  </w:num>
  <w:num w:numId="21">
    <w:abstractNumId w:val="25"/>
  </w:num>
  <w:num w:numId="22">
    <w:abstractNumId w:val="11"/>
  </w:num>
  <w:num w:numId="23">
    <w:abstractNumId w:val="5"/>
  </w:num>
  <w:num w:numId="24">
    <w:abstractNumId w:val="20"/>
  </w:num>
  <w:num w:numId="25">
    <w:abstractNumId w:val="26"/>
  </w:num>
  <w:num w:numId="26">
    <w:abstractNumId w:val="28"/>
  </w:num>
  <w:num w:numId="27">
    <w:abstractNumId w:val="3"/>
  </w:num>
  <w:num w:numId="28">
    <w:abstractNumId w:val="4"/>
  </w:num>
  <w:num w:numId="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629F"/>
    <w:rsid w:val="00042E77"/>
    <w:rsid w:val="000515FB"/>
    <w:rsid w:val="00054224"/>
    <w:rsid w:val="00081B44"/>
    <w:rsid w:val="00096A78"/>
    <w:rsid w:val="000C4028"/>
    <w:rsid w:val="000D749F"/>
    <w:rsid w:val="000E1272"/>
    <w:rsid w:val="000F1253"/>
    <w:rsid w:val="000F74D5"/>
    <w:rsid w:val="00107DAD"/>
    <w:rsid w:val="001121AB"/>
    <w:rsid w:val="001225AA"/>
    <w:rsid w:val="00134C79"/>
    <w:rsid w:val="00180D40"/>
    <w:rsid w:val="0019352D"/>
    <w:rsid w:val="001B4043"/>
    <w:rsid w:val="001C3657"/>
    <w:rsid w:val="001C68EE"/>
    <w:rsid w:val="001C7FA9"/>
    <w:rsid w:val="001E6029"/>
    <w:rsid w:val="00204570"/>
    <w:rsid w:val="00205417"/>
    <w:rsid w:val="00226898"/>
    <w:rsid w:val="00255CE5"/>
    <w:rsid w:val="0025788E"/>
    <w:rsid w:val="002771EE"/>
    <w:rsid w:val="002A3376"/>
    <w:rsid w:val="002B040F"/>
    <w:rsid w:val="002B4431"/>
    <w:rsid w:val="002B521B"/>
    <w:rsid w:val="002C0028"/>
    <w:rsid w:val="002E0BC3"/>
    <w:rsid w:val="002E2985"/>
    <w:rsid w:val="002E2D32"/>
    <w:rsid w:val="002E65D0"/>
    <w:rsid w:val="002F1FE2"/>
    <w:rsid w:val="002F4D1D"/>
    <w:rsid w:val="0031153A"/>
    <w:rsid w:val="003138B0"/>
    <w:rsid w:val="00315C34"/>
    <w:rsid w:val="003273BB"/>
    <w:rsid w:val="00333621"/>
    <w:rsid w:val="003570B5"/>
    <w:rsid w:val="003605F6"/>
    <w:rsid w:val="0036417A"/>
    <w:rsid w:val="00380D50"/>
    <w:rsid w:val="00384EC0"/>
    <w:rsid w:val="003935A1"/>
    <w:rsid w:val="00395501"/>
    <w:rsid w:val="003A711C"/>
    <w:rsid w:val="003E3843"/>
    <w:rsid w:val="003E46AB"/>
    <w:rsid w:val="003F7228"/>
    <w:rsid w:val="00405D94"/>
    <w:rsid w:val="0042345B"/>
    <w:rsid w:val="004251C8"/>
    <w:rsid w:val="004271DD"/>
    <w:rsid w:val="0043085F"/>
    <w:rsid w:val="004433B3"/>
    <w:rsid w:val="0047256B"/>
    <w:rsid w:val="004729EA"/>
    <w:rsid w:val="00472D71"/>
    <w:rsid w:val="00485BDD"/>
    <w:rsid w:val="00494057"/>
    <w:rsid w:val="004C0513"/>
    <w:rsid w:val="004C15E7"/>
    <w:rsid w:val="004D450E"/>
    <w:rsid w:val="004F0F40"/>
    <w:rsid w:val="004F1217"/>
    <w:rsid w:val="004F6034"/>
    <w:rsid w:val="00501BC1"/>
    <w:rsid w:val="00506FCC"/>
    <w:rsid w:val="005223BB"/>
    <w:rsid w:val="00525FD5"/>
    <w:rsid w:val="00526F12"/>
    <w:rsid w:val="00570C50"/>
    <w:rsid w:val="00576131"/>
    <w:rsid w:val="005A00CE"/>
    <w:rsid w:val="005A03B4"/>
    <w:rsid w:val="005A4FA3"/>
    <w:rsid w:val="005B7838"/>
    <w:rsid w:val="00614108"/>
    <w:rsid w:val="00621B25"/>
    <w:rsid w:val="0062662E"/>
    <w:rsid w:val="00634065"/>
    <w:rsid w:val="006604CC"/>
    <w:rsid w:val="00684B7A"/>
    <w:rsid w:val="006C7DC3"/>
    <w:rsid w:val="006D37A6"/>
    <w:rsid w:val="006D65F5"/>
    <w:rsid w:val="006E3EA7"/>
    <w:rsid w:val="007127A3"/>
    <w:rsid w:val="00720CC2"/>
    <w:rsid w:val="00725E98"/>
    <w:rsid w:val="00741A5B"/>
    <w:rsid w:val="007649B7"/>
    <w:rsid w:val="00791806"/>
    <w:rsid w:val="007B1ADF"/>
    <w:rsid w:val="007C142A"/>
    <w:rsid w:val="007C31BA"/>
    <w:rsid w:val="007D5227"/>
    <w:rsid w:val="007E1258"/>
    <w:rsid w:val="007E7E1C"/>
    <w:rsid w:val="0080683B"/>
    <w:rsid w:val="0081524B"/>
    <w:rsid w:val="008375C3"/>
    <w:rsid w:val="00861DFA"/>
    <w:rsid w:val="0086299D"/>
    <w:rsid w:val="00870E0B"/>
    <w:rsid w:val="00873F25"/>
    <w:rsid w:val="00886839"/>
    <w:rsid w:val="00897EC3"/>
    <w:rsid w:val="008A11B7"/>
    <w:rsid w:val="008B1FB7"/>
    <w:rsid w:val="008B29E2"/>
    <w:rsid w:val="008B46B4"/>
    <w:rsid w:val="008C125B"/>
    <w:rsid w:val="008D1BE3"/>
    <w:rsid w:val="00911677"/>
    <w:rsid w:val="009210CA"/>
    <w:rsid w:val="009230DB"/>
    <w:rsid w:val="00934B7D"/>
    <w:rsid w:val="00940CC8"/>
    <w:rsid w:val="00943D84"/>
    <w:rsid w:val="009623E8"/>
    <w:rsid w:val="00964739"/>
    <w:rsid w:val="00972854"/>
    <w:rsid w:val="00976CBB"/>
    <w:rsid w:val="00997E51"/>
    <w:rsid w:val="009A7551"/>
    <w:rsid w:val="009B1083"/>
    <w:rsid w:val="009D39A6"/>
    <w:rsid w:val="009D6F31"/>
    <w:rsid w:val="009E6571"/>
    <w:rsid w:val="009F470D"/>
    <w:rsid w:val="00A03BC4"/>
    <w:rsid w:val="00A41797"/>
    <w:rsid w:val="00A51654"/>
    <w:rsid w:val="00A57D15"/>
    <w:rsid w:val="00A812FB"/>
    <w:rsid w:val="00AA7EF8"/>
    <w:rsid w:val="00AB5E25"/>
    <w:rsid w:val="00AD0012"/>
    <w:rsid w:val="00AD30A2"/>
    <w:rsid w:val="00AE2032"/>
    <w:rsid w:val="00AF0072"/>
    <w:rsid w:val="00AF14B5"/>
    <w:rsid w:val="00B01D5F"/>
    <w:rsid w:val="00B12AC6"/>
    <w:rsid w:val="00B17F75"/>
    <w:rsid w:val="00B20BFE"/>
    <w:rsid w:val="00B256C9"/>
    <w:rsid w:val="00B43312"/>
    <w:rsid w:val="00B73BF9"/>
    <w:rsid w:val="00B94169"/>
    <w:rsid w:val="00BC17C5"/>
    <w:rsid w:val="00BF0AD5"/>
    <w:rsid w:val="00C02CFD"/>
    <w:rsid w:val="00C23A4D"/>
    <w:rsid w:val="00C42D6D"/>
    <w:rsid w:val="00C660C6"/>
    <w:rsid w:val="00C76D3D"/>
    <w:rsid w:val="00CB52EC"/>
    <w:rsid w:val="00CB6665"/>
    <w:rsid w:val="00CC4A2C"/>
    <w:rsid w:val="00CC6CB8"/>
    <w:rsid w:val="00CD2D5E"/>
    <w:rsid w:val="00CE6035"/>
    <w:rsid w:val="00D01BB7"/>
    <w:rsid w:val="00D103BB"/>
    <w:rsid w:val="00D20707"/>
    <w:rsid w:val="00D30E3E"/>
    <w:rsid w:val="00D32140"/>
    <w:rsid w:val="00D3498F"/>
    <w:rsid w:val="00D40A4B"/>
    <w:rsid w:val="00D450E4"/>
    <w:rsid w:val="00D647C0"/>
    <w:rsid w:val="00D8020C"/>
    <w:rsid w:val="00D8687D"/>
    <w:rsid w:val="00D91968"/>
    <w:rsid w:val="00DB5AF3"/>
    <w:rsid w:val="00DC133E"/>
    <w:rsid w:val="00DC5456"/>
    <w:rsid w:val="00DE30AC"/>
    <w:rsid w:val="00DE311F"/>
    <w:rsid w:val="00DE4044"/>
    <w:rsid w:val="00E0629F"/>
    <w:rsid w:val="00E13E28"/>
    <w:rsid w:val="00E13E50"/>
    <w:rsid w:val="00E269F4"/>
    <w:rsid w:val="00E4319B"/>
    <w:rsid w:val="00E44ADD"/>
    <w:rsid w:val="00E64E8F"/>
    <w:rsid w:val="00E80A18"/>
    <w:rsid w:val="00E87B56"/>
    <w:rsid w:val="00EA4ED8"/>
    <w:rsid w:val="00EA60D8"/>
    <w:rsid w:val="00EB67A3"/>
    <w:rsid w:val="00EC76E3"/>
    <w:rsid w:val="00EC79EA"/>
    <w:rsid w:val="00EF179E"/>
    <w:rsid w:val="00F04D27"/>
    <w:rsid w:val="00F0765B"/>
    <w:rsid w:val="00F22B1E"/>
    <w:rsid w:val="00F36ADD"/>
    <w:rsid w:val="00F473CA"/>
    <w:rsid w:val="00F6405B"/>
    <w:rsid w:val="00F6579A"/>
    <w:rsid w:val="00F66DFE"/>
    <w:rsid w:val="00F72AAD"/>
    <w:rsid w:val="00F8439B"/>
    <w:rsid w:val="00F97EAF"/>
    <w:rsid w:val="00FA38AA"/>
    <w:rsid w:val="00FC43B6"/>
    <w:rsid w:val="00FE023C"/>
    <w:rsid w:val="00FF5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outlineLvl w:val="0"/>
    </w:pPr>
    <w:rPr>
      <w:sz w:val="24"/>
      <w:u w:val="single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1B40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C7DC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PageNumber">
    <w:name w:val="page number"/>
    <w:basedOn w:val="DefaultParagraphFont"/>
    <w:rsid w:val="00315C34"/>
  </w:style>
  <w:style w:type="paragraph" w:styleId="BalloonText">
    <w:name w:val="Balloon Text"/>
    <w:basedOn w:val="Normal"/>
    <w:semiHidden/>
    <w:rsid w:val="003A711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0765B"/>
    <w:pPr>
      <w:ind w:left="720"/>
      <w:contextualSpacing/>
    </w:pPr>
  </w:style>
  <w:style w:type="character" w:customStyle="1" w:styleId="FooterChar">
    <w:name w:val="Footer Char"/>
    <w:basedOn w:val="DefaultParagraphFont"/>
    <w:link w:val="Footer"/>
    <w:uiPriority w:val="99"/>
    <w:rsid w:val="00BC17C5"/>
  </w:style>
  <w:style w:type="character" w:customStyle="1" w:styleId="HeaderChar">
    <w:name w:val="Header Char"/>
    <w:basedOn w:val="DefaultParagraphFont"/>
    <w:link w:val="Header"/>
    <w:uiPriority w:val="99"/>
    <w:rsid w:val="00BC17C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outlineLvl w:val="0"/>
    </w:pPr>
    <w:rPr>
      <w:sz w:val="24"/>
      <w:u w:val="single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1B40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C7DC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PageNumber">
    <w:name w:val="page number"/>
    <w:basedOn w:val="DefaultParagraphFont"/>
    <w:rsid w:val="00315C34"/>
  </w:style>
  <w:style w:type="paragraph" w:styleId="BalloonText">
    <w:name w:val="Balloon Text"/>
    <w:basedOn w:val="Normal"/>
    <w:semiHidden/>
    <w:rsid w:val="003A711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0765B"/>
    <w:pPr>
      <w:ind w:left="720"/>
      <w:contextualSpacing/>
    </w:pPr>
  </w:style>
  <w:style w:type="character" w:customStyle="1" w:styleId="FooterChar">
    <w:name w:val="Footer Char"/>
    <w:basedOn w:val="DefaultParagraphFont"/>
    <w:link w:val="Footer"/>
    <w:uiPriority w:val="99"/>
    <w:rsid w:val="00BC17C5"/>
  </w:style>
  <w:style w:type="character" w:customStyle="1" w:styleId="HeaderChar">
    <w:name w:val="Header Char"/>
    <w:basedOn w:val="DefaultParagraphFont"/>
    <w:link w:val="Header"/>
    <w:uiPriority w:val="99"/>
    <w:rsid w:val="00BC17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I:\SMT%202017-8\B%20Robertson\LEARNING%20&amp;%20TEACHING\OBSERVATION%20FEEDBACK\Lesson%20Feedback%20Summary%20(template)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BA50D3-4D10-4126-B2E9-16D2408C81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Lesson Feedback Summary (template)</Template>
  <TotalTime>1</TotalTime>
  <Pages>1</Pages>
  <Words>195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Before a pre-planned observation please briefly complete:</vt:lpstr>
    </vt:vector>
  </TitlesOfParts>
  <Company>home</Company>
  <LinksUpToDate>false</LinksUpToDate>
  <CharactersWithSpaces>1309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Before a pre-planned observation please briefly complete:</dc:title>
  <dc:creator>Bruce Robertson</dc:creator>
  <cp:lastModifiedBy>Bruce Robertson</cp:lastModifiedBy>
  <cp:revision>1</cp:revision>
  <cp:lastPrinted>2017-11-20T16:40:00Z</cp:lastPrinted>
  <dcterms:created xsi:type="dcterms:W3CDTF">2018-12-17T10:04:00Z</dcterms:created>
  <dcterms:modified xsi:type="dcterms:W3CDTF">2018-12-17T10:05:00Z</dcterms:modified>
</cp:coreProperties>
</file>