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064" w:rsidRPr="002C511C" w:rsidRDefault="007D3064" w:rsidP="002C511C">
      <w:pPr>
        <w:rPr>
          <w:rStyle w:val="BlackText"/>
        </w:rPr>
      </w:pPr>
      <w:bookmarkStart w:id="0" w:name="_GoBack"/>
      <w:bookmarkEnd w:id="0"/>
    </w:p>
    <w:sectPr w:rsidR="007D3064" w:rsidRPr="002C511C" w:rsidSect="00CD119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242" w:right="1525" w:bottom="2206" w:left="1525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7BD" w:rsidRDefault="00DD17BD" w:rsidP="00DD17BD">
      <w:r>
        <w:separator/>
      </w:r>
    </w:p>
  </w:endnote>
  <w:endnote w:type="continuationSeparator" w:id="0">
    <w:p w:rsidR="00DD17BD" w:rsidRDefault="00DD17BD" w:rsidP="00DD1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C" w:rsidRDefault="00C82F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070" w:type="dxa"/>
      <w:tblLayout w:type="fixed"/>
      <w:tblLook w:val="04A0" w:firstRow="1" w:lastRow="0" w:firstColumn="1" w:lastColumn="0" w:noHBand="0" w:noVBand="1"/>
    </w:tblPr>
    <w:tblGrid>
      <w:gridCol w:w="510"/>
      <w:gridCol w:w="510"/>
      <w:gridCol w:w="510"/>
      <w:gridCol w:w="510"/>
      <w:gridCol w:w="510"/>
      <w:gridCol w:w="510"/>
      <w:gridCol w:w="510"/>
      <w:gridCol w:w="510"/>
      <w:gridCol w:w="512"/>
      <w:gridCol w:w="2154"/>
      <w:gridCol w:w="794"/>
      <w:gridCol w:w="510"/>
      <w:gridCol w:w="510"/>
      <w:gridCol w:w="510"/>
    </w:tblGrid>
    <w:tr w:rsidR="0097182D" w:rsidTr="00B52A4B">
      <w:trPr>
        <w:trHeight w:val="283"/>
      </w:trPr>
      <w:tc>
        <w:tcPr>
          <w:tcW w:w="4592" w:type="dxa"/>
          <w:gridSpan w:val="9"/>
          <w:tcBorders>
            <w:top w:val="nil"/>
            <w:left w:val="nil"/>
            <w:bottom w:val="single" w:sz="4" w:space="0" w:color="auto"/>
            <w:right w:val="nil"/>
          </w:tcBorders>
        </w:tcPr>
        <w:p w:rsidR="003F1988" w:rsidRDefault="003F1988">
          <w:pPr>
            <w:pStyle w:val="Footer"/>
          </w:pPr>
          <w:r>
            <w:t>Scottish Candidate Number</w:t>
          </w:r>
        </w:p>
      </w:tc>
      <w:tc>
        <w:tcPr>
          <w:tcW w:w="2154" w:type="dxa"/>
          <w:tcBorders>
            <w:top w:val="nil"/>
            <w:left w:val="nil"/>
            <w:bottom w:val="nil"/>
            <w:right w:val="nil"/>
          </w:tcBorders>
        </w:tcPr>
        <w:p w:rsidR="003F1988" w:rsidRDefault="003F1988">
          <w:pPr>
            <w:pStyle w:val="Footer"/>
          </w:pPr>
        </w:p>
      </w:tc>
      <w:tc>
        <w:tcPr>
          <w:tcW w:w="794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3F1988" w:rsidRDefault="003F1988" w:rsidP="003F1988">
          <w:pPr>
            <w:pStyle w:val="Footer"/>
            <w:jc w:val="left"/>
          </w:pPr>
        </w:p>
      </w:tc>
      <w:tc>
        <w:tcPr>
          <w:tcW w:w="51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</w:p>
      </w:tc>
      <w:tc>
        <w:tcPr>
          <w:tcW w:w="5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</w:p>
      </w:tc>
      <w:tc>
        <w:tcPr>
          <w:tcW w:w="51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</w:p>
      </w:tc>
    </w:tr>
    <w:tr w:rsidR="00AB555F" w:rsidTr="00B52A4B">
      <w:trPr>
        <w:trHeight w:val="709"/>
      </w:trPr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0" w:type="dxa"/>
          <w:tcBorders>
            <w:top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512" w:type="dxa"/>
          <w:tcBorders>
            <w:top w:val="single" w:sz="4" w:space="0" w:color="auto"/>
            <w:right w:val="single" w:sz="4" w:space="0" w:color="auto"/>
          </w:tcBorders>
        </w:tcPr>
        <w:p w:rsidR="003F1988" w:rsidRDefault="003F1988">
          <w:pPr>
            <w:pStyle w:val="Footer"/>
          </w:pPr>
        </w:p>
      </w:tc>
      <w:tc>
        <w:tcPr>
          <w:tcW w:w="2154" w:type="dxa"/>
          <w:tcBorders>
            <w:top w:val="nil"/>
            <w:left w:val="single" w:sz="4" w:space="0" w:color="auto"/>
            <w:bottom w:val="nil"/>
            <w:right w:val="nil"/>
          </w:tcBorders>
        </w:tcPr>
        <w:p w:rsidR="003F1988" w:rsidRDefault="003F1988">
          <w:pPr>
            <w:pStyle w:val="Footer"/>
          </w:pPr>
        </w:p>
      </w:tc>
      <w:tc>
        <w:tcPr>
          <w:tcW w:w="79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  <w:r>
            <w:t>Page</w:t>
          </w:r>
        </w:p>
      </w:tc>
      <w:tc>
        <w:tcPr>
          <w:tcW w:w="51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26D17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  <w:tc>
        <w:tcPr>
          <w:tcW w:w="5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3F1988" w:rsidRDefault="003F1988" w:rsidP="003F1988">
          <w:pPr>
            <w:pStyle w:val="Footer"/>
            <w:jc w:val="center"/>
          </w:pPr>
          <w:r>
            <w:t>of</w:t>
          </w:r>
        </w:p>
      </w:tc>
      <w:tc>
        <w:tcPr>
          <w:tcW w:w="510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:rsidR="003F1988" w:rsidRPr="003F1988" w:rsidRDefault="001D6024" w:rsidP="003F1988">
          <w:pPr>
            <w:pStyle w:val="Footer"/>
            <w:jc w:val="center"/>
            <w:rPr>
              <w:bCs/>
            </w:rPr>
          </w:pPr>
          <w:r>
            <w:rPr>
              <w:bCs/>
            </w:rPr>
            <w:fldChar w:fldCharType="begin"/>
          </w:r>
          <w:r>
            <w:rPr>
              <w:bCs/>
            </w:rPr>
            <w:instrText xml:space="preserve"> NUMPAGES   \* MERGEFORMAT </w:instrText>
          </w:r>
          <w:r>
            <w:rPr>
              <w:bCs/>
            </w:rPr>
            <w:fldChar w:fldCharType="separate"/>
          </w:r>
          <w:r w:rsidR="00626D17">
            <w:rPr>
              <w:bCs/>
              <w:noProof/>
            </w:rPr>
            <w:t>1</w:t>
          </w:r>
          <w:r>
            <w:rPr>
              <w:bCs/>
            </w:rPr>
            <w:fldChar w:fldCharType="end"/>
          </w:r>
        </w:p>
      </w:tc>
    </w:tr>
  </w:tbl>
  <w:p w:rsidR="00DD17BD" w:rsidRDefault="00DD17BD" w:rsidP="003F198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C" w:rsidRDefault="00C82F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7BD" w:rsidRDefault="00DD17BD" w:rsidP="00DD17BD">
      <w:r>
        <w:separator/>
      </w:r>
    </w:p>
  </w:footnote>
  <w:footnote w:type="continuationSeparator" w:id="0">
    <w:p w:rsidR="00DD17BD" w:rsidRDefault="00DD17BD" w:rsidP="00DD1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C" w:rsidRDefault="00C82F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37D" w:rsidRDefault="00222416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6D8A4E71" wp14:editId="6DF04148">
              <wp:simplePos x="0" y="0"/>
              <wp:positionH relativeFrom="column">
                <wp:posOffset>-66007</wp:posOffset>
              </wp:positionH>
              <wp:positionV relativeFrom="paragraph">
                <wp:posOffset>259648</wp:posOffset>
              </wp:positionV>
              <wp:extent cx="5762179" cy="8613073"/>
              <wp:effectExtent l="0" t="0" r="29210" b="1714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2179" cy="8613073"/>
                        <a:chOff x="0" y="0"/>
                        <a:chExt cx="5762179" cy="8613073"/>
                      </a:xfrm>
                    </wpg:grpSpPr>
                    <wps:wsp>
                      <wps:cNvPr id="2" name="Straight Connector 2"/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" name="Straight Connector 3"/>
                      <wps:cNvCnPr/>
                      <wps:spPr>
                        <a:xfrm>
                          <a:off x="0" y="0"/>
                          <a:ext cx="36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4" name="Straight Connector 4"/>
                      <wps:cNvCnPr/>
                      <wps:spPr>
                        <a:xfrm>
                          <a:off x="5751095" y="0"/>
                          <a:ext cx="0" cy="36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" name="Straight Connector 5"/>
                      <wps:cNvCnPr/>
                      <wps:spPr>
                        <a:xfrm>
                          <a:off x="5402179" y="0"/>
                          <a:ext cx="36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1" name="Straight Connector 11"/>
                      <wps:cNvCnPr/>
                      <wps:spPr>
                        <a:xfrm>
                          <a:off x="0" y="8241632"/>
                          <a:ext cx="0" cy="359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" name="Straight Connector 12"/>
                      <wps:cNvCnPr/>
                      <wps:spPr>
                        <a:xfrm flipH="1">
                          <a:off x="0" y="8602579"/>
                          <a:ext cx="3594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3" name="Straight Connector 13"/>
                      <wps:cNvCnPr/>
                      <wps:spPr>
                        <a:xfrm>
                          <a:off x="5751095" y="8253663"/>
                          <a:ext cx="0" cy="359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4" name="Straight Connector 14"/>
                      <wps:cNvCnPr/>
                      <wps:spPr>
                        <a:xfrm flipH="1">
                          <a:off x="5402179" y="8602579"/>
                          <a:ext cx="3594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1" o:spid="_x0000_s1026" style="position:absolute;margin-left:-5.2pt;margin-top:20.45pt;width:453.7pt;height:678.2pt;z-index:251670528" coordsize="57621,86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">
              <v:line id="Straight Connector 2" o:spid="_x0000_s1027" style="position:absolute;visibility:visible;mso-wrap-style:square" from="0,0" to="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7GcQAAADaAAAADwAAAGRycy9kb3ducmV2LnhtbESPQWvCQBSE7wX/w/IEb7oxUBNSVwmC&#10;0NpTtaXXR/Y1Sc2+DbvbGP313YLQ4zAz3zDr7Wg6MZDzrWUFy0UCgriyuuVawftpP89B+ICssbNM&#10;Cq7kYbuZPKyx0PbCbzQcQy0ihH2BCpoQ+kJKXzVk0C9sTxy9L+sMhihdLbXDS4SbTqZJspIGW44L&#10;Dfa0a6g6H3+Mgrw6fLsyK1+Wjx99dhvS19X+M1NqNh3LJxCBxvAfvreftYIU/q7EG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ensZxAAAANoAAAAPAAAAAAAAAAAA&#10;AAAAAKECAABkcnMvZG93bnJldi54bWxQSwUGAAAAAAQABAD5AAAAkgMAAAAA&#10;" strokecolor="black [3213]"/>
              <v:line id="Straight Connector 3" o:spid="_x0000_s1028" style="position:absolute;visibility:visible;mso-wrap-style:square" from="0,0" to="3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egsQAAADaAAAADwAAAGRycy9kb3ducmV2LnhtbESPT2vCQBTE7wW/w/IEb3WjUi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t6CxAAAANoAAAAPAAAAAAAAAAAA&#10;AAAAAKECAABkcnMvZG93bnJldi54bWxQSwUGAAAAAAQABAD5AAAAkgMAAAAA&#10;" strokecolor="black [3213]"/>
              <v:line id="Straight Connector 4" o:spid="_x0000_s1029" style="position:absolute;visibility:visible;mso-wrap-style:square" from="57510,0" to="57510,3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G9sQAAADaAAAADwAAAGRycy9kb3ducmV2LnhtbESPT2vCQBTE7wW/w/IEb3WjWC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30b2xAAAANoAAAAPAAAAAAAAAAAA&#10;AAAAAKECAABkcnMvZG93bnJldi54bWxQSwUGAAAAAAQABAD5AAAAkgMAAAAA&#10;" strokecolor="black [3213]"/>
              <v:line id="Straight Connector 5" o:spid="_x0000_s1030" style="position:absolute;visibility:visible;mso-wrap-style:square" from="54021,0" to="5762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jbcQAAADa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Ip3K/EG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k+NtxAAAANoAAAAPAAAAAAAAAAAA&#10;AAAAAKECAABkcnMvZG93bnJldi54bWxQSwUGAAAAAAQABAD5AAAAkgMAAAAA&#10;" strokecolor="black [3213]"/>
              <v:line id="Straight Connector 11" o:spid="_x0000_s1031" style="position:absolute;visibility:visible;mso-wrap-style:square" from="0,82416" to="0,86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cgo8MAAADbAAAADwAAAGRycy9kb3ducmV2LnhtbERPS2vCQBC+C/6HZQq96SZCTUhdJQhC&#10;W0/1Qa9Ddpqkzc6G3W1M++vdguBtPr7nrDaj6cRAzreWFaTzBARxZXXLtYLTcTfLQfiArLGzTAp+&#10;ycNmPZ2ssND2wu80HEItYgj7AhU0IfSFlL5qyKCf2544cp/WGQwRulpqh5cYbjq5SJKlNNhybGiw&#10;p21D1ffhxyjIq7cvV2bla/p07rO/YbFf7j4ypR4fxvIZRKAx3MU394uO81P4/yUeIN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HIKPDAAAA2wAAAA8AAAAAAAAAAAAA&#10;AAAAoQIAAGRycy9kb3ducmV2LnhtbFBLBQYAAAAABAAEAPkAAACRAwAAAAA=&#10;" strokecolor="black [3213]"/>
              <v:line id="Straight Connector 12" o:spid="_x0000_s1032" style="position:absolute;flip:x;visibility:visible;mso-wrap-style:square" from="0,86025" to="3594,86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<v:line id="Straight Connector 13" o:spid="_x0000_s1033" style="position:absolute;visibility:visible;mso-wrap-style:square" from="57510,82536" to="57510,86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kbT8IAAADbAAAADwAAAGRycy9kb3ducmV2LnhtbERPS2vCQBC+F/wPywje6kalRqKrBEHo&#10;41SreB2yYxLNzobdbUz99W6h0Nt8fM9ZbXrTiI6cry0rmIwTEMSF1TWXCg5fu+cFCB+QNTaWScEP&#10;edisB08rzLS98Sd1+1CKGMI+QwVVCG0mpS8qMujHtiWO3Nk6gyFCV0rt8BbDTSOnSTKXBmuODRW2&#10;tK2ouO6/jYJF8X5xeZq/TV6ObXrvph/z3SlVajTs8yWIQH34F/+5X3WcP4PfX+IB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pkbT8IAAADbAAAADwAAAAAAAAAAAAAA&#10;AAChAgAAZHJzL2Rvd25yZXYueG1sUEsFBgAAAAAEAAQA+QAAAJADAAAAAA==&#10;" strokecolor="black [3213]"/>
              <v:line id="Straight Connector 14" o:spid="_x0000_s1034" style="position:absolute;flip:x;visibility:visible;mso-wrap-style:square" from="54021,86025" to="57615,86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ehysEAAADbAAAADwAAAGRycy9kb3ducmV2LnhtbERP3WrCMBS+F/YO4Qy803Si4rqmsgnC&#10;8EamPsChOWvKmpMuiVr79Isg7O58fL+nWPe2FRfyoXGs4GWagSCunG64VnA6bicrECEia2wdk4Ib&#10;BViXT6MCc+2u/EWXQ6xFCuGQowITY5dLGSpDFsPUdcSJ+3beYkzQ11J7vKZw28pZli2lxYZTg8GO&#10;Noaqn8PZKmiHeBpePzZmyH7nN73fL51f7JQaP/fvbyAi9fFf/HB/6jR/Dvdf0gGy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B6HKwQAAANsAAAAPAAAAAAAAAAAAAAAA&#10;AKECAABkcnMvZG93bnJldi54bWxQSwUGAAAAAAQABAD5AAAAjwMAAAAA&#10;" strokecolor="black [3213]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1C" w:rsidRDefault="00C82F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66A32"/>
    <w:multiLevelType w:val="hybridMultilevel"/>
    <w:tmpl w:val="98A0D42A"/>
    <w:lvl w:ilvl="0" w:tplc="08EC8B46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oNotDisplayPageBoundaries/>
  <w:proofState w:spelling="clean" w:grammar="clean"/>
  <w:styleLockTheme/>
  <w:styleLockQFSet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CD"/>
    <w:rsid w:val="000C12D7"/>
    <w:rsid w:val="000F11A9"/>
    <w:rsid w:val="0013699B"/>
    <w:rsid w:val="001674EC"/>
    <w:rsid w:val="001D27C8"/>
    <w:rsid w:val="001D6024"/>
    <w:rsid w:val="00213970"/>
    <w:rsid w:val="00222416"/>
    <w:rsid w:val="0024368F"/>
    <w:rsid w:val="0024637D"/>
    <w:rsid w:val="002962C4"/>
    <w:rsid w:val="002C511C"/>
    <w:rsid w:val="002D31DD"/>
    <w:rsid w:val="00346A4D"/>
    <w:rsid w:val="003563B4"/>
    <w:rsid w:val="003F1988"/>
    <w:rsid w:val="003F3458"/>
    <w:rsid w:val="00406117"/>
    <w:rsid w:val="00497C27"/>
    <w:rsid w:val="004A5B39"/>
    <w:rsid w:val="004C1A3B"/>
    <w:rsid w:val="004E65DD"/>
    <w:rsid w:val="0056270F"/>
    <w:rsid w:val="005633FA"/>
    <w:rsid w:val="00626D17"/>
    <w:rsid w:val="006345B6"/>
    <w:rsid w:val="00677FC8"/>
    <w:rsid w:val="0068459A"/>
    <w:rsid w:val="006B6D84"/>
    <w:rsid w:val="00723A13"/>
    <w:rsid w:val="00796762"/>
    <w:rsid w:val="007D3064"/>
    <w:rsid w:val="007D3FDC"/>
    <w:rsid w:val="008242AD"/>
    <w:rsid w:val="008E5CCD"/>
    <w:rsid w:val="00944ACF"/>
    <w:rsid w:val="0097182D"/>
    <w:rsid w:val="009753D4"/>
    <w:rsid w:val="009F2996"/>
    <w:rsid w:val="00AA36E2"/>
    <w:rsid w:val="00AB555F"/>
    <w:rsid w:val="00B05AF4"/>
    <w:rsid w:val="00B35AD9"/>
    <w:rsid w:val="00B36BDE"/>
    <w:rsid w:val="00B52A4B"/>
    <w:rsid w:val="00C5236B"/>
    <w:rsid w:val="00C82F1C"/>
    <w:rsid w:val="00CD1196"/>
    <w:rsid w:val="00D07945"/>
    <w:rsid w:val="00D4548D"/>
    <w:rsid w:val="00D56E17"/>
    <w:rsid w:val="00D63068"/>
    <w:rsid w:val="00D82C7D"/>
    <w:rsid w:val="00D96719"/>
    <w:rsid w:val="00DD17BD"/>
    <w:rsid w:val="00DF149E"/>
    <w:rsid w:val="00E40A6E"/>
    <w:rsid w:val="00EC5E07"/>
    <w:rsid w:val="00ED58E4"/>
    <w:rsid w:val="00F73B39"/>
    <w:rsid w:val="00FB21F0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06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TextQPBooklet">
    <w:name w:val="Question Text QP Booklet"/>
    <w:qFormat/>
    <w:locked/>
    <w:rsid w:val="00AA36E2"/>
    <w:pPr>
      <w:keepNext/>
      <w:keepLines/>
    </w:pPr>
  </w:style>
  <w:style w:type="character" w:customStyle="1" w:styleId="Bold">
    <w:name w:val="Bold"/>
    <w:uiPriority w:val="1"/>
    <w:qFormat/>
    <w:rsid w:val="00AA36E2"/>
    <w:rPr>
      <w:b/>
    </w:rPr>
  </w:style>
  <w:style w:type="character" w:customStyle="1" w:styleId="Italics">
    <w:name w:val="Italics"/>
    <w:uiPriority w:val="1"/>
    <w:qFormat/>
    <w:rsid w:val="00AA36E2"/>
    <w:rPr>
      <w:i/>
    </w:rPr>
  </w:style>
  <w:style w:type="character" w:customStyle="1" w:styleId="Underline">
    <w:name w:val="Underline"/>
    <w:uiPriority w:val="1"/>
    <w:qFormat/>
    <w:rsid w:val="00AA36E2"/>
    <w:rPr>
      <w:u w:val="single"/>
    </w:rPr>
  </w:style>
  <w:style w:type="paragraph" w:customStyle="1" w:styleId="SubQuestionLetterQPBooklet">
    <w:name w:val="Sub Question Letter QP Booklet"/>
    <w:basedOn w:val="QuestionNumberQPBooklet"/>
    <w:qFormat/>
    <w:locked/>
    <w:rsid w:val="00AA36E2"/>
    <w:pPr>
      <w:jc w:val="left"/>
    </w:pPr>
    <w:rPr>
      <w:b w:val="0"/>
    </w:rPr>
  </w:style>
  <w:style w:type="paragraph" w:customStyle="1" w:styleId="QuestionNumberQPBooklet">
    <w:name w:val="Question Number QP Booklet"/>
    <w:basedOn w:val="QuestionTextQPBooklet"/>
    <w:qFormat/>
    <w:locked/>
    <w:rsid w:val="00AA36E2"/>
    <w:pPr>
      <w:jc w:val="right"/>
    </w:pPr>
    <w:rPr>
      <w:b/>
    </w:rPr>
  </w:style>
  <w:style w:type="paragraph" w:customStyle="1" w:styleId="SubSubQuestionNumeralQPBooklet">
    <w:name w:val="Sub Sub Question Numeral QP Booklet"/>
    <w:basedOn w:val="SubQuestionLetterQPBooklet"/>
    <w:qFormat/>
    <w:locked/>
    <w:rsid w:val="00AA36E2"/>
    <w:pPr>
      <w:jc w:val="right"/>
    </w:pPr>
  </w:style>
  <w:style w:type="paragraph" w:customStyle="1" w:styleId="MarksQPBooklet">
    <w:name w:val="Marks QP Booklet"/>
    <w:basedOn w:val="QuestionTextQPBooklet"/>
    <w:qFormat/>
    <w:locked/>
    <w:rsid w:val="00AA36E2"/>
    <w:pPr>
      <w:jc w:val="center"/>
    </w:pPr>
    <w:rPr>
      <w:b/>
    </w:rPr>
  </w:style>
  <w:style w:type="paragraph" w:customStyle="1" w:styleId="NoSpaceAfterTable">
    <w:name w:val="No Space After Table"/>
    <w:basedOn w:val="QuestionTextQPBooklet"/>
    <w:qFormat/>
    <w:locked/>
    <w:rsid w:val="000F11A9"/>
    <w:rPr>
      <w:sz w:val="2"/>
    </w:rPr>
  </w:style>
  <w:style w:type="paragraph" w:customStyle="1" w:styleId="Centred">
    <w:name w:val="Centred"/>
    <w:basedOn w:val="QuestionTextQPBooklet"/>
    <w:next w:val="QuestionTextQPBooklet"/>
    <w:qFormat/>
    <w:rsid w:val="000F11A9"/>
    <w:pPr>
      <w:jc w:val="center"/>
    </w:pPr>
  </w:style>
  <w:style w:type="paragraph" w:customStyle="1" w:styleId="Right-Aligned">
    <w:name w:val="Right-Aligned"/>
    <w:basedOn w:val="QuestionTextQPBooklet"/>
    <w:next w:val="QuestionTextQPBooklet"/>
    <w:qFormat/>
    <w:rsid w:val="00DF149E"/>
    <w:pPr>
      <w:jc w:val="right"/>
    </w:pPr>
  </w:style>
  <w:style w:type="character" w:customStyle="1" w:styleId="NotBoldItalicUnderline">
    <w:name w:val="Not Bold/Italic/Underline"/>
    <w:basedOn w:val="DefaultParagraphFont"/>
    <w:uiPriority w:val="1"/>
    <w:qFormat/>
    <w:rsid w:val="00DF149E"/>
  </w:style>
  <w:style w:type="paragraph" w:customStyle="1" w:styleId="Bullet">
    <w:name w:val="Bullet"/>
    <w:basedOn w:val="QuestionTextQPBooklet"/>
    <w:qFormat/>
    <w:rsid w:val="000C12D7"/>
    <w:pPr>
      <w:numPr>
        <w:numId w:val="1"/>
      </w:numPr>
      <w:ind w:left="357" w:hanging="357"/>
    </w:pPr>
  </w:style>
  <w:style w:type="paragraph" w:customStyle="1" w:styleId="TotalMarks">
    <w:name w:val="Total Marks"/>
    <w:basedOn w:val="QuestionTextQPBooklet"/>
    <w:next w:val="QuestionTextQPBooklet"/>
    <w:qFormat/>
    <w:locked/>
    <w:rsid w:val="00EC5E07"/>
    <w:pPr>
      <w:jc w:val="right"/>
    </w:pPr>
    <w:rPr>
      <w:b/>
    </w:rPr>
  </w:style>
  <w:style w:type="paragraph" w:customStyle="1" w:styleId="Left-Aligned">
    <w:name w:val="Left-Aligned"/>
    <w:basedOn w:val="QuestionTextQPBooklet"/>
    <w:next w:val="QuestionTextQPBooklet"/>
    <w:qFormat/>
    <w:rsid w:val="004C1A3B"/>
  </w:style>
  <w:style w:type="table" w:customStyle="1" w:styleId="QuestionTable">
    <w:name w:val="Question Table"/>
    <w:basedOn w:val="TableNormal"/>
    <w:uiPriority w:val="99"/>
    <w:rsid w:val="00B05AF4"/>
    <w:pPr>
      <w:keepNext/>
      <w:keepLines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rPr>
      <w:cantSplit/>
    </w:trPr>
  </w:style>
  <w:style w:type="paragraph" w:customStyle="1" w:styleId="QuestionHeadingQPBooklet">
    <w:name w:val="Question Heading QP Booklet"/>
    <w:basedOn w:val="QuestionTextQPBooklet"/>
    <w:next w:val="QuestionTextQPBooklet"/>
    <w:qFormat/>
    <w:rsid w:val="0013699B"/>
    <w:rPr>
      <w:b/>
    </w:rPr>
  </w:style>
  <w:style w:type="table" w:styleId="TableGrid">
    <w:name w:val="Table Grid"/>
    <w:basedOn w:val="TableNormal"/>
    <w:uiPriority w:val="59"/>
    <w:locked/>
    <w:rsid w:val="00B05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ackText">
    <w:name w:val="Black Text"/>
    <w:uiPriority w:val="1"/>
    <w:qFormat/>
    <w:rsid w:val="0056270F"/>
    <w:rPr>
      <w:color w:val="auto"/>
    </w:rPr>
  </w:style>
  <w:style w:type="paragraph" w:styleId="NoSpacing">
    <w:name w:val="No Spacing"/>
    <w:uiPriority w:val="1"/>
    <w:locked/>
    <w:rsid w:val="0056270F"/>
    <w:pPr>
      <w:keepNext/>
      <w:keepLines/>
    </w:pPr>
  </w:style>
  <w:style w:type="paragraph" w:styleId="Header">
    <w:name w:val="header"/>
    <w:basedOn w:val="Normal"/>
    <w:link w:val="HeaderChar"/>
    <w:uiPriority w:val="99"/>
    <w:unhideWhenUsed/>
    <w:locked/>
    <w:rsid w:val="00DD17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7BD"/>
  </w:style>
  <w:style w:type="paragraph" w:styleId="Footer">
    <w:name w:val="footer"/>
    <w:basedOn w:val="Normal"/>
    <w:link w:val="FooterChar"/>
    <w:uiPriority w:val="99"/>
    <w:unhideWhenUsed/>
    <w:locked/>
    <w:rsid w:val="00DD17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7BD"/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ED58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8E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locked/>
    <w:rsid w:val="00ED58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06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TextQPBooklet">
    <w:name w:val="Question Text QP Booklet"/>
    <w:qFormat/>
    <w:locked/>
    <w:rsid w:val="00AA36E2"/>
    <w:pPr>
      <w:keepNext/>
      <w:keepLines/>
    </w:pPr>
  </w:style>
  <w:style w:type="character" w:customStyle="1" w:styleId="Bold">
    <w:name w:val="Bold"/>
    <w:uiPriority w:val="1"/>
    <w:qFormat/>
    <w:rsid w:val="00AA36E2"/>
    <w:rPr>
      <w:b/>
    </w:rPr>
  </w:style>
  <w:style w:type="character" w:customStyle="1" w:styleId="Italics">
    <w:name w:val="Italics"/>
    <w:uiPriority w:val="1"/>
    <w:qFormat/>
    <w:rsid w:val="00AA36E2"/>
    <w:rPr>
      <w:i/>
    </w:rPr>
  </w:style>
  <w:style w:type="character" w:customStyle="1" w:styleId="Underline">
    <w:name w:val="Underline"/>
    <w:uiPriority w:val="1"/>
    <w:qFormat/>
    <w:rsid w:val="00AA36E2"/>
    <w:rPr>
      <w:u w:val="single"/>
    </w:rPr>
  </w:style>
  <w:style w:type="paragraph" w:customStyle="1" w:styleId="SubQuestionLetterQPBooklet">
    <w:name w:val="Sub Question Letter QP Booklet"/>
    <w:basedOn w:val="QuestionNumberQPBooklet"/>
    <w:qFormat/>
    <w:locked/>
    <w:rsid w:val="00AA36E2"/>
    <w:pPr>
      <w:jc w:val="left"/>
    </w:pPr>
    <w:rPr>
      <w:b w:val="0"/>
    </w:rPr>
  </w:style>
  <w:style w:type="paragraph" w:customStyle="1" w:styleId="QuestionNumberQPBooklet">
    <w:name w:val="Question Number QP Booklet"/>
    <w:basedOn w:val="QuestionTextQPBooklet"/>
    <w:qFormat/>
    <w:locked/>
    <w:rsid w:val="00AA36E2"/>
    <w:pPr>
      <w:jc w:val="right"/>
    </w:pPr>
    <w:rPr>
      <w:b/>
    </w:rPr>
  </w:style>
  <w:style w:type="paragraph" w:customStyle="1" w:styleId="SubSubQuestionNumeralQPBooklet">
    <w:name w:val="Sub Sub Question Numeral QP Booklet"/>
    <w:basedOn w:val="SubQuestionLetterQPBooklet"/>
    <w:qFormat/>
    <w:locked/>
    <w:rsid w:val="00AA36E2"/>
    <w:pPr>
      <w:jc w:val="right"/>
    </w:pPr>
  </w:style>
  <w:style w:type="paragraph" w:customStyle="1" w:styleId="MarksQPBooklet">
    <w:name w:val="Marks QP Booklet"/>
    <w:basedOn w:val="QuestionTextQPBooklet"/>
    <w:qFormat/>
    <w:locked/>
    <w:rsid w:val="00AA36E2"/>
    <w:pPr>
      <w:jc w:val="center"/>
    </w:pPr>
    <w:rPr>
      <w:b/>
    </w:rPr>
  </w:style>
  <w:style w:type="paragraph" w:customStyle="1" w:styleId="NoSpaceAfterTable">
    <w:name w:val="No Space After Table"/>
    <w:basedOn w:val="QuestionTextQPBooklet"/>
    <w:qFormat/>
    <w:locked/>
    <w:rsid w:val="000F11A9"/>
    <w:rPr>
      <w:sz w:val="2"/>
    </w:rPr>
  </w:style>
  <w:style w:type="paragraph" w:customStyle="1" w:styleId="Centred">
    <w:name w:val="Centred"/>
    <w:basedOn w:val="QuestionTextQPBooklet"/>
    <w:next w:val="QuestionTextQPBooklet"/>
    <w:qFormat/>
    <w:rsid w:val="000F11A9"/>
    <w:pPr>
      <w:jc w:val="center"/>
    </w:pPr>
  </w:style>
  <w:style w:type="paragraph" w:customStyle="1" w:styleId="Right-Aligned">
    <w:name w:val="Right-Aligned"/>
    <w:basedOn w:val="QuestionTextQPBooklet"/>
    <w:next w:val="QuestionTextQPBooklet"/>
    <w:qFormat/>
    <w:rsid w:val="00DF149E"/>
    <w:pPr>
      <w:jc w:val="right"/>
    </w:pPr>
  </w:style>
  <w:style w:type="character" w:customStyle="1" w:styleId="NotBoldItalicUnderline">
    <w:name w:val="Not Bold/Italic/Underline"/>
    <w:basedOn w:val="DefaultParagraphFont"/>
    <w:uiPriority w:val="1"/>
    <w:qFormat/>
    <w:rsid w:val="00DF149E"/>
  </w:style>
  <w:style w:type="paragraph" w:customStyle="1" w:styleId="Bullet">
    <w:name w:val="Bullet"/>
    <w:basedOn w:val="QuestionTextQPBooklet"/>
    <w:qFormat/>
    <w:rsid w:val="000C12D7"/>
    <w:pPr>
      <w:numPr>
        <w:numId w:val="1"/>
      </w:numPr>
      <w:ind w:left="357" w:hanging="357"/>
    </w:pPr>
  </w:style>
  <w:style w:type="paragraph" w:customStyle="1" w:styleId="TotalMarks">
    <w:name w:val="Total Marks"/>
    <w:basedOn w:val="QuestionTextQPBooklet"/>
    <w:next w:val="QuestionTextQPBooklet"/>
    <w:qFormat/>
    <w:locked/>
    <w:rsid w:val="00EC5E07"/>
    <w:pPr>
      <w:jc w:val="right"/>
    </w:pPr>
    <w:rPr>
      <w:b/>
    </w:rPr>
  </w:style>
  <w:style w:type="paragraph" w:customStyle="1" w:styleId="Left-Aligned">
    <w:name w:val="Left-Aligned"/>
    <w:basedOn w:val="QuestionTextQPBooklet"/>
    <w:next w:val="QuestionTextQPBooklet"/>
    <w:qFormat/>
    <w:rsid w:val="004C1A3B"/>
  </w:style>
  <w:style w:type="table" w:customStyle="1" w:styleId="QuestionTable">
    <w:name w:val="Question Table"/>
    <w:basedOn w:val="TableNormal"/>
    <w:uiPriority w:val="99"/>
    <w:rsid w:val="00B05AF4"/>
    <w:pPr>
      <w:keepNext/>
      <w:keepLines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rPr>
      <w:cantSplit/>
    </w:trPr>
  </w:style>
  <w:style w:type="paragraph" w:customStyle="1" w:styleId="QuestionHeadingQPBooklet">
    <w:name w:val="Question Heading QP Booklet"/>
    <w:basedOn w:val="QuestionTextQPBooklet"/>
    <w:next w:val="QuestionTextQPBooklet"/>
    <w:qFormat/>
    <w:rsid w:val="0013699B"/>
    <w:rPr>
      <w:b/>
    </w:rPr>
  </w:style>
  <w:style w:type="table" w:styleId="TableGrid">
    <w:name w:val="Table Grid"/>
    <w:basedOn w:val="TableNormal"/>
    <w:uiPriority w:val="59"/>
    <w:locked/>
    <w:rsid w:val="00B05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ackText">
    <w:name w:val="Black Text"/>
    <w:uiPriority w:val="1"/>
    <w:qFormat/>
    <w:rsid w:val="0056270F"/>
    <w:rPr>
      <w:color w:val="auto"/>
    </w:rPr>
  </w:style>
  <w:style w:type="paragraph" w:styleId="NoSpacing">
    <w:name w:val="No Spacing"/>
    <w:uiPriority w:val="1"/>
    <w:locked/>
    <w:rsid w:val="0056270F"/>
    <w:pPr>
      <w:keepNext/>
      <w:keepLines/>
    </w:pPr>
  </w:style>
  <w:style w:type="paragraph" w:styleId="Header">
    <w:name w:val="header"/>
    <w:basedOn w:val="Normal"/>
    <w:link w:val="HeaderChar"/>
    <w:uiPriority w:val="99"/>
    <w:unhideWhenUsed/>
    <w:locked/>
    <w:rsid w:val="00DD17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7BD"/>
  </w:style>
  <w:style w:type="paragraph" w:styleId="Footer">
    <w:name w:val="footer"/>
    <w:basedOn w:val="Normal"/>
    <w:link w:val="FooterChar"/>
    <w:uiPriority w:val="99"/>
    <w:unhideWhenUsed/>
    <w:locked/>
    <w:rsid w:val="00DD17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7BD"/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ED58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8E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locked/>
    <w:rsid w:val="00ED58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FE Document" ma:contentTypeID="0x0101007B6873D54B10014A8443167EF12C9E0B0078B5BF7604928D4C8E15AD9B1B6F7406" ma:contentTypeVersion="949" ma:contentTypeDescription="Create a new CFE Document" ma:contentTypeScope="" ma:versionID="4b361c457eb197cf28e59cfe47c8c40f">
  <xsd:schema xmlns:xsd="http://www.w3.org/2001/XMLSchema" xmlns:xs="http://www.w3.org/2001/XMLSchema" xmlns:p="http://schemas.microsoft.com/office/2006/metadata/properties" xmlns:ns1="4e07b53b-38c0-405d-b589-a04bb274cbb2" xmlns:ns3="e33742ff-a71a-46d1-b3ba-61ae4a3d0bc5" targetNamespace="http://schemas.microsoft.com/office/2006/metadata/properties" ma:root="true" ma:fieldsID="df96319115be67f4366cf1532550b4a9" ns1:_="" ns3:_="">
    <xsd:import namespace="4e07b53b-38c0-405d-b589-a04bb274cbb2"/>
    <xsd:import namespace="e33742ff-a71a-46d1-b3ba-61ae4a3d0bc5"/>
    <xsd:element name="properties">
      <xsd:complexType>
        <xsd:sequence>
          <xsd:element name="documentManagement">
            <xsd:complexType>
              <xsd:all>
                <xsd:element ref="ns1:Civic"/>
                <xsd:element ref="ns3:DocTitle"/>
                <xsd:element ref="ns3:SQAPublicationDate"/>
                <xsd:element ref="ns3:SQAWebsite" minOccurs="0"/>
                <xsd:element ref="ns3:SQAWebsiteActionDate" minOccurs="0"/>
                <xsd:element ref="ns3:SQAWebsiteVersion" minOccurs="0"/>
                <xsd:element ref="ns3:TaxCatchAllLabel" minOccurs="0"/>
                <xsd:element ref="ns3:jc98ef3126e846cda501044597e628c9" minOccurs="0"/>
                <xsd:element ref="ns3:aa974b7b6e41419bab93e629724b4c5e" minOccurs="0"/>
                <xsd:element ref="ns3:n39d974617f44ce49c66a26d86a87534" minOccurs="0"/>
                <xsd:element ref="ns3:c06d95e2ca38420b848bfc05cdabc7e0" minOccurs="0"/>
                <xsd:element ref="ns3:_dlc_DocId" minOccurs="0"/>
                <xsd:element ref="ns3:k7186641760b42ea843762f8d380e524" minOccurs="0"/>
                <xsd:element ref="ns3:_dlc_DocIdUrl" minOccurs="0"/>
                <xsd:element ref="ns3:SQAPublisher"/>
                <xsd:element ref="ns3:_dlc_DocIdPersistId" minOccurs="0"/>
                <xsd:element ref="ns3:bd571ca4b78a405c9511436f2b974e24" minOccurs="0"/>
                <xsd:element ref="ns3:SharedWithUsers" minOccurs="0"/>
                <xsd:element ref="ns3:SharedWithDetails" minOccurs="0"/>
                <xsd:element ref="ns3:TaxCatchAll" minOccurs="0"/>
                <xsd:element ref="ns3:LastSharedByUser" minOccurs="0"/>
                <xsd:element ref="ns3:LastSharedByTime" minOccurs="0"/>
                <xsd:element ref="ns3:SQAWebsiteStatus" minOccurs="0"/>
                <xsd:element ref="ns1:MediaServiceMetadata" minOccurs="0"/>
                <xsd:element ref="ns1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07b53b-38c0-405d-b589-a04bb274cbb2" elementFormDefault="qualified">
    <xsd:import namespace="http://schemas.microsoft.com/office/2006/documentManagement/types"/>
    <xsd:import namespace="http://schemas.microsoft.com/office/infopath/2007/PartnerControls"/>
    <xsd:element name="Civic" ma:index="0" ma:displayName="Change Status" ma:default="Minor Change" ma:format="RadioButtons" ma:internalName="Civic">
      <xsd:simpleType>
        <xsd:restriction base="dms:Choice">
          <xsd:enumeration value="Minor Change"/>
          <xsd:enumeration value="Major Change"/>
        </xsd:restriction>
      </xsd:simpleType>
    </xsd:element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3742ff-a71a-46d1-b3ba-61ae4a3d0bc5" elementFormDefault="qualified">
    <xsd:import namespace="http://schemas.microsoft.com/office/2006/documentManagement/types"/>
    <xsd:import namespace="http://schemas.microsoft.com/office/infopath/2007/PartnerControls"/>
    <xsd:element name="DocTitle" ma:index="3" ma:displayName="DocTitle" ma:internalName="DocTitle">
      <xsd:simpleType>
        <xsd:restriction base="dms:Text"/>
      </xsd:simpleType>
    </xsd:element>
    <xsd:element name="SQAPublicationDate" ma:index="4" ma:displayName="Publication Date" ma:internalName="SQAPublicationDate" ma:readOnly="false">
      <xsd:simpleType>
        <xsd:restriction base="dms:DateTime"/>
      </xsd:simpleType>
    </xsd:element>
    <xsd:element name="SQAWebsite" ma:index="11" nillable="true" ma:displayName="SQA Website" ma:format="Dropdown" ma:internalName="SQAWebsite">
      <xsd:simpleType>
        <xsd:restriction base="dms:Choice">
          <xsd:enumeration value="Send to Civic CMS"/>
          <xsd:enumeration value="Update Civic CMS"/>
          <xsd:enumeration value="Delete from Civic CMS"/>
          <xsd:enumeration value="Completed"/>
          <xsd:enumeration value="Failed"/>
        </xsd:restriction>
      </xsd:simpleType>
    </xsd:element>
    <xsd:element name="SQAWebsiteActionDate" ma:index="12" nillable="true" ma:displayName="SQA Website Action Date" ma:internalName="SQAWebsiteActionDate">
      <xsd:simpleType>
        <xsd:restriction base="dms:DateTime"/>
      </xsd:simpleType>
    </xsd:element>
    <xsd:element name="SQAWebsiteVersion" ma:index="13" nillable="true" ma:displayName="SQA Website Version" ma:hidden="true" ma:internalName="SQAWebsiteVersion" ma:readOnly="false">
      <xsd:simpleType>
        <xsd:restriction base="dms:Note"/>
      </xsd:simpleType>
    </xsd:element>
    <xsd:element name="TaxCatchAllLabel" ma:index="14" nillable="true" ma:displayName="Taxonomy Catch All Column1" ma:description="" ma:hidden="true" ma:list="{9e106fec-f557-48e3-92ad-5617a75e0f41}" ma:internalName="TaxCatchAllLabel" ma:readOnly="true" ma:showField="CatchAllDataLabel" ma:web="e33742ff-a71a-46d1-b3ba-61ae4a3d0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c98ef3126e846cda501044597e628c9" ma:index="16" ma:taxonomy="true" ma:internalName="jc98ef3126e846cda501044597e628c9" ma:taxonomyFieldName="SQACFEDocumentType" ma:displayName="CFE Document Type" ma:readOnly="false" ma:default="" ma:fieldId="{3c98ef31-26e8-46cd-a501-044597e628c9}" ma:sspId="1b5105ad-fc01-4f04-9303-2d3857fdf29e" ma:termSetId="67a4097d-4e68-4d65-b44e-8c37c374fc8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974b7b6e41419bab93e629724b4c5e" ma:index="18" ma:taxonomy="true" ma:internalName="aa974b7b6e41419bab93e629724b4c5e" ma:taxonomyFieldName="SQASCQF" ma:displayName="SCQF" ma:default="" ma:fieldId="{aa974b7b-6e41-419b-ab93-e629724b4c5e}" ma:taxonomyMulti="true" ma:sspId="1b5105ad-fc01-4f04-9303-2d3857fdf29e" ma:termSetId="c29bdd67-9325-4336-bf40-d81f908a0d2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39d974617f44ce49c66a26d86a87534" ma:index="20" ma:taxonomy="true" ma:internalName="n39d974617f44ce49c66a26d86a87534" ma:taxonomyFieldName="SQAQualificationLevel" ma:displayName="Qualification Level" ma:default="" ma:fieldId="{739d9746-17f4-4ce4-9c66-a26d86a87534}" ma:taxonomyMulti="true" ma:sspId="1b5105ad-fc01-4f04-9303-2d3857fdf29e" ma:termSetId="86715e64-8b6b-4bd5-a803-3b36021bd82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06d95e2ca38420b848bfc05cdabc7e0" ma:index="22" ma:taxonomy="true" ma:internalName="c06d95e2ca38420b848bfc05cdabc7e0" ma:taxonomyFieldName="SQAQualificationType" ma:displayName="Qualification Type" ma:default="" ma:fieldId="{c06d95e2-ca38-420b-848b-fc05cdabc7e0}" ma:taxonomyMulti="true" ma:sspId="1b5105ad-fc01-4f04-9303-2d3857fdf29e" ma:termSetId="7e1e2ad2-ad4e-4368-8961-80f51fc71f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" ma:index="2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k7186641760b42ea843762f8d380e524" ma:index="24" ma:taxonomy="true" ma:internalName="k7186641760b42ea843762f8d380e524" ma:taxonomyFieldName="SQACurriculumAreas" ma:displayName="Curriculum Areas" ma:default="" ma:fieldId="{47186641-760b-42ea-8437-62f8d380e524}" ma:taxonomyMulti="true" ma:sspId="1b5105ad-fc01-4f04-9303-2d3857fdf29e" ma:termSetId="5e50d47a-6fc4-4509-98f5-97b3cfc9c4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QAPublisher" ma:index="26" ma:displayName="Publisher" ma:default="Scottish Qualifications Authority (SQA)" ma:internalName="SQAPublisher" ma:readOnly="true">
      <xsd:simpleType>
        <xsd:restriction base="dms:Text">
          <xsd:maxLength value="255"/>
        </xsd:restriction>
      </xsd:simple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bd571ca4b78a405c9511436f2b974e24" ma:index="29" ma:taxonomy="true" ma:internalName="bd571ca4b78a405c9511436f2b974e24" ma:taxonomyFieldName="SQASubjects" ma:displayName="Subjects" ma:default="" ma:fieldId="{bd571ca4-b78a-405c-9511-436f2b974e24}" ma:taxonomyMulti="true" ma:sspId="1b5105ad-fc01-4f04-9303-2d3857fdf29e" ma:termSetId="ca29ca82-a0c4-49b4-a616-e8b8a6aff09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3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33" nillable="true" ma:displayName="Taxonomy Catch All Column" ma:description="" ma:hidden="true" ma:list="{9e106fec-f557-48e3-92ad-5617a75e0f41}" ma:internalName="TaxCatchAll" ma:showField="CatchAllData" ma:web="e33742ff-a71a-46d1-b3ba-61ae4a3d0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SharedByUser" ma:index="3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  <xsd:element name="SQAWebsiteStatus" ma:index="36" nillable="true" ma:displayName="SQA Website Status" ma:hidden="true" ma:internalName="SQAWebsiteStatu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8" ma:displayName="Content Type"/>
        <xsd:element ref="dc:title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33742ff-a71a-46d1-b3ba-61ae4a3d0bc5">5ED4A3KFZREK-2057944398-16576</_dlc_DocId>
    <_dlc_DocIdUrl xmlns="e33742ff-a71a-46d1-b3ba-61ae4a3d0bc5">
      <Url>https://sqanow.sharepoint.com/sites/dc-cfe/_layouts/15/DocIdRedir.aspx?ID=5ED4A3KFZREK-2057944398-16576</Url>
      <Description>5ED4A3KFZREK-2057944398-16576</Description>
    </_dlc_DocIdUrl>
    <Civic xmlns="4e07b53b-38c0-405d-b589-a04bb274cbb2">Minor Change</Civic>
    <SQAPublicationDate xmlns="e33742ff-a71a-46d1-b3ba-61ae4a3d0bc5">2018-09-24T23:00:00+00:00</SQAPublicationDate>
    <SQAWebsiteVersion xmlns="e33742ff-a71a-46d1-b3ba-61ae4a3d0bc5" xsi:nil="true"/>
    <bd571ca4b78a405c9511436f2b974e24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fd45a07f-ec87-4d21-85ca-b04d011d4319</TermId>
        </TermInfo>
      </Terms>
    </bd571ca4b78a405c9511436f2b974e24>
    <TaxCatchAll xmlns="e33742ff-a71a-46d1-b3ba-61ae4a3d0bc5">
      <Value>32</Value>
      <Value>99</Value>
      <Value>83</Value>
      <Value>165</Value>
      <Value>44</Value>
      <Value>43</Value>
      <Value>6</Value>
      <Value>158</Value>
      <Value>20</Value>
      <Value>35</Value>
    </TaxCatchAll>
    <DocTitle xmlns="e33742ff-a71a-46d1-b3ba-61ae4a3d0bc5">English coursework template (2018-19)</DocTitle>
    <SQAWebsite xmlns="e33742ff-a71a-46d1-b3ba-61ae4a3d0bc5">Send to Civic CMS</SQAWebsite>
    <jc98ef3126e846cda501044597e628c9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Coursework Information</TermName>
          <TermId xmlns="http://schemas.microsoft.com/office/infopath/2007/PartnerControls">546ff7e6-6391-4cb8-ad24-64fa43697603</TermId>
        </TermInfo>
      </Terms>
    </jc98ef3126e846cda501044597e628c9>
    <c06d95e2ca38420b848bfc05cdabc7e0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National Qualification (NQ)</TermName>
          <TermId xmlns="http://schemas.microsoft.com/office/infopath/2007/PartnerControls">e3ca77b6-f0e0-4e41-babb-be5b3269c368</TermId>
        </TermInfo>
      </Terms>
    </c06d95e2ca38420b848bfc05cdabc7e0>
    <aa974b7b6e41419bab93e629724b4c5e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Level 5</TermName>
          <TermId xmlns="http://schemas.microsoft.com/office/infopath/2007/PartnerControls">ad642017-6787-41a5-803f-9a6b67322d73</TermId>
        </TermInfo>
        <TermInfo xmlns="http://schemas.microsoft.com/office/infopath/2007/PartnerControls">
          <TermName xmlns="http://schemas.microsoft.com/office/infopath/2007/PartnerControls">Level 6</TermName>
          <TermId xmlns="http://schemas.microsoft.com/office/infopath/2007/PartnerControls">9c1def54-442f-4b61-a8bd-704a412db33f</TermId>
        </TermInfo>
        <TermInfo xmlns="http://schemas.microsoft.com/office/infopath/2007/PartnerControls">
          <TermName xmlns="http://schemas.microsoft.com/office/infopath/2007/PartnerControls">Level 7</TermName>
          <TermId xmlns="http://schemas.microsoft.com/office/infopath/2007/PartnerControls">db4554e9-7c66-4fa5-9832-693932ec2d38</TermId>
        </TermInfo>
      </Terms>
    </aa974b7b6e41419bab93e629724b4c5e>
    <n39d974617f44ce49c66a26d86a87534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National 5 (new)</TermName>
          <TermId xmlns="http://schemas.microsoft.com/office/infopath/2007/PartnerControls">d6709e65-d3e9-408e-8ec1-e82de12b3d53</TermId>
        </TermInfo>
        <TermInfo xmlns="http://schemas.microsoft.com/office/infopath/2007/PartnerControls">
          <TermName xmlns="http://schemas.microsoft.com/office/infopath/2007/PartnerControls">Higher (new)</TermName>
          <TermId xmlns="http://schemas.microsoft.com/office/infopath/2007/PartnerControls">a426e2dc-9916-4e89-a3ab-ab543a1d07d9</TermId>
        </TermInfo>
        <TermInfo xmlns="http://schemas.microsoft.com/office/infopath/2007/PartnerControls">
          <TermName xmlns="http://schemas.microsoft.com/office/infopath/2007/PartnerControls">Advanced Higher</TermName>
          <TermId xmlns="http://schemas.microsoft.com/office/infopath/2007/PartnerControls">da838e00-741f-4fbc-b349-c3881b32ab32</TermId>
        </TermInfo>
      </Terms>
    </n39d974617f44ce49c66a26d86a87534>
    <SQAWebsiteStatus xmlns="e33742ff-a71a-46d1-b3ba-61ae4a3d0bc5" xsi:nil="true"/>
    <SQAWebsiteActionDate xmlns="e33742ff-a71a-46d1-b3ba-61ae4a3d0bc5" xsi:nil="true"/>
    <k7186641760b42ea843762f8d380e524 xmlns="e33742ff-a71a-46d1-b3ba-61ae4a3d0b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Languages</TermName>
          <TermId xmlns="http://schemas.microsoft.com/office/infopath/2007/PartnerControls">632e3a7e-0f61-40fb-82e1-f959d0528fff</TermId>
        </TermInfo>
      </Terms>
    </k7186641760b42ea843762f8d380e524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55222-2E9F-4333-98CB-7D11F491B18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EC643F-957C-40DD-8B09-BA1B920BA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07b53b-38c0-405d-b589-a04bb274cbb2"/>
    <ds:schemaRef ds:uri="e33742ff-a71a-46d1-b3ba-61ae4a3d0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2CD5E6-D2D9-41A3-8610-E9765B413451}">
  <ds:schemaRefs>
    <ds:schemaRef ds:uri="http://schemas.microsoft.com/office/2006/metadata/properties"/>
    <ds:schemaRef ds:uri="http://schemas.microsoft.com/office/infopath/2007/PartnerControls"/>
    <ds:schemaRef ds:uri="e33742ff-a71a-46d1-b3ba-61ae4a3d0bc5"/>
    <ds:schemaRef ds:uri="4e07b53b-38c0-405d-b589-a04bb274cbb2"/>
  </ds:schemaRefs>
</ds:datastoreItem>
</file>

<file path=customXml/itemProps4.xml><?xml version="1.0" encoding="utf-8"?>
<ds:datastoreItem xmlns:ds="http://schemas.openxmlformats.org/officeDocument/2006/customXml" ds:itemID="{D478A28D-1059-45EC-B5F7-B6D2246FEBB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416A1D6-26AB-478C-A34E-90035924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80FF63B0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coursework template (2018-19)</vt:lpstr>
    </vt:vector>
  </TitlesOfParts>
  <Company>SQA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coursework template (2018-19)</dc:title>
  <dc:creator>Alastair Black</dc:creator>
  <cp:lastModifiedBy>Mrs Feeney</cp:lastModifiedBy>
  <cp:revision>2</cp:revision>
  <cp:lastPrinted>2016-01-11T12:59:00Z</cp:lastPrinted>
  <dcterms:created xsi:type="dcterms:W3CDTF">2019-02-22T13:06:00Z</dcterms:created>
  <dcterms:modified xsi:type="dcterms:W3CDTF">2019-02-22T13:06:00Z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RPASS_QUESTIONNUMBER">
    <vt:i4>0</vt:i4>
  </property>
  <property fmtid="{D5CDD505-2E9C-101B-9397-08002B2CF9AE}" pid="3" name="ContentTypeId">
    <vt:lpwstr>0x0101007B6873D54B10014A8443167EF12C9E0B0078B5BF7604928D4C8E15AD9B1B6F7406</vt:lpwstr>
  </property>
  <property fmtid="{D5CDD505-2E9C-101B-9397-08002B2CF9AE}" pid="4" name="_dlc_DocIdItemGuid">
    <vt:lpwstr>e27d4291-2b41-44ca-8c6e-052267cd4cc9</vt:lpwstr>
  </property>
  <property fmtid="{D5CDD505-2E9C-101B-9397-08002B2CF9AE}" pid="5" name="SQACurriculumAreas">
    <vt:lpwstr>43;#Languages|632e3a7e-0f61-40fb-82e1-f959d0528fff</vt:lpwstr>
  </property>
  <property fmtid="{D5CDD505-2E9C-101B-9397-08002B2CF9AE}" pid="6" name="SQASCQF">
    <vt:lpwstr>99;#Level 5|ad642017-6787-41a5-803f-9a6b67322d73;#6;#Level 6|9c1def54-442f-4b61-a8bd-704a412db33f;#32;#Level 7|db4554e9-7c66-4fa5-9832-693932ec2d38</vt:lpwstr>
  </property>
  <property fmtid="{D5CDD505-2E9C-101B-9397-08002B2CF9AE}" pid="7" name="SQAQualificationLevel">
    <vt:lpwstr>158;#National 5 (new)|d6709e65-d3e9-408e-8ec1-e82de12b3d53;#165;#Higher (new)|a426e2dc-9916-4e89-a3ab-ab543a1d07d9;#35;#Advanced Higher|da838e00-741f-4fbc-b349-c3881b32ab32</vt:lpwstr>
  </property>
  <property fmtid="{D5CDD505-2E9C-101B-9397-08002B2CF9AE}" pid="8" name="SQAQualificationType">
    <vt:lpwstr>20;#National Qualification (NQ)|e3ca77b6-f0e0-4e41-babb-be5b3269c368</vt:lpwstr>
  </property>
  <property fmtid="{D5CDD505-2E9C-101B-9397-08002B2CF9AE}" pid="9" name="SQACFEDocumentType">
    <vt:lpwstr>83;#Coursework Information|546ff7e6-6391-4cb8-ad24-64fa43697603</vt:lpwstr>
  </property>
  <property fmtid="{D5CDD505-2E9C-101B-9397-08002B2CF9AE}" pid="10" name="SQASubjects">
    <vt:lpwstr>44;#English|fd45a07f-ec87-4d21-85ca-b04d011d4319</vt:lpwstr>
  </property>
</Properties>
</file>