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9C" w:rsidRDefault="00032798">
      <w:pPr>
        <w:rPr>
          <w:b/>
          <w:u w:val="single"/>
        </w:rPr>
      </w:pPr>
      <w:r w:rsidRPr="00032798">
        <w:rPr>
          <w:b/>
          <w:u w:val="single"/>
        </w:rPr>
        <w:t xml:space="preserve">NAT 4 PRACTICE </w:t>
      </w:r>
      <w:r>
        <w:rPr>
          <w:b/>
          <w:u w:val="single"/>
        </w:rPr>
        <w:t>–</w:t>
      </w:r>
      <w:r w:rsidRPr="00032798">
        <w:rPr>
          <w:b/>
          <w:u w:val="single"/>
        </w:rPr>
        <w:t xml:space="preserve"> NUMERACY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9"/>
        <w:gridCol w:w="5409"/>
      </w:tblGrid>
      <w:tr w:rsidR="00032798" w:rsidTr="00032798">
        <w:tc>
          <w:tcPr>
            <w:tcW w:w="5409" w:type="dxa"/>
          </w:tcPr>
          <w:p w:rsidR="00032798" w:rsidRDefault="00032798" w:rsidP="00032798">
            <w:pPr>
              <w:pStyle w:val="ListParagraph"/>
              <w:numPr>
                <w:ilvl w:val="0"/>
                <w:numId w:val="1"/>
              </w:numPr>
            </w:pPr>
            <w:r>
              <w:t>I ha</w:t>
            </w:r>
            <w:r>
              <w:t>ve just bought a new bike.</w:t>
            </w:r>
          </w:p>
          <w:p w:rsidR="00032798" w:rsidRPr="00EA299F" w:rsidRDefault="00032798" w:rsidP="00032798">
            <w:pPr>
              <w:pStyle w:val="ListParagraph"/>
            </w:pPr>
            <w:r>
              <w:t>The price was £420 + VAT.</w:t>
            </w:r>
          </w:p>
          <w:p w:rsidR="00032798" w:rsidRDefault="00032798" w:rsidP="00032798"/>
          <w:p w:rsidR="00032798" w:rsidRDefault="00032798" w:rsidP="00032798">
            <w:pPr>
              <w:ind w:firstLine="720"/>
            </w:pPr>
            <w:r>
              <w:t xml:space="preserve">VAT is charged at 20%. </w:t>
            </w:r>
          </w:p>
          <w:p w:rsidR="00032798" w:rsidRDefault="00032798" w:rsidP="00032798">
            <w:r>
              <w:tab/>
              <w:t>What was the tota</w:t>
            </w:r>
            <w:r>
              <w:t>l price of the bike</w:t>
            </w:r>
          </w:p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>
            <w:pPr>
              <w:rPr>
                <w:b/>
                <w:u w:val="single"/>
              </w:rPr>
            </w:pPr>
          </w:p>
        </w:tc>
        <w:tc>
          <w:tcPr>
            <w:tcW w:w="5409" w:type="dxa"/>
          </w:tcPr>
          <w:p w:rsidR="00032798" w:rsidRDefault="00032798" w:rsidP="00032798">
            <w:pPr>
              <w:pStyle w:val="ListParagraph"/>
              <w:numPr>
                <w:ilvl w:val="0"/>
                <w:numId w:val="1"/>
              </w:numPr>
            </w:pPr>
            <w:r>
              <w:t>An empty container weighs 180</w:t>
            </w:r>
            <w:r>
              <w:t>g. When 50 lollipops were put in it the weight was 870g.</w:t>
            </w:r>
          </w:p>
          <w:p w:rsidR="00032798" w:rsidRDefault="00032798" w:rsidP="00032798">
            <w:pPr>
              <w:ind w:firstLine="720"/>
            </w:pPr>
            <w:r>
              <w:t xml:space="preserve">What is the weight of one lollipop? </w:t>
            </w:r>
            <w:r>
              <w:br/>
            </w:r>
          </w:p>
          <w:p w:rsidR="00032798" w:rsidRPr="00032798" w:rsidRDefault="00032798" w:rsidP="00032798">
            <w:pPr>
              <w:rPr>
                <w:b/>
                <w:u w:val="single"/>
              </w:rPr>
            </w:pPr>
          </w:p>
        </w:tc>
      </w:tr>
      <w:tr w:rsidR="00032798" w:rsidTr="00032798">
        <w:tc>
          <w:tcPr>
            <w:tcW w:w="5409" w:type="dxa"/>
          </w:tcPr>
          <w:p w:rsidR="00032798" w:rsidRDefault="00032798" w:rsidP="00032798">
            <w:pPr>
              <w:pStyle w:val="ListParagraph"/>
              <w:numPr>
                <w:ilvl w:val="0"/>
                <w:numId w:val="1"/>
              </w:numPr>
            </w:pPr>
            <w:r>
              <w:t xml:space="preserve">Anne is going to Malta. How many euros will she get for £150 when the exchange rate is 1·18 euros to a pound? </w:t>
            </w:r>
          </w:p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>
            <w:pPr>
              <w:rPr>
                <w:b/>
                <w:u w:val="single"/>
              </w:rPr>
            </w:pPr>
          </w:p>
        </w:tc>
        <w:tc>
          <w:tcPr>
            <w:tcW w:w="5409" w:type="dxa"/>
          </w:tcPr>
          <w:p w:rsidR="00032798" w:rsidRDefault="00032798" w:rsidP="00032798">
            <w:pPr>
              <w:pStyle w:val="ListParagraph"/>
              <w:numPr>
                <w:ilvl w:val="0"/>
                <w:numId w:val="1"/>
              </w:numPr>
            </w:pPr>
            <w:r>
              <w:t>Complete the following table which shows departure and arrival times for different bus journeys.</w:t>
            </w:r>
          </w:p>
          <w:p w:rsidR="00032798" w:rsidRDefault="00032798" w:rsidP="00032798"/>
          <w:p w:rsidR="00032798" w:rsidRDefault="00032798" w:rsidP="00032798"/>
          <w:tbl>
            <w:tblPr>
              <w:tblpPr w:leftFromText="180" w:rightFromText="180" w:vertAnchor="text" w:horzAnchor="margin" w:tblpXSpec="center" w:tblpY="-14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01"/>
              <w:gridCol w:w="1701"/>
              <w:gridCol w:w="1701"/>
            </w:tblGrid>
            <w:tr w:rsidR="00032798" w:rsidTr="00A758C2">
              <w:trPr>
                <w:trHeight w:val="360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Depart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Arrive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>Time taken</w:t>
                  </w:r>
                </w:p>
              </w:tc>
            </w:tr>
            <w:tr w:rsidR="00032798" w:rsidTr="00A758C2">
              <w:trPr>
                <w:trHeight w:val="360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0315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0735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</w:p>
              </w:tc>
            </w:tr>
            <w:tr w:rsidR="00032798" w:rsidTr="00A758C2">
              <w:trPr>
                <w:trHeight w:val="360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1105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3h 15 min</w:t>
                  </w:r>
                </w:p>
              </w:tc>
            </w:tr>
            <w:tr w:rsidR="00032798" w:rsidTr="00A758C2">
              <w:trPr>
                <w:trHeight w:val="360"/>
              </w:trPr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2100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32798" w:rsidRDefault="00032798" w:rsidP="00032798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4h 25 min</w:t>
                  </w:r>
                </w:p>
              </w:tc>
            </w:tr>
          </w:tbl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>
            <w:pPr>
              <w:rPr>
                <w:b/>
                <w:u w:val="single"/>
              </w:rPr>
            </w:pPr>
          </w:p>
        </w:tc>
      </w:tr>
      <w:tr w:rsidR="00032798" w:rsidTr="00456893">
        <w:tc>
          <w:tcPr>
            <w:tcW w:w="10818" w:type="dxa"/>
            <w:gridSpan w:val="2"/>
          </w:tcPr>
          <w:p w:rsidR="00032798" w:rsidRDefault="00032798" w:rsidP="00032798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07CE1BAC" wp14:editId="09084C8F">
                      <wp:simplePos x="0" y="0"/>
                      <wp:positionH relativeFrom="column">
                        <wp:posOffset>4559300</wp:posOffset>
                      </wp:positionH>
                      <wp:positionV relativeFrom="paragraph">
                        <wp:posOffset>6978015</wp:posOffset>
                      </wp:positionV>
                      <wp:extent cx="2676525" cy="2352675"/>
                      <wp:effectExtent l="0" t="14605" r="635" b="4445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76525" cy="2352675"/>
                                <a:chOff x="3285" y="1965"/>
                                <a:chExt cx="4215" cy="3705"/>
                              </a:xfrm>
                            </wpg:grpSpPr>
                            <wps:wsp>
                              <wps:cNvPr id="2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990" y="1965"/>
                                  <a:ext cx="2190" cy="2565"/>
                                </a:xfrm>
                                <a:custGeom>
                                  <a:avLst/>
                                  <a:gdLst>
                                    <a:gd name="T0" fmla="*/ 0 w 2190"/>
                                    <a:gd name="T1" fmla="*/ 0 h 2565"/>
                                    <a:gd name="T2" fmla="*/ 0 w 2190"/>
                                    <a:gd name="T3" fmla="*/ 2565 h 2565"/>
                                    <a:gd name="T4" fmla="*/ 2190 w 2190"/>
                                    <a:gd name="T5" fmla="*/ 2565 h 2565"/>
                                    <a:gd name="T6" fmla="*/ 2190 w 2190"/>
                                    <a:gd name="T7" fmla="*/ 1800 h 2565"/>
                                    <a:gd name="T8" fmla="*/ 1530 w 2190"/>
                                    <a:gd name="T9" fmla="*/ 1800 h 2565"/>
                                    <a:gd name="T10" fmla="*/ 1530 w 2190"/>
                                    <a:gd name="T11" fmla="*/ 0 h 2565"/>
                                    <a:gd name="T12" fmla="*/ 0 w 2190"/>
                                    <a:gd name="T13" fmla="*/ 0 h 25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2190" h="2565">
                                      <a:moveTo>
                                        <a:pt x="0" y="0"/>
                                      </a:moveTo>
                                      <a:lnTo>
                                        <a:pt x="0" y="2565"/>
                                      </a:lnTo>
                                      <a:lnTo>
                                        <a:pt x="2190" y="2565"/>
                                      </a:lnTo>
                                      <a:lnTo>
                                        <a:pt x="2190" y="1800"/>
                                      </a:lnTo>
                                      <a:lnTo>
                                        <a:pt x="1530" y="1800"/>
                                      </a:lnTo>
                                      <a:lnTo>
                                        <a:pt x="153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FBFB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AutoShap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40" y="1965"/>
                                  <a:ext cx="0" cy="256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 type="arrow" w="sm" len="sm"/>
                                  <a:tailEnd type="arrow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Text Box 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85" y="3105"/>
                                  <a:ext cx="1305" cy="1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2798" w:rsidRDefault="00032798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8m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650" y="4620"/>
                                  <a:ext cx="1305" cy="1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2798" w:rsidRDefault="00032798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6m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95" y="3930"/>
                                  <a:ext cx="1305" cy="1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2798" w:rsidRDefault="00032798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1·5m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60" y="3300"/>
                                  <a:ext cx="1305" cy="1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032798" w:rsidRDefault="00032798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1·5m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990" y="4650"/>
                                  <a:ext cx="219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 type="arrow" w="sm" len="sm"/>
                                  <a:tailEnd type="arrow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55" y="3765"/>
                                  <a:ext cx="0" cy="76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 type="arrow" w="sm" len="sm"/>
                                  <a:tailEnd type="arrow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517" y="3690"/>
                                  <a:ext cx="660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 type="arrow" w="sm" len="sm"/>
                                  <a:tailEnd type="arrow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" o:spid="_x0000_s1026" style="position:absolute;left:0;text-align:left;margin-left:359pt;margin-top:549.45pt;width:210.75pt;height:185.25pt;z-index:251658240" coordorigin="3285,1965" coordsize="4215,3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">
                      <v:shape id="Freeform 3" o:spid="_x0000_s1027" style="position:absolute;left:3990;top:1965;width:2190;height:2565;visibility:visible;mso-wrap-style:square;v-text-anchor:top" coordsize="2190,2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I69cAA&#10;AADaAAAADwAAAGRycy9kb3ducmV2LnhtbESP0YrCMBRE3xf8h3AF37apBV2pRlFB8G3R+gHX5tpW&#10;m5uSxNr9+82CsI/DzJxhVpvBtKIn5xvLCqZJCoK4tLrhSsGlOHwuQPiArLG1TAp+yMNmPfpYYa7t&#10;i0/Un0MlIoR9jgrqELpcSl/WZNAntiOO3s06gyFKV0nt8BXhppVZms6lwYbjQo0d7WsqH+enUUBZ&#10;sdf9tDg0c5zJ67f7krv7VanJeNguQQQawn/43T5qBRn8XYk3QK5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TI69cAAAADaAAAADwAAAAAAAAAAAAAAAACYAgAAZHJzL2Rvd25y&#10;ZXYueG1sUEsFBgAAAAAEAAQA9QAAAIUDAAAAAA==&#10;" path="m,l,2565r2190,l2190,1800r-660,l1530,,,xe" fillcolor="#bfbfbf">
                        <v:path arrowok="t" o:connecttype="custom" o:connectlocs="0,0;0,2565;2190,2565;2190,1800;1530,1800;1530,0;0,0" o:connectangles="0,0,0,0,0,0,0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4" o:spid="_x0000_s1028" type="#_x0000_t32" style="position:absolute;left:3840;top:1965;width:0;height:25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WsVsMAAADaAAAADwAAAGRycy9kb3ducmV2LnhtbESPT2sCMRTE70K/Q3iF3jS7FYtdjSJC&#10;wUNB/EPB23Pz3CxuXpYk6raf3ggFj8PM/IaZzjvbiCv5UDtWkA8yEMSl0zVXCva7r/4YRIjIGhvH&#10;pOCXAsxnL70pFtrdeEPXbaxEgnAoUIGJsS2kDKUhi2HgWuLknZy3GJP0ldQebwluG/meZR/SYs1p&#10;wWBLS0PleXuxCuTeu8OoM+vV4TPf5N/y7/jjd0q9vXaLCYhIXXyG/9srrWAIjyvpBs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0FrFbDAAAA2gAAAA8AAAAAAAAAAAAA&#10;AAAAoQIAAGRycy9kb3ducmV2LnhtbFBLBQYAAAAABAAEAPkAAACRAwAAAAA=&#10;">
                        <v:stroke dashstyle="dash" startarrow="open" startarrowwidth="narrow" startarrowlength="short" endarrow="open" endarrowwidth="narrow" endarrowlength="shor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" o:spid="_x0000_s1029" type="#_x0000_t202" style="position:absolute;left:3285;top:3105;width:1305;height:1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      <v:textbox>
                          <w:txbxContent>
                            <w:p w:rsidR="00032798" w:rsidRDefault="00032798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8m</w:t>
                              </w:r>
                            </w:p>
                          </w:txbxContent>
                        </v:textbox>
                      </v:shape>
                      <v:shape id="Text Box 6" o:spid="_x0000_s1030" type="#_x0000_t202" style="position:absolute;left:4650;top:4620;width:1305;height:1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      <v:textbox>
                          <w:txbxContent>
                            <w:p w:rsidR="00032798" w:rsidRDefault="00032798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6m</w:t>
                              </w:r>
                            </w:p>
                          </w:txbxContent>
                        </v:textbox>
                      </v:shape>
                      <v:shape id="Text Box 7" o:spid="_x0000_s1031" type="#_x0000_t202" style="position:absolute;left:6195;top:3930;width:1305;height:1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      <v:textbox>
                          <w:txbxContent>
                            <w:p w:rsidR="00032798" w:rsidRDefault="00032798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1·5m</w:t>
                              </w:r>
                            </w:p>
                          </w:txbxContent>
                        </v:textbox>
                      </v:shape>
                      <v:shape id="Text Box 8" o:spid="_x0000_s1032" type="#_x0000_t202" style="position:absolute;left:5460;top:3300;width:1305;height:10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    <v:textbox>
                          <w:txbxContent>
                            <w:p w:rsidR="00032798" w:rsidRDefault="00032798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1·5m</w:t>
                              </w:r>
                            </w:p>
                          </w:txbxContent>
                        </v:textbox>
                      </v:shape>
                      <v:shape id="AutoShape 9" o:spid="_x0000_s1033" type="#_x0000_t32" style="position:absolute;left:3990;top:4650;width:219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E+J8EAAADaAAAADwAAAGRycy9kb3ducmV2LnhtbERPz2vCMBS+C/sfwhvspmmFjdk1yhgI&#10;HgajKkJvb82zKTYvJcls519vDoMdP77f5WayvbiSD51jBfkiA0HcON1xq+B42M5fQYSIrLF3TAp+&#10;KcBm/TArsdBu5Iqu+9iKFMKhQAUmxqGQMjSGLIaFG4gTd3beYkzQt1J7HFO47eUyy16kxY5Tg8GB&#10;Pgw1l/2PVSCP3tXPk/na1au8yj/l7fvkD0o9PU7vbyAiTfFf/OfeaQVpa7qSboBc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oT4nwQAAANoAAAAPAAAAAAAAAAAAAAAA&#10;AKECAABkcnMvZG93bnJldi54bWxQSwUGAAAAAAQABAD5AAAAjwMAAAAA&#10;">
                        <v:stroke dashstyle="dash" startarrow="open" startarrowwidth="narrow" startarrowlength="short" endarrow="open" endarrowwidth="narrow" endarrowlength="short"/>
                      </v:shape>
                      <v:shape id="AutoShape 10" o:spid="_x0000_s1034" type="#_x0000_t32" style="position:absolute;left:6255;top:3765;width:0;height:76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O2bvMQAAADaAAAADwAAAGRycy9kb3ducmV2LnhtbESPT2sCMRTE70K/Q3iF3jS7glK3ZpdS&#10;KHgQin8QvD03r5ulm5clibrtpzeC0OMwM79hltVgO3EhH1rHCvJJBoK4drrlRsF+9zl+BREissbO&#10;MSn4pQBV+TRaYqHdlTd02cZGJAiHAhWYGPtCylAbshgmridO3rfzFmOSvpHa4zXBbSenWTaXFltO&#10;CwZ7+jBU/2zPVoHce3ecDeZrdVzkm3wt/04Hv1Pq5Xl4fwMRaYj/4Ud7pRUs4H4l3QBZ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7Zu8xAAAANoAAAAPAAAAAAAAAAAA&#10;AAAAAKECAABkcnMvZG93bnJldi54bWxQSwUGAAAAAAQABAD5AAAAkgMAAAAA&#10;">
                        <v:stroke dashstyle="dash" startarrow="open" startarrowwidth="narrow" startarrowlength="short" endarrow="open" endarrowwidth="narrow" endarrowlength="short"/>
                      </v:shape>
                      <v:shape id="AutoShape 11" o:spid="_x0000_s1035" type="#_x0000_t32" style="position:absolute;left:5517;top:3690;width:66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zr98UAAADbAAAADwAAAGRycy9kb3ducmV2LnhtbESPT2sCMRDF74V+hzCF3mp2CxW7GqUU&#10;Ch4K4h8K3sbNuFncTJYk1bWfvnMQvM3w3rz3m9li8J06U0xtYAPlqABFXAfbcmNgt/16mYBKGdli&#10;F5gMXCnBYv74MMPKhguv6bzJjZIQThUacDn3ldapduQxjUJPLNoxRI9Z1thoG/Ei4b7Tr0Ux1h5b&#10;lgaHPX06qk+bX29A72LYvw1utdy/l+vyW/8dfuLWmOen4WMKKtOQ7+bb9dIKvtDLLzKAnv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Kzr98UAAADbAAAADwAAAAAAAAAA&#10;AAAAAAChAgAAZHJzL2Rvd25yZXYueG1sUEsFBgAAAAAEAAQA+QAAAJMDAAAAAA==&#10;">
                        <v:stroke dashstyle="dash" startarrow="open" startarrowwidth="narrow" startarrowlength="short" endarrow="open" endarrowwidth="narrow" endarrowlength="short"/>
                      </v:shape>
                    </v:group>
                  </w:pict>
                </mc:Fallback>
              </mc:AlternateContent>
            </w:r>
            <w:r>
              <w:t>The diagram shows an L – shaped room which is made up from two rectangles.</w:t>
            </w:r>
            <w:r>
              <w:br/>
            </w:r>
          </w:p>
          <w:p w:rsidR="00032798" w:rsidRDefault="00032798" w:rsidP="00032798"/>
          <w:p w:rsidR="00032798" w:rsidRDefault="00032798" w:rsidP="00032798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1E6DD0D5" wp14:editId="75F14EC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2682240" cy="2048510"/>
                  <wp:effectExtent l="0" t="0" r="0" b="0"/>
                  <wp:wrapTight wrapText="bothSides">
                    <wp:wrapPolygon edited="0">
                      <wp:start x="3222" y="0"/>
                      <wp:lineTo x="2608" y="0"/>
                      <wp:lineTo x="2455" y="6428"/>
                      <wp:lineTo x="614" y="7432"/>
                      <wp:lineTo x="614" y="8236"/>
                      <wp:lineTo x="2455" y="9642"/>
                      <wp:lineTo x="2301" y="15065"/>
                      <wp:lineTo x="4142" y="16069"/>
                      <wp:lineTo x="7670" y="16069"/>
                      <wp:lineTo x="7517" y="17275"/>
                      <wp:lineTo x="9358" y="17275"/>
                      <wp:lineTo x="14420" y="16069"/>
                      <wp:lineTo x="18102" y="14864"/>
                      <wp:lineTo x="18102" y="11650"/>
                      <wp:lineTo x="14574" y="9642"/>
                      <wp:lineTo x="14114" y="8838"/>
                      <wp:lineTo x="11813" y="6428"/>
                      <wp:lineTo x="11813" y="0"/>
                      <wp:lineTo x="3222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240" cy="2048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2798" w:rsidRDefault="00032798" w:rsidP="00032798"/>
          <w:p w:rsidR="00032798" w:rsidRDefault="00032798" w:rsidP="00032798">
            <w:pPr>
              <w:ind w:left="720"/>
            </w:pPr>
            <w:r>
              <w:t xml:space="preserve">    </w:t>
            </w:r>
            <w:r>
              <w:t xml:space="preserve">A decorative border has to be put round the room. </w:t>
            </w:r>
            <w:r>
              <w:t xml:space="preserve">  </w:t>
            </w:r>
          </w:p>
          <w:p w:rsidR="00032798" w:rsidRDefault="00032798" w:rsidP="00032798">
            <w:pPr>
              <w:ind w:left="720"/>
            </w:pPr>
            <w:r>
              <w:t>There is 25 metres on the roll.</w:t>
            </w:r>
          </w:p>
          <w:p w:rsidR="00032798" w:rsidRDefault="00032798" w:rsidP="00032798">
            <w:r>
              <w:t xml:space="preserve"> </w:t>
            </w:r>
            <w:r>
              <w:t xml:space="preserve">Is the roll long enough for the room? </w:t>
            </w:r>
          </w:p>
          <w:p w:rsidR="00032798" w:rsidRDefault="00032798">
            <w:pPr>
              <w:rPr>
                <w:b/>
                <w:u w:val="single"/>
              </w:rPr>
            </w:pPr>
            <w:r>
              <w:t xml:space="preserve">       </w:t>
            </w:r>
            <w:r>
              <w:t>Justify your answer by calculation.</w:t>
            </w:r>
            <w:r>
              <w:br/>
            </w:r>
            <w:r>
              <w:br/>
            </w:r>
          </w:p>
        </w:tc>
      </w:tr>
      <w:tr w:rsidR="00032798" w:rsidTr="006A162C">
        <w:tc>
          <w:tcPr>
            <w:tcW w:w="5409" w:type="dxa"/>
          </w:tcPr>
          <w:p w:rsidR="00032798" w:rsidRDefault="00032798" w:rsidP="00032798">
            <w:pPr>
              <w:pStyle w:val="ListParagraph"/>
              <w:numPr>
                <w:ilvl w:val="0"/>
                <w:numId w:val="1"/>
              </w:numPr>
            </w:pPr>
            <w:r>
              <w:t xml:space="preserve">A car travels at a constant speed </w:t>
            </w:r>
            <w:r>
              <w:t>of 63 mph for 20 minutes.</w:t>
            </w:r>
            <w:r>
              <w:br/>
            </w:r>
            <w:r>
              <w:t xml:space="preserve">How far does the car travel in this time? </w:t>
            </w:r>
            <w:r>
              <w:br/>
            </w:r>
          </w:p>
          <w:p w:rsidR="00032798" w:rsidRDefault="00032798" w:rsidP="00032798">
            <w:pPr>
              <w:rPr>
                <w:noProof/>
                <w:lang w:eastAsia="en-GB"/>
              </w:rPr>
            </w:pPr>
          </w:p>
          <w:p w:rsidR="00032798" w:rsidRDefault="00032798" w:rsidP="00032798">
            <w:pPr>
              <w:rPr>
                <w:noProof/>
                <w:lang w:eastAsia="en-GB"/>
              </w:rPr>
            </w:pPr>
          </w:p>
          <w:p w:rsidR="00032798" w:rsidRDefault="00032798" w:rsidP="00032798">
            <w:pPr>
              <w:rPr>
                <w:noProof/>
                <w:lang w:eastAsia="en-GB"/>
              </w:rPr>
            </w:pPr>
          </w:p>
          <w:p w:rsidR="00032798" w:rsidRDefault="00032798" w:rsidP="00032798">
            <w:pPr>
              <w:rPr>
                <w:noProof/>
                <w:lang w:eastAsia="en-GB"/>
              </w:rPr>
            </w:pPr>
          </w:p>
        </w:tc>
        <w:tc>
          <w:tcPr>
            <w:tcW w:w="5409" w:type="dxa"/>
          </w:tcPr>
          <w:p w:rsidR="00032798" w:rsidRDefault="00032798" w:rsidP="00032798">
            <w:pPr>
              <w:pStyle w:val="ListParagraph"/>
              <w:numPr>
                <w:ilvl w:val="0"/>
                <w:numId w:val="1"/>
              </w:numPr>
            </w:pPr>
            <w:r>
              <w:t>After a lottery win of £350</w:t>
            </w:r>
            <w:r w:rsidRPr="00032798">
              <w:rPr>
                <w:vertAlign w:val="superscript"/>
              </w:rPr>
              <w:t xml:space="preserve"> </w:t>
            </w:r>
            <w:r>
              <w:t xml:space="preserve">000, the money was divided between the two winners, Charlie and Fred, in the ratio </w:t>
            </w:r>
            <w:proofErr w:type="gramStart"/>
            <w:r>
              <w:t>3 :</w:t>
            </w:r>
            <w:proofErr w:type="gramEnd"/>
            <w:r>
              <w:t xml:space="preserve"> 4. </w:t>
            </w:r>
          </w:p>
          <w:p w:rsidR="00032798" w:rsidRDefault="00032798" w:rsidP="00032798">
            <w:r>
              <w:tab/>
              <w:t xml:space="preserve">Fred received £200 000. </w:t>
            </w:r>
          </w:p>
          <w:p w:rsidR="00032798" w:rsidRDefault="00032798" w:rsidP="00032798">
            <w:r>
              <w:tab/>
              <w:t xml:space="preserve">Is this the correct amount? </w:t>
            </w:r>
          </w:p>
          <w:p w:rsidR="00032798" w:rsidRDefault="00032798" w:rsidP="00032798">
            <w:r>
              <w:tab/>
              <w:t>Justify your answer by calculation.</w:t>
            </w:r>
          </w:p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>
            <w:pPr>
              <w:rPr>
                <w:noProof/>
                <w:lang w:eastAsia="en-GB"/>
              </w:rPr>
            </w:pPr>
          </w:p>
        </w:tc>
      </w:tr>
      <w:tr w:rsidR="00032798" w:rsidTr="006E1236">
        <w:tc>
          <w:tcPr>
            <w:tcW w:w="10818" w:type="dxa"/>
            <w:gridSpan w:val="2"/>
          </w:tcPr>
          <w:p w:rsidR="00032798" w:rsidRDefault="00032798" w:rsidP="00032798">
            <w:r>
              <w:rPr>
                <w:b/>
              </w:rPr>
              <w:lastRenderedPageBreak/>
              <w:t>8.</w:t>
            </w:r>
            <w:r>
              <w:t xml:space="preserve">  </w:t>
            </w:r>
            <w:r>
              <w:t xml:space="preserve">    </w:t>
            </w:r>
            <w:r>
              <w:tab/>
              <w:t>A liquid is warmed from – 8</w:t>
            </w:r>
            <w:r>
              <w:rPr>
                <w:vertAlign w:val="superscript"/>
              </w:rPr>
              <w:t>o</w:t>
            </w:r>
            <w:r>
              <w:t>C to –2</w:t>
            </w:r>
            <w:r>
              <w:sym w:font="Symbol" w:char="F0B0"/>
            </w:r>
            <w:r>
              <w:t xml:space="preserve">C. </w:t>
            </w:r>
          </w:p>
          <w:p w:rsidR="00032798" w:rsidRDefault="00032798" w:rsidP="00032798">
            <w:r>
              <w:t xml:space="preserve">            By how many degrees has its temperature risen?</w:t>
            </w:r>
          </w:p>
          <w:p w:rsidR="00032798" w:rsidRDefault="00032798" w:rsidP="00032798"/>
        </w:tc>
      </w:tr>
      <w:tr w:rsidR="00032798" w:rsidTr="00AC3C0C">
        <w:tc>
          <w:tcPr>
            <w:tcW w:w="10818" w:type="dxa"/>
            <w:gridSpan w:val="2"/>
          </w:tcPr>
          <w:p w:rsidR="00032798" w:rsidRDefault="00032798" w:rsidP="00032798">
            <w:pPr>
              <w:ind w:left="360"/>
            </w:pPr>
            <w:proofErr w:type="gramStart"/>
            <w:r>
              <w:t>9.</w:t>
            </w:r>
            <w:r>
              <w:t>Two</w:t>
            </w:r>
            <w:proofErr w:type="gramEnd"/>
            <w:r>
              <w:t xml:space="preserve"> shops are selling the same holiday. </w:t>
            </w:r>
          </w:p>
          <w:p w:rsidR="00032798" w:rsidRDefault="00032798" w:rsidP="00032798">
            <w:pPr>
              <w:ind w:left="360"/>
            </w:pPr>
            <w:r>
              <w:t>They are offering these for sale with different deals.</w:t>
            </w:r>
          </w:p>
          <w:p w:rsidR="00032798" w:rsidRDefault="00032798" w:rsidP="00032798"/>
          <w:p w:rsidR="00032798" w:rsidRDefault="00032798" w:rsidP="0003279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62610C" wp14:editId="1031DBB5">
                      <wp:simplePos x="0" y="0"/>
                      <wp:positionH relativeFrom="column">
                        <wp:posOffset>707662</wp:posOffset>
                      </wp:positionH>
                      <wp:positionV relativeFrom="paragraph">
                        <wp:posOffset>99432</wp:posOffset>
                      </wp:positionV>
                      <wp:extent cx="3602599" cy="1168782"/>
                      <wp:effectExtent l="0" t="0" r="17145" b="12700"/>
                      <wp:wrapNone/>
                      <wp:docPr id="1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2599" cy="11687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2798" w:rsidRPr="00032798" w:rsidRDefault="00032798" w:rsidP="00032798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 w:rsidRPr="00032798">
                                    <w:rPr>
                                      <w:rFonts w:ascii="Comic Sans MS" w:hAnsi="Comic Sans MS"/>
                                      <w:b/>
                                      <w:u w:val="single"/>
                                    </w:rPr>
                                    <w:t>Sun Holidays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ab/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ab/>
                                  </w:r>
                                  <w:r w:rsidRPr="00032798">
                                    <w:rPr>
                                      <w:rFonts w:ascii="Comic Sans MS" w:hAnsi="Comic Sans MS"/>
                                      <w:b/>
                                      <w:u w:val="single"/>
                                    </w:rPr>
                                    <w:t>Holiday Sun</w:t>
                                  </w:r>
                                </w:p>
                                <w:p w:rsidR="00032798" w:rsidRDefault="00032798" w:rsidP="00032798">
                                  <w:r>
                                    <w:t>Deposit £120</w:t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proofErr w:type="gramStart"/>
                                  <w:r>
                                    <w:t>Deposit  £</w:t>
                                  </w:r>
                                  <w:proofErr w:type="gramEnd"/>
                                  <w:r>
                                    <w:t xml:space="preserve"> 130</w:t>
                                  </w:r>
                                </w:p>
                                <w:p w:rsidR="00032798" w:rsidRDefault="00032798" w:rsidP="00032798">
                                  <w:r>
                                    <w:t>Six payments of £67·80</w:t>
                                  </w:r>
                                  <w:r>
                                    <w:t xml:space="preserve">               Eight payments of £ 51.30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6" type="#_x0000_t202" style="position:absolute;margin-left:55.7pt;margin-top:7.85pt;width:283.65pt;height:9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mDLwIAAFo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">
                      <v:textbox>
                        <w:txbxContent>
                          <w:p w:rsidR="00032798" w:rsidRPr="00032798" w:rsidRDefault="00032798" w:rsidP="0003279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32798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Sun Holidays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ab/>
                            </w:r>
                            <w:r w:rsidRPr="00032798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Holiday Sun</w:t>
                            </w:r>
                          </w:p>
                          <w:p w:rsidR="00032798" w:rsidRDefault="00032798" w:rsidP="00032798">
                            <w:r>
                              <w:t>Deposit £120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gramStart"/>
                            <w:r>
                              <w:t>Deposit  £</w:t>
                            </w:r>
                            <w:proofErr w:type="gramEnd"/>
                            <w:r>
                              <w:t xml:space="preserve"> 130</w:t>
                            </w:r>
                          </w:p>
                          <w:p w:rsidR="00032798" w:rsidRDefault="00032798" w:rsidP="00032798">
                            <w:r>
                              <w:t>Six payments of £67·80</w:t>
                            </w:r>
                            <w:r>
                              <w:t xml:space="preserve">               Eight payments of £ 51.30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32798" w:rsidRDefault="00032798" w:rsidP="00032798"/>
          <w:p w:rsidR="00032798" w:rsidRDefault="00032798" w:rsidP="00032798"/>
          <w:p w:rsidR="00032798" w:rsidRDefault="00032798" w:rsidP="00032798">
            <w:pPr>
              <w:tabs>
                <w:tab w:val="left" w:pos="6529"/>
              </w:tabs>
            </w:pPr>
            <w:r>
              <w:t xml:space="preserve">          </w:t>
            </w:r>
            <w:r>
              <w:tab/>
            </w:r>
          </w:p>
          <w:p w:rsidR="00032798" w:rsidRDefault="00032798" w:rsidP="00032798">
            <w:pPr>
              <w:tabs>
                <w:tab w:val="left" w:pos="6529"/>
              </w:tabs>
            </w:pPr>
            <w:r>
              <w:tab/>
            </w:r>
          </w:p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>
            <w:pPr>
              <w:ind w:firstLine="720"/>
            </w:pPr>
            <w:r>
              <w:t xml:space="preserve">Which shop has the cheaper deal? </w:t>
            </w:r>
          </w:p>
          <w:p w:rsidR="00032798" w:rsidRDefault="00032798" w:rsidP="00032798">
            <w:r>
              <w:tab/>
              <w:t>Justify your answer by calculation.</w:t>
            </w:r>
          </w:p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  <w:p w:rsidR="00032798" w:rsidRDefault="00032798" w:rsidP="00032798"/>
        </w:tc>
      </w:tr>
      <w:tr w:rsidR="00032798" w:rsidTr="00AC3C0C">
        <w:tc>
          <w:tcPr>
            <w:tcW w:w="10818" w:type="dxa"/>
            <w:gridSpan w:val="2"/>
          </w:tcPr>
          <w:p w:rsidR="00032798" w:rsidRDefault="00032798" w:rsidP="00032798">
            <w:pPr>
              <w:ind w:left="720" w:hanging="720"/>
            </w:pPr>
            <w:r>
              <w:t xml:space="preserve">   10.      </w:t>
            </w:r>
            <w:r>
              <w:t>Carrots are being sold in different sizes of packet in the supermarket.</w:t>
            </w:r>
          </w:p>
          <w:p w:rsidR="00032798" w:rsidRDefault="00032798" w:rsidP="00032798">
            <w:r>
              <w:tab/>
              <w:t>Pack A contains 400g of carrots and costs £1.20</w:t>
            </w:r>
          </w:p>
          <w:p w:rsidR="00032798" w:rsidRDefault="00032798" w:rsidP="00032798">
            <w:r>
              <w:tab/>
              <w:t>Pack B contains 200g of carrots and costs 65p</w:t>
            </w:r>
          </w:p>
          <w:p w:rsidR="00032798" w:rsidRDefault="00032798" w:rsidP="00032798"/>
          <w:p w:rsidR="00032798" w:rsidRDefault="00032798" w:rsidP="00032798">
            <w:r>
              <w:tab/>
              <w:t>Fiona needs to buy at 1000g of carrots as cheaply as she can.</w:t>
            </w:r>
          </w:p>
          <w:p w:rsidR="00032798" w:rsidRDefault="00032798" w:rsidP="00032798">
            <w:r>
              <w:tab/>
              <w:t>How many packs of each size should she buy?</w:t>
            </w:r>
          </w:p>
          <w:p w:rsidR="00032798" w:rsidRDefault="00032798" w:rsidP="00032798">
            <w:r>
              <w:tab/>
              <w:t>How much will this cost?</w:t>
            </w:r>
          </w:p>
          <w:p w:rsidR="00032798" w:rsidRDefault="00032798" w:rsidP="00032798"/>
          <w:p w:rsidR="00032798" w:rsidRDefault="00032798" w:rsidP="00032798">
            <w:pPr>
              <w:ind w:left="720" w:hanging="720"/>
              <w:rPr>
                <w:b/>
              </w:rPr>
            </w:pPr>
          </w:p>
          <w:p w:rsidR="00032798" w:rsidRDefault="00032798" w:rsidP="00032798">
            <w:pPr>
              <w:ind w:left="720" w:hanging="720"/>
              <w:rPr>
                <w:b/>
              </w:rPr>
            </w:pPr>
          </w:p>
          <w:p w:rsidR="00032798" w:rsidRDefault="00032798" w:rsidP="00032798">
            <w:pPr>
              <w:ind w:left="720" w:hanging="720"/>
              <w:rPr>
                <w:b/>
              </w:rPr>
            </w:pPr>
          </w:p>
          <w:p w:rsidR="00032798" w:rsidRDefault="00032798" w:rsidP="00032798">
            <w:pPr>
              <w:ind w:left="720" w:hanging="720"/>
              <w:rPr>
                <w:b/>
              </w:rPr>
            </w:pPr>
          </w:p>
          <w:p w:rsidR="00032798" w:rsidRDefault="00032798" w:rsidP="00032798">
            <w:pPr>
              <w:ind w:left="720" w:hanging="720"/>
              <w:rPr>
                <w:b/>
              </w:rPr>
            </w:pPr>
          </w:p>
          <w:p w:rsidR="00032798" w:rsidRDefault="00032798" w:rsidP="00032798">
            <w:pPr>
              <w:ind w:left="720" w:hanging="720"/>
              <w:rPr>
                <w:b/>
              </w:rPr>
            </w:pPr>
            <w:bookmarkStart w:id="0" w:name="_GoBack"/>
            <w:bookmarkEnd w:id="0"/>
          </w:p>
        </w:tc>
      </w:tr>
      <w:tr w:rsidR="00032798" w:rsidTr="00AC3C0C">
        <w:tc>
          <w:tcPr>
            <w:tcW w:w="10818" w:type="dxa"/>
            <w:gridSpan w:val="2"/>
          </w:tcPr>
          <w:p w:rsidR="00032798" w:rsidRDefault="00032798" w:rsidP="00032798">
            <w:r>
              <w:rPr>
                <w:b/>
              </w:rPr>
              <w:t>11.</w:t>
            </w:r>
            <w:r>
              <w:tab/>
              <w:t>This triangle is right-angled.</w:t>
            </w:r>
          </w:p>
          <w:p w:rsidR="00032798" w:rsidRDefault="00032798" w:rsidP="00032798">
            <w:pPr>
              <w:tabs>
                <w:tab w:val="left" w:pos="7081"/>
              </w:tabs>
            </w:pPr>
            <w:r>
              <w:tab/>
            </w:r>
          </w:p>
          <w:p w:rsidR="00032798" w:rsidRDefault="00032798" w:rsidP="00032798">
            <w:pPr>
              <w:pStyle w:val="ListParagraph"/>
              <w:numPr>
                <w:ilvl w:val="0"/>
                <w:numId w:val="2"/>
              </w:numPr>
            </w:pPr>
            <w:r>
              <w:t xml:space="preserve">Measure the length of the longest side. </w:t>
            </w:r>
          </w:p>
          <w:p w:rsidR="00032798" w:rsidRDefault="00032798" w:rsidP="00032798">
            <w:pPr>
              <w:pStyle w:val="ListParagraph"/>
              <w:ind w:left="1440"/>
            </w:pPr>
            <w:r>
              <w:rPr>
                <w:b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5D558F1" wp14:editId="04C1D744">
                      <wp:simplePos x="0" y="0"/>
                      <wp:positionH relativeFrom="column">
                        <wp:posOffset>3832225</wp:posOffset>
                      </wp:positionH>
                      <wp:positionV relativeFrom="paragraph">
                        <wp:posOffset>48895</wp:posOffset>
                      </wp:positionV>
                      <wp:extent cx="2456180" cy="1216660"/>
                      <wp:effectExtent l="114300" t="533400" r="0" b="55499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1697888">
                                <a:off x="0" y="0"/>
                                <a:ext cx="2456180" cy="1216660"/>
                                <a:chOff x="6959" y="12820"/>
                                <a:chExt cx="4081" cy="2022"/>
                              </a:xfrm>
                            </wpg:grpSpPr>
                            <wps:wsp>
                              <wps:cNvPr id="112" name="Freeform 1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16" y="14421"/>
                                  <a:ext cx="912" cy="414"/>
                                </a:xfrm>
                                <a:custGeom>
                                  <a:avLst/>
                                  <a:gdLst>
                                    <a:gd name="T0" fmla="*/ 72 w 912"/>
                                    <a:gd name="T1" fmla="*/ 0 h 414"/>
                                    <a:gd name="T2" fmla="*/ 912 w 912"/>
                                    <a:gd name="T3" fmla="*/ 414 h 414"/>
                                    <a:gd name="T4" fmla="*/ 21 w 912"/>
                                    <a:gd name="T5" fmla="*/ 414 h 414"/>
                                    <a:gd name="T6" fmla="*/ 0 w 912"/>
                                    <a:gd name="T7" fmla="*/ 312 h 414"/>
                                    <a:gd name="T8" fmla="*/ 0 w 912"/>
                                    <a:gd name="T9" fmla="*/ 195 h 414"/>
                                    <a:gd name="T10" fmla="*/ 27 w 912"/>
                                    <a:gd name="T11" fmla="*/ 66 h 414"/>
                                    <a:gd name="T12" fmla="*/ 72 w 912"/>
                                    <a:gd name="T13" fmla="*/ 0 h 4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912" h="414">
                                      <a:moveTo>
                                        <a:pt x="72" y="0"/>
                                      </a:moveTo>
                                      <a:lnTo>
                                        <a:pt x="912" y="414"/>
                                      </a:lnTo>
                                      <a:lnTo>
                                        <a:pt x="21" y="414"/>
                                      </a:lnTo>
                                      <a:lnTo>
                                        <a:pt x="0" y="312"/>
                                      </a:lnTo>
                                      <a:lnTo>
                                        <a:pt x="0" y="195"/>
                                      </a:lnTo>
                                      <a:lnTo>
                                        <a:pt x="27" y="66"/>
                                      </a:lnTo>
                                      <a:lnTo>
                                        <a:pt x="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3333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3" name="AutoShape 1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60" y="12820"/>
                                  <a:ext cx="4080" cy="2020"/>
                                </a:xfrm>
                                <a:prstGeom prst="rtTriangl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4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59" y="14522"/>
                                  <a:ext cx="320" cy="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5" name="Freeform 1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14" y="14421"/>
                                  <a:ext cx="74" cy="414"/>
                                </a:xfrm>
                                <a:custGeom>
                                  <a:avLst/>
                                  <a:gdLst>
                                    <a:gd name="T0" fmla="*/ 74 w 74"/>
                                    <a:gd name="T1" fmla="*/ 0 h 414"/>
                                    <a:gd name="T2" fmla="*/ 47 w 74"/>
                                    <a:gd name="T3" fmla="*/ 27 h 414"/>
                                    <a:gd name="T4" fmla="*/ 26 w 74"/>
                                    <a:gd name="T5" fmla="*/ 81 h 414"/>
                                    <a:gd name="T6" fmla="*/ 11 w 74"/>
                                    <a:gd name="T7" fmla="*/ 150 h 414"/>
                                    <a:gd name="T8" fmla="*/ 2 w 74"/>
                                    <a:gd name="T9" fmla="*/ 243 h 414"/>
                                    <a:gd name="T10" fmla="*/ 2 w 74"/>
                                    <a:gd name="T11" fmla="*/ 309 h 414"/>
                                    <a:gd name="T12" fmla="*/ 11 w 74"/>
                                    <a:gd name="T13" fmla="*/ 375 h 414"/>
                                    <a:gd name="T14" fmla="*/ 26 w 74"/>
                                    <a:gd name="T15" fmla="*/ 414 h 41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</a:cxnLst>
                                  <a:rect l="0" t="0" r="r" b="b"/>
                                  <a:pathLst>
                                    <a:path w="74" h="414">
                                      <a:moveTo>
                                        <a:pt x="74" y="0"/>
                                      </a:moveTo>
                                      <a:cubicBezTo>
                                        <a:pt x="64" y="6"/>
                                        <a:pt x="55" y="13"/>
                                        <a:pt x="47" y="27"/>
                                      </a:cubicBezTo>
                                      <a:cubicBezTo>
                                        <a:pt x="39" y="41"/>
                                        <a:pt x="32" y="61"/>
                                        <a:pt x="26" y="81"/>
                                      </a:cubicBezTo>
                                      <a:cubicBezTo>
                                        <a:pt x="20" y="101"/>
                                        <a:pt x="15" y="123"/>
                                        <a:pt x="11" y="150"/>
                                      </a:cubicBezTo>
                                      <a:cubicBezTo>
                                        <a:pt x="7" y="177"/>
                                        <a:pt x="3" y="217"/>
                                        <a:pt x="2" y="243"/>
                                      </a:cubicBezTo>
                                      <a:cubicBezTo>
                                        <a:pt x="1" y="269"/>
                                        <a:pt x="0" y="287"/>
                                        <a:pt x="2" y="309"/>
                                      </a:cubicBezTo>
                                      <a:cubicBezTo>
                                        <a:pt x="4" y="331"/>
                                        <a:pt x="7" y="358"/>
                                        <a:pt x="11" y="375"/>
                                      </a:cubicBezTo>
                                      <a:cubicBezTo>
                                        <a:pt x="15" y="392"/>
                                        <a:pt x="20" y="403"/>
                                        <a:pt x="26" y="414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11" o:spid="_x0000_s1026" style="position:absolute;margin-left:301.75pt;margin-top:3.85pt;width:193.4pt;height:95.8pt;rotation:1854546fd;z-index:251664384" coordorigin="6959,12820" coordsize="4081,2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">
                      <v:shape id="Freeform 113" o:spid="_x0000_s1027" style="position:absolute;left:10116;top:14421;width:912;height:414;visibility:visible;mso-wrap-style:square;v-text-anchor:top" coordsize="912,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nBesEA&#10;AADcAAAADwAAAGRycy9kb3ducmV2LnhtbERP24rCMBB9F/Yfwizsm6YKXugaRRYXREGw7gcMzdgG&#10;m0lpYtv1640g+DaHc53lureVaKnxxrGC8SgBQZw7bbhQ8Hf+HS5A+ICssXJMCv7Jw3r1MVhiql3H&#10;J2qzUIgYwj5FBWUIdSqlz0uy6EeuJo7cxTUWQ4RNIXWDXQy3lZwkyUxaNBwbSqzpp6T8mt2sgtps&#10;7/d2Ko8yO+Smmy/wur3tlfr67DffIAL14S1+uXc6zh9P4PlMvEC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ZwXrBAAAA3AAAAA8AAAAAAAAAAAAAAAAAmAIAAGRycy9kb3du&#10;cmV2LnhtbFBLBQYAAAAABAAEAPUAAACGAwAAAAA=&#10;" path="m72,l912,414r-891,l,312,,195,27,66,72,xe" fillcolor="#333" stroked="f">
                        <v:path arrowok="t" o:connecttype="custom" o:connectlocs="72,0;912,414;21,414;0,312;0,195;27,66;72,0" o:connectangles="0,0,0,0,0,0,0"/>
                      </v:shape>
                      <v:shapetype id="_x0000_t6" coordsize="21600,21600" o:spt="6" path="m,l,21600r21600,xe">
                        <v:stroke joinstyle="miter"/>
                        <v:path gradientshapeok="t" o:connecttype="custom" o:connectlocs="0,0;0,10800;0,21600;10800,21600;21600,21600;10800,10800" textboxrect="1800,12600,12600,19800"/>
                      </v:shapetype>
                      <v:shape id="AutoShape 114" o:spid="_x0000_s1028" type="#_x0000_t6" style="position:absolute;left:6960;top:12820;width:4080;height:20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xaj8QA&#10;AADcAAAADwAAAGRycy9kb3ducmV2LnhtbERPTWvCQBC9C/0PyxR6kbpRQSR1E7QgFIpVY6F4G7Jj&#10;EszOptltkv77bkHwNo/3Oat0MLXoqHWVZQXTSQSCOLe64kLB52n7vAThPLLG2jIp+CUHafIwWmGs&#10;bc9H6jJfiBDCLkYFpfdNLKXLSzLoJrYhDtzFtgZ9gG0hdYt9CDe1nEXRQhqsODSU2NBrSfk1+zEK&#10;Nv59iLaz/vvwsTl/HZa7DnG8V+rpcVi/gPA0+Lv45n7TYf50Dv/PhAtk8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8Wo/EAAAA3AAAAA8AAAAAAAAAAAAAAAAAmAIAAGRycy9k&#10;b3ducmV2LnhtbFBLBQYAAAAABAAEAPUAAACJAwAAAAA=&#10;" filled="f"/>
                      <v:rect id="Rectangle 115" o:spid="_x0000_s1029" style="position:absolute;left:6959;top:14522;width:320;height: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vn6sAA&#10;AADcAAAADwAAAGRycy9kb3ducmV2LnhtbERPS4vCMBC+L/gfwgje1tSyrFKNIoLQ07rr4z42Y1ts&#10;JiWJtv57Iwh7m4/vOYtVbxpxJ+drywom4wQEcWF1zaWC42H7OQPhA7LGxjIpeJCH1XLwscBM247/&#10;6L4PpYgh7DNUUIXQZlL6oiKDfmxb4shdrDMYInSl1A67GG4amSbJtzRYc2yosKVNRcV1fzMKfn7T&#10;/Eyb6TS97TqdG3eaXdaNUqNhv56DCNSHf/Hbnes4f/IFr2fiB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vn6sAAAADcAAAADwAAAAAAAAAAAAAAAACYAgAAZHJzL2Rvd25y&#10;ZXYueG1sUEsFBgAAAAAEAAQA9QAAAIUDAAAAAA==&#10;" filled="f" strokeweight=".25pt"/>
                      <v:shape id="Freeform 116" o:spid="_x0000_s1030" style="position:absolute;left:10114;top:14421;width:74;height:414;visibility:visible;mso-wrap-style:square;v-text-anchor:top" coordsize="74,4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MN7MMA&#10;AADcAAAADwAAAGRycy9kb3ducmV2LnhtbERPS2vCQBC+C/0PyxR6M5sIVolZpQ0WvPTgA2xvY3ZM&#10;gtnZkF01/ntXELzNx/ecbNGbRlyoc7VlBUkUgyAurK65VLDb/gynIJxH1thYJgU3crCYvw0yTLW9&#10;8pouG1+KEMIuRQWV920qpSsqMugi2xIH7mg7gz7ArpS6w2sIN40cxfGnNFhzaKiwpbyi4rQ5GwX/&#10;8nRu8+NvMeG/9XKM+8n3zh+U+njvv2YgPPX+JX66VzrMT8b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7MN7MMAAADcAAAADwAAAAAAAAAAAAAAAACYAgAAZHJzL2Rv&#10;d25yZXYueG1sUEsFBgAAAAAEAAQA9QAAAIgDAAAAAA==&#10;" path="m74,c64,6,55,13,47,27,39,41,32,61,26,81v-6,20,-11,42,-15,69c7,177,3,217,2,243v-1,26,-2,44,,66c4,331,7,358,11,375v4,17,9,28,15,39e" filled="f">
                        <v:path arrowok="t" o:connecttype="custom" o:connectlocs="74,0;47,27;26,81;11,150;2,243;2,309;11,375;26,414" o:connectangles="0,0,0,0,0,0,0,0"/>
                      </v:shape>
                    </v:group>
                  </w:pict>
                </mc:Fallback>
              </mc:AlternateContent>
            </w:r>
          </w:p>
          <w:p w:rsidR="00032798" w:rsidRDefault="00032798" w:rsidP="00032798">
            <w:pPr>
              <w:pStyle w:val="ListParagraph"/>
              <w:ind w:left="1440"/>
            </w:pPr>
          </w:p>
          <w:p w:rsidR="00032798" w:rsidRDefault="00032798" w:rsidP="00032798">
            <w:pPr>
              <w:pStyle w:val="ListParagraph"/>
              <w:ind w:left="1440"/>
            </w:pPr>
          </w:p>
          <w:p w:rsidR="00032798" w:rsidRDefault="00032798" w:rsidP="00032798">
            <w:r>
              <w:tab/>
            </w:r>
            <w:r>
              <w:rPr>
                <w:b/>
              </w:rPr>
              <w:t>(b)</w:t>
            </w:r>
            <w:r>
              <w:tab/>
              <w:t>Measure the size of the shaded angle.</w:t>
            </w:r>
          </w:p>
          <w:p w:rsidR="00032798" w:rsidRDefault="00032798" w:rsidP="00032798">
            <w:pPr>
              <w:ind w:left="720" w:hanging="720"/>
            </w:pPr>
          </w:p>
          <w:p w:rsidR="00032798" w:rsidRDefault="00032798" w:rsidP="00032798">
            <w:pPr>
              <w:ind w:left="720" w:hanging="720"/>
            </w:pPr>
          </w:p>
          <w:p w:rsidR="00032798" w:rsidRDefault="00032798" w:rsidP="00032798">
            <w:pPr>
              <w:ind w:left="720" w:hanging="720"/>
            </w:pPr>
          </w:p>
          <w:p w:rsidR="00032798" w:rsidRDefault="00032798" w:rsidP="00032798">
            <w:pPr>
              <w:ind w:left="720" w:hanging="720"/>
            </w:pPr>
          </w:p>
          <w:p w:rsidR="00032798" w:rsidRDefault="00032798" w:rsidP="00032798">
            <w:pPr>
              <w:ind w:left="720" w:hanging="720"/>
            </w:pPr>
          </w:p>
          <w:p w:rsidR="00032798" w:rsidRDefault="00032798" w:rsidP="00032798">
            <w:pPr>
              <w:ind w:left="720" w:hanging="720"/>
            </w:pPr>
          </w:p>
          <w:p w:rsidR="00032798" w:rsidRDefault="00032798" w:rsidP="00032798">
            <w:pPr>
              <w:ind w:left="720" w:hanging="720"/>
            </w:pPr>
          </w:p>
        </w:tc>
      </w:tr>
    </w:tbl>
    <w:p w:rsidR="00032798" w:rsidRPr="00032798" w:rsidRDefault="00032798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4545330</wp:posOffset>
                </wp:positionH>
                <wp:positionV relativeFrom="paragraph">
                  <wp:posOffset>3896995</wp:posOffset>
                </wp:positionV>
                <wp:extent cx="2581910" cy="4965065"/>
                <wp:effectExtent l="0" t="0" r="27940" b="26035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1910" cy="4965065"/>
                          <a:chOff x="6041" y="2981"/>
                          <a:chExt cx="4066" cy="7819"/>
                        </a:xfrm>
                      </wpg:grpSpPr>
                      <wps:wsp>
                        <wps:cNvPr id="1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041" y="8897"/>
                            <a:ext cx="4066" cy="19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32798" w:rsidRDefault="0003279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Holiday Sun</w:t>
                              </w:r>
                            </w:p>
                            <w:p w:rsidR="00032798" w:rsidRDefault="00032798"/>
                            <w:p w:rsidR="00032798" w:rsidRDefault="00032798">
                              <w:r>
                                <w:t>Deposit £170</w:t>
                              </w:r>
                            </w:p>
                            <w:p w:rsidR="00032798" w:rsidRDefault="00032798">
                              <w:r>
                                <w:t>Six payments of £58·30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8" name="Canvas 119"/>
                        <wpg:cNvGrpSpPr>
                          <a:grpSpLocks noChangeAspect="1"/>
                        </wpg:cNvGrpSpPr>
                        <wpg:grpSpPr bwMode="auto">
                          <a:xfrm>
                            <a:off x="7779" y="2981"/>
                            <a:ext cx="1905" cy="4245"/>
                            <a:chOff x="7779" y="3386"/>
                            <a:chExt cx="1905" cy="4245"/>
                          </a:xfrm>
                        </wpg:grpSpPr>
                        <wps:wsp>
                          <wps:cNvPr id="119" name="AutoShape 120"/>
                          <wps:cNvSpPr>
                            <a:spLocks noChangeAspect="1" noChangeArrowheads="1" noTextEdit="1"/>
                          </wps:cNvSpPr>
                          <wps:spPr bwMode="auto">
                            <a:xfrm>
                              <a:off x="7779" y="3386"/>
                              <a:ext cx="1905" cy="424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Rectangle 121"/>
                          <wps:cNvSpPr>
                            <a:spLocks noChangeArrowheads="1"/>
                          </wps:cNvSpPr>
                          <wps:spPr bwMode="auto">
                            <a:xfrm>
                              <a:off x="7787" y="5996"/>
                              <a:ext cx="1884" cy="1631"/>
                            </a:xfrm>
                            <a:prstGeom prst="rect">
                              <a:avLst/>
                            </a:prstGeom>
                            <a:solidFill>
                              <a:srgbClr val="BCBEC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22"/>
                          <wps:cNvSpPr>
                            <a:spLocks/>
                          </wps:cNvSpPr>
                          <wps:spPr bwMode="auto">
                            <a:xfrm>
                              <a:off x="8447" y="3988"/>
                              <a:ext cx="565" cy="1"/>
                            </a:xfrm>
                            <a:custGeom>
                              <a:avLst/>
                              <a:gdLst>
                                <a:gd name="T0" fmla="*/ 0 w 565"/>
                                <a:gd name="T1" fmla="*/ 565 w 565"/>
                                <a:gd name="T2" fmla="*/ 0 w 56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565">
                                  <a:moveTo>
                                    <a:pt x="0" y="0"/>
                                  </a:moveTo>
                                  <a:lnTo>
                                    <a:pt x="56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Line 123"/>
                          <wps:cNvCnPr/>
                          <wps:spPr bwMode="auto">
                            <a:xfrm>
                              <a:off x="8447" y="3988"/>
                              <a:ext cx="565" cy="1"/>
                            </a:xfrm>
                            <a:prstGeom prst="line">
                              <a:avLst/>
                            </a:prstGeom>
                            <a:noFill/>
                            <a:ln w="2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3" name="Freeform 124"/>
                          <wps:cNvSpPr>
                            <a:spLocks/>
                          </wps:cNvSpPr>
                          <wps:spPr bwMode="auto">
                            <a:xfrm>
                              <a:off x="8563" y="4170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Line 125"/>
                          <wps:cNvCnPr/>
                          <wps:spPr bwMode="auto">
                            <a:xfrm>
                              <a:off x="8563" y="4170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5" name="Freeform 126"/>
                          <wps:cNvSpPr>
                            <a:spLocks/>
                          </wps:cNvSpPr>
                          <wps:spPr bwMode="auto">
                            <a:xfrm>
                              <a:off x="8563" y="4353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Line 127"/>
                          <wps:cNvCnPr/>
                          <wps:spPr bwMode="auto">
                            <a:xfrm>
                              <a:off x="8563" y="4353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7" name="Freeform 128"/>
                          <wps:cNvSpPr>
                            <a:spLocks/>
                          </wps:cNvSpPr>
                          <wps:spPr bwMode="auto">
                            <a:xfrm>
                              <a:off x="8563" y="4535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Line 129"/>
                          <wps:cNvCnPr/>
                          <wps:spPr bwMode="auto">
                            <a:xfrm>
                              <a:off x="8563" y="4535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Freeform 130"/>
                          <wps:cNvSpPr>
                            <a:spLocks/>
                          </wps:cNvSpPr>
                          <wps:spPr bwMode="auto">
                            <a:xfrm>
                              <a:off x="8563" y="4718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Line 131"/>
                          <wps:cNvCnPr/>
                          <wps:spPr bwMode="auto">
                            <a:xfrm>
                              <a:off x="8563" y="4718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Freeform 132"/>
                          <wps:cNvSpPr>
                            <a:spLocks/>
                          </wps:cNvSpPr>
                          <wps:spPr bwMode="auto">
                            <a:xfrm>
                              <a:off x="8447" y="4901"/>
                              <a:ext cx="565" cy="1"/>
                            </a:xfrm>
                            <a:custGeom>
                              <a:avLst/>
                              <a:gdLst>
                                <a:gd name="T0" fmla="*/ 0 w 565"/>
                                <a:gd name="T1" fmla="*/ 565 w 565"/>
                                <a:gd name="T2" fmla="*/ 0 w 56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565">
                                  <a:moveTo>
                                    <a:pt x="0" y="0"/>
                                  </a:moveTo>
                                  <a:lnTo>
                                    <a:pt x="56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Line 133"/>
                          <wps:cNvCnPr/>
                          <wps:spPr bwMode="auto">
                            <a:xfrm>
                              <a:off x="8447" y="4901"/>
                              <a:ext cx="565" cy="1"/>
                            </a:xfrm>
                            <a:prstGeom prst="line">
                              <a:avLst/>
                            </a:prstGeom>
                            <a:noFill/>
                            <a:ln w="2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Freeform 134"/>
                          <wps:cNvSpPr>
                            <a:spLocks/>
                          </wps:cNvSpPr>
                          <wps:spPr bwMode="auto">
                            <a:xfrm>
                              <a:off x="8563" y="5083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Line 135"/>
                          <wps:cNvCnPr/>
                          <wps:spPr bwMode="auto">
                            <a:xfrm>
                              <a:off x="8563" y="5083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5" name="Freeform 136"/>
                          <wps:cNvSpPr>
                            <a:spLocks/>
                          </wps:cNvSpPr>
                          <wps:spPr bwMode="auto">
                            <a:xfrm>
                              <a:off x="8563" y="5266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Line 137"/>
                          <wps:cNvCnPr/>
                          <wps:spPr bwMode="auto">
                            <a:xfrm>
                              <a:off x="8563" y="5266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7" name="Freeform 138"/>
                          <wps:cNvSpPr>
                            <a:spLocks/>
                          </wps:cNvSpPr>
                          <wps:spPr bwMode="auto">
                            <a:xfrm>
                              <a:off x="8563" y="5448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Line 139"/>
                          <wps:cNvCnPr/>
                          <wps:spPr bwMode="auto">
                            <a:xfrm>
                              <a:off x="8563" y="5448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Freeform 140"/>
                          <wps:cNvSpPr>
                            <a:spLocks/>
                          </wps:cNvSpPr>
                          <wps:spPr bwMode="auto">
                            <a:xfrm>
                              <a:off x="8563" y="5631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Line 141"/>
                          <wps:cNvCnPr/>
                          <wps:spPr bwMode="auto">
                            <a:xfrm>
                              <a:off x="8563" y="5631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Freeform 142"/>
                          <wps:cNvSpPr>
                            <a:spLocks/>
                          </wps:cNvSpPr>
                          <wps:spPr bwMode="auto">
                            <a:xfrm>
                              <a:off x="8447" y="5813"/>
                              <a:ext cx="565" cy="1"/>
                            </a:xfrm>
                            <a:custGeom>
                              <a:avLst/>
                              <a:gdLst>
                                <a:gd name="T0" fmla="*/ 0 w 565"/>
                                <a:gd name="T1" fmla="*/ 565 w 565"/>
                                <a:gd name="T2" fmla="*/ 0 w 56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565">
                                  <a:moveTo>
                                    <a:pt x="0" y="0"/>
                                  </a:moveTo>
                                  <a:lnTo>
                                    <a:pt x="56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Line 143"/>
                          <wps:cNvCnPr/>
                          <wps:spPr bwMode="auto">
                            <a:xfrm>
                              <a:off x="8447" y="5813"/>
                              <a:ext cx="565" cy="1"/>
                            </a:xfrm>
                            <a:prstGeom prst="line">
                              <a:avLst/>
                            </a:prstGeom>
                            <a:noFill/>
                            <a:ln w="2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3" name="Freeform 144"/>
                          <wps:cNvSpPr>
                            <a:spLocks/>
                          </wps:cNvSpPr>
                          <wps:spPr bwMode="auto">
                            <a:xfrm>
                              <a:off x="8563" y="5996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Line 145"/>
                          <wps:cNvCnPr/>
                          <wps:spPr bwMode="auto">
                            <a:xfrm>
                              <a:off x="8563" y="5996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" name="Freeform 146"/>
                          <wps:cNvSpPr>
                            <a:spLocks/>
                          </wps:cNvSpPr>
                          <wps:spPr bwMode="auto">
                            <a:xfrm>
                              <a:off x="8563" y="6179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Line 147"/>
                          <wps:cNvCnPr/>
                          <wps:spPr bwMode="auto">
                            <a:xfrm>
                              <a:off x="8563" y="6179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7" name="Freeform 148"/>
                          <wps:cNvSpPr>
                            <a:spLocks/>
                          </wps:cNvSpPr>
                          <wps:spPr bwMode="auto">
                            <a:xfrm>
                              <a:off x="8563" y="6361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Line 149"/>
                          <wps:cNvCnPr/>
                          <wps:spPr bwMode="auto">
                            <a:xfrm>
                              <a:off x="8563" y="6361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9" name="Freeform 150"/>
                          <wps:cNvSpPr>
                            <a:spLocks/>
                          </wps:cNvSpPr>
                          <wps:spPr bwMode="auto">
                            <a:xfrm>
                              <a:off x="8563" y="6544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0" name="Line 151"/>
                          <wps:cNvCnPr/>
                          <wps:spPr bwMode="auto">
                            <a:xfrm>
                              <a:off x="8563" y="6544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1" name="Freeform 152"/>
                          <wps:cNvSpPr>
                            <a:spLocks/>
                          </wps:cNvSpPr>
                          <wps:spPr bwMode="auto">
                            <a:xfrm>
                              <a:off x="8447" y="6726"/>
                              <a:ext cx="565" cy="1"/>
                            </a:xfrm>
                            <a:custGeom>
                              <a:avLst/>
                              <a:gdLst>
                                <a:gd name="T0" fmla="*/ 0 w 565"/>
                                <a:gd name="T1" fmla="*/ 565 w 565"/>
                                <a:gd name="T2" fmla="*/ 0 w 56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565">
                                  <a:moveTo>
                                    <a:pt x="0" y="0"/>
                                  </a:moveTo>
                                  <a:lnTo>
                                    <a:pt x="56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Line 153"/>
                          <wps:cNvCnPr/>
                          <wps:spPr bwMode="auto">
                            <a:xfrm>
                              <a:off x="8447" y="6726"/>
                              <a:ext cx="565" cy="1"/>
                            </a:xfrm>
                            <a:prstGeom prst="line">
                              <a:avLst/>
                            </a:prstGeom>
                            <a:noFill/>
                            <a:ln w="2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Freeform 154"/>
                          <wps:cNvSpPr>
                            <a:spLocks/>
                          </wps:cNvSpPr>
                          <wps:spPr bwMode="auto">
                            <a:xfrm>
                              <a:off x="8563" y="6909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Line 155"/>
                          <wps:cNvCnPr/>
                          <wps:spPr bwMode="auto">
                            <a:xfrm>
                              <a:off x="8563" y="6909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Freeform 156"/>
                          <wps:cNvSpPr>
                            <a:spLocks/>
                          </wps:cNvSpPr>
                          <wps:spPr bwMode="auto">
                            <a:xfrm>
                              <a:off x="8563" y="7091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Line 157"/>
                          <wps:cNvCnPr/>
                          <wps:spPr bwMode="auto">
                            <a:xfrm>
                              <a:off x="8563" y="7091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7" name="Freeform 158"/>
                          <wps:cNvSpPr>
                            <a:spLocks/>
                          </wps:cNvSpPr>
                          <wps:spPr bwMode="auto">
                            <a:xfrm>
                              <a:off x="8563" y="7274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Line 159"/>
                          <wps:cNvCnPr/>
                          <wps:spPr bwMode="auto">
                            <a:xfrm>
                              <a:off x="8563" y="7274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" name="Freeform 160"/>
                          <wps:cNvSpPr>
                            <a:spLocks/>
                          </wps:cNvSpPr>
                          <wps:spPr bwMode="auto">
                            <a:xfrm>
                              <a:off x="8563" y="7457"/>
                              <a:ext cx="332" cy="1"/>
                            </a:xfrm>
                            <a:custGeom>
                              <a:avLst/>
                              <a:gdLst>
                                <a:gd name="T0" fmla="*/ 0 w 332"/>
                                <a:gd name="T1" fmla="*/ 332 w 332"/>
                                <a:gd name="T2" fmla="*/ 0 w 332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32">
                                  <a:moveTo>
                                    <a:pt x="0" y="0"/>
                                  </a:moveTo>
                                  <a:lnTo>
                                    <a:pt x="332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Line 161"/>
                          <wps:cNvCnPr/>
                          <wps:spPr bwMode="auto">
                            <a:xfrm>
                              <a:off x="8563" y="7457"/>
                              <a:ext cx="332" cy="1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1" name="Rectangle 162"/>
                          <wps:cNvSpPr>
                            <a:spLocks noChangeArrowheads="1"/>
                          </wps:cNvSpPr>
                          <wps:spPr bwMode="auto">
                            <a:xfrm>
                              <a:off x="9106" y="3867"/>
                              <a:ext cx="473" cy="4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32798" w:rsidRDefault="00032798">
                                <w:r>
                                  <w:rPr>
                                    <w:rFonts w:ascii="Times" w:hAnsi="Times" w:cs="Times"/>
                                    <w:color w:val="000000"/>
                                    <w:sz w:val="20"/>
                                    <w:szCs w:val="20"/>
                                    <w:lang w:val="en-US"/>
                                  </w:rPr>
                                  <w:t xml:space="preserve">2 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rFonts w:ascii="Times" w:hAnsi="Times" w:cs="Times"/>
                                    <w:color w:val="000000"/>
                                    <w:sz w:val="20"/>
                                    <w:szCs w:val="20"/>
                                    <w:lang w:val="en-US"/>
                                  </w:rPr>
                                  <w:t>litre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none" lIns="0" tIns="0" rIns="0" bIns="0" anchor="t" anchorCtr="0" upright="1">
                            <a:spAutoFit/>
                          </wps:bodyPr>
                        </wps:wsp>
                        <wps:wsp>
                          <wps:cNvPr id="162" name="Rectangle 163"/>
                          <wps:cNvSpPr>
                            <a:spLocks noChangeArrowheads="1"/>
                          </wps:cNvSpPr>
                          <wps:spPr bwMode="auto">
                            <a:xfrm>
                              <a:off x="9106" y="5694"/>
                              <a:ext cx="473" cy="4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32798" w:rsidRDefault="00032798">
                                <w:r>
                                  <w:rPr>
                                    <w:rFonts w:ascii="Times" w:hAnsi="Times" w:cs="Times"/>
                                    <w:color w:val="000000"/>
                                    <w:sz w:val="20"/>
                                    <w:szCs w:val="20"/>
                                    <w:lang w:val="en-US"/>
                                  </w:rPr>
                                  <w:t xml:space="preserve">1 </w:t>
                                </w:r>
                                <w:proofErr w:type="spellStart"/>
                                <w:r>
                                  <w:rPr>
                                    <w:rFonts w:ascii="Times" w:hAnsi="Times" w:cs="Times"/>
                                    <w:color w:val="000000"/>
                                    <w:sz w:val="20"/>
                                    <w:szCs w:val="20"/>
                                    <w:lang w:val="en-US"/>
                                  </w:rPr>
                                  <w:t>litre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none" lIns="0" tIns="0" rIns="0" bIns="0" anchor="t" anchorCtr="0" upright="1">
                            <a:spAutoFit/>
                          </wps:bodyPr>
                        </wps:wsp>
                        <wps:wsp>
                          <wps:cNvPr id="163" name="Rectangle 164"/>
                          <wps:cNvSpPr>
                            <a:spLocks noChangeArrowheads="1"/>
                          </wps:cNvSpPr>
                          <wps:spPr bwMode="auto">
                            <a:xfrm>
                              <a:off x="7787" y="3394"/>
                              <a:ext cx="1884" cy="4233"/>
                            </a:xfrm>
                            <a:prstGeom prst="rect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Line 165"/>
                          <wps:cNvCnPr/>
                          <wps:spPr bwMode="auto">
                            <a:xfrm>
                              <a:off x="8729" y="3988"/>
                              <a:ext cx="1" cy="3639"/>
                            </a:xfrm>
                            <a:prstGeom prst="line">
                              <a:avLst/>
                            </a:prstGeom>
                            <a:noFill/>
                            <a:ln w="16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1037" style="position:absolute;margin-left:357.9pt;margin-top:306.85pt;width:203.3pt;height:390.95pt;z-index:251665408" coordorigin="6041,2981" coordsize="4066,7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">
                <v:shape id="Text Box 2" o:spid="_x0000_s1038" type="#_x0000_t202" style="position:absolute;left:6041;top:8897;width:4066;height:19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Ayj8MA&#10;AADcAAAADwAAAGRycy9kb3ducmV2LnhtbERPS2sCMRC+F/wPYQq9lJq1io/VKCIo9uaj6HXYjLtL&#10;N5M1iev23zcFwdt8fM+ZLVpTiYacLy0r6HUTEMSZ1SXnCr6P648xCB+QNVaWScEveVjMOy8zTLW9&#10;856aQ8hFDGGfooIihDqV0mcFGfRdWxNH7mKdwRChy6V2eI/hppKfSTKUBkuODQXWtCoo+zncjILx&#10;YNuc/Vd/d8qGl2oS3kfN5uqUenttl1MQgdrwFD/cWx3n90bw/0y8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Ayj8MAAADcAAAADwAAAAAAAAAAAAAAAACYAgAAZHJzL2Rv&#10;d25yZXYueG1sUEsFBgAAAAAEAAQA9QAAAIgDAAAAAA==&#10;">
                  <v:textbox>
                    <w:txbxContent>
                      <w:p w:rsidR="00032798" w:rsidRDefault="00032798">
                        <w:pPr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Holiday Sun</w:t>
                        </w:r>
                      </w:p>
                      <w:p w:rsidR="00032798" w:rsidRDefault="00032798"/>
                      <w:p w:rsidR="00032798" w:rsidRDefault="00032798">
                        <w:r>
                          <w:t>Deposit £170</w:t>
                        </w:r>
                      </w:p>
                      <w:p w:rsidR="00032798" w:rsidRDefault="00032798">
                        <w:r>
                          <w:t>Six payments of £58·30</w:t>
                        </w:r>
                      </w:p>
                    </w:txbxContent>
                  </v:textbox>
                </v:shape>
                <v:group id="Canvas 119" o:spid="_x0000_s1039" style="position:absolute;left:7779;top:2981;width:1905;height:4245" coordorigin="7779,3386" coordsize="1905,42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o:lock v:ext="edit" aspectratio="t"/>
                  <v:rect id="AutoShape 120" o:spid="_x0000_s1040" style="position:absolute;left:7779;top:3386;width:1905;height:4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GkUsIA&#10;AADcAAAADwAAAGRycy9kb3ducmV2LnhtbERPTWvCQBC9F/wPywi9lLrRg2jqKiKIoQhitJ6H7DQJ&#10;Zmdjdk3iv3cLBW/zeJ+zWPWmEi01rrSsYDyKQBBnVpecKziftp8zEM4ja6wsk4IHOVgtB28LjLXt&#10;+Eht6nMRQtjFqKDwvo6ldFlBBt3I1sSB+7WNQR9gk0vdYBfCTSUnUTSVBksODQXWtCkou6Z3o6DL&#10;Du3ltN/Jw8clsXxLbpv051up92G//gLhqfcv8b870WH+eA5/z4QL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kaRSwgAAANwAAAAPAAAAAAAAAAAAAAAAAJgCAABkcnMvZG93&#10;bnJldi54bWxQSwUGAAAAAAQABAD1AAAAhwMAAAAA&#10;" filled="f" stroked="f">
                    <o:lock v:ext="edit" aspectratio="t" text="t"/>
                  </v:rect>
                  <v:rect id="Rectangle 121" o:spid="_x0000_s1041" style="position:absolute;left:7787;top:5996;width:1884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M28MQA&#10;AADcAAAADwAAAGRycy9kb3ducmV2LnhtbESPQU/DMAyF70j7D5GRdmNpi4SmsmyaJg164cDgB5jE&#10;tBWNUyWh7f79fEDiZus9v/d5d1j8oCaKqQ9soNwUoIhtcD23Bj4/zg9bUCkjOxwCk4ErJTjsV3c7&#10;rF2Y+Z2mS26VhHCq0UCX81hrnWxHHtMmjMSifYfoMcsaW+0izhLuB10VxZP22LM0dDjSqSP7c/n1&#10;Bpr5taFHey2Ppzi92OprW72V1pj1/XJ8BpVpyf/mv+vGCX4l+PKMTKD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zNvDEAAAA3AAAAA8AAAAAAAAAAAAAAAAAmAIAAGRycy9k&#10;b3ducmV2LnhtbFBLBQYAAAAABAAEAPUAAACJAwAAAAA=&#10;" fillcolor="#bcbec0" stroked="f"/>
                  <v:shape id="Freeform 122" o:spid="_x0000_s1042" style="position:absolute;left:8447;top:3988;width:565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EBlsMA&#10;AADcAAAADwAAAGRycy9kb3ducmV2LnhtbERPTWvCQBC9F/wPywi91U2kFEldgwhim1sTQY/T7JhE&#10;s7MhuyZpf323UOhtHu9z1ulkWjFQ7xrLCuJFBIK4tLrhSsGx2D+tQDiPrLG1TAq+yEG6mT2sMdF2&#10;5A8acl+JEMIuQQW1910ipStrMugWtiMO3MX2Bn2AfSV1j2MIN61cRtGLNNhwaKixo11N5S2/GwWn&#10;7/GavT8fPs9DtyovRZGNeEelHufT9hWEp8n/i//cbzrMX8bw+0y4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EBlsMAAADcAAAADwAAAAAAAAAAAAAAAACYAgAAZHJzL2Rv&#10;d25yZXYueG1sUEsFBgAAAAAEAAQA9QAAAIgDAAAAAA==&#10;" path="m,l565,,,xe" stroked="f">
                    <v:path arrowok="t" o:connecttype="custom" o:connectlocs="0,0;565,0;0,0" o:connectangles="0,0,0"/>
                  </v:shape>
                  <v:line id="Line 123" o:spid="_x0000_s1043" style="position:absolute;visibility:visible;mso-wrap-style:square" from="8447,3988" to="9012,39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bLMsIAAADcAAAADwAAAGRycy9kb3ducmV2LnhtbERPTWvCQBC9F/wPywje6sYcQomuIqIg&#10;rZRq9T5mx2w0Oxuya4z/vlso9DaP9zmzRW9r0VHrK8cKJuMEBHHhdMWlguP35vUNhA/IGmvHpOBJ&#10;HhbzwcsMc+0evKfuEEoRQ9jnqMCE0ORS+sKQRT92DXHkLq61GCJsS6lbfMRwW8s0STJpseLYYLCh&#10;laHidrhbBcFcs0/T1e+X/Ve2Pt1W593z/qHUaNgvpyAC9eFf/Ofe6jg/TeH3mXiBn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TbLMsIAAADcAAAADwAAAAAAAAAAAAAA&#10;AAChAgAAZHJzL2Rvd25yZXYueG1sUEsFBgAAAAAEAAQA+QAAAJADAAAAAA==&#10;" strokeweight="58e-5mm">
                    <v:stroke joinstyle="miter"/>
                  </v:line>
                  <v:shape id="Freeform 124" o:spid="_x0000_s1044" style="position:absolute;left:8563;top:4170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D7qMIA&#10;AADcAAAADwAAAGRycy9kb3ducmV2LnhtbERPS0vDQBC+F/wPywheit2YFilpN6EURC8R0ornITtN&#10;gtnZkN28/r0rCL3Nx/ecYzabVozUu8aygpdNBIK4tLrhSsHX9e15D8J5ZI2tZVKwkIMsfVgdMdF2&#10;4oLGi69ECGGXoILa+y6R0pU1GXQb2xEH7mZ7gz7AvpK6xymEm1bGUfQqDTYcGmrs6FxT+XMZjAJb&#10;nNe77znaxp+nIh+md71ffK7U0+N8OoDwNPu7+N/9ocP8eAt/z4QL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UPuo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25" o:spid="_x0000_s1045" style="position:absolute;visibility:visible;mso-wrap-style:square" from="8563,4170" to="8895,41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EtZNMYAAADcAAAADwAAAGRycy9kb3ducmV2LnhtbESP0WrCQBBF34X+wzIF33RTkVJSV2mL&#10;QkNpaaIfMGTHJJqdDbvbmPx9VxB8m+HeuefOajOYVvTkfGNZwdM8AUFcWt1wpeCw381eQPiArLG1&#10;TApG8rBZP0xWmGp74Zz6IlQihrBPUUEdQpdK6cuaDPq57YijdrTOYIirq6R2eInhppWLJHmWBhuO&#10;hBo7+qipPBd/JkJ+v779/jxsszH/qbLT2B3690yp6ePw9goi0BDu5tv1p471F0u4PhMnkOt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hLWTTGAAAA3AAAAA8AAAAAAAAA&#10;AAAAAAAAoQIAAGRycy9kb3ducmV2LnhtbFBLBQYAAAAABAAEAPkAAACUAwAAAAA=&#10;" strokeweight="44e-5mm">
                    <v:stroke joinstyle="miter"/>
                  </v:line>
                  <v:shape id="Freeform 126" o:spid="_x0000_s1046" style="position:absolute;left:8563;top:4353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XGR8MA&#10;AADcAAAADwAAAGRycy9kb3ducmV2LnhtbERPS2vCQBC+F/wPywi9FLMxrRJSVxFB2ouFqHgesmMS&#10;mp0N2TWPf98tFHqbj+85m91oGtFT52rLCpZRDIK4sLrmUsH1clykIJxH1thYJgUTOdhtZ08bzLQd&#10;OKf+7EsRQthlqKDyvs2kdEVFBl1kW+LA3W1n0AfYlVJ3OIRw08gkjtfSYM2hocKWDhUV3+eHUWDz&#10;w8vbbYxfk699fnoMHzqd/Emp5/m4fwfhafT/4j/3pw7zkxX8PhMu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XGR8MAAADcAAAADwAAAAAAAAAAAAAAAACYAgAAZHJzL2Rv&#10;d25yZXYueG1sUEsFBgAAAAAEAAQA9QAAAIgDAAAAAA==&#10;" path="m,l332,,,xe" stroked="f">
                    <v:path arrowok="t" o:connecttype="custom" o:connectlocs="0,0;332,0;0,0" o:connectangles="0,0,0"/>
                  </v:shape>
                  <v:line id="Line 127" o:spid="_x0000_s1047" style="position:absolute;visibility:visible;mso-wrap-style:square" from="8563,4353" to="8895,43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Vi2MYAAADcAAAADwAAAGRycy9kb3ducmV2LnhtbESPwWrDMBBE74H+g9hCb7GcHEJxooQ2&#10;tFBTGmInH7BYW9mNtTKW6th/XxUCue0ys/NmN7vRtmKg3jeOFSySFARx5XTDRsH59D5/BuEDssbW&#10;MSmYyMNu+zDbYKbdlQsaymBEDGGfoYI6hC6T0lc1WfSJ64ij9u16iyGuvZG6x2sMt61cpulKWmw4&#10;EmrsaF9TdSl/bYQcP7/86TK+5VNxMPnP1J2H11ypp8fxZQ0i0Bju5tv1h471lyv4fyZOIL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VYtjGAAAA3AAAAA8AAAAAAAAA&#10;AAAAAAAAoQIAAGRycy9kb3ducmV2LnhtbFBLBQYAAAAABAAEAPkAAACUAwAAAAA=&#10;" strokeweight="44e-5mm">
                    <v:stroke joinstyle="miter"/>
                  </v:line>
                  <v:shape id="Freeform 128" o:spid="_x0000_s1048" style="position:absolute;left:8563;top:4535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v9q8MA&#10;AADcAAAADwAAAGRycy9kb3ducmV2LnhtbERPS2vCQBC+F/wPywi9FLMxLRpSVxFB2ouFqHgesmMS&#10;mp0N2TWPf98tFHqbj+85m91oGtFT52rLCpZRDIK4sLrmUsH1clykIJxH1thYJgUTOdhtZ08bzLQd&#10;OKf+7EsRQthlqKDyvs2kdEVFBl1kW+LA3W1n0AfYlVJ3OIRw08gkjlfSYM2hocKWDhUV3+eHUWDz&#10;w8vbbYxfk699fnoMHzqd/Emp5/m4fwfhafT/4j/3pw7zkzX8PhMu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2v9q8MAAADcAAAADwAAAAAAAAAAAAAAAACYAgAAZHJzL2Rv&#10;d25yZXYueG1sUEsFBgAAAAAEAAQA9QAAAIgDAAAAAA==&#10;" path="m,l332,,,xe" stroked="f">
                    <v:path arrowok="t" o:connecttype="custom" o:connectlocs="0,0;332,0;0,0" o:connectangles="0,0,0"/>
                  </v:shape>
                  <v:line id="Line 129" o:spid="_x0000_s1049" style="position:absolute;visibility:visible;mso-wrap-style:square" from="8563,4535" to="8895,4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ZTMcQAAADcAAAADwAAAGRycy9kb3ducmV2LnhtbESPzWrCQBDH7wXfYRnBW93Ug5ToKrUo&#10;NJSKXw8wZKdJNDsbstuYvH3nIHibYf4fv1mue1erjtpQeTbwNk1AEefeVlwYuJx3r++gQkS2WHsm&#10;AwMFWK9GL0tMrb/zkbpTLJSEcEjRQBljk2od8pIchqlviOX261uHUda20LbFu4S7Ws+SZK4dViwN&#10;JTb0WVJ+O/05KTl8/4Tzrd9mw3FfZNehuXSbzJjJuP9YgIrUx6f44f6ygj8TWnlGJtC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BlMxxAAAANwAAAAPAAAAAAAAAAAA&#10;AAAAAKECAABkcnMvZG93bnJldi54bWxQSwUGAAAAAAQABAD5AAAAkgMAAAAA&#10;" strokeweight="44e-5mm">
                    <v:stroke joinstyle="miter"/>
                  </v:line>
                  <v:shape id="Freeform 130" o:spid="_x0000_s1050" style="position:absolute;left:8563;top:4718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jMQsMA&#10;AADcAAAADwAAAGRycy9kb3ducmV2LnhtbERPS2vCQBC+F/wPywi9lGZjWiSNriKC1IuFqPQ8ZKdJ&#10;MDsbsmse/94tFHqbj+856+1oGtFT52rLChZRDIK4sLrmUsH1cnhNQTiPrLGxTAomcrDdzJ7WmGk7&#10;cE792ZcihLDLUEHlfZtJ6YqKDLrItsSB+7GdQR9gV0rd4RDCTSOTOF5KgzWHhgpb2ldU3M53o8Dm&#10;+5f37zF+S752+ek+fOp08ielnufjbgXC0+j/xX/uow7zkw/4fSZc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bjMQsMAAADcAAAADwAAAAAAAAAAAAAAAACYAgAAZHJzL2Rv&#10;d25yZXYueG1sUEsFBgAAAAAEAAQA9QAAAIgDAAAAAA==&#10;" path="m,l332,,,xe" stroked="f">
                    <v:path arrowok="t" o:connecttype="custom" o:connectlocs="0,0;332,0;0,0" o:connectangles="0,0,0"/>
                  </v:shape>
                  <v:line id="Line 131" o:spid="_x0000_s1051" style="position:absolute;visibility:visible;mso-wrap-style:square" from="8563,4718" to="8895,47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nJ6sQAAADcAAAADwAAAGRycy9kb3ducmV2LnhtbESP22rCQBCG7wu+wzJC7+pGC6WkrlJF&#10;wVBaPD3AkJ0mqdnZkF1j8vadC8G7GeY/fDNf9q5WHbWh8mxgOklAEefeVlwYOJ+2L++gQkS2WHsm&#10;AwMFWC5GT3NMrb/xgbpjLJSEcEjRQBljk2od8pIcholviOX261uHUda20LbFm4S7Ws+S5E07rFga&#10;SmxoXVJ+OV6dlOy/vsPp0m+y4fBTZH9Dc+5WmTHP4/7zA1SkPj7Ed/fOCv6r4Ms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qcnqxAAAANwAAAAPAAAAAAAAAAAA&#10;AAAAAKECAABkcnMvZG93bnJldi54bWxQSwUGAAAAAAQABAD5AAAAkgMAAAAA&#10;" strokeweight="44e-5mm">
                    <v:stroke joinstyle="miter"/>
                  </v:line>
                  <v:shape id="Freeform 132" o:spid="_x0000_s1052" style="position:absolute;left:8447;top:4901;width:565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iXS8IA&#10;AADcAAAADwAAAGRycy9kb3ducmV2LnhtbERPTWvCQBC9C/0PyxS86UYrRaKriCBWbzWFehyzYxLN&#10;zobsmkR/vVsoeJvH+5z5sjOlaKh2hWUFo2EEgji1uuBMwU+yGUxBOI+ssbRMCu7kYLl4680x1rbl&#10;b2oOPhMhhF2MCnLvq1hKl+Zk0A1tRRy4s60N+gDrTOoa2xBuSjmOok9psODQkGNF65zS6+FmFPw+&#10;2st+N9mejk01Tc9Jsm/xhkr137vVDISnzr/E/+4vHeZ/jODvmXCB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JdLwgAAANwAAAAPAAAAAAAAAAAAAAAAAJgCAABkcnMvZG93&#10;bnJldi54bWxQSwUGAAAAAAQABAD1AAAAhwMAAAAA&#10;" path="m,l565,,,xe" stroked="f">
                    <v:path arrowok="t" o:connecttype="custom" o:connectlocs="0,0;565,0;0,0" o:connectangles="0,0,0"/>
                  </v:shape>
                  <v:line id="Line 133" o:spid="_x0000_s1053" style="position:absolute;visibility:visible;mso-wrap-style:square" from="8447,4901" to="9012,4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9d78MAAADcAAAADwAAAGRycy9kb3ducmV2LnhtbERP32vCMBB+H/g/hBN8m6kOyuiMZYiD&#10;MWVMN9/P5tp0NpfSxFr/ezMQ9nYf389b5INtRE+drx0rmE0TEMSF0zVXCn6+3x6fQfiArLFxTAqu&#10;5CFfjh4WmGl34R31+1CJGMI+QwUmhDaT0heGLPqpa4kjV7rOYoiwq6Tu8BLDbSPnSZJKizXHBoMt&#10;rQwVp/3ZKgjmN/00ffNR7r7S9eG0Om6v541Sk/Hw+gIi0BD+xXf3u47zn+bw90y8QC5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jvXe/DAAAA3AAAAA8AAAAAAAAAAAAA&#10;AAAAoQIAAGRycy9kb3ducmV2LnhtbFBLBQYAAAAABAAEAPkAAACRAwAAAAA=&#10;" strokeweight="58e-5mm">
                    <v:stroke joinstyle="miter"/>
                  </v:line>
                  <v:shape id="Freeform 134" o:spid="_x0000_s1054" style="position:absolute;left:8563;top:5083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ltdcAA&#10;AADcAAAADwAAAGRycy9kb3ducmV2LnhtbERPTYvCMBC9L/gfwgheFk21i0g1igiiF4WqeB6asS02&#10;k9JEW/+9EYS9zeN9zmLVmUo8qXGlZQXjUQSCOLO65FzB5bwdzkA4j6yxskwKXuRgtez9LDDRtuWU&#10;niefixDCLkEFhfd1IqXLCjLoRrYmDtzNNgZ9gE0udYNtCDeVnETRVBosOTQUWNOmoOx+ehgFNt38&#10;/l27KJ4c1+nh0e707OUPSg363XoOwlPn/8Vf916H+XEMn2fCBXL5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YltdcAAAADcAAAADwAAAAAAAAAAAAAAAACYAgAAZHJzL2Rvd25y&#10;ZXYueG1sUEsFBgAAAAAEAAQA9QAAAIUDAAAAAA==&#10;" path="m,l332,,,xe" stroked="f">
                    <v:path arrowok="t" o:connecttype="custom" o:connectlocs="0,0;332,0;0,0" o:connectangles="0,0,0"/>
                  </v:shape>
                  <v:line id="Line 135" o:spid="_x0000_s1055" style="position:absolute;visibility:visible;mso-wrap-style:square" from="8563,5083" to="8895,50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LP6cUAAADcAAAADwAAAGRycy9kb3ducmV2LnhtbESP3WrCQBCF74W+wzKCd3VjLVKiq9ii&#10;YBCl/jzAkB2TaHY2ZNeYvH1XKHg3wzlzvjOzRWtK0VDtCssKRsMIBHFqdcGZgvNp/f4FwnlkjaVl&#10;UtCRg8X8rTfDWNsHH6g5+kyEEHYxKsi9r2IpXZqTQTe0FXHQLrY26MNaZ1LX+AjhppQfUTSRBgsO&#10;hBwr+skpvR3vJkB+tzt3urWrpDvss+TaVefmO1Fq0G+XUxCeWv8y/19vdKg//oTnM2ECO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ZLP6cUAAADcAAAADwAAAAAAAAAA&#10;AAAAAAChAgAAZHJzL2Rvd25yZXYueG1sUEsFBgAAAAAEAAQA+QAAAJMDAAAAAA==&#10;" strokeweight="44e-5mm">
                    <v:stroke joinstyle="miter"/>
                  </v:line>
                  <v:shape id="Freeform 136" o:spid="_x0000_s1056" style="position:absolute;left:8563;top:5266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xQmsEA&#10;AADcAAAADwAAAGRycy9kb3ducmV2LnhtbERPS4vCMBC+L/gfwgheljX1iXRNiwjiXhSqsuehmW2L&#10;zaQ00dZ/bxYEb/PxPWed9qYWd2pdZVnBZByBIM6trrhQcDnvvlYgnEfWWFsmBQ9ykCaDjzXG2nac&#10;0f3kCxFC2MWooPS+iaV0eUkG3dg2xIH7s61BH2BbSN1iF8JNLadRtJQGKw4NJTa0LSm/nm5Ggc22&#10;n/PfPppNj5vscOv2evXwB6VGw37zDcJT79/il/tHh/mzBfw/Ey6Qy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sUJrBAAAA3AAAAA8AAAAAAAAAAAAAAAAAmAIAAGRycy9kb3du&#10;cmV2LnhtbFBLBQYAAAAABAAEAPUAAACGAwAAAAA=&#10;" path="m,l332,,,xe" stroked="f">
                    <v:path arrowok="t" o:connecttype="custom" o:connectlocs="0,0;332,0;0,0" o:connectangles="0,0,0"/>
                  </v:shape>
                  <v:line id="Line 137" o:spid="_x0000_s1057" style="position:absolute;visibility:visible;mso-wrap-style:square" from="8563,5266" to="8895,52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z0BcYAAADcAAAADwAAAGRycy9kb3ducmV2LnhtbESP0WrCQBBF34X+wzIF33TTFkRSV2lL&#10;Cw2iNNEPGLJjNpqdDdltTP7eLRR8m+HeuefOajPYRvTU+dqxgqd5AoK4dLrmSsHx8DVbgvABWWPj&#10;mBSM5GGzfpisMNXuyjn1RahEDGGfogITQptK6UtDFv3ctcRRO7nOYohrV0nd4TWG20Y+J8lCWqw5&#10;Egy29GGovBS/NkJ+tjt/uAyf2Zjvq+w8tsf+PVNq+ji8vYIINIS7+f/6W8f6Lwv4eyZOIN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IM9AXGAAAA3AAAAA8AAAAAAAAA&#10;AAAAAAAAoQIAAGRycy9kb3ducmV2LnhtbFBLBQYAAAAABAAEAPkAAACUAwAAAAA=&#10;" strokeweight="44e-5mm">
                    <v:stroke joinstyle="miter"/>
                  </v:line>
                  <v:shape id="Freeform 138" o:spid="_x0000_s1058" style="position:absolute;left:8563;top:5448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JrdsIA&#10;AADcAAAADwAAAGRycy9kb3ducmV2LnhtbERPS4vCMBC+L/gfwgheljX1gUrXtIgg7kWhKnsemtm2&#10;2ExKE23992ZB8DYf33PWaW9qcafWVZYVTMYRCOLc6ooLBZfz7msFwnlkjbVlUvAgB2ky+FhjrG3H&#10;Gd1PvhAhhF2MCkrvm1hKl5dk0I1tQxy4P9sa9AG2hdQtdiHc1HIaRQtpsOLQUGJD25Ly6+lmFNhs&#10;+zn/7aPZ9LjJDrdur1cPf1BqNOw33yA89f4tfrl/dJg/W8L/M+ECm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smt2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39" o:spid="_x0000_s1059" style="position:absolute;visibility:visible;mso-wrap-style:square" from="8563,5448" to="8895,54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/F7MQAAADcAAAADwAAAGRycy9kb3ducmV2LnhtbESP22rCQBCG7wu+wzJC7+pGC6WkrlJF&#10;wVBaPD3AkJ0mqdnZkF1j8vadC8G7GeY/fDNf9q5WHbWh8mxgOklAEefeVlwYOJ+2L++gQkS2WHsm&#10;AwMFWC5GT3NMrb/xgbpjLJSEcEjRQBljk2od8pIcholviOX261uHUda20LbFm4S7Ws+S5E07rFga&#10;SmxoXVJ+OV6dlOy/vsPp0m+y4fBTZH9Dc+5WmTHP4/7zA1SkPj7Ed/fOCv6r0Mo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c38XsxAAAANwAAAAPAAAAAAAAAAAA&#10;AAAAAKECAABkcnMvZG93bnJldi54bWxQSwUGAAAAAAQABAD5AAAAkgMAAAAA&#10;" strokeweight="44e-5mm">
                    <v:stroke joinstyle="miter"/>
                  </v:line>
                  <v:shape id="Freeform 140" o:spid="_x0000_s1060" style="position:absolute;left:8563;top:5631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Fan8IA&#10;AADcAAAADwAAAGRycy9kb3ducmV2LnhtbERPS4vCMBC+L/gfwgheFk19IG7XtIgg7kWhKnsemtm2&#10;2ExKE23992ZB8DYf33PWaW9qcafWVZYVTCcRCOLc6ooLBZfzbrwC4TyyxtoyKXiQgzQZfKwx1rbj&#10;jO4nX4gQwi5GBaX3TSyly0sy6Ca2IQ7cn20N+gDbQuoWuxBuajmLoqU0WHFoKLGhbUn59XQzCmy2&#10;/Vz89tF8dtxkh1u316uHPyg1GvabbxCeev8Wv9w/Osyff8H/M+ECm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Vqf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41" o:spid="_x0000_s1061" style="position:absolute;visibility:visible;mso-wrap-style:square" from="8563,5631" to="8895,5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+6l8QAAADcAAAADwAAAGRycy9kb3ducmV2LnhtbESP22rCQBCG7wu+wzJC7+pGKaWkrlJF&#10;wVBaPD3AkJ0mqdnZkF1j8vadC8G7GeY/fDNf9q5WHbWh8mxgOklAEefeVlwYOJ+2L++gQkS2WHsm&#10;AwMFWC5GT3NMrb/xgbpjLJSEcEjRQBljk2od8pIcholviOX261uHUda20LbFm4S7Ws+S5E07rFga&#10;SmxoXVJ+OV6dlOy/vsPp0m+y4fBTZH9Dc+5WmTHP4/7zA1SkPj7Ed/fOCv6r4Ms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r7qXxAAAANwAAAAPAAAAAAAAAAAA&#10;AAAAAKECAABkcnMvZG93bnJldi54bWxQSwUGAAAAAAQABAD5AAAAkgMAAAAA&#10;" strokeweight="44e-5mm">
                    <v:stroke joinstyle="miter"/>
                  </v:line>
                  <v:shape id="Freeform 142" o:spid="_x0000_s1062" style="position:absolute;left:8447;top:5813;width:565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7kNsMA&#10;AADcAAAADwAAAGRycy9kb3ducmV2LnhtbERPTWvCQBC9F/wPywi91U2KFEldgwhim1sTQY/T7JhE&#10;s7MhuyZpf323UOhtHu9z1ulkWjFQ7xrLCuJFBIK4tLrhSsGx2D+tQDiPrLG1TAq+yEG6mT2sMdF2&#10;5A8acl+JEMIuQQW1910ipStrMugWtiMO3MX2Bn2AfSV1j2MIN618jqIXabDh0FBjR7uaylt+NwpO&#10;3+M1e18ePs9DtyovRZGNeEelHufT9hWEp8n/i//cbzrMX8bw+0y4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7kNsMAAADcAAAADwAAAAAAAAAAAAAAAACYAgAAZHJzL2Rv&#10;d25yZXYueG1sUEsFBgAAAAAEAAQA9QAAAIgDAAAAAA==&#10;" path="m,l565,,,xe" stroked="f">
                    <v:path arrowok="t" o:connecttype="custom" o:connectlocs="0,0;565,0;0,0" o:connectangles="0,0,0"/>
                  </v:shape>
                  <v:line id="Line 143" o:spid="_x0000_s1063" style="position:absolute;visibility:visible;mso-wrap-style:square" from="8447,5813" to="9012,58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kuksMAAADcAAAADwAAAGRycy9kb3ducmV2LnhtbERP32vCMBB+H/g/hBN8m6kyyuiMZYiD&#10;MWVMN9/P5tp0NpfSxFr/ezMQ9nYf389b5INtRE+drx0rmE0TEMSF0zVXCn6+3x6fQfiArLFxTAqu&#10;5CFfjh4WmGl34R31+1CJGMI+QwUmhDaT0heGLPqpa4kjV7rOYoiwq6Tu8BLDbSPnSZJKizXHBoMt&#10;rQwVp/3ZKgjmN/00ffNR7r7S9eG0Om6v541Sk/Hw+gIi0BD+xXf3u47zn+bw90y8QC5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pLpLDAAAA3AAAAA8AAAAAAAAAAAAA&#10;AAAAoQIAAGRycy9kb3ducmV2LnhtbFBLBQYAAAAABAAEAPkAAACRAwAAAAA=&#10;" strokeweight="58e-5mm">
                    <v:stroke joinstyle="miter"/>
                  </v:line>
                  <v:shape id="Freeform 144" o:spid="_x0000_s1064" style="position:absolute;left:8563;top:5996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8eCMIA&#10;AADcAAAADwAAAGRycy9kb3ducmV2LnhtbERPS2uDQBC+F/Iflgn0UuqaB0WsawiB0F4saEvPgztV&#10;qTsr7ibqv+8GAr3Nx/ec7DCbXlxpdJ1lBZsoBkFcW91xo+Dr8/ycgHAeWWNvmRQs5OCQrx4yTLWd&#10;uKRr5RsRQtilqKD1fkildHVLBl1kB+LA/djRoA9wbKQecQrhppfbOH6RBjsODS0OdGqp/q0uRoEt&#10;T0/77znebT+OZXGZ3nSy+EKpx/V8fAXhafb/4rv7XYf5+x3cngkX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jx4I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45" o:spid="_x0000_s1065" style="position:absolute;visibility:visible;mso-wrap-style:square" from="8563,5996" to="8895,59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ZS8lMQAAADcAAAADwAAAGRycy9kb3ducmV2LnhtbESP3YrCMBCF7xd8hzCCd2vqIotUo6is&#10;YFkU/x5gaMa22kxKE2v79mZhwbsZzpnznZktWlOKhmpXWFYwGkYgiFOrC84UXM6bzwkI55E1lpZJ&#10;QUcOFvPexwxjbZ98pObkMxFC2MWoIPe+iqV0aU4G3dBWxEG72tqgD2udSV3jM4SbUn5F0bc0WHAg&#10;5FjROqf0fnqYADn87tz53v4k3XGfJbeuujSrRKlBv11OQXhq/dv8f73Vof54DH/PhAnk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lLyUxAAAANwAAAAPAAAAAAAAAAAA&#10;AAAAAKECAABkcnMvZG93bnJldi54bWxQSwUGAAAAAAQABAD5AAAAkgMAAAAA&#10;" strokeweight="44e-5mm">
                    <v:stroke joinstyle="miter"/>
                  </v:line>
                  <v:shape id="Freeform 146" o:spid="_x0000_s1066" style="position:absolute;left:8563;top:6179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oj58IA&#10;AADcAAAADwAAAGRycy9kb3ducmV2LnhtbERPS4vCMBC+L/gfwgheFk19LVJNiwiyXhSqi+ehGdti&#10;MylNtPXfbxYWvM3H95xN2ptaPKl1lWUF00kEgji3uuJCwc9lP16BcB5ZY22ZFLzIQZoMPjYYa9tx&#10;Rs+zL0QIYRejgtL7JpbS5SUZdBPbEAfuZluDPsC2kLrFLoSbWs6i6EsarDg0lNjQrqT8fn4YBTbb&#10;fS6ufTSfnbbZ8dF969XLH5UaDfvtGoSn3r/F/+6DDvMXS/h7Jlwgk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KiPn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47" o:spid="_x0000_s1067" style="position:absolute;visibility:visible;mso-wrap-style:square" from="8563,6179" to="8895,61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qHeMYAAADcAAAADwAAAGRycy9kb3ducmV2LnhtbESP0WrCQBBF34X+wzIF33TTUkRSV2lL&#10;Cw2iNNEPGLJjNpqdDdltTP7eLRR8m+HeuefOajPYRvTU+dqxgqd5AoK4dLrmSsHx8DVbgvABWWPj&#10;mBSM5GGzfpisMNXuyjn1RahEDGGfogITQptK6UtDFv3ctcRRO7nOYohrV0nd4TWG20Y+J8lCWqw5&#10;Egy29GGovBS/NkJ+tjt/uAyf2Zjvq+w8tsf+PVNq+ji8vYIINIS7+f/6W8f6Lwv4eyZOIN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oKh3jGAAAA3AAAAA8AAAAAAAAA&#10;AAAAAAAAoQIAAGRycy9kb3ducmV2LnhtbFBLBQYAAAAABAAEAPkAAACUAwAAAAA=&#10;" strokeweight="44e-5mm">
                    <v:stroke joinstyle="miter"/>
                  </v:line>
                  <v:shape id="Freeform 148" o:spid="_x0000_s1068" style="position:absolute;left:8563;top:6361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QYC8IA&#10;AADcAAAADwAAAGRycy9kb3ducmV2LnhtbERPS4vCMBC+L/gfwgheFk194Eo1LSLIelGoLp6HZmyL&#10;zaQ00dZ/v1lY8DYf33M2aW9q8aTWVZYVTCcRCOLc6ooLBT+X/XgFwnlkjbVlUvAiB2ky+NhgrG3H&#10;GT3PvhAhhF2MCkrvm1hKl5dk0E1sQxy4m20N+gDbQuoWuxBuajmLoqU0WHFoKLGhXUn5/fwwCmy2&#10;+1xc+2g+O22z46P71quXPyo1GvbbNQhPvX+L/90HHeYvvuDvmXCB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tBgL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49" o:spid="_x0000_s1069" style="position:absolute;visibility:visible;mso-wrap-style:square" from="8563,6361" to="8895,6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m2kcQAAADcAAAADwAAAGRycy9kb3ducmV2LnhtbESP22rCQBCG7wu+wzJC7+pGKaWkrlJF&#10;wVBaPD3AkJ0mqdnZkF1j8vadC8G7GeY/fDNf9q5WHbWh8mxgOklAEefeVlwYOJ+2L++gQkS2WHsm&#10;AwMFWC5GT3NMrb/xgbpjLJSEcEjRQBljk2od8pIcholviOX261uHUda20LbFm4S7Ws+S5E07rFga&#10;SmxoXVJ+OV6dlOy/vsPp0m+y4fBTZH9Dc+5WmTHP4/7zA1SkPj7Ed/fOCv6r0Mo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2baRxAAAANwAAAAPAAAAAAAAAAAA&#10;AAAAAKECAABkcnMvZG93bnJldi54bWxQSwUGAAAAAAQABAD5AAAAkgMAAAAA&#10;" strokeweight="44e-5mm">
                    <v:stroke joinstyle="miter"/>
                  </v:line>
                  <v:shape id="Freeform 150" o:spid="_x0000_s1070" style="position:absolute;left:8563;top:6544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cp4sIA&#10;AADcAAAADwAAAGRycy9kb3ducmV2LnhtbERPS4vCMBC+L/gfwgheljX1gWg1LSLIelGoLp6HZmyL&#10;zaQ00dZ/v1lY8DYf33M2aW9q8aTWVZYVTMYRCOLc6ooLBT+X/dcShPPIGmvLpOBFDtJk8LHBWNuO&#10;M3qefSFCCLsYFZTeN7GULi/JoBvbhjhwN9sa9AG2hdQtdiHc1HIaRQtpsOLQUGJDu5Ly+/lhFNhs&#10;9zm/9tFsetpmx0f3rZcvf1RqNOy3axCeev8W/7sPOsyfr+DvmXCB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yni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51" o:spid="_x0000_s1071" style="position:absolute;visibility:visible;mso-wrap-style:square" from="8563,6544" to="8895,65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3YsSsQAAADcAAAADwAAAGRycy9kb3ducmV2LnhtbESP22rCQBCG7wu+wzJC7+pGoaWkrlJF&#10;wVBaPD3AkJ0mqdnZkF1j8vadC8G7GeY/fDNf9q5WHbWh8mxgOklAEefeVlwYOJ+2L++gQkS2WHsm&#10;AwMFWC5GT3NMrb/xgbpjLJSEcEjRQBljk2od8pIcholviOX261uHUda20LbFm4S7Ws+S5E07rFga&#10;SmxoXVJ+OV6dlOy/vsPp0m+y4fBTZH9Dc+5WmTHP4/7zA1SkPj7Ed/fOCv6r4Ms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dixKxAAAANwAAAAPAAAAAAAAAAAA&#10;AAAAAKECAABkcnMvZG93bnJldi54bWxQSwUGAAAAAAQABAD5AAAAkgMAAAAA&#10;" strokeweight="44e-5mm">
                    <v:stroke joinstyle="miter"/>
                  </v:line>
                  <v:shape id="Freeform 152" o:spid="_x0000_s1072" style="position:absolute;left:8447;top:6726;width:565;height:1;visibility:visible;mso-wrap-style:square;v-text-anchor:top" coordsize="565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dy68IA&#10;AADcAAAADwAAAGRycy9kb3ducmV2LnhtbERPTWvCQBC9C/0PyxS86UapRaKriCBWbzWFehyzYxLN&#10;zobsmkR/vVsoeJvH+5z5sjOlaKh2hWUFo2EEgji1uuBMwU+yGUxBOI+ssbRMCu7kYLl4680x1rbl&#10;b2oOPhMhhF2MCnLvq1hKl+Zk0A1tRRy4s60N+gDrTOoa2xBuSjmOok9psODQkGNF65zS6+FmFPw+&#10;2st+97E9HZtqmp6TZN/iDZXqv3erGQhPnX+J/91fOsyfjODvmXCB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F3LrwgAAANwAAAAPAAAAAAAAAAAAAAAAAJgCAABkcnMvZG93&#10;bnJldi54bWxQSwUGAAAAAAQABAD1AAAAhwMAAAAA&#10;" path="m,l565,,,xe" stroked="f">
                    <v:path arrowok="t" o:connecttype="custom" o:connectlocs="0,0;565,0;0,0" o:connectangles="0,0,0"/>
                  </v:shape>
                  <v:line id="Line 153" o:spid="_x0000_s1073" style="position:absolute;visibility:visible;mso-wrap-style:square" from="8447,6726" to="9012,6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C4T8MAAADcAAAADwAAAGRycy9kb3ducmV2LnhtbERP32vCMBB+H/g/hBN8m6nCyuiMZYiD&#10;MWVMN9/P5tp0NpfSxFr/ezMQ9nYf389b5INtRE+drx0rmE0TEMSF0zVXCn6+3x6fQfiArLFxTAqu&#10;5CFfjh4WmGl34R31+1CJGMI+QwUmhDaT0heGLPqpa4kjV7rOYoiwq6Tu8BLDbSPnSZJKizXHBoMt&#10;rQwVp/3ZKgjmN/00ffNR7r7S9eG0Om6v541Sk/Hw+gIi0BD+xXf3u47zn+bw90y8QC5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wuE/DAAAA3AAAAA8AAAAAAAAAAAAA&#10;AAAAoQIAAGRycy9kb3ducmV2LnhtbFBLBQYAAAAABAAEAPkAAACRAwAAAAA=&#10;" strokeweight="58e-5mm">
                    <v:stroke joinstyle="miter"/>
                  </v:line>
                  <v:shape id="Freeform 154" o:spid="_x0000_s1074" style="position:absolute;left:8563;top:6909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aI1cEA&#10;AADcAAAADwAAAGRycy9kb3ducmV2LnhtbERPS4vCMBC+L/gfwgheljX1iXRNiwjiXhSqsuehmW2L&#10;zaQ00dZ/bxYEb/PxPWed9qYWd2pdZVnBZByBIM6trrhQcDnvvlYgnEfWWFsmBQ9ykCaDjzXG2nac&#10;0f3kCxFC2MWooPS+iaV0eUkG3dg2xIH7s61BH2BbSN1iF8JNLadRtJQGKw4NJTa0LSm/nm5Ggc22&#10;n/PfPppNj5vscOv2evXwB6VGw37zDcJT79/il/tHh/mLGfw/Ey6Qy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WiNXBAAAA3AAAAA8AAAAAAAAAAAAAAAAAmAIAAGRycy9kb3du&#10;cmV2LnhtbFBLBQYAAAAABAAEAPUAAACGAwAAAAA=&#10;" path="m,l332,,,xe" stroked="f">
                    <v:path arrowok="t" o:connecttype="custom" o:connectlocs="0,0;332,0;0,0" o:connectangles="0,0,0"/>
                  </v:shape>
                  <v:line id="Line 155" o:spid="_x0000_s1075" style="position:absolute;visibility:visible;mso-wrap-style:square" from="8563,6909" to="8895,6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0qScUAAADcAAAADwAAAGRycy9kb3ducmV2LnhtbESP3WrCQBCF74W+wzKCd3VjsVKiq9ii&#10;YBCl/jzAkB2TaHY2ZNeYvH1XKHg3wzlzvjOzRWtK0VDtCssKRsMIBHFqdcGZgvNp/f4FwnlkjaVl&#10;UtCRg8X8rTfDWNsHH6g5+kyEEHYxKsi9r2IpXZqTQTe0FXHQLrY26MNaZ1LX+AjhppQfUTSRBgsO&#10;hBwr+skpvR3vJkB+tzt3urWrpDvss+TaVefmO1Fq0G+XUxCeWv8y/19vdKj/OYbnM2ECOf8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E0qScUAAADcAAAADwAAAAAAAAAA&#10;AAAAAAChAgAAZHJzL2Rvd25yZXYueG1sUEsFBgAAAAAEAAQA+QAAAJMDAAAAAA==&#10;" strokeweight="44e-5mm">
                    <v:stroke joinstyle="miter"/>
                  </v:line>
                  <v:shape id="Freeform 156" o:spid="_x0000_s1076" style="position:absolute;left:8563;top:7091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O1OsAA&#10;AADcAAAADwAAAGRycy9kb3ducmV2LnhtbERPy6rCMBDdC/5DGMGNXFNfF6lGEUF0o1CVux6auW2x&#10;mZQm2vr3RhDczeE8Z7luTSkeVLvCsoLRMAJBnFpdcKbgetn9zEE4j6yxtEwKnuRgvep2lhhr23BC&#10;j7PPRAhhF6OC3PsqltKlORl0Q1sRB+7f1gZ9gHUmdY1NCDelHEfRrzRYcGjIsaJtTuntfDcKbLId&#10;TP/aaDI+bZLjvdnr+dMfler32s0ChKfWf8Uf90GH+bMZvJ8JF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PO1OsAAAADcAAAADwAAAAAAAAAAAAAAAACYAgAAZHJzL2Rvd25y&#10;ZXYueG1sUEsFBgAAAAAEAAQA9QAAAIUDAAAAAA==&#10;" path="m,l332,,,xe" stroked="f">
                    <v:path arrowok="t" o:connecttype="custom" o:connectlocs="0,0;332,0;0,0" o:connectangles="0,0,0"/>
                  </v:shape>
                  <v:line id="Line 157" o:spid="_x0000_s1077" style="position:absolute;visibility:visible;mso-wrap-style:square" from="8563,7091" to="8895,7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MRpcYAAADcAAAADwAAAGRycy9kb3ducmV2LnhtbESP0WrCQBBF34X+wzIF33TTQkVSV2lL&#10;Cw2iNNEPGLJjNpqdDdltTP7eLRR8m+HeuefOajPYRvTU+dqxgqd5AoK4dLrmSsHx8DVbgvABWWPj&#10;mBSM5GGzfpisMNXuyjn1RahEDGGfogITQptK6UtDFv3ctcRRO7nOYohrV0nd4TWG20Y+J8lCWqw5&#10;Egy29GGovBS/NkJ+tjt/uAyf2Zjvq+w8tsf+PVNq+ji8vYIINIS7+f/6W8f6Lwv4eyZOIN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/TEaXGAAAA3AAAAA8AAAAAAAAA&#10;AAAAAAAAoQIAAGRycy9kb3ducmV2LnhtbFBLBQYAAAAABAAEAPkAAACUAwAAAAA=&#10;" strokeweight="44e-5mm">
                    <v:stroke joinstyle="miter"/>
                  </v:line>
                  <v:shape id="Freeform 158" o:spid="_x0000_s1078" style="position:absolute;left:8563;top:7274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2O1sIA&#10;AADcAAAADwAAAGRycy9kb3ducmV2LnhtbERPTYvCMBC9C/6HMIKXZU3VXVeqUUQQvbjQuux5aMa2&#10;2ExKE23990YQvM3jfc5y3ZlK3KhxpWUF41EEgjizuuRcwd9p9zkH4TyyxsoyKbiTg/Wq31tirG3L&#10;Cd1Sn4sQwi5GBYX3dSylywoy6Ea2Jg7c2TYGfYBNLnWDbQg3lZxE0UwaLDk0FFjTtqDskl6NApts&#10;P77+u2g6+d0kx2u71/O7Pyo1HHSbBQhPnX+LX+6DDvO/f+D5TLh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bY7W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59" o:spid="_x0000_s1079" style="position:absolute;visibility:visible;mso-wrap-style:square" from="8563,7274" to="8895,72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AgTMQAAADcAAAADwAAAGRycy9kb3ducmV2LnhtbESP22rCQBCG7wu+wzJC7+pGoaWkrlJF&#10;wVBaPD3AkJ0mqdnZkF1j8vadC8G7GeY/fDNf9q5WHbWh8mxgOklAEefeVlwYOJ+2L++gQkS2WHsm&#10;AwMFWC5GT3NMrb/xgbpjLJSEcEjRQBljk2od8pIcholviOX261uHUda20LbFm4S7Ws+S5E07rFga&#10;SmxoXVJ+OV6dlOy/vsPp0m+y4fBTZH9Dc+5WmTHP4/7zA1SkPj7Ed/fOCv6r0Mo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ACBMxAAAANwAAAAPAAAAAAAAAAAA&#10;AAAAAKECAABkcnMvZG93bnJldi54bWxQSwUGAAAAAAQABAD5AAAAkgMAAAAA&#10;" strokeweight="44e-5mm">
                    <v:stroke joinstyle="miter"/>
                  </v:line>
                  <v:shape id="Freeform 160" o:spid="_x0000_s1080" style="position:absolute;left:8563;top:7457;width:332;height:1;visibility:visible;mso-wrap-style:square;v-text-anchor:top" coordsize="332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6/P8IA&#10;AADcAAAADwAAAGRycy9kb3ducmV2LnhtbERPTYvCMBC9C/6HMIKXZU3VXXGrUUQQvbjQuux5aMa2&#10;2ExKE23990YQvM3jfc5y3ZlK3KhxpWUF41EEgjizuuRcwd9p9zkH4TyyxsoyKbiTg/Wq31tirG3L&#10;Cd1Sn4sQwi5GBYX3dSylywoy6Ea2Jg7c2TYGfYBNLnWDbQg3lZxE0UwaLDk0FFjTtqDskl6NApts&#10;P77+u2g6+d0kx2u71/O7Pyo1HHSbBQhPnX+LX+6DDvO/f+D5TLh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vr8/wgAAANwAAAAPAAAAAAAAAAAAAAAAAJgCAABkcnMvZG93&#10;bnJldi54bWxQSwUGAAAAAAQABAD1AAAAhwMAAAAA&#10;" path="m,l332,,,xe" stroked="f">
                    <v:path arrowok="t" o:connecttype="custom" o:connectlocs="0,0;332,0;0,0" o:connectangles="0,0,0"/>
                  </v:shape>
                  <v:line id="Line 161" o:spid="_x0000_s1081" style="position:absolute;visibility:visible;mso-wrap-style:square" from="8563,7457" to="8895,74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rm98QAAADcAAAADwAAAGRycy9kb3ducmV2LnhtbESPzWrCQBDH7wXfYRnBW920BynRVWpR&#10;aCgVvx5gyE6TaHY2ZNeYvH3nIHibYf4fv1mselerjtpQeTbwNk1AEefeVlwYOJ+2rx+gQkS2WHsm&#10;AwMFWC1HLwtMrb/zgbpjLJSEcEjRQBljk2od8pIchqlviOX251uHUda20LbFu4S7Wr8nyUw7rFga&#10;Smzoq6T8erw5Kdn//IbTtd9kw2FXZJehOXfrzJjJuP+cg4rUx6f44f62gj8TfHlGJtD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Gub3xAAAANwAAAAPAAAAAAAAAAAA&#10;AAAAAKECAABkcnMvZG93bnJldi54bWxQSwUGAAAAAAQABAD5AAAAkgMAAAAA&#10;" strokeweight="44e-5mm">
                    <v:stroke joinstyle="miter"/>
                  </v:line>
                  <v:rect id="Rectangle 162" o:spid="_x0000_s1082" style="position:absolute;left:9106;top:3867;width:473;height:46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j/1b4A&#10;AADcAAAADwAAAGRycy9kb3ducmV2LnhtbERPy6rCMBDdC/5DGOHuNNWFSDWKCIJX7sbqBwzN9IHJ&#10;pCTR9v69EQR3czjP2ewGa8STfGgdK5jPMhDEpdMt1wpu1+N0BSJEZI3GMSn4pwC77Xi0wVy7ni/0&#10;LGItUgiHHBU0MXa5lKFsyGKYuY44cZXzFmOCvpbaY5/CrZGLLFtKiy2nhgY7OjRU3ouHVSCvxbFf&#10;FcZn7ryo/szv6VKRU+pnMuzXICIN8Sv+uE86zV/O4f1MukBu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qI/9W+AAAA3AAAAA8AAAAAAAAAAAAAAAAAmAIAAGRycy9kb3ducmV2&#10;LnhtbFBLBQYAAAAABAAEAPUAAACDAwAAAAA=&#10;" filled="f" stroked="f">
                    <v:textbox style="mso-fit-shape-to-text:t" inset="0,0,0,0">
                      <w:txbxContent>
                        <w:p w:rsidR="00032798" w:rsidRDefault="00032798">
                          <w:r>
                            <w:rPr>
                              <w:rFonts w:ascii="Times" w:hAnsi="Times" w:cs="Times"/>
                              <w:color w:val="000000"/>
                              <w:sz w:val="20"/>
                              <w:szCs w:val="20"/>
                              <w:lang w:val="en-US"/>
                            </w:rPr>
                            <w:t xml:space="preserve">2 </w:t>
                          </w:r>
                          <w:proofErr w:type="spellStart"/>
                          <w:proofErr w:type="gramStart"/>
                          <w:r>
                            <w:rPr>
                              <w:rFonts w:ascii="Times" w:hAnsi="Times" w:cs="Times"/>
                              <w:color w:val="000000"/>
                              <w:sz w:val="20"/>
                              <w:szCs w:val="20"/>
                              <w:lang w:val="en-US"/>
                            </w:rPr>
                            <w:t>litre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rect>
                  <v:rect id="Rectangle 163" o:spid="_x0000_s1083" style="position:absolute;left:9106;top:5694;width:473;height:46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phor4A&#10;AADcAAAADwAAAGRycy9kb3ducmV2LnhtbERPzYrCMBC+C75DGGFvmtqDSDWKCIIre7HuAwzN9AeT&#10;SUmi7b69EYS9zcf3O9v9aI14kg+dYwXLRQaCuHK640bB7+00X4MIEVmjcUwK/ijAfjedbLHQbuAr&#10;PcvYiBTCoUAFbYx9IWWoWrIYFq4nTlztvMWYoG+k9jikcGtknmUrabHj1NBiT8eWqnv5sArkrTwN&#10;69L4zF3y+sd8n681OaW+ZuNhAyLSGP/FH/dZp/mrHN7PpAvk7g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paYaK+AAAA3AAAAA8AAAAAAAAAAAAAAAAAmAIAAGRycy9kb3ducmV2&#10;LnhtbFBLBQYAAAAABAAEAPUAAACDAwAAAAA=&#10;" filled="f" stroked="f">
                    <v:textbox style="mso-fit-shape-to-text:t" inset="0,0,0,0">
                      <w:txbxContent>
                        <w:p w:rsidR="00032798" w:rsidRDefault="00032798">
                          <w:r>
                            <w:rPr>
                              <w:rFonts w:ascii="Times" w:hAnsi="Times" w:cs="Times"/>
                              <w:color w:val="000000"/>
                              <w:sz w:val="20"/>
                              <w:szCs w:val="20"/>
                              <w:lang w:val="en-US"/>
                            </w:rPr>
                            <w:t xml:space="preserve">1 </w:t>
                          </w:r>
                          <w:proofErr w:type="spellStart"/>
                          <w:r>
                            <w:rPr>
                              <w:rFonts w:ascii="Times" w:hAnsi="Times" w:cs="Times"/>
                              <w:color w:val="000000"/>
                              <w:sz w:val="20"/>
                              <w:szCs w:val="20"/>
                              <w:lang w:val="en-US"/>
                            </w:rPr>
                            <w:t>litre</w:t>
                          </w:r>
                          <w:proofErr w:type="spellEnd"/>
                        </w:p>
                      </w:txbxContent>
                    </v:textbox>
                  </v:rect>
                  <v:rect id="Rectangle 164" o:spid="_x0000_s1084" style="position:absolute;left:7787;top:3394;width:1884;height:42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v9/cQA&#10;AADcAAAADwAAAGRycy9kb3ducmV2LnhtbERPTWvCQBC9F/wPywi91Y22iKRugqiFQuihRpDehuw0&#10;Cc3Oht3VRH99t1DwNo/3Oet8NJ24kPOtZQXzWQKCuLK65VrBsXx7WoHwAVljZ5kUXMlDnk0e1phq&#10;O/AnXQ6hFjGEfYoKmhD6VEpfNWTQz2xPHLlv6wyGCF0ttcMhhptOLpJkKQ22HBsa7GnbUPVzOBsF&#10;hefaFV+3cdjsXoriVO4+9vtSqcfpuHkFEWgMd/G/+13H+ctn+HsmXi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b/f3EAAAA3AAAAA8AAAAAAAAAAAAAAAAAmAIAAGRycy9k&#10;b3ducmV2LnhtbFBLBQYAAAAABAAEAPUAAACJAwAAAAA=&#10;" filled="f" strokeweight="44e-5mm"/>
                  <v:line id="Line 165" o:spid="_x0000_s1085" style="position:absolute;visibility:visible;mso-wrap-style:square" from="8729,3988" to="8730,76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Hg9MYAAADcAAAADwAAAGRycy9kb3ducmV2LnhtbESP0WrCQBBF34X+wzIF33TTUkRSV2lL&#10;Cw2iNNEPGLJjNpqdDdltTP7eLRR8m+HeuefOajPYRvTU+dqxgqd5AoK4dLrmSsHx8DVbgvABWWPj&#10;mBSM5GGzfpisMNXuyjn1RahEDGGfogITQptK6UtDFv3ctcRRO7nOYohrV0nd4TWG20Y+J8lCWqw5&#10;Egy29GGovBS/NkJ+tjt/uAyf2Zjvq+w8tsf+PVNq+ji8vYIINIS7+f/6W8f6ixf4eyZOINc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4h4PTGAAAA3AAAAA8AAAAAAAAA&#10;AAAAAAAAoQIAAGRycy9kb3ducmV2LnhtbFBLBQYAAAAABAAEAPkAAACUAwAAAAA=&#10;" strokeweight="44e-5mm">
                    <v:stroke joinstyle="miter"/>
                  </v:line>
                </v:group>
              </v:group>
            </w:pict>
          </mc:Fallback>
        </mc:AlternateContent>
      </w:r>
    </w:p>
    <w:sectPr w:rsidR="00032798" w:rsidRPr="00032798" w:rsidSect="00032798">
      <w:pgSz w:w="11906" w:h="16838"/>
      <w:pgMar w:top="624" w:right="567" w:bottom="624" w:left="73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A5A35"/>
    <w:multiLevelType w:val="hybridMultilevel"/>
    <w:tmpl w:val="2B4EBB02"/>
    <w:lvl w:ilvl="0" w:tplc="3A4E502C">
      <w:start w:val="1"/>
      <w:numFmt w:val="lowerLetter"/>
      <w:lvlText w:val="(%1)"/>
      <w:lvlJc w:val="left"/>
      <w:pPr>
        <w:ind w:left="14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313CDA"/>
    <w:multiLevelType w:val="hybridMultilevel"/>
    <w:tmpl w:val="6D9ED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798"/>
    <w:rsid w:val="00032798"/>
    <w:rsid w:val="00F9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0"/>
    <o:shapelayout v:ext="edit">
      <o:idmap v:ext="edit" data="1"/>
      <o:rules v:ext="edit">
        <o:r id="V:Rule1" type="connector" idref="#_x0000_s1028"/>
        <o:r id="V:Rule2" type="connector" idref="#_x0000_s1033"/>
        <o:r id="V:Rule3" type="connector" idref="#_x0000_s1034"/>
        <o:r id="V:Rule4" type="connector" idref="#_x0000_s103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27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27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2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7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27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27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2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A2D73E8C</Template>
  <TotalTime>10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Dawson</dc:creator>
  <cp:lastModifiedBy>Mrs Dawson</cp:lastModifiedBy>
  <cp:revision>1</cp:revision>
  <cp:lastPrinted>2018-10-16T08:24:00Z</cp:lastPrinted>
  <dcterms:created xsi:type="dcterms:W3CDTF">2018-10-16T08:12:00Z</dcterms:created>
  <dcterms:modified xsi:type="dcterms:W3CDTF">2018-10-16T08:25:00Z</dcterms:modified>
</cp:coreProperties>
</file>