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C1C" w:rsidRDefault="00A24221">
      <w:pPr>
        <w:spacing w:before="5" w:after="0" w:line="140" w:lineRule="exact"/>
        <w:rPr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4749800"/>
                <wp:effectExtent l="5715" t="2540" r="8255" b="10160"/>
                <wp:wrapNone/>
                <wp:docPr id="389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749800"/>
                          <a:chOff x="474" y="469"/>
                          <a:chExt cx="10958" cy="7480"/>
                        </a:xfrm>
                      </wpg:grpSpPr>
                      <wpg:grpSp>
                        <wpg:cNvPr id="390" name="Group 490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391" name="Freeform 491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488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393" name="Freeform 489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486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395" name="Freeform 487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484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397" name="Freeform 485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482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399" name="Freeform 483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480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401" name="Freeform 481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478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403" name="Freeform 479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4" name="Group 476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405" name="Freeform 477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6" name="Group 474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407" name="Freeform 475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8" name="Group 472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409" name="Freeform 473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0" name="Group 470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411" name="Freeform 471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2" name="Group 468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413" name="Freeform 469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4" name="Group 466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415" name="Freeform 467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6" name="Group 464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417" name="Freeform 465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3" o:spid="_x0000_s1026" style="position:absolute;margin-left:23.7pt;margin-top:23.45pt;width:547.9pt;height:374pt;z-index:-251674112;mso-position-horizontal-relative:page;mso-position-vertical-relative:page" coordorigin="474,469" coordsize="10958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">
                <v:group id="Group 490" o:spid="_x0000_s1027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<v:shape id="Freeform 491" o:spid="_x0000_s1028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P06sUA&#10;AADcAAAADwAAAGRycy9kb3ducmV2LnhtbESPQWvCQBSE74L/YXlCb7pJhaDRVdJCoYeCNXrx9sw+&#10;k5js25Ddavz33ULB4zAz3zDr7WBacaPe1ZYVxLMIBHFhdc2lguPhY7oA4TyyxtYyKXiQg+1mPFpj&#10;qu2d93TLfSkChF2KCirvu1RKV1Rk0M1sRxy8i+0N+iD7Uuoe7wFuWvkaRYk0WHNYqLCj94qKJv8x&#10;CjJPyemaNefLjr6K+Xd9bN9MpNTLZMhWIDwN/hn+b39qBfNlDH9nw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/TqxQAAANwAAAAPAAAAAAAAAAAAAAAAAJgCAABkcnMv&#10;ZG93bnJldi54bWxQSwUGAAAAAAQABAD1AAAAigMAAAAA&#10;" path="m,l10946,e" filled="f" strokeweight=".20497mm">
                    <v:path arrowok="t" o:connecttype="custom" o:connectlocs="0,0;10946,0" o:connectangles="0,0"/>
                  </v:shape>
                </v:group>
                <v:group id="Group 488" o:spid="_x0000_s1029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ZRa1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uk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lFrWxgAAANwA&#10;AAAPAAAAAAAAAAAAAAAAAKoCAABkcnMvZG93bnJldi54bWxQSwUGAAAAAAQABAD6AAAAnQMAAAAA&#10;">
                  <v:shape id="Freeform 489" o:spid="_x0000_s1030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smIMMA&#10;AADcAAAADwAAAGRycy9kb3ducmV2LnhtbESPQYvCMBSE7wv+h/AEb2uqwq5Wo4ggCLLCVg8en82z&#10;LTYvpYlt/fdGEDwOM/MNs1h1phQN1a6wrGA0jEAQp1YXnCk4HbffUxDOI2ssLZOCBzlYLXtfC4y1&#10;bfmfmsRnIkDYxagg976KpXRpTgbd0FbEwbva2qAPss6krrENcFPKcRT9SIMFh4UcK9rklN6Su1Fw&#10;jM6H5L678N/veG/LVLY4atZKDfrdeg7CU+c/4Xd7pxVMZhN4nQlH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9smIMMAAADcAAAADwAAAAAAAAAAAAAAAACYAgAAZHJzL2Rv&#10;d25yZXYueG1sUEsFBgAAAAAEAAQA9QAAAIgDAAAAAA=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486" o:spid="_x0000_s1031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<v:shape id="Freeform 487" o:spid="_x0000_s1032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oV7scA&#10;AADcAAAADwAAAGRycy9kb3ducmV2LnhtbESPT2vCQBTE70K/w/IKXkQ3VhRNXUVEpdge/FNpj4/s&#10;M4lm34bsqum3dwuCx2FmfsOMp7UpxJUql1tW0O1EIIgTq3NOFXzvl+0hCOeRNRaWScEfOZhOXhpj&#10;jLW98ZauO5+KAGEXo4LM+zKW0iUZGXQdWxIH72grgz7IKpW6wluAm0K+RdFAGsw5LGRY0jyj5Ly7&#10;GAWLn+HhcOTN6uvy6ct160S/q21LqeZrPXsH4an2z/Cj/aEV9EZ9+D8TjoCc3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/aFe7HAAAA3AAAAA8AAAAAAAAAAAAAAAAAmAIAAGRy&#10;cy9kb3ducmV2LnhtbFBLBQYAAAAABAAEAPUAAACMAwAAAAA=&#10;" path="m,l10908,e" filled="f" strokeweight=".58pt">
                    <v:path arrowok="t" o:connecttype="custom" o:connectlocs="0,0;10908,0" o:connectangles="0,0"/>
                  </v:shape>
                </v:group>
                <v:group id="Group 484" o:spid="_x0000_s1033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<v:shape id="Freeform 485" o:spid="_x0000_s1034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AgI8UA&#10;AADcAAAADwAAAGRycy9kb3ducmV2LnhtbESPT2vCQBTE7wW/w/IEb3VjhGpT1xAEQZAWGj30+Jp9&#10;JsHs25Dd/PHbdwuFHoeZ+Q2zSyfTiIE6V1tWsFpGIIgLq2suFVwvx+ctCOeRNTaWScGDHKT72dMO&#10;E21H/qQh96UIEHYJKqi8bxMpXVGRQbe0LXHwbrYz6IPsSqk7HAPcNDKOohdpsOawUGFLh4qKe94b&#10;BZfo6yPvT9/8vonPtinkiKshU2oxn7I3EJ4m/x/+a5+0gvXrBn7PhCM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4CAjxQAAANwAAAAPAAAAAAAAAAAAAAAAAJgCAABkcnMv&#10;ZG93bnJldi54bWxQSwUGAAAAAAQABAD1AAAAigMAAAAA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482" o:spid="_x0000_s1035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shape id="Freeform 483" o:spid="_x0000_s1036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HuDMYA&#10;AADcAAAADwAAAGRycy9kb3ducmV2LnhtbESPT2vCQBTE74LfYXlCb7qxlaDRVdrS0tIeiv8Qb4/s&#10;Mwlm34bdrYnfvlsQPA4z8xtmsepMLS7kfGVZwXiUgCDOra64ULDbvg+nIHxA1lhbJgVX8rBa9nsL&#10;zLRteU2XTShEhLDPUEEZQpNJ6fOSDPqRbYijd7LOYIjSFVI7bCPc1PIxSVJpsOK4UGJDryXl582v&#10;UcAhnVTfh+v++DbGlw/386XbSarUw6B7noMI1IV7+Nb+1AqeZjP4PxOP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HuDM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480" o:spid="_x0000_s1037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<v:shape id="Freeform 481" o:spid="_x0000_s1038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aZcMUA&#10;AADcAAAADwAAAGRycy9kb3ducmV2LnhtbESP3WrCQBSE74W+w3IKvasbxUqJrmLFYkUQtOr1IXua&#10;BLNnY3bz49u7QsHLYWa+YabzzhSiocrllhUM+hEI4sTqnFMFx9/v908QziNrLCyTghs5mM9eelOM&#10;tW15T83BpyJA2MWoIPO+jKV0SUYGXd+WxMH7s5VBH2SVSl1hG+CmkMMoGkuDOYeFDEtaZpRcDrVR&#10;cP3anod+XbeL0+ay/mhGq13tVkq9vXaLCQhPnX+G/9s/WsEoGsDjTDgCcn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pplwxQAAANwAAAAPAAAAAAAAAAAAAAAAAJgCAABkcnMv&#10;ZG93bnJldi54bWxQSwUGAAAAAAQABAD1AAAAigMAAAAA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478" o:spid="_x0000_s1039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QCNM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bwHC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NAI0xgAAANwA&#10;AAAPAAAAAAAAAAAAAAAAAKoCAABkcnMvZG93bnJldi54bWxQSwUGAAAAAAQABAD6AAAAnQMAAAAA&#10;">
                  <v:shape id="Freeform 479" o:spid="_x0000_s1040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4j/8YA&#10;AADcAAAADwAAAGRycy9kb3ducmV2LnhtbESPQWvCQBSE7wX/w/IKXopu1EYkuoq0iD14aKMXby/Z&#10;ZzY0+zZkV43/vlso9DjMzDfMatPbRtyo87VjBZNxAoK4dLrmSsHpuBstQPiArLFxTAoe5GGzHjyt&#10;MNPuzl90y0MlIoR9hgpMCG0mpS8NWfRj1xJH7+I6iyHKrpK6w3uE20ZOk2QuLdYcFwy29Gao/M6v&#10;VkFxqPYv5ef5kE6KIrzv0tyks4dSw+d+uwQRqA//4b/2h1bwmszg90w8An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f4j/8YAAADcAAAADwAAAAAAAAAAAAAAAACYAgAAZHJz&#10;L2Rvd25yZXYueG1sUEsFBgAAAAAEAAQA9QAAAIsDAAAAAA==&#10;" path="m,l,7401e" filled="f" strokeweight=".20497mm">
                    <v:path arrowok="t" o:connecttype="custom" o:connectlocs="0,509;0,7910" o:connectangles="0,0"/>
                  </v:shape>
                </v:group>
                <v:group id="Group 476" o:spid="_x0000_s1041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<v:shape id="Freeform 477" o:spid="_x0000_s1042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y868UA&#10;AADcAAAADwAAAGRycy9kb3ducmV2LnhtbESPQWvCQBSE7wX/w/IKvenGEoOkrlKlpaIHUVtKb4/s&#10;axLMvg27WxP/vSsIPQ4z8w0zW/SmEWdyvrasYDxKQBAXVtdcKvg8vg+nIHxA1thYJgUX8rCYDx5m&#10;mGvb8Z7Oh1CKCGGfo4IqhDaX0hcVGfQj2xJH79c6gyFKV0rtsItw08jnJMmkwZrjQoUtrSoqToc/&#10;o4BDltbb78vXz9sYlx9ut9Fdmin19Ni/voAI1If/8L291grSZAK3M/EI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3LzrxQAAANwAAAAPAAAAAAAAAAAAAAAAAJgCAABkcnMv&#10;ZG93bnJldi54bWxQSwUGAAAAAAQABAD1AAAAigMAAAAA&#10;" path="m,l,7469e" filled="f" strokeweight=".58pt">
                    <v:path arrowok="t" o:connecttype="custom" o:connectlocs="0,475;0,7944" o:connectangles="0,0"/>
                  </v:shape>
                </v:group>
                <v:group id="Group 474" o:spid="_x0000_s1043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8EN8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xE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PBDfFAAAA3AAA&#10;AA8AAAAAAAAAAAAAAAAAqgIAAGRycy9kb3ducmV2LnhtbFBLBQYAAAAABAAEAPoAAACcAwAAAAA=&#10;">
                  <v:shape id="Freeform 475" o:spid="_x0000_s1044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FDdMUA&#10;AADcAAAADwAAAGRycy9kb3ducmV2LnhtbESPQWvCQBSE74L/YXmCN7NpK1piVimlQntIW1Mh10f2&#10;maTNvg3ZVeO/dwuCx2FmvmHSzWBacaLeNZYVPEQxCOLS6oYrBfuf7ewZhPPIGlvLpOBCDjbr8SjF&#10;RNsz7+iU+0oECLsEFdTed4mUrqzJoItsRxy8g+0N+iD7SuoezwFuWvkYxwtpsOGwUGNHrzWVf/nR&#10;KFi8HX51uf36+JT2O+NLkfFTkSk1nQwvKxCeBn8P39rvWsE8XsL/mXAE5P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wUN0xQAAANwAAAAPAAAAAAAAAAAAAAAAAJgCAABkcnMv&#10;ZG93bnJldi54bWxQSwUGAAAAAAQABAD1AAAAigMAAAAA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472" o:spid="_x0000_s1045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<v:shape id="Freeform 473" o:spid="_x0000_s1046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EZpcUA&#10;AADcAAAADwAAAGRycy9kb3ducmV2LnhtbESPX2vCQBDE3wt+h2MF3+pdpRWbekopSAUh+Kft85Lb&#10;Jqm5vZBbNX77nlDo4zAzv2Hmy9436kxdrANbeBgbUMRFcDWXFj4Oq/sZqCjIDpvAZOFKEZaLwd0c&#10;MxcuvKPzXkqVIBwztFCJtJnWsajIYxyHljh536HzKEl2pXYdXhLcN3pizFR7rDktVNjSW0XFcX/y&#10;FrafxxzNz1U20yf95UrJ3w8+t3Y07F9fQAn18h/+a6+dhUfzDLcz6Qjo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kRmlxQAAANwAAAAPAAAAAAAAAAAAAAAAAJgCAABkcnMv&#10;ZG93bnJldi54bWxQSwUGAAAAAAQABAD1AAAAigMAAAAA&#10;" path="m,l,7401e" filled="f" strokeweight=".58pt">
                    <v:path arrowok="t" o:connecttype="custom" o:connectlocs="0,509;0,7910" o:connectangles="0,0"/>
                  </v:shape>
                </v:group>
                <v:group id="Group 470" o:spid="_x0000_s1047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3OvBc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z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c68FwwAAANwAAAAP&#10;AAAAAAAAAAAAAAAAAKoCAABkcnMvZG93bnJldi54bWxQSwUGAAAAAAQABAD6AAAAmgMAAAAA&#10;">
                  <v:shape id="Freeform 471" o:spid="_x0000_s1048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DugMUA&#10;AADcAAAADwAAAGRycy9kb3ducmV2LnhtbESP0WrCQBRE3wv+w3IF3+omIq2kriKCEoVWtH7AJXub&#10;TZO9G7Orxr/vFgp9HGbmDDNf9rYRN+p85VhBOk5AEBdOV1wqOH9unmcgfEDW2DgmBQ/ysFwMnuaY&#10;aXfnI91OoRQRwj5DBSaENpPSF4Ys+rFriaP35TqLIcqulLrDe4TbRk6S5EVarDguGGxpbaioT1er&#10;4FCbj3S/e3/dhHL3uOR5vf/enpUaDfvVG4hAffgP/7VzrWCapvB7Jh4B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gO6AxQAAANwAAAAPAAAAAAAAAAAAAAAAAJgCAABkcnMv&#10;ZG93bnJldi54bWxQSwUGAAAAAAQABAD1AAAAigMAAAAA&#10;" path="m,l10946,e" filled="f" strokeweight=".58pt">
                    <v:path arrowok="t" o:connecttype="custom" o:connectlocs="0,0;10946,0" o:connectangles="0,0"/>
                  </v:shape>
                </v:group>
                <v:group id="Group 468" o:spid="_x0000_s1049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<v:shape id="Freeform 469" o:spid="_x0000_s1050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LoH8MA&#10;AADcAAAADwAAAGRycy9kb3ducmV2LnhtbESPQYvCMBSE7wv+h/AEb2taV1apRhFhQRCFrR48Pptn&#10;W2xeShPb+u+NsLDHYWa+YZbr3lSipcaVlhXE4wgEcWZ1ybmC8+nncw7CeWSNlWVS8CQH69XgY4mJ&#10;th3/Upv6XAQIuwQVFN7XiZQuK8igG9uaOHg32xj0QTa51A12AW4qOYmib2mw5LBQYE3bgrJ7+jAK&#10;TtHlmD52Vz7MJntbZbLDuN0oNRr2mwUIT73/D/+1d1rBNP6C95lwBO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LoH8MAAADcAAAADwAAAAAAAAAAAAAAAACYAgAAZHJzL2Rv&#10;d25yZXYueG1sUEsFBgAAAAAEAAQA9QAAAIgDAAAAAA==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466" o:spid="_x0000_s1051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EipBs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EipBsQAAADcAAAA&#10;DwAAAAAAAAAAAAAAAACqAgAAZHJzL2Rvd25yZXYueG1sUEsFBgAAAAAEAAQA+gAAAJsDAAAAAA==&#10;">
                  <v:shape id="Freeform 467" o:spid="_x0000_s1052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mA18UA&#10;AADcAAAADwAAAGRycy9kb3ducmV2LnhtbESP3WrCQBSE74W+w3IK3tVN+iOauglFKogXgmkf4JA9&#10;TdJkz4bs1iQ+fVcQvBxm5htmk42mFWfqXW1ZQbyIQBAXVtdcKvj+2j2tQDiPrLG1TAomcpClD7MN&#10;JtoOfKJz7ksRIOwSVFB53yVSuqIig25hO+Lg/djeoA+yL6XucQhw08rnKFpKgzWHhQo72lZUNPmf&#10;UaBjs71Mv+NhffzUL8NO26aZ9krNH8ePdxCeRn8P39p7reA1foPrmXAEZ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OYDXxQAAANwAAAAPAAAAAAAAAAAAAAAAAJgCAABkcnMv&#10;ZG93bnJldi54bWxQSwUGAAAAAAQABAD1AAAAigMAAAAA&#10;" path="m,l10908,e" filled="f" strokeweight=".20497mm">
                    <v:path arrowok="t" o:connecttype="custom" o:connectlocs="0,0;10908,0" o:connectangles="0,0"/>
                  </v:shape>
                </v:group>
                <v:group id="Group 464" o:spid="_x0000_s1053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aS6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iV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1pLqxgAAANwA&#10;AAAPAAAAAAAAAAAAAAAAAKoCAABkcnMvZG93bnJldi54bWxQSwUGAAAAAAQABAD6AAAAnQMAAAAA&#10;">
                  <v:shape id="Freeform 465" o:spid="_x0000_s1054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nuHMMA&#10;AADcAAAADwAAAGRycy9kb3ducmV2LnhtbESPQYvCMBSE7wv+h/AEb2takVWqUUQQBHFhqwePz+bZ&#10;FpuX0sS2/nsjCHscZuYbZrnuTSVaalxpWUE8jkAQZ1aXnCs4n3bfcxDOI2usLJOCJzlYrwZfS0y0&#10;7fiP2tTnIkDYJaig8L5OpHRZQQbd2NbEwbvZxqAPssmlbrALcFPJSRT9SIMlh4UCa9oWlN3Th1Fw&#10;ii6/6WN/5eNscrBVJjuM241So2G/WYDw1Pv/8Ke91wqm8QzeZ8IRkK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nuHMMAAADcAAAADwAAAAAAAAAAAAAAAACYAgAAZHJzL2Rv&#10;d25yZXYueG1sUEsFBgAAAAAEAAQA9QAAAIgDAAAAAA==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 w:rsidP="00C86428">
      <w:pPr>
        <w:spacing w:after="0" w:line="200" w:lineRule="exact"/>
        <w:jc w:val="center"/>
        <w:rPr>
          <w:sz w:val="20"/>
          <w:szCs w:val="20"/>
        </w:rPr>
      </w:pPr>
    </w:p>
    <w:p w:rsidR="00A51C1C" w:rsidRDefault="00C86428" w:rsidP="00C86428">
      <w:pPr>
        <w:spacing w:after="0" w:line="408" w:lineRule="exact"/>
        <w:ind w:right="2608"/>
        <w:jc w:val="center"/>
        <w:rPr>
          <w:rFonts w:ascii="Arial Black" w:eastAsia="Arial Black" w:hAnsi="Arial Black" w:cs="Arial Black"/>
          <w:sz w:val="32"/>
          <w:szCs w:val="32"/>
        </w:rPr>
      </w:pPr>
      <w:proofErr w:type="spellStart"/>
      <w:r>
        <w:rPr>
          <w:rFonts w:ascii="Arial Black" w:eastAsia="Arial Black" w:hAnsi="Arial Black" w:cs="Arial Black"/>
          <w:b/>
          <w:bCs/>
          <w:spacing w:val="1"/>
          <w:position w:val="2"/>
          <w:sz w:val="32"/>
          <w:szCs w:val="32"/>
        </w:rPr>
        <w:t>Eyemouth</w:t>
      </w:r>
      <w:proofErr w:type="spellEnd"/>
      <w:r>
        <w:rPr>
          <w:rFonts w:ascii="Arial Black" w:eastAsia="Arial Black" w:hAnsi="Arial Black" w:cs="Arial Black"/>
          <w:b/>
          <w:bCs/>
          <w:spacing w:val="-10"/>
          <w:position w:val="2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b/>
          <w:bCs/>
          <w:spacing w:val="3"/>
          <w:position w:val="2"/>
          <w:sz w:val="32"/>
          <w:szCs w:val="32"/>
        </w:rPr>
        <w:t>H</w:t>
      </w:r>
      <w:r>
        <w:rPr>
          <w:rFonts w:ascii="Arial Black" w:eastAsia="Arial Black" w:hAnsi="Arial Black" w:cs="Arial Black"/>
          <w:b/>
          <w:bCs/>
          <w:spacing w:val="-1"/>
          <w:position w:val="2"/>
          <w:sz w:val="32"/>
          <w:szCs w:val="32"/>
        </w:rPr>
        <w:t>i</w:t>
      </w:r>
      <w:r>
        <w:rPr>
          <w:rFonts w:ascii="Arial Black" w:eastAsia="Arial Black" w:hAnsi="Arial Black" w:cs="Arial Black"/>
          <w:b/>
          <w:bCs/>
          <w:spacing w:val="1"/>
          <w:position w:val="2"/>
          <w:sz w:val="32"/>
          <w:szCs w:val="32"/>
        </w:rPr>
        <w:t>g</w:t>
      </w:r>
      <w:r>
        <w:rPr>
          <w:rFonts w:ascii="Arial Black" w:eastAsia="Arial Black" w:hAnsi="Arial Black" w:cs="Arial Black"/>
          <w:b/>
          <w:bCs/>
          <w:position w:val="2"/>
          <w:sz w:val="32"/>
          <w:szCs w:val="32"/>
        </w:rPr>
        <w:t>h</w:t>
      </w:r>
      <w:r>
        <w:rPr>
          <w:rFonts w:ascii="Arial Black" w:eastAsia="Arial Black" w:hAnsi="Arial Black" w:cs="Arial Black"/>
          <w:b/>
          <w:bCs/>
          <w:spacing w:val="-8"/>
          <w:position w:val="2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b/>
          <w:bCs/>
          <w:w w:val="99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b/>
          <w:bCs/>
          <w:spacing w:val="3"/>
          <w:w w:val="99"/>
          <w:position w:val="2"/>
          <w:sz w:val="32"/>
          <w:szCs w:val="32"/>
        </w:rPr>
        <w:t>c</w:t>
      </w:r>
      <w:r>
        <w:rPr>
          <w:rFonts w:ascii="Arial Black" w:eastAsia="Arial Black" w:hAnsi="Arial Black" w:cs="Arial Black"/>
          <w:b/>
          <w:bCs/>
          <w:spacing w:val="1"/>
          <w:w w:val="99"/>
          <w:position w:val="2"/>
          <w:sz w:val="32"/>
          <w:szCs w:val="32"/>
        </w:rPr>
        <w:t>hool</w:t>
      </w:r>
    </w:p>
    <w:p w:rsidR="00A51C1C" w:rsidRDefault="00A51C1C" w:rsidP="00C86428">
      <w:pPr>
        <w:spacing w:before="6" w:after="0" w:line="260" w:lineRule="exact"/>
        <w:jc w:val="center"/>
        <w:rPr>
          <w:sz w:val="26"/>
          <w:szCs w:val="26"/>
        </w:rPr>
      </w:pPr>
    </w:p>
    <w:p w:rsidR="00A51C1C" w:rsidRDefault="00C86428" w:rsidP="00C86428">
      <w:pPr>
        <w:spacing w:after="0" w:line="240" w:lineRule="auto"/>
        <w:ind w:left="1854" w:right="1839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A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rt</w:t>
      </w:r>
      <w:r>
        <w:rPr>
          <w:rFonts w:ascii="Arial Black" w:eastAsia="Arial Black" w:hAnsi="Arial Black" w:cs="Arial Black"/>
          <w:b/>
          <w:bCs/>
          <w:spacing w:val="-4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an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d</w:t>
      </w:r>
      <w:r>
        <w:rPr>
          <w:rFonts w:ascii="Arial Black" w:eastAsia="Arial Black" w:hAnsi="Arial Black" w:cs="Arial Black"/>
          <w:b/>
          <w:bCs/>
          <w:spacing w:val="-4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D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e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si</w:t>
      </w:r>
      <w:r>
        <w:rPr>
          <w:rFonts w:ascii="Arial Black" w:eastAsia="Arial Black" w:hAnsi="Arial Black" w:cs="Arial Black"/>
          <w:b/>
          <w:bCs/>
          <w:spacing w:val="3"/>
          <w:sz w:val="32"/>
          <w:szCs w:val="32"/>
        </w:rPr>
        <w:t>g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n</w:t>
      </w:r>
    </w:p>
    <w:p w:rsidR="00A51C1C" w:rsidRDefault="00A51C1C">
      <w:pPr>
        <w:spacing w:before="5" w:after="0" w:line="180" w:lineRule="exact"/>
        <w:rPr>
          <w:sz w:val="18"/>
          <w:szCs w:val="18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EF6601" w:rsidRDefault="00EF6601" w:rsidP="00C86428">
      <w:pPr>
        <w:tabs>
          <w:tab w:val="left" w:pos="3200"/>
          <w:tab w:val="left" w:pos="5440"/>
        </w:tabs>
        <w:spacing w:after="0" w:line="240" w:lineRule="auto"/>
        <w:ind w:right="1551"/>
        <w:jc w:val="center"/>
        <w:rPr>
          <w:rFonts w:ascii="Arial Black" w:eastAsia="Arial Black" w:hAnsi="Arial Black" w:cs="Arial Black"/>
          <w:b/>
          <w:bCs/>
          <w:sz w:val="96"/>
          <w:szCs w:val="96"/>
        </w:rPr>
      </w:pPr>
      <w:r>
        <w:rPr>
          <w:rFonts w:ascii="Arial Black" w:eastAsia="Arial Black" w:hAnsi="Arial Black" w:cs="Arial Black"/>
          <w:b/>
          <w:bCs/>
          <w:sz w:val="96"/>
          <w:szCs w:val="96"/>
        </w:rPr>
        <w:t xml:space="preserve">S1 </w:t>
      </w:r>
    </w:p>
    <w:p w:rsidR="00C86428" w:rsidRPr="00C86428" w:rsidRDefault="00C86428" w:rsidP="00C86428">
      <w:pPr>
        <w:tabs>
          <w:tab w:val="left" w:pos="3200"/>
          <w:tab w:val="left" w:pos="5440"/>
        </w:tabs>
        <w:spacing w:after="0" w:line="240" w:lineRule="auto"/>
        <w:ind w:right="1551"/>
        <w:jc w:val="center"/>
        <w:rPr>
          <w:rFonts w:ascii="Arial Black" w:eastAsia="Arial Black" w:hAnsi="Arial Black" w:cs="Arial Black"/>
          <w:b/>
          <w:bCs/>
          <w:sz w:val="96"/>
          <w:szCs w:val="96"/>
        </w:rPr>
      </w:pPr>
      <w:r>
        <w:rPr>
          <w:rFonts w:ascii="Arial Black" w:eastAsia="Arial Black" w:hAnsi="Arial Black" w:cs="Arial Black"/>
          <w:b/>
          <w:bCs/>
          <w:sz w:val="96"/>
          <w:szCs w:val="96"/>
        </w:rPr>
        <w:t xml:space="preserve"> </w:t>
      </w:r>
      <w:r w:rsidRPr="00C86428">
        <w:rPr>
          <w:rFonts w:ascii="Arial Black" w:eastAsia="Arial Black" w:hAnsi="Arial Black" w:cs="Arial Black"/>
          <w:b/>
          <w:bCs/>
          <w:sz w:val="56"/>
          <w:szCs w:val="56"/>
        </w:rPr>
        <w:t xml:space="preserve">Knowledge </w:t>
      </w:r>
      <w:proofErr w:type="spellStart"/>
      <w:r w:rsidRPr="00C86428">
        <w:rPr>
          <w:rFonts w:ascii="Arial Black" w:eastAsia="Arial Black" w:hAnsi="Arial Black" w:cs="Arial Black"/>
          <w:b/>
          <w:bCs/>
          <w:sz w:val="56"/>
          <w:szCs w:val="56"/>
        </w:rPr>
        <w:t>Organiser</w:t>
      </w:r>
      <w:proofErr w:type="spellEnd"/>
      <w:r>
        <w:rPr>
          <w:rFonts w:ascii="Arial Black" w:eastAsia="Arial Black" w:hAnsi="Arial Black" w:cs="Arial Black"/>
          <w:b/>
          <w:bCs/>
          <w:sz w:val="56"/>
          <w:szCs w:val="56"/>
        </w:rPr>
        <w:t xml:space="preserve"> </w:t>
      </w: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before="3" w:after="0" w:line="200" w:lineRule="exact"/>
        <w:rPr>
          <w:sz w:val="20"/>
          <w:szCs w:val="20"/>
        </w:rPr>
      </w:pPr>
    </w:p>
    <w:p w:rsidR="00A51C1C" w:rsidRDefault="00C86428">
      <w:pPr>
        <w:tabs>
          <w:tab w:val="left" w:pos="3560"/>
        </w:tabs>
        <w:spacing w:after="0" w:line="240" w:lineRule="auto"/>
        <w:ind w:left="206" w:right="192"/>
        <w:jc w:val="center"/>
        <w:rPr>
          <w:rFonts w:ascii="Arial Black" w:eastAsia="Arial Black" w:hAnsi="Arial Black" w:cs="Arial Black"/>
          <w:sz w:val="96"/>
          <w:szCs w:val="96"/>
        </w:rPr>
      </w:pPr>
      <w:r>
        <w:rPr>
          <w:rFonts w:ascii="Arial Black" w:eastAsia="Arial Black" w:hAnsi="Arial Black" w:cs="Arial Black"/>
          <w:b/>
          <w:bCs/>
          <w:spacing w:val="-1"/>
          <w:sz w:val="96"/>
          <w:szCs w:val="96"/>
        </w:rPr>
        <w:t>H</w:t>
      </w:r>
      <w:r>
        <w:rPr>
          <w:rFonts w:ascii="Arial Black" w:eastAsia="Arial Black" w:hAnsi="Arial Black" w:cs="Arial Black"/>
          <w:b/>
          <w:bCs/>
          <w:sz w:val="96"/>
          <w:szCs w:val="96"/>
        </w:rPr>
        <w:t>ome</w:t>
      </w:r>
      <w:r>
        <w:rPr>
          <w:rFonts w:ascii="Arial Black" w:eastAsia="Arial Black" w:hAnsi="Arial Black" w:cs="Arial Black"/>
          <w:b/>
          <w:bCs/>
          <w:sz w:val="96"/>
          <w:szCs w:val="96"/>
        </w:rPr>
        <w:tab/>
        <w:t>Lea</w:t>
      </w:r>
      <w:r>
        <w:rPr>
          <w:rFonts w:ascii="Arial Black" w:eastAsia="Arial Black" w:hAnsi="Arial Black" w:cs="Arial Black"/>
          <w:b/>
          <w:bCs/>
          <w:spacing w:val="1"/>
          <w:sz w:val="96"/>
          <w:szCs w:val="96"/>
        </w:rPr>
        <w:t>r</w:t>
      </w:r>
      <w:r>
        <w:rPr>
          <w:rFonts w:ascii="Arial Black" w:eastAsia="Arial Black" w:hAnsi="Arial Black" w:cs="Arial Black"/>
          <w:b/>
          <w:bCs/>
          <w:sz w:val="96"/>
          <w:szCs w:val="96"/>
        </w:rPr>
        <w:t>n</w:t>
      </w:r>
      <w:r>
        <w:rPr>
          <w:rFonts w:ascii="Arial Black" w:eastAsia="Arial Black" w:hAnsi="Arial Black" w:cs="Arial Black"/>
          <w:b/>
          <w:bCs/>
          <w:spacing w:val="-3"/>
          <w:sz w:val="96"/>
          <w:szCs w:val="96"/>
        </w:rPr>
        <w:t>i</w:t>
      </w:r>
      <w:r>
        <w:rPr>
          <w:rFonts w:ascii="Arial Black" w:eastAsia="Arial Black" w:hAnsi="Arial Black" w:cs="Arial Black"/>
          <w:b/>
          <w:bCs/>
          <w:sz w:val="96"/>
          <w:szCs w:val="96"/>
        </w:rPr>
        <w:t>ng</w:t>
      </w:r>
    </w:p>
    <w:p w:rsidR="00A51C1C" w:rsidRDefault="00A51C1C">
      <w:pPr>
        <w:spacing w:after="0"/>
        <w:jc w:val="center"/>
        <w:sectPr w:rsidR="00A51C1C">
          <w:type w:val="continuous"/>
          <w:pgSz w:w="11920" w:h="8420" w:orient="landscape"/>
          <w:pgMar w:top="720" w:right="1680" w:bottom="280" w:left="1680" w:header="720" w:footer="720" w:gutter="0"/>
          <w:cols w:space="720"/>
        </w:sectPr>
      </w:pPr>
    </w:p>
    <w:p w:rsidR="00A51C1C" w:rsidRDefault="00A24221">
      <w:pPr>
        <w:spacing w:before="8" w:after="0" w:line="130" w:lineRule="exact"/>
        <w:rPr>
          <w:sz w:val="13"/>
          <w:szCs w:val="13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4749800"/>
                <wp:effectExtent l="5715" t="2540" r="8255" b="10160"/>
                <wp:wrapNone/>
                <wp:docPr id="360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749800"/>
                          <a:chOff x="474" y="469"/>
                          <a:chExt cx="10958" cy="7480"/>
                        </a:xfrm>
                      </wpg:grpSpPr>
                      <wpg:grpSp>
                        <wpg:cNvPr id="361" name="Group 461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362" name="Freeform 462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3" name="Group 459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364" name="Freeform 460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5" name="Group 457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366" name="Freeform 458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7" name="Group 455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368" name="Freeform 456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9" name="Group 453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370" name="Freeform 454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1" name="Group 451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372" name="Freeform 452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3" name="Group 449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374" name="Freeform 450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5" name="Group 447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376" name="Freeform 448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7" name="Group 445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378" name="Freeform 446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Group 443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380" name="Freeform 444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1" name="Group 441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382" name="Freeform 442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3" name="Group 439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384" name="Freeform 440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5" name="Group 437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386" name="Freeform 438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7" name="Group 435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388" name="Freeform 436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4" o:spid="_x0000_s1026" style="position:absolute;margin-left:23.7pt;margin-top:23.45pt;width:547.9pt;height:374pt;z-index:-251673088;mso-position-horizontal-relative:page;mso-position-vertical-relative:page" coordorigin="474,469" coordsize="10958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">
                <v:group id="Group 461" o:spid="_x0000_s1027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<v:shape id="Freeform 462" o:spid="_x0000_s1028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QausQA&#10;AADcAAAADwAAAGRycy9kb3ducmV2LnhtbESPQWvCQBSE74X+h+UJ3upGA0FSV4mFQg8FNXrx9pp9&#10;JtHs25DdJum/7wqCx2FmvmFWm9E0oqfO1ZYVzGcRCOLC6ppLBafj59sShPPIGhvLpOCPHGzWry8r&#10;TLUd+EB97ksRIOxSVFB536ZSuqIig25mW+LgXWxn0AfZlVJ3OAS4aeQiihJpsOawUGFLHxUVt/zX&#10;KMg8Jedrdvu57Oi7iPf1qdmaSKnpZMzeQXga/TP8aH9pBXGygPuZc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UGrrEAAAA3AAAAA8AAAAAAAAAAAAAAAAAmAIAAGRycy9k&#10;b3ducmV2LnhtbFBLBQYAAAAABAAEAPUAAACJAwAAAAA=&#10;" path="m,l10946,e" filled="f" strokeweight=".20497mm">
                    <v:path arrowok="t" o:connecttype="custom" o:connectlocs="0,0;10946,0" o:connectangles="0,0"/>
                  </v:shape>
                </v:group>
                <v:group id="Group 459" o:spid="_x0000_s1029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2Pas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2PasQAAADcAAAA&#10;DwAAAAAAAAAAAAAAAACqAgAAZHJzL2Rvd25yZXYueG1sUEsFBgAAAAAEAAQA+gAAAJsDAAAAAA==&#10;">
                  <v:shape id="Freeform 460" o:spid="_x0000_s1030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fOc8UA&#10;AADcAAAADwAAAGRycy9kb3ducmV2LnhtbESPT2vCQBTE7wW/w/IEb3VjLFpS1xAEQZAWGj30+Jp9&#10;JsHs25Dd/PHbdwuFHoeZ+Q2zSyfTiIE6V1tWsFpGIIgLq2suFVwvx+dXEM4ja2wsk4IHOUj3s6cd&#10;JtqO/ElD7ksRIOwSVFB53yZSuqIig25pW+Lg3Wxn0AfZlVJ3OAa4aWQcRRtpsOawUGFLh4qKe94b&#10;BZfo6yPvT9/8vo3PtinkiKshU2oxn7I3EJ4m/x/+a5+0gvXmBX7PhCM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585zxQAAANwAAAAPAAAAAAAAAAAAAAAAAJgCAABkcnMv&#10;ZG93bnJldi54bWxQSwUGAAAAAAQABAD1AAAAigMAAAAA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457" o:spid="_x0000_s1031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<v:shape id="Freeform 458" o:spid="_x0000_s1032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37vscA&#10;AADcAAAADwAAAGRycy9kb3ducmV2LnhtbESPQWvCQBSE70L/w/IKvUizsUKQmFWKWCnWg6ZKe3xk&#10;n0lq9m3Irhr/vVso9DjMzDdMNu9NIy7UudqyglEUgyAurK65VLD/fHuegHAeWWNjmRTcyMF89jDI&#10;MNX2yju65L4UAcIuRQWV920qpSsqMugi2xIH72g7gz7IrpS6w2uAm0a+xHEiDdYcFipsaVFRccrP&#10;RsHya3I4HHm72pw/fLse/tD3ajdU6umxf52C8NT7//Bf+10rGCcJ/J4JR0DO7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rd+77HAAAA3AAAAA8AAAAAAAAAAAAAAAAAmAIAAGRy&#10;cy9kb3ducmV2LnhtbFBLBQYAAAAABAAEAPUAAACMAwAAAAA=&#10;" path="m,l10908,e" filled="f" strokeweight=".58pt">
                    <v:path arrowok="t" o:connecttype="custom" o:connectlocs="0,0;10908,0" o:connectangles="0,0"/>
                  </v:shape>
                </v:group>
                <v:group id="Group 455" o:spid="_x0000_s1033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<v:shape id="Freeform 456" o:spid="_x0000_s1034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rEdsEA&#10;AADcAAAADwAAAGRycy9kb3ducmV2LnhtbERPTWuDQBC9F/Iflink1qwmYIPJKhIoCCWFmhx6nLoT&#10;lbqz4m7U/PvuodDj430f88X0YqLRdZYVxJsIBHFtdceNguvl7WUPwnlkjb1lUvAgB3m2ejpiqu3M&#10;nzRVvhEhhF2KClrvh1RKV7dk0G3sQBy4mx0N+gDHRuoR5xBuermNokQa7Dg0tDjQqaX6p7obBZfo&#10;66O6l998ft2+276WM8ZTodT6eSkOIDwt/l/85y61gl0S1oYz4QjI7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qxHbBAAAA3AAAAA8AAAAAAAAAAAAAAAAAmAIAAGRycy9kb3du&#10;cmV2LnhtbFBLBQYAAAAABAAEAPUAAACGAwAAAAA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453" o:spid="_x0000_s1035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W4g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k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luIDFAAAA3AAA&#10;AA8AAAAAAAAAAAAAAAAAqgIAAGRycy9kb3ducmV2LnhtbFBLBQYAAAAABAAEAPoAAACcAwAAAAA=&#10;">
                  <v:shape id="Freeform 454" o:spid="_x0000_s1036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eha8MA&#10;AADcAAAADwAAAGRycy9kb3ducmV2LnhtbERPy2rCQBTdC/2H4RbcmYlVoqSO0opFaRfFF6W7S+Y2&#10;Cc3cCTNTE/++sxBcHs57sepNIy7kfG1ZwThJQRAXVtdcKjgd30ZzED4ga2wsk4IreVgtHwYLzLXt&#10;eE+XQyhFDGGfo4IqhDaX0hcVGfSJbYkj92OdwRChK6V22MVw08inNM2kwZpjQ4UtrSsqfg9/RgGH&#10;bFp/fF3P35sxvm7d57vupplSw8f+5RlEoD7cxTf3TiuYzOL8eCYeAb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weha8MAAADcAAAADwAAAAAAAAAAAAAAAACYAgAAZHJzL2Rv&#10;d25yZXYueG1sUEsFBgAAAAAEAAQA9QAAAIgDAAAAAA==&#10;" path="m,l,7469e" filled="f" strokeweight=".58pt">
                    <v:path arrowok="t" o:connecttype="custom" o:connectlocs="0,475;0,7944" o:connectangles="0,0"/>
                  </v:shape>
                </v:group>
                <v:group id="Group 451" o:spid="_x0000_s1037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UoiW8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+p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SiJbxgAAANwA&#10;AAAPAAAAAAAAAAAAAAAAAKoCAABkcnMvZG93bnJldi54bWxQSwUGAAAAAAQABAD6AAAAnQMAAAAA&#10;">
                  <v:shape id="Freeform 452" o:spid="_x0000_s1038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i5H8cA&#10;AADcAAAADwAAAGRycy9kb3ducmV2LnhtbESP3WrCQBSE7wu+w3KE3unGWFtJXUXFYkuhUG17fcge&#10;k2D2bMxufvr2XUHo5TAz3zCLVW9K0VLtCssKJuMIBHFqdcGZgq/jy2gOwnlkjaVlUvBLDlbLwd0C&#10;E207/qT24DMRIOwSVJB7XyVSujQng25sK+LgnWxt0AdZZ1LX2AW4KWUcRY/SYMFhIceKtjml50Nj&#10;FFw27z+x3zfd+vvtvJ+1D7uPxu2Uuh/262cQnnr/H761X7WC6VMM1zPhCM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YuR/HAAAA3AAAAA8AAAAAAAAAAAAAAAAAmAIAAGRy&#10;cy9kb3ducmV2LnhtbFBLBQYAAAAABAAEAPUAAACMAwAAAAA=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449" o:spid="_x0000_s1039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<v:shape id="Freeform 450" o:spid="_x0000_s1040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sFk8cA&#10;AADcAAAADwAAAGRycy9kb3ducmV2LnhtbESPT2vCQBTE7wW/w/KEXkrd+CetpK5SFNGDB5v24u0l&#10;+5oNzb4N2a3Gb98tCB6HmfkNs1j1thFn6nztWMF4lIAgLp2uuVLw9bl9noPwAVlj45gUXMnDajl4&#10;WGCm3YU/6JyHSkQI+wwVmBDaTEpfGrLoR64ljt636yyGKLtK6g4vEW4bOUmSF2mx5rhgsKW1ofIn&#10;/7UKikO1eyqPp0M6Loqw2aa5SadXpR6H/fsbiEB9uIdv7b1WMH2dwf+ZeATk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67BZPHAAAA3AAAAA8AAAAAAAAAAAAAAAAAmAIAAGRy&#10;cy9kb3ducmV2LnhtbFBLBQYAAAAABAAEAPUAAACMAwAAAAA=&#10;" path="m,l,7401e" filled="f" strokeweight=".20497mm">
                    <v:path arrowok="t" o:connecttype="custom" o:connectlocs="0,509;0,7910" o:connectangles="0,0"/>
                  </v:shape>
                </v:group>
                <v:group id="Group 447" o:spid="_x0000_s1041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<v:shape id="Freeform 448" o:spid="_x0000_s1042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KchMYA&#10;AADcAAAADwAAAGRycy9kb3ducmV2LnhtbESPT2vCQBTE74LfYXlCb7qxlVSiq7SlpaUeiv8Qb4/s&#10;Mwlm34bdrYnfvlsQPA4z8xtmvuxMLS7kfGVZwXiUgCDOra64ULDbfgynIHxA1lhbJgVX8rBc9Htz&#10;zLRteU2XTShEhLDPUEEZQpNJ6fOSDPqRbYijd7LOYIjSFVI7bCPc1PIxSVJpsOK4UGJDbyXl582v&#10;UcAhnVSrw3V/fB/j66f7+dbtJFXqYdC9zEAE6sI9fGt/aQVPzyn8n4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6KchM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445" o:spid="_x0000_s1043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<v:shape id="Freeform 446" o:spid="_x0000_s1044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JpHsIA&#10;AADcAAAADwAAAGRycy9kb3ducmV2LnhtbERPy2rCQBTdF/yH4Qrd1YkGUomOUkShLlIfLbi9ZK5J&#10;bOZOyIxJ/PvOQujycN7L9WBq0VHrKssKppMIBHFudcWFgp/v3dschPPIGmvLpOBBDtar0csSU217&#10;PlF39oUIIexSVFB636RSurwkg25iG+LAXW1r0AfYFlK32IdwU8tZFCXSYMWhocSGNiXlv+e7UZBs&#10;rzed7w77L2mPGT8uGceXTKnX8fCxAOFp8P/ip/tTK4jfw9pwJhw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8mkewgAAANwAAAAPAAAAAAAAAAAAAAAAAJgCAABkcnMvZG93&#10;bnJldi54bWxQSwUGAAAAAAQABAD1AAAAhwMAAAAA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443" o:spid="_x0000_s1045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<v:shape id="Freeform 444" o:spid="_x0000_s1046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J+B8EA&#10;AADcAAAADwAAAGRycy9kb3ducmV2LnhtbERPTWvCQBC9F/oflil4q5taFIlughTEghBatT0P2TGJ&#10;ZmdDdtT4791DocfH+17mg2vVlfrQeDbwNk5AEZfeNlwZOOzXr3NQQZAttp7JwJ0C5Nnz0xJT62/8&#10;TdedVCqGcEjRQC3SpVqHsiaHYew74sgdfe9QIuwrbXu8xXDX6kmSzLTDhmNDjR191FSedxdn4Ovn&#10;XGByust2NtW/tpJis3eFMaOXYbUAJTTIv/jP/WkNvM/j/HgmHgGd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SfgfBAAAA3AAAAA8AAAAAAAAAAAAAAAAAmAIAAGRycy9kb3du&#10;cmV2LnhtbFBLBQYAAAAABAAEAPUAAACGAwAAAAA=&#10;" path="m,l,7401e" filled="f" strokeweight=".58pt">
                    <v:path arrowok="t" o:connecttype="custom" o:connectlocs="0,509;0,7910" o:connectangles="0,0"/>
                  </v:shape>
                </v:group>
                <v:group id="Group 441" o:spid="_x0000_s1047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J9Sf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skshu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J9SfMQAAADcAAAA&#10;DwAAAAAAAAAAAAAAAACqAgAAZHJzL2Rvd25yZXYueG1sUEsFBgAAAAAEAAQA+gAAAJsDAAAAAA==&#10;">
                  <v:shape id="Freeform 442" o:spid="_x0000_s1048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IoFcUA&#10;AADcAAAADwAAAGRycy9kb3ducmV2LnhtbESP0WrCQBRE3wv+w3IF3+pGCyqpqxTBEgWVWj/gkr3N&#10;psnejdlV49+7QqGPw8ycYebLztbiSq0vHSsYDRMQxLnTJRcKTt/r1xkIH5A11o5JwZ08LBe9lzmm&#10;2t34i67HUIgIYZ+iAhNCk0rpc0MW/dA1xNH7ca3FEGVbSN3iLcJtLcdJMpEWS44LBhtaGcqr48Uq&#10;OFRmP9pudtN1KDb3c5ZV29/Pk1KDfvfxDiJQF/7Df+1MK3ibjeF5Jh4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8igVxQAAANwAAAAPAAAAAAAAAAAAAAAAAJgCAABkcnMv&#10;ZG93bnJldi54bWxQSwUGAAAAAAQABAD1AAAAigMAAAAA&#10;" path="m,l10946,e" filled="f" strokeweight=".58pt">
                    <v:path arrowok="t" o:connecttype="custom" o:connectlocs="0,0;10946,0" o:connectangles="0,0"/>
                  </v:shape>
                </v:group>
                <v:group id="Group 439" o:spid="_x0000_s1049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<v:shape id="Freeform 440" o:spid="_x0000_s1050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soicUA&#10;AADcAAAADwAAAGRycy9kb3ducmV2LnhtbESPT2vCQBTE74V+h+UVvNVNtFSJrkEKQkBaaPTg8Zl9&#10;JqHZtyG7+eO3dwuFHoeZ+Q2zTSfTiIE6V1tWEM8jEMSF1TWXCs6nw+sahPPIGhvLpOBODtLd89MW&#10;E21H/qYh96UIEHYJKqi8bxMpXVGRQTe3LXHwbrYz6IPsSqk7HAPcNHIRRe/SYM1hocKWPioqfvLe&#10;KDhFl6+8z678uVocbVPIEeNhr9TsZdpvQHia/H/4r51pBcv1G/yeCUdA7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6yiJxQAAANwAAAAPAAAAAAAAAAAAAAAAAJgCAABkcnMv&#10;ZG93bnJldi54bWxQSwUGAAAAAAQABAD1AAAAigMAAAAA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437" o:spid="_x0000_s1051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<v:shape id="Freeform 438" o:spid="_x0000_s1052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tGQsQA&#10;AADcAAAADwAAAGRycy9kb3ducmV2LnhtbESP3YrCMBSE74V9h3AW9k5TVxDtmorIFsQLwZ8HODRn&#10;29rmpDRZ2/r0RhC8HGbmG2a17k0tbtS60rKC6SQCQZxZXXKu4HJOxwsQziNrrC2TgoEcrJOP0Qpj&#10;bTs+0u3kcxEg7GJUUHjfxFK6rCCDbmIb4uD92dagD7LNpW6xC3BTy+8omkuDJYeFAhvaFpRVp3+j&#10;QE/N9j5c+/3y8KtnXaptVQ07pb4++80PCE+9f4df7Z1WMFvM4XkmHAGZ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LRkLEAAAA3AAAAA8AAAAAAAAAAAAAAAAAmAIAAGRycy9k&#10;b3ducmV2LnhtbFBLBQYAAAAABAAEAPUAAACJAwAAAAA=&#10;" path="m,l10908,e" filled="f" strokeweight=".20497mm">
                    <v:path arrowok="t" o:connecttype="custom" o:connectlocs="0,0;10908,0" o:connectangles="0,0"/>
                  </v:shape>
                </v:group>
                <v:group id="Group 435" o:spid="_x0000_s1053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pvk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V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Om+TxgAAANwA&#10;AAAPAAAAAAAAAAAAAAAAAKoCAABkcnMvZG93bnJldi54bWxQSwUGAAAAAAQABAD6AAAAnQMAAAAA&#10;">
                  <v:shape id="Freeform 436" o:spid="_x0000_s1054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YijMIA&#10;AADcAAAADwAAAGRycy9kb3ducmV2LnhtbERPTWuDQBC9B/oflinkFtekkIh1DSEQCJQGoj30OHUn&#10;KnFnxd2o+ffdQ6HHx/vO9rPpxEiDay0rWEcxCOLK6pZrBV/laZWAcB5ZY2eZFDzJwT5/WWSYajvx&#10;lcbC1yKEsEtRQeN9n0rpqoYMusj2xIG72cGgD3CopR5wCuGmk5s43kqDLYeGBns6NlTdi4dRUMbf&#10;l+Jx/uHP3ebDdpWccD0elFq+zod3EJ5m/y/+c5+1grckrA1nwhGQ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piKMwgAAANwAAAAPAAAAAAAAAAAAAAAAAJgCAABkcnMvZG93&#10;bnJldi54bWxQSwUGAAAAAAQABAD1AAAAhwMAAAAA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tabs>
          <w:tab w:val="left" w:pos="460"/>
        </w:tabs>
        <w:spacing w:before="28" w:after="0" w:line="274" w:lineRule="auto"/>
        <w:ind w:left="460" w:right="468" w:hanging="360"/>
        <w:rPr>
          <w:rFonts w:ascii="Arial" w:eastAsia="Arial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w w:val="131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Arial" w:eastAsia="Arial" w:hAnsi="Arial" w:cs="Arial"/>
          <w:spacing w:val="-3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ou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ill</w:t>
      </w:r>
      <w:r>
        <w:rPr>
          <w:rFonts w:ascii="Arial" w:eastAsia="Arial" w:hAnsi="Arial" w:cs="Arial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ork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pacing w:val="-3"/>
          <w:sz w:val="28"/>
          <w:szCs w:val="28"/>
        </w:rPr>
        <w:t>h</w:t>
      </w:r>
      <w:r>
        <w:rPr>
          <w:rFonts w:ascii="Arial" w:eastAsia="Arial" w:hAnsi="Arial" w:cs="Arial"/>
          <w:sz w:val="28"/>
          <w:szCs w:val="28"/>
        </w:rPr>
        <w:t>ro</w:t>
      </w:r>
      <w:r>
        <w:rPr>
          <w:rFonts w:ascii="Arial" w:eastAsia="Arial" w:hAnsi="Arial" w:cs="Arial"/>
          <w:spacing w:val="-3"/>
          <w:sz w:val="28"/>
          <w:szCs w:val="28"/>
        </w:rPr>
        <w:t>u</w:t>
      </w:r>
      <w:r>
        <w:rPr>
          <w:rFonts w:ascii="Arial" w:eastAsia="Arial" w:hAnsi="Arial" w:cs="Arial"/>
          <w:sz w:val="28"/>
          <w:szCs w:val="28"/>
        </w:rPr>
        <w:t>gh</w:t>
      </w:r>
      <w:r>
        <w:rPr>
          <w:rFonts w:ascii="Arial" w:eastAsia="Arial" w:hAnsi="Arial" w:cs="Arial"/>
          <w:spacing w:val="1"/>
          <w:sz w:val="28"/>
          <w:szCs w:val="28"/>
        </w:rPr>
        <w:t xml:space="preserve"> t</w:t>
      </w:r>
      <w:r>
        <w:rPr>
          <w:rFonts w:ascii="Arial" w:eastAsia="Arial" w:hAnsi="Arial" w:cs="Arial"/>
          <w:spacing w:val="-2"/>
          <w:sz w:val="28"/>
          <w:szCs w:val="28"/>
        </w:rPr>
        <w:t>h</w:t>
      </w:r>
      <w:r>
        <w:rPr>
          <w:rFonts w:ascii="Arial" w:eastAsia="Arial" w:hAnsi="Arial" w:cs="Arial"/>
          <w:sz w:val="28"/>
          <w:szCs w:val="28"/>
        </w:rPr>
        <w:t>is bo</w:t>
      </w:r>
      <w:r>
        <w:rPr>
          <w:rFonts w:ascii="Arial" w:eastAsia="Arial" w:hAnsi="Arial" w:cs="Arial"/>
          <w:spacing w:val="-3"/>
          <w:sz w:val="28"/>
          <w:szCs w:val="28"/>
        </w:rPr>
        <w:t>o</w:t>
      </w:r>
      <w:r>
        <w:rPr>
          <w:rFonts w:ascii="Arial" w:eastAsia="Arial" w:hAnsi="Arial" w:cs="Arial"/>
          <w:spacing w:val="1"/>
          <w:sz w:val="28"/>
          <w:szCs w:val="28"/>
        </w:rPr>
        <w:t>k</w:t>
      </w:r>
      <w:r>
        <w:rPr>
          <w:rFonts w:ascii="Arial" w:eastAsia="Arial" w:hAnsi="Arial" w:cs="Arial"/>
          <w:sz w:val="28"/>
          <w:szCs w:val="28"/>
        </w:rPr>
        <w:t>l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z w:val="28"/>
          <w:szCs w:val="28"/>
        </w:rPr>
        <w:t>t</w:t>
      </w:r>
      <w:r>
        <w:rPr>
          <w:rFonts w:ascii="Arial" w:eastAsia="Arial" w:hAnsi="Arial" w:cs="Arial"/>
          <w:spacing w:val="2"/>
          <w:sz w:val="28"/>
          <w:szCs w:val="28"/>
        </w:rPr>
        <w:t xml:space="preserve"> and tasks 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z w:val="28"/>
          <w:szCs w:val="28"/>
        </w:rPr>
        <w:t xml:space="preserve">t </w:t>
      </w:r>
      <w:r>
        <w:rPr>
          <w:rFonts w:ascii="Arial" w:eastAsia="Arial" w:hAnsi="Arial" w:cs="Arial"/>
          <w:spacing w:val="-3"/>
          <w:sz w:val="28"/>
          <w:szCs w:val="28"/>
        </w:rPr>
        <w:t>h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e,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h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z w:val="28"/>
          <w:szCs w:val="28"/>
        </w:rPr>
        <w:t>nding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 xml:space="preserve">ork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our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her on a rotation basis in the Expressive Arts Faculty.</w:t>
      </w:r>
      <w:r>
        <w:rPr>
          <w:rFonts w:ascii="Arial" w:eastAsia="Arial" w:hAnsi="Arial" w:cs="Arial"/>
          <w:spacing w:val="77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here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ill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be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plen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y</w:t>
      </w:r>
      <w:r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of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i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e</w:t>
      </w:r>
      <w:r w:rsidR="00EF6601">
        <w:rPr>
          <w:rFonts w:ascii="Arial" w:eastAsia="Arial" w:hAnsi="Arial" w:cs="Arial"/>
          <w:sz w:val="28"/>
          <w:szCs w:val="28"/>
        </w:rPr>
        <w:t xml:space="preserve"> for you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c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ple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ea</w:t>
      </w:r>
      <w:r>
        <w:rPr>
          <w:rFonts w:ascii="Arial" w:eastAsia="Arial" w:hAnsi="Arial" w:cs="Arial"/>
          <w:spacing w:val="-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h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pacing w:val="-1"/>
          <w:sz w:val="28"/>
          <w:szCs w:val="28"/>
        </w:rPr>
        <w:t>k</w:t>
      </w:r>
      <w:r>
        <w:rPr>
          <w:rFonts w:ascii="Arial" w:eastAsia="Arial" w:hAnsi="Arial" w:cs="Arial"/>
          <w:sz w:val="28"/>
          <w:szCs w:val="28"/>
        </w:rPr>
        <w:t>.</w:t>
      </w:r>
    </w:p>
    <w:p w:rsidR="00A51C1C" w:rsidRDefault="00A51C1C">
      <w:pPr>
        <w:spacing w:before="4" w:after="0" w:line="190" w:lineRule="exact"/>
        <w:rPr>
          <w:sz w:val="19"/>
          <w:szCs w:val="19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tabs>
          <w:tab w:val="left" w:pos="460"/>
        </w:tabs>
        <w:spacing w:after="0" w:line="274" w:lineRule="auto"/>
        <w:ind w:left="460" w:right="80" w:hanging="360"/>
        <w:rPr>
          <w:rFonts w:ascii="Arial" w:eastAsia="Arial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w w:val="131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F6601">
        <w:rPr>
          <w:rFonts w:ascii="Arial" w:eastAsia="Arial" w:hAnsi="Arial" w:cs="Arial"/>
          <w:spacing w:val="1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2"/>
          <w:sz w:val="28"/>
          <w:szCs w:val="28"/>
        </w:rPr>
        <w:t>r</w:t>
      </w:r>
      <w:r>
        <w:rPr>
          <w:rFonts w:ascii="Arial" w:eastAsia="Arial" w:hAnsi="Arial" w:cs="Arial"/>
          <w:sz w:val="28"/>
          <w:szCs w:val="28"/>
        </w:rPr>
        <w:t xml:space="preserve">k 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hou</w:t>
      </w:r>
      <w:r>
        <w:rPr>
          <w:rFonts w:ascii="Arial" w:eastAsia="Arial" w:hAnsi="Arial" w:cs="Arial"/>
          <w:spacing w:val="-2"/>
          <w:sz w:val="28"/>
          <w:szCs w:val="28"/>
        </w:rPr>
        <w:t>l</w:t>
      </w:r>
      <w:r>
        <w:rPr>
          <w:rFonts w:ascii="Arial" w:eastAsia="Arial" w:hAnsi="Arial" w:cs="Arial"/>
          <w:sz w:val="28"/>
          <w:szCs w:val="28"/>
        </w:rPr>
        <w:t>d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be</w:t>
      </w:r>
      <w:r>
        <w:rPr>
          <w:rFonts w:ascii="Arial" w:eastAsia="Arial" w:hAnsi="Arial" w:cs="Arial"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pacing w:val="-3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ple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ed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in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he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s</w:t>
      </w:r>
      <w:r>
        <w:rPr>
          <w:rFonts w:ascii="Arial" w:eastAsia="Arial" w:hAnsi="Arial" w:cs="Arial"/>
          <w:spacing w:val="1"/>
          <w:sz w:val="28"/>
          <w:szCs w:val="28"/>
        </w:rPr>
        <w:t>k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hb</w:t>
      </w:r>
      <w:r>
        <w:rPr>
          <w:rFonts w:ascii="Arial" w:eastAsia="Arial" w:hAnsi="Arial" w:cs="Arial"/>
          <w:spacing w:val="-3"/>
          <w:sz w:val="28"/>
          <w:szCs w:val="28"/>
        </w:rPr>
        <w:t>o</w:t>
      </w:r>
      <w:r>
        <w:rPr>
          <w:rFonts w:ascii="Arial" w:eastAsia="Arial" w:hAnsi="Arial" w:cs="Arial"/>
          <w:sz w:val="28"/>
          <w:szCs w:val="28"/>
        </w:rPr>
        <w:t xml:space="preserve">ok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hi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h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ou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EF6601">
        <w:rPr>
          <w:rFonts w:ascii="Arial" w:eastAsia="Arial" w:hAnsi="Arial" w:cs="Arial"/>
          <w:spacing w:val="-4"/>
          <w:sz w:val="28"/>
          <w:szCs w:val="28"/>
        </w:rPr>
        <w:t>work on in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la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 xml:space="preserve">s </w:t>
      </w:r>
      <w:r w:rsidR="00EF6601">
        <w:rPr>
          <w:rFonts w:ascii="Arial" w:eastAsia="Arial" w:hAnsi="Arial" w:cs="Arial"/>
          <w:sz w:val="28"/>
          <w:szCs w:val="28"/>
        </w:rPr>
        <w:t xml:space="preserve">and can take home </w:t>
      </w:r>
      <w:r>
        <w:rPr>
          <w:rFonts w:ascii="Arial" w:eastAsia="Arial" w:hAnsi="Arial" w:cs="Arial"/>
          <w:sz w:val="28"/>
          <w:szCs w:val="28"/>
        </w:rPr>
        <w:t xml:space="preserve">or your knowledge </w:t>
      </w:r>
      <w:proofErr w:type="spellStart"/>
      <w:r>
        <w:rPr>
          <w:rFonts w:ascii="Arial" w:eastAsia="Arial" w:hAnsi="Arial" w:cs="Arial"/>
          <w:sz w:val="28"/>
          <w:szCs w:val="28"/>
        </w:rPr>
        <w:t>organiser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books</w:t>
      </w:r>
    </w:p>
    <w:p w:rsidR="00A51C1C" w:rsidRDefault="00A51C1C">
      <w:pPr>
        <w:spacing w:before="4" w:after="0" w:line="190" w:lineRule="exact"/>
        <w:rPr>
          <w:sz w:val="19"/>
          <w:szCs w:val="19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tabs>
          <w:tab w:val="left" w:pos="460"/>
        </w:tabs>
        <w:spacing w:after="0" w:line="274" w:lineRule="auto"/>
        <w:ind w:left="461" w:right="36" w:hanging="360"/>
        <w:rPr>
          <w:rFonts w:ascii="Arial" w:eastAsia="Arial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w w:val="131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his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ill</w:t>
      </w:r>
      <w:r>
        <w:rPr>
          <w:rFonts w:ascii="Arial" w:eastAsia="Arial" w:hAnsi="Arial" w:cs="Arial"/>
          <w:spacing w:val="1"/>
          <w:sz w:val="28"/>
          <w:szCs w:val="28"/>
        </w:rPr>
        <w:t xml:space="preserve"> s</w:t>
      </w:r>
      <w:r>
        <w:rPr>
          <w:rFonts w:ascii="Arial" w:eastAsia="Arial" w:hAnsi="Arial" w:cs="Arial"/>
          <w:spacing w:val="-3"/>
          <w:sz w:val="28"/>
          <w:szCs w:val="28"/>
        </w:rPr>
        <w:t>u</w:t>
      </w:r>
      <w:r>
        <w:rPr>
          <w:rFonts w:ascii="Arial" w:eastAsia="Arial" w:hAnsi="Arial" w:cs="Arial"/>
          <w:sz w:val="28"/>
          <w:szCs w:val="28"/>
        </w:rPr>
        <w:t>ppo</w:t>
      </w:r>
      <w:r>
        <w:rPr>
          <w:rFonts w:ascii="Arial" w:eastAsia="Arial" w:hAnsi="Arial" w:cs="Arial"/>
          <w:spacing w:val="-2"/>
          <w:sz w:val="28"/>
          <w:szCs w:val="28"/>
        </w:rPr>
        <w:t>r</w:t>
      </w:r>
      <w:r>
        <w:rPr>
          <w:rFonts w:ascii="Arial" w:eastAsia="Arial" w:hAnsi="Arial" w:cs="Arial"/>
          <w:sz w:val="28"/>
          <w:szCs w:val="28"/>
        </w:rPr>
        <w:t xml:space="preserve">t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pacing w:val="-3"/>
          <w:sz w:val="28"/>
          <w:szCs w:val="28"/>
        </w:rPr>
        <w:t>h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learni</w:t>
      </w:r>
      <w:r>
        <w:rPr>
          <w:rFonts w:ascii="Arial" w:eastAsia="Arial" w:hAnsi="Arial" w:cs="Arial"/>
          <w:spacing w:val="-3"/>
          <w:sz w:val="28"/>
          <w:szCs w:val="28"/>
        </w:rPr>
        <w:t>n</w:t>
      </w:r>
      <w:r>
        <w:rPr>
          <w:rFonts w:ascii="Arial" w:eastAsia="Arial" w:hAnsi="Arial" w:cs="Arial"/>
          <w:sz w:val="28"/>
          <w:szCs w:val="28"/>
        </w:rPr>
        <w:t>g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ou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do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2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>n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l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s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z w:val="28"/>
          <w:szCs w:val="28"/>
        </w:rPr>
        <w:t>nd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ill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i</w:t>
      </w:r>
      <w:r>
        <w:rPr>
          <w:rFonts w:ascii="Arial" w:eastAsia="Arial" w:hAnsi="Arial" w:cs="Arial"/>
          <w:spacing w:val="-3"/>
          <w:sz w:val="28"/>
          <w:szCs w:val="28"/>
        </w:rPr>
        <w:t>n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r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our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sk</w:t>
      </w:r>
      <w:r>
        <w:rPr>
          <w:rFonts w:ascii="Arial" w:eastAsia="Arial" w:hAnsi="Arial" w:cs="Arial"/>
          <w:spacing w:val="-2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>lls in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-2"/>
          <w:sz w:val="28"/>
          <w:szCs w:val="28"/>
        </w:rPr>
        <w:t>r</w:t>
      </w:r>
      <w:r>
        <w:rPr>
          <w:rFonts w:ascii="Arial" w:eastAsia="Arial" w:hAnsi="Arial" w:cs="Arial"/>
          <w:sz w:val="28"/>
          <w:szCs w:val="28"/>
        </w:rPr>
        <w:t>t and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sz w:val="28"/>
          <w:szCs w:val="28"/>
        </w:rPr>
        <w:t>D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ig</w:t>
      </w:r>
      <w:r>
        <w:rPr>
          <w:rFonts w:ascii="Arial" w:eastAsia="Arial" w:hAnsi="Arial" w:cs="Arial"/>
          <w:spacing w:val="-1"/>
          <w:sz w:val="28"/>
          <w:szCs w:val="28"/>
        </w:rPr>
        <w:t>n</w:t>
      </w:r>
      <w:r>
        <w:rPr>
          <w:rFonts w:ascii="Arial" w:eastAsia="Arial" w:hAnsi="Arial" w:cs="Arial"/>
          <w:sz w:val="28"/>
          <w:szCs w:val="28"/>
        </w:rPr>
        <w:t xml:space="preserve">, 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-1"/>
          <w:sz w:val="28"/>
          <w:szCs w:val="28"/>
        </w:rPr>
        <w:t>k</w:t>
      </w:r>
      <w:r>
        <w:rPr>
          <w:rFonts w:ascii="Arial" w:eastAsia="Arial" w:hAnsi="Arial" w:cs="Arial"/>
          <w:sz w:val="28"/>
          <w:szCs w:val="28"/>
        </w:rPr>
        <w:t>i</w:t>
      </w:r>
      <w:r>
        <w:rPr>
          <w:rFonts w:ascii="Arial" w:eastAsia="Arial" w:hAnsi="Arial" w:cs="Arial"/>
          <w:spacing w:val="-3"/>
          <w:sz w:val="28"/>
          <w:szCs w:val="28"/>
        </w:rPr>
        <w:t>n</w:t>
      </w:r>
      <w:r>
        <w:rPr>
          <w:rFonts w:ascii="Arial" w:eastAsia="Arial" w:hAnsi="Arial" w:cs="Arial"/>
          <w:sz w:val="28"/>
          <w:szCs w:val="28"/>
        </w:rPr>
        <w:t>g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our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ork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be</w:t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er</w:t>
      </w:r>
      <w:r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quali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pacing w:val="-4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.</w:t>
      </w:r>
    </w:p>
    <w:p w:rsidR="00A51C1C" w:rsidRDefault="00A51C1C">
      <w:pPr>
        <w:spacing w:before="2" w:after="0" w:line="190" w:lineRule="exact"/>
        <w:rPr>
          <w:sz w:val="19"/>
          <w:szCs w:val="19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tabs>
          <w:tab w:val="left" w:pos="460"/>
        </w:tabs>
        <w:spacing w:after="0" w:line="275" w:lineRule="auto"/>
        <w:ind w:left="461" w:right="264" w:hanging="360"/>
        <w:rPr>
          <w:rFonts w:ascii="Arial" w:eastAsia="Arial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w w:val="131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Arial" w:eastAsia="Arial" w:hAnsi="Arial" w:cs="Arial"/>
          <w:spacing w:val="-3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ou</w:t>
      </w:r>
      <w:r>
        <w:rPr>
          <w:rFonts w:ascii="Arial" w:eastAsia="Arial" w:hAnsi="Arial" w:cs="Arial"/>
          <w:spacing w:val="1"/>
          <w:sz w:val="28"/>
          <w:szCs w:val="28"/>
        </w:rPr>
        <w:t xml:space="preserve"> s</w:t>
      </w:r>
      <w:r>
        <w:rPr>
          <w:rFonts w:ascii="Arial" w:eastAsia="Arial" w:hAnsi="Arial" w:cs="Arial"/>
          <w:sz w:val="28"/>
          <w:szCs w:val="28"/>
        </w:rPr>
        <w:t>hould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pacing w:val="1"/>
          <w:sz w:val="28"/>
          <w:szCs w:val="28"/>
        </w:rPr>
        <w:t>k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c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z w:val="28"/>
          <w:szCs w:val="28"/>
        </w:rPr>
        <w:t>re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4"/>
          <w:sz w:val="28"/>
          <w:szCs w:val="28"/>
        </w:rPr>
        <w:t>v</w:t>
      </w:r>
      <w:r>
        <w:rPr>
          <w:rFonts w:ascii="Arial" w:eastAsia="Arial" w:hAnsi="Arial" w:cs="Arial"/>
          <w:sz w:val="28"/>
          <w:szCs w:val="28"/>
        </w:rPr>
        <w:t>er</w:t>
      </w:r>
      <w:r>
        <w:rPr>
          <w:rFonts w:ascii="Arial" w:eastAsia="Arial" w:hAnsi="Arial" w:cs="Arial"/>
          <w:spacing w:val="1"/>
          <w:sz w:val="28"/>
          <w:szCs w:val="28"/>
        </w:rPr>
        <w:t xml:space="preserve"> t</w:t>
      </w:r>
      <w:r>
        <w:rPr>
          <w:rFonts w:ascii="Arial" w:eastAsia="Arial" w:hAnsi="Arial" w:cs="Arial"/>
          <w:sz w:val="28"/>
          <w:szCs w:val="28"/>
        </w:rPr>
        <w:t>he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p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bCs/>
          <w:sz w:val="28"/>
          <w:szCs w:val="28"/>
        </w:rPr>
        <w:t>ese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t</w:t>
      </w:r>
      <w:r>
        <w:rPr>
          <w:rFonts w:ascii="Arial" w:eastAsia="Arial" w:hAnsi="Arial" w:cs="Arial"/>
          <w:b/>
          <w:bCs/>
          <w:sz w:val="28"/>
          <w:szCs w:val="28"/>
        </w:rPr>
        <w:t>at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o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n </w:t>
      </w:r>
      <w:r>
        <w:rPr>
          <w:rFonts w:ascii="Arial" w:eastAsia="Arial" w:hAnsi="Arial" w:cs="Arial"/>
          <w:sz w:val="28"/>
          <w:szCs w:val="28"/>
        </w:rPr>
        <w:t>and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qu</w:t>
      </w:r>
      <w:r>
        <w:rPr>
          <w:rFonts w:ascii="Arial" w:eastAsia="Arial" w:hAnsi="Arial" w:cs="Arial"/>
          <w:b/>
          <w:bCs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l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pacing w:val="3"/>
          <w:sz w:val="28"/>
          <w:szCs w:val="28"/>
        </w:rPr>
        <w:t>t</w:t>
      </w:r>
      <w:r>
        <w:rPr>
          <w:rFonts w:ascii="Arial" w:eastAsia="Arial" w:hAnsi="Arial" w:cs="Arial"/>
          <w:b/>
          <w:bCs/>
          <w:sz w:val="28"/>
          <w:szCs w:val="28"/>
        </w:rPr>
        <w:t>y</w:t>
      </w:r>
      <w:r>
        <w:rPr>
          <w:rFonts w:ascii="Arial" w:eastAsia="Arial" w:hAnsi="Arial" w:cs="Arial"/>
          <w:b/>
          <w:bCs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spacing w:val="2"/>
          <w:sz w:val="28"/>
          <w:szCs w:val="28"/>
        </w:rPr>
        <w:t>o</w:t>
      </w:r>
      <w:r>
        <w:rPr>
          <w:rFonts w:ascii="Arial" w:eastAsia="Arial" w:hAnsi="Arial" w:cs="Arial"/>
          <w:sz w:val="28"/>
          <w:szCs w:val="28"/>
        </w:rPr>
        <w:t>f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our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or</w:t>
      </w:r>
      <w:r>
        <w:rPr>
          <w:rFonts w:ascii="Arial" w:eastAsia="Arial" w:hAnsi="Arial" w:cs="Arial"/>
          <w:spacing w:val="1"/>
          <w:sz w:val="28"/>
          <w:szCs w:val="28"/>
        </w:rPr>
        <w:t>k</w:t>
      </w:r>
      <w:r>
        <w:rPr>
          <w:rFonts w:ascii="Arial" w:eastAsia="Arial" w:hAnsi="Arial" w:cs="Arial"/>
          <w:sz w:val="28"/>
          <w:szCs w:val="28"/>
        </w:rPr>
        <w:t xml:space="preserve">. 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3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 xml:space="preserve">our book 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h</w:t>
      </w:r>
      <w:r>
        <w:rPr>
          <w:rFonts w:ascii="Arial" w:eastAsia="Arial" w:hAnsi="Arial" w:cs="Arial"/>
          <w:spacing w:val="-3"/>
          <w:sz w:val="28"/>
          <w:szCs w:val="28"/>
        </w:rPr>
        <w:t>o</w:t>
      </w:r>
      <w:r>
        <w:rPr>
          <w:rFonts w:ascii="Arial" w:eastAsia="Arial" w:hAnsi="Arial" w:cs="Arial"/>
          <w:sz w:val="28"/>
          <w:szCs w:val="28"/>
        </w:rPr>
        <w:t>uld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3"/>
          <w:sz w:val="28"/>
          <w:szCs w:val="28"/>
        </w:rPr>
        <w:t>b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-2"/>
          <w:sz w:val="28"/>
          <w:szCs w:val="28"/>
        </w:rPr>
        <w:t>r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1"/>
          <w:sz w:val="28"/>
          <w:szCs w:val="28"/>
        </w:rPr>
        <w:t>f</w:t>
      </w:r>
      <w:r>
        <w:rPr>
          <w:rFonts w:ascii="Arial" w:eastAsia="Arial" w:hAnsi="Arial" w:cs="Arial"/>
          <w:sz w:val="28"/>
          <w:szCs w:val="28"/>
        </w:rPr>
        <w:t>ully</w:t>
      </w:r>
      <w:r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laid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3"/>
          <w:sz w:val="28"/>
          <w:szCs w:val="28"/>
        </w:rPr>
        <w:t>u</w:t>
      </w:r>
      <w:r>
        <w:rPr>
          <w:rFonts w:ascii="Arial" w:eastAsia="Arial" w:hAnsi="Arial" w:cs="Arial"/>
          <w:sz w:val="28"/>
          <w:szCs w:val="28"/>
        </w:rPr>
        <w:t>t and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c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ple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ed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t</w:t>
      </w:r>
      <w:r>
        <w:rPr>
          <w:rFonts w:ascii="Arial" w:eastAsia="Arial" w:hAnsi="Arial" w:cs="Arial"/>
          <w:sz w:val="28"/>
          <w:szCs w:val="28"/>
        </w:rPr>
        <w:t>he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h</w:t>
      </w:r>
      <w:r>
        <w:rPr>
          <w:rFonts w:ascii="Arial" w:eastAsia="Arial" w:hAnsi="Arial" w:cs="Arial"/>
          <w:spacing w:val="-2"/>
          <w:sz w:val="28"/>
          <w:szCs w:val="28"/>
        </w:rPr>
        <w:t>i</w:t>
      </w:r>
      <w:r>
        <w:rPr>
          <w:rFonts w:ascii="Arial" w:eastAsia="Arial" w:hAnsi="Arial" w:cs="Arial"/>
          <w:spacing w:val="-3"/>
          <w:sz w:val="28"/>
          <w:szCs w:val="28"/>
        </w:rPr>
        <w:t>g</w:t>
      </w:r>
      <w:r>
        <w:rPr>
          <w:rFonts w:ascii="Arial" w:eastAsia="Arial" w:hAnsi="Arial" w:cs="Arial"/>
          <w:sz w:val="28"/>
          <w:szCs w:val="28"/>
        </w:rPr>
        <w:t>he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t</w:t>
      </w:r>
      <w:r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st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z w:val="28"/>
          <w:szCs w:val="28"/>
        </w:rPr>
        <w:t>ndard po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ible</w:t>
      </w:r>
    </w:p>
    <w:p w:rsidR="00A51C1C" w:rsidRDefault="00A51C1C">
      <w:pPr>
        <w:spacing w:before="10" w:after="0" w:line="180" w:lineRule="exact"/>
        <w:rPr>
          <w:sz w:val="18"/>
          <w:szCs w:val="18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tabs>
          <w:tab w:val="left" w:pos="460"/>
        </w:tabs>
        <w:spacing w:after="0" w:line="274" w:lineRule="auto"/>
        <w:ind w:left="461" w:right="419" w:hanging="360"/>
        <w:rPr>
          <w:rFonts w:ascii="Arial" w:eastAsia="Arial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w w:val="131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 xml:space="preserve">Pupils will receive praise </w:t>
      </w:r>
      <w:r>
        <w:rPr>
          <w:rFonts w:ascii="Arial" w:eastAsia="Arial" w:hAnsi="Arial" w:cs="Arial"/>
          <w:spacing w:val="-4"/>
          <w:sz w:val="28"/>
          <w:szCs w:val="28"/>
        </w:rPr>
        <w:t xml:space="preserve">&amp; recognition </w:t>
      </w:r>
      <w:r>
        <w:rPr>
          <w:rFonts w:ascii="Arial" w:eastAsia="Arial" w:hAnsi="Arial" w:cs="Arial"/>
          <w:spacing w:val="-1"/>
          <w:sz w:val="28"/>
          <w:szCs w:val="28"/>
        </w:rPr>
        <w:t>f</w:t>
      </w:r>
      <w:r>
        <w:rPr>
          <w:rFonts w:ascii="Arial" w:eastAsia="Arial" w:hAnsi="Arial" w:cs="Arial"/>
          <w:sz w:val="28"/>
          <w:szCs w:val="28"/>
        </w:rPr>
        <w:t>or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b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t pr</w:t>
      </w:r>
      <w:r>
        <w:rPr>
          <w:rFonts w:ascii="Arial" w:eastAsia="Arial" w:hAnsi="Arial" w:cs="Arial"/>
          <w:spacing w:val="-2"/>
          <w:sz w:val="28"/>
          <w:szCs w:val="28"/>
        </w:rPr>
        <w:t>e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3"/>
          <w:sz w:val="28"/>
          <w:szCs w:val="28"/>
        </w:rPr>
        <w:t>n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pacing w:val="-2"/>
          <w:sz w:val="28"/>
          <w:szCs w:val="28"/>
        </w:rPr>
        <w:t>i</w:t>
      </w:r>
      <w:r>
        <w:rPr>
          <w:rFonts w:ascii="Arial" w:eastAsia="Arial" w:hAnsi="Arial" w:cs="Arial"/>
          <w:spacing w:val="-3"/>
          <w:sz w:val="28"/>
          <w:szCs w:val="28"/>
        </w:rPr>
        <w:t>o</w:t>
      </w:r>
      <w:r>
        <w:rPr>
          <w:rFonts w:ascii="Arial" w:eastAsia="Arial" w:hAnsi="Arial" w:cs="Arial"/>
          <w:sz w:val="28"/>
          <w:szCs w:val="28"/>
        </w:rPr>
        <w:t>n,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b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t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>f</w:t>
      </w:r>
      <w:r>
        <w:rPr>
          <w:rFonts w:ascii="Arial" w:eastAsia="Arial" w:hAnsi="Arial" w:cs="Arial"/>
          <w:spacing w:val="1"/>
          <w:sz w:val="28"/>
          <w:szCs w:val="28"/>
        </w:rPr>
        <w:t>f</w:t>
      </w:r>
      <w:r>
        <w:rPr>
          <w:rFonts w:ascii="Arial" w:eastAsia="Arial" w:hAnsi="Arial" w:cs="Arial"/>
          <w:sz w:val="28"/>
          <w:szCs w:val="28"/>
        </w:rPr>
        <w:t>or</w:t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, be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 xml:space="preserve">t </w:t>
      </w:r>
      <w:r>
        <w:rPr>
          <w:rFonts w:ascii="Arial" w:eastAsia="Arial" w:hAnsi="Arial" w:cs="Arial"/>
          <w:spacing w:val="1"/>
          <w:sz w:val="28"/>
          <w:szCs w:val="28"/>
        </w:rPr>
        <w:t>st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-3"/>
          <w:sz w:val="28"/>
          <w:szCs w:val="28"/>
        </w:rPr>
        <w:t>n</w:t>
      </w:r>
      <w:r>
        <w:rPr>
          <w:rFonts w:ascii="Arial" w:eastAsia="Arial" w:hAnsi="Arial" w:cs="Arial"/>
          <w:sz w:val="28"/>
          <w:szCs w:val="28"/>
        </w:rPr>
        <w:t>dard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of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ork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z w:val="28"/>
          <w:szCs w:val="28"/>
        </w:rPr>
        <w:t>nd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t i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pro</w:t>
      </w:r>
      <w:r>
        <w:rPr>
          <w:rFonts w:ascii="Arial" w:eastAsia="Arial" w:hAnsi="Arial" w:cs="Arial"/>
          <w:spacing w:val="-4"/>
          <w:sz w:val="28"/>
          <w:szCs w:val="28"/>
        </w:rPr>
        <w:t>v</w:t>
      </w:r>
      <w:r>
        <w:rPr>
          <w:rFonts w:ascii="Arial" w:eastAsia="Arial" w:hAnsi="Arial" w:cs="Arial"/>
          <w:sz w:val="28"/>
          <w:szCs w:val="28"/>
        </w:rPr>
        <w:t>ed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or</w:t>
      </w:r>
      <w:r>
        <w:rPr>
          <w:rFonts w:ascii="Arial" w:eastAsia="Arial" w:hAnsi="Arial" w:cs="Arial"/>
          <w:spacing w:val="1"/>
          <w:sz w:val="28"/>
          <w:szCs w:val="28"/>
        </w:rPr>
        <w:t>k</w:t>
      </w:r>
      <w:r>
        <w:rPr>
          <w:rFonts w:ascii="Arial" w:eastAsia="Arial" w:hAnsi="Arial" w:cs="Arial"/>
          <w:sz w:val="28"/>
          <w:szCs w:val="28"/>
        </w:rPr>
        <w:t>.</w:t>
      </w:r>
    </w:p>
    <w:p w:rsidR="00A51C1C" w:rsidRDefault="00A51C1C">
      <w:pPr>
        <w:spacing w:after="0"/>
        <w:sectPr w:rsidR="00A51C1C">
          <w:pgSz w:w="11920" w:h="8420" w:orient="landscape"/>
          <w:pgMar w:top="720" w:right="700" w:bottom="280" w:left="980" w:header="720" w:footer="720" w:gutter="0"/>
          <w:cols w:space="720"/>
        </w:sectPr>
      </w:pPr>
    </w:p>
    <w:p w:rsidR="00A51C1C" w:rsidRDefault="00C86428">
      <w:pPr>
        <w:spacing w:after="0" w:line="544" w:lineRule="exact"/>
        <w:ind w:left="120" w:right="-20"/>
        <w:rPr>
          <w:rFonts w:ascii="Arial Black" w:eastAsia="Arial Black" w:hAnsi="Arial Black" w:cs="Arial Black"/>
          <w:sz w:val="40"/>
          <w:szCs w:val="40"/>
        </w:rPr>
      </w:pPr>
      <w:r>
        <w:rPr>
          <w:rFonts w:ascii="Arial Black" w:eastAsia="Arial Black" w:hAnsi="Arial Black" w:cs="Arial Black"/>
          <w:b/>
          <w:bCs/>
          <w:spacing w:val="1"/>
          <w:position w:val="2"/>
          <w:sz w:val="40"/>
          <w:szCs w:val="40"/>
        </w:rPr>
        <w:lastRenderedPageBreak/>
        <w:t>T</w:t>
      </w:r>
      <w:r>
        <w:rPr>
          <w:rFonts w:ascii="Arial Black" w:eastAsia="Arial Black" w:hAnsi="Arial Black" w:cs="Arial Black"/>
          <w:b/>
          <w:bCs/>
          <w:spacing w:val="-1"/>
          <w:position w:val="2"/>
          <w:sz w:val="40"/>
          <w:szCs w:val="40"/>
        </w:rPr>
        <w:t>h</w:t>
      </w:r>
      <w:r>
        <w:rPr>
          <w:rFonts w:ascii="Arial Black" w:eastAsia="Arial Black" w:hAnsi="Arial Black" w:cs="Arial Black"/>
          <w:b/>
          <w:bCs/>
          <w:position w:val="2"/>
          <w:sz w:val="40"/>
          <w:szCs w:val="40"/>
        </w:rPr>
        <w:t xml:space="preserve">e </w:t>
      </w:r>
      <w:r>
        <w:rPr>
          <w:rFonts w:ascii="Arial Black" w:eastAsia="Arial Black" w:hAnsi="Arial Black" w:cs="Arial Black"/>
          <w:b/>
          <w:bCs/>
          <w:spacing w:val="-2"/>
          <w:position w:val="2"/>
          <w:sz w:val="40"/>
          <w:szCs w:val="40"/>
        </w:rPr>
        <w:t>V</w:t>
      </w:r>
      <w:r>
        <w:rPr>
          <w:rFonts w:ascii="Arial Black" w:eastAsia="Arial Black" w:hAnsi="Arial Black" w:cs="Arial Black"/>
          <w:b/>
          <w:bCs/>
          <w:spacing w:val="1"/>
          <w:position w:val="2"/>
          <w:sz w:val="40"/>
          <w:szCs w:val="40"/>
        </w:rPr>
        <w:t>i</w:t>
      </w:r>
      <w:r>
        <w:rPr>
          <w:rFonts w:ascii="Arial Black" w:eastAsia="Arial Black" w:hAnsi="Arial Black" w:cs="Arial Black"/>
          <w:b/>
          <w:bCs/>
          <w:position w:val="2"/>
          <w:sz w:val="40"/>
          <w:szCs w:val="40"/>
        </w:rPr>
        <w:t>s</w:t>
      </w:r>
      <w:r>
        <w:rPr>
          <w:rFonts w:ascii="Arial Black" w:eastAsia="Arial Black" w:hAnsi="Arial Black" w:cs="Arial Black"/>
          <w:b/>
          <w:bCs/>
          <w:spacing w:val="-1"/>
          <w:position w:val="2"/>
          <w:sz w:val="40"/>
          <w:szCs w:val="40"/>
        </w:rPr>
        <w:t>ua</w:t>
      </w:r>
      <w:r>
        <w:rPr>
          <w:rFonts w:ascii="Arial Black" w:eastAsia="Arial Black" w:hAnsi="Arial Black" w:cs="Arial Black"/>
          <w:b/>
          <w:bCs/>
          <w:position w:val="2"/>
          <w:sz w:val="40"/>
          <w:szCs w:val="40"/>
        </w:rPr>
        <w:t xml:space="preserve">l </w:t>
      </w:r>
      <w:r>
        <w:rPr>
          <w:rFonts w:ascii="Arial Black" w:eastAsia="Arial Black" w:hAnsi="Arial Black" w:cs="Arial Black"/>
          <w:b/>
          <w:bCs/>
          <w:spacing w:val="1"/>
          <w:position w:val="2"/>
          <w:sz w:val="40"/>
          <w:szCs w:val="40"/>
        </w:rPr>
        <w:t>El</w:t>
      </w:r>
      <w:r>
        <w:rPr>
          <w:rFonts w:ascii="Arial Black" w:eastAsia="Arial Black" w:hAnsi="Arial Black" w:cs="Arial Black"/>
          <w:b/>
          <w:bCs/>
          <w:spacing w:val="-1"/>
          <w:position w:val="2"/>
          <w:sz w:val="40"/>
          <w:szCs w:val="40"/>
        </w:rPr>
        <w:t>e</w:t>
      </w:r>
      <w:r>
        <w:rPr>
          <w:rFonts w:ascii="Arial Black" w:eastAsia="Arial Black" w:hAnsi="Arial Black" w:cs="Arial Black"/>
          <w:b/>
          <w:bCs/>
          <w:position w:val="2"/>
          <w:sz w:val="40"/>
          <w:szCs w:val="40"/>
        </w:rPr>
        <w:t>m</w:t>
      </w:r>
      <w:r>
        <w:rPr>
          <w:rFonts w:ascii="Arial Black" w:eastAsia="Arial Black" w:hAnsi="Arial Black" w:cs="Arial Black"/>
          <w:b/>
          <w:bCs/>
          <w:spacing w:val="-1"/>
          <w:position w:val="2"/>
          <w:sz w:val="40"/>
          <w:szCs w:val="40"/>
        </w:rPr>
        <w:t>en</w:t>
      </w:r>
      <w:r>
        <w:rPr>
          <w:rFonts w:ascii="Arial Black" w:eastAsia="Arial Black" w:hAnsi="Arial Black" w:cs="Arial Black"/>
          <w:b/>
          <w:bCs/>
          <w:position w:val="2"/>
          <w:sz w:val="40"/>
          <w:szCs w:val="40"/>
        </w:rPr>
        <w:t>ts</w:t>
      </w:r>
      <w:r>
        <w:rPr>
          <w:rFonts w:ascii="Arial Black" w:eastAsia="Arial Black" w:hAnsi="Arial Black" w:cs="Arial Black"/>
          <w:b/>
          <w:bCs/>
          <w:spacing w:val="-1"/>
          <w:position w:val="2"/>
          <w:sz w:val="40"/>
          <w:szCs w:val="40"/>
        </w:rPr>
        <w:t xml:space="preserve"> o</w:t>
      </w:r>
      <w:r>
        <w:rPr>
          <w:rFonts w:ascii="Arial Black" w:eastAsia="Arial Black" w:hAnsi="Arial Black" w:cs="Arial Black"/>
          <w:b/>
          <w:bCs/>
          <w:position w:val="2"/>
          <w:sz w:val="40"/>
          <w:szCs w:val="40"/>
        </w:rPr>
        <w:t>f Art</w:t>
      </w:r>
    </w:p>
    <w:p w:rsidR="00A51C1C" w:rsidRDefault="00A51C1C">
      <w:pPr>
        <w:spacing w:before="15" w:after="0" w:line="220" w:lineRule="exact"/>
      </w:pPr>
    </w:p>
    <w:p w:rsidR="00A51C1C" w:rsidRDefault="00A24221">
      <w:pPr>
        <w:spacing w:after="0" w:line="370" w:lineRule="atLeast"/>
        <w:ind w:left="120" w:right="48"/>
        <w:rPr>
          <w:rFonts w:ascii="Arial" w:eastAsia="Arial" w:hAnsi="Arial" w:cs="Arial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701040</wp:posOffset>
                </wp:positionV>
                <wp:extent cx="3938905" cy="3094355"/>
                <wp:effectExtent l="33020" t="34290" r="38100" b="14605"/>
                <wp:wrapNone/>
                <wp:docPr id="358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8905" cy="3094355"/>
                          <a:chOff x="4837" y="1104"/>
                          <a:chExt cx="6203" cy="4873"/>
                        </a:xfrm>
                      </wpg:grpSpPr>
                      <wps:wsp>
                        <wps:cNvPr id="359" name="Freeform 433"/>
                        <wps:cNvSpPr>
                          <a:spLocks/>
                        </wps:cNvSpPr>
                        <wps:spPr bwMode="auto">
                          <a:xfrm>
                            <a:off x="4837" y="1104"/>
                            <a:ext cx="6203" cy="4873"/>
                          </a:xfrm>
                          <a:custGeom>
                            <a:avLst/>
                            <a:gdLst>
                              <a:gd name="T0" fmla="+- 0 5575 4837"/>
                              <a:gd name="T1" fmla="*/ T0 w 6203"/>
                              <a:gd name="T2" fmla="+- 0 5103 1104"/>
                              <a:gd name="T3" fmla="*/ 5103 h 4873"/>
                              <a:gd name="T4" fmla="+- 0 5432 4837"/>
                              <a:gd name="T5" fmla="*/ T4 w 6203"/>
                              <a:gd name="T6" fmla="+- 0 4961 1104"/>
                              <a:gd name="T7" fmla="*/ 4961 h 4873"/>
                              <a:gd name="T8" fmla="+- 0 5303 4837"/>
                              <a:gd name="T9" fmla="*/ T8 w 6203"/>
                              <a:gd name="T10" fmla="+- 0 4811 1104"/>
                              <a:gd name="T11" fmla="*/ 4811 h 4873"/>
                              <a:gd name="T12" fmla="+- 0 5190 4837"/>
                              <a:gd name="T13" fmla="*/ T12 w 6203"/>
                              <a:gd name="T14" fmla="+- 0 4656 1104"/>
                              <a:gd name="T15" fmla="*/ 4656 h 4873"/>
                              <a:gd name="T16" fmla="+- 0 5091 4837"/>
                              <a:gd name="T17" fmla="*/ T16 w 6203"/>
                              <a:gd name="T18" fmla="+- 0 4494 1104"/>
                              <a:gd name="T19" fmla="*/ 4494 h 4873"/>
                              <a:gd name="T20" fmla="+- 0 5008 4837"/>
                              <a:gd name="T21" fmla="*/ T20 w 6203"/>
                              <a:gd name="T22" fmla="+- 0 4327 1104"/>
                              <a:gd name="T23" fmla="*/ 4327 h 4873"/>
                              <a:gd name="T24" fmla="+- 0 4941 4837"/>
                              <a:gd name="T25" fmla="*/ T24 w 6203"/>
                              <a:gd name="T26" fmla="+- 0 4156 1104"/>
                              <a:gd name="T27" fmla="*/ 4156 h 4873"/>
                              <a:gd name="T28" fmla="+- 0 4891 4837"/>
                              <a:gd name="T29" fmla="*/ T28 w 6203"/>
                              <a:gd name="T30" fmla="+- 0 3981 1104"/>
                              <a:gd name="T31" fmla="*/ 3981 h 4873"/>
                              <a:gd name="T32" fmla="+- 0 4856 4837"/>
                              <a:gd name="T33" fmla="*/ T32 w 6203"/>
                              <a:gd name="T34" fmla="+- 0 3803 1104"/>
                              <a:gd name="T35" fmla="*/ 3803 h 4873"/>
                              <a:gd name="T36" fmla="+- 0 4839 4837"/>
                              <a:gd name="T37" fmla="*/ T36 w 6203"/>
                              <a:gd name="T38" fmla="+- 0 3622 1104"/>
                              <a:gd name="T39" fmla="*/ 3622 h 4873"/>
                              <a:gd name="T40" fmla="+- 0 4847 4837"/>
                              <a:gd name="T41" fmla="*/ T40 w 6203"/>
                              <a:gd name="T42" fmla="+- 0 3332 1104"/>
                              <a:gd name="T43" fmla="*/ 3332 h 4873"/>
                              <a:gd name="T44" fmla="+- 0 4927 4837"/>
                              <a:gd name="T45" fmla="*/ T44 w 6203"/>
                              <a:gd name="T46" fmla="+- 0 2948 1104"/>
                              <a:gd name="T47" fmla="*/ 2948 h 4873"/>
                              <a:gd name="T48" fmla="+- 0 5081 4837"/>
                              <a:gd name="T49" fmla="*/ T48 w 6203"/>
                              <a:gd name="T50" fmla="+- 0 2586 1104"/>
                              <a:gd name="T51" fmla="*/ 2586 h 4873"/>
                              <a:gd name="T52" fmla="+- 0 5302 4837"/>
                              <a:gd name="T53" fmla="*/ T52 w 6203"/>
                              <a:gd name="T54" fmla="+- 0 2253 1104"/>
                              <a:gd name="T55" fmla="*/ 2253 h 4873"/>
                              <a:gd name="T56" fmla="+- 0 5584 4837"/>
                              <a:gd name="T57" fmla="*/ T56 w 6203"/>
                              <a:gd name="T58" fmla="+- 0 1952 1104"/>
                              <a:gd name="T59" fmla="*/ 1952 h 4873"/>
                              <a:gd name="T60" fmla="+- 0 5920 4837"/>
                              <a:gd name="T61" fmla="*/ T60 w 6203"/>
                              <a:gd name="T62" fmla="+- 0 1688 1104"/>
                              <a:gd name="T63" fmla="*/ 1688 h 4873"/>
                              <a:gd name="T64" fmla="+- 0 6305 4837"/>
                              <a:gd name="T65" fmla="*/ T64 w 6203"/>
                              <a:gd name="T66" fmla="+- 0 1468 1104"/>
                              <a:gd name="T67" fmla="*/ 1468 h 4873"/>
                              <a:gd name="T68" fmla="+- 0 6731 4837"/>
                              <a:gd name="T69" fmla="*/ T68 w 6203"/>
                              <a:gd name="T70" fmla="+- 0 1295 1104"/>
                              <a:gd name="T71" fmla="*/ 1295 h 4873"/>
                              <a:gd name="T72" fmla="+- 0 7193 4837"/>
                              <a:gd name="T73" fmla="*/ T72 w 6203"/>
                              <a:gd name="T74" fmla="+- 0 1174 1104"/>
                              <a:gd name="T75" fmla="*/ 1174 h 4873"/>
                              <a:gd name="T76" fmla="+- 0 7684 4837"/>
                              <a:gd name="T77" fmla="*/ T76 w 6203"/>
                              <a:gd name="T78" fmla="+- 0 1112 1104"/>
                              <a:gd name="T79" fmla="*/ 1112 h 4873"/>
                              <a:gd name="T80" fmla="+- 0 8193 4837"/>
                              <a:gd name="T81" fmla="*/ T80 w 6203"/>
                              <a:gd name="T82" fmla="+- 0 1112 1104"/>
                              <a:gd name="T83" fmla="*/ 1112 h 4873"/>
                              <a:gd name="T84" fmla="+- 0 8684 4837"/>
                              <a:gd name="T85" fmla="*/ T84 w 6203"/>
                              <a:gd name="T86" fmla="+- 0 1174 1104"/>
                              <a:gd name="T87" fmla="*/ 1174 h 4873"/>
                              <a:gd name="T88" fmla="+- 0 9146 4837"/>
                              <a:gd name="T89" fmla="*/ T88 w 6203"/>
                              <a:gd name="T90" fmla="+- 0 1295 1104"/>
                              <a:gd name="T91" fmla="*/ 1295 h 4873"/>
                              <a:gd name="T92" fmla="+- 0 9572 4837"/>
                              <a:gd name="T93" fmla="*/ T92 w 6203"/>
                              <a:gd name="T94" fmla="+- 0 1468 1104"/>
                              <a:gd name="T95" fmla="*/ 1468 h 4873"/>
                              <a:gd name="T96" fmla="+- 0 9957 4837"/>
                              <a:gd name="T97" fmla="*/ T96 w 6203"/>
                              <a:gd name="T98" fmla="+- 0 1688 1104"/>
                              <a:gd name="T99" fmla="*/ 1688 h 4873"/>
                              <a:gd name="T100" fmla="+- 0 10293 4837"/>
                              <a:gd name="T101" fmla="*/ T100 w 6203"/>
                              <a:gd name="T102" fmla="+- 0 1952 1104"/>
                              <a:gd name="T103" fmla="*/ 1952 h 4873"/>
                              <a:gd name="T104" fmla="+- 0 10575 4837"/>
                              <a:gd name="T105" fmla="*/ T104 w 6203"/>
                              <a:gd name="T106" fmla="+- 0 2253 1104"/>
                              <a:gd name="T107" fmla="*/ 2253 h 4873"/>
                              <a:gd name="T108" fmla="+- 0 10796 4837"/>
                              <a:gd name="T109" fmla="*/ T108 w 6203"/>
                              <a:gd name="T110" fmla="+- 0 2586 1104"/>
                              <a:gd name="T111" fmla="*/ 2586 h 4873"/>
                              <a:gd name="T112" fmla="+- 0 10950 4837"/>
                              <a:gd name="T113" fmla="*/ T112 w 6203"/>
                              <a:gd name="T114" fmla="+- 0 2948 1104"/>
                              <a:gd name="T115" fmla="*/ 2948 h 4873"/>
                              <a:gd name="T116" fmla="+- 0 11030 4837"/>
                              <a:gd name="T117" fmla="*/ T116 w 6203"/>
                              <a:gd name="T118" fmla="+- 0 3332 1104"/>
                              <a:gd name="T119" fmla="*/ 3332 h 4873"/>
                              <a:gd name="T120" fmla="+- 0 11030 4837"/>
                              <a:gd name="T121" fmla="*/ T120 w 6203"/>
                              <a:gd name="T122" fmla="+- 0 3730 1104"/>
                              <a:gd name="T123" fmla="*/ 3730 h 4873"/>
                              <a:gd name="T124" fmla="+- 0 10950 4837"/>
                              <a:gd name="T125" fmla="*/ T124 w 6203"/>
                              <a:gd name="T126" fmla="+- 0 4115 1104"/>
                              <a:gd name="T127" fmla="*/ 4115 h 4873"/>
                              <a:gd name="T128" fmla="+- 0 10796 4837"/>
                              <a:gd name="T129" fmla="*/ T128 w 6203"/>
                              <a:gd name="T130" fmla="+- 0 4476 1104"/>
                              <a:gd name="T131" fmla="*/ 4476 h 4873"/>
                              <a:gd name="T132" fmla="+- 0 10575 4837"/>
                              <a:gd name="T133" fmla="*/ T132 w 6203"/>
                              <a:gd name="T134" fmla="+- 0 4810 1104"/>
                              <a:gd name="T135" fmla="*/ 4810 h 4873"/>
                              <a:gd name="T136" fmla="+- 0 10293 4837"/>
                              <a:gd name="T137" fmla="*/ T136 w 6203"/>
                              <a:gd name="T138" fmla="+- 0 5111 1104"/>
                              <a:gd name="T139" fmla="*/ 5111 h 4873"/>
                              <a:gd name="T140" fmla="+- 0 9957 4837"/>
                              <a:gd name="T141" fmla="*/ T140 w 6203"/>
                              <a:gd name="T142" fmla="+- 0 5374 1104"/>
                              <a:gd name="T143" fmla="*/ 5374 h 4873"/>
                              <a:gd name="T144" fmla="+- 0 9572 4837"/>
                              <a:gd name="T145" fmla="*/ T144 w 6203"/>
                              <a:gd name="T146" fmla="+- 0 5595 1104"/>
                              <a:gd name="T147" fmla="*/ 5595 h 4873"/>
                              <a:gd name="T148" fmla="+- 0 9146 4837"/>
                              <a:gd name="T149" fmla="*/ T148 w 6203"/>
                              <a:gd name="T150" fmla="+- 0 5768 1104"/>
                              <a:gd name="T151" fmla="*/ 5768 h 4873"/>
                              <a:gd name="T152" fmla="+- 0 8684 4837"/>
                              <a:gd name="T153" fmla="*/ T152 w 6203"/>
                              <a:gd name="T154" fmla="+- 0 5888 1104"/>
                              <a:gd name="T155" fmla="*/ 5888 h 4873"/>
                              <a:gd name="T156" fmla="+- 0 8193 4837"/>
                              <a:gd name="T157" fmla="*/ T156 w 6203"/>
                              <a:gd name="T158" fmla="+- 0 5951 1104"/>
                              <a:gd name="T159" fmla="*/ 5951 h 4873"/>
                              <a:gd name="T160" fmla="+- 0 7869 4837"/>
                              <a:gd name="T161" fmla="*/ T160 w 6203"/>
                              <a:gd name="T162" fmla="+- 0 5958 1104"/>
                              <a:gd name="T163" fmla="*/ 5958 h 4873"/>
                              <a:gd name="T164" fmla="+- 0 7731 4837"/>
                              <a:gd name="T165" fmla="*/ T164 w 6203"/>
                              <a:gd name="T166" fmla="+- 0 5953 1104"/>
                              <a:gd name="T167" fmla="*/ 5953 h 4873"/>
                              <a:gd name="T168" fmla="+- 0 7594 4837"/>
                              <a:gd name="T169" fmla="*/ T168 w 6203"/>
                              <a:gd name="T170" fmla="+- 0 5944 1104"/>
                              <a:gd name="T171" fmla="*/ 5944 h 4873"/>
                              <a:gd name="T172" fmla="+- 0 7457 4837"/>
                              <a:gd name="T173" fmla="*/ T172 w 6203"/>
                              <a:gd name="T174" fmla="+- 0 5929 1104"/>
                              <a:gd name="T175" fmla="*/ 5929 h 4873"/>
                              <a:gd name="T176" fmla="+- 0 7321 4837"/>
                              <a:gd name="T177" fmla="*/ T176 w 6203"/>
                              <a:gd name="T178" fmla="+- 0 5910 1104"/>
                              <a:gd name="T179" fmla="*/ 5910 h 4873"/>
                              <a:gd name="T180" fmla="+- 0 7187 4837"/>
                              <a:gd name="T181" fmla="*/ T180 w 6203"/>
                              <a:gd name="T182" fmla="+- 0 5886 1104"/>
                              <a:gd name="T183" fmla="*/ 5886 h 4873"/>
                              <a:gd name="T184" fmla="+- 0 7054 4837"/>
                              <a:gd name="T185" fmla="*/ T184 w 6203"/>
                              <a:gd name="T186" fmla="+- 0 5858 1104"/>
                              <a:gd name="T187" fmla="*/ 5858 h 4873"/>
                              <a:gd name="T188" fmla="+- 0 6923 4837"/>
                              <a:gd name="T189" fmla="*/ T188 w 6203"/>
                              <a:gd name="T190" fmla="+- 0 5825 1104"/>
                              <a:gd name="T191" fmla="*/ 5825 h 4873"/>
                              <a:gd name="T192" fmla="+- 0 6793 4837"/>
                              <a:gd name="T193" fmla="*/ T192 w 6203"/>
                              <a:gd name="T194" fmla="+- 0 5787 1104"/>
                              <a:gd name="T195" fmla="*/ 5787 h 4873"/>
                              <a:gd name="T196" fmla="+- 0 6666 4837"/>
                              <a:gd name="T197" fmla="*/ T196 w 6203"/>
                              <a:gd name="T198" fmla="+- 0 5745 1104"/>
                              <a:gd name="T199" fmla="*/ 5745 h 4873"/>
                              <a:gd name="T200" fmla="+- 0 5626 4837"/>
                              <a:gd name="T201" fmla="*/ T200 w 6203"/>
                              <a:gd name="T202" fmla="+- 0 5977 1104"/>
                              <a:gd name="T203" fmla="*/ 5977 h 4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6203" h="4873">
                                <a:moveTo>
                                  <a:pt x="815" y="4067"/>
                                </a:moveTo>
                                <a:lnTo>
                                  <a:pt x="738" y="3999"/>
                                </a:lnTo>
                                <a:lnTo>
                                  <a:pt x="665" y="3929"/>
                                </a:lnTo>
                                <a:lnTo>
                                  <a:pt x="595" y="3857"/>
                                </a:lnTo>
                                <a:lnTo>
                                  <a:pt x="529" y="3783"/>
                                </a:lnTo>
                                <a:lnTo>
                                  <a:pt x="466" y="3707"/>
                                </a:lnTo>
                                <a:lnTo>
                                  <a:pt x="408" y="3630"/>
                                </a:lnTo>
                                <a:lnTo>
                                  <a:pt x="353" y="3552"/>
                                </a:lnTo>
                                <a:lnTo>
                                  <a:pt x="302" y="3471"/>
                                </a:lnTo>
                                <a:lnTo>
                                  <a:pt x="254" y="3390"/>
                                </a:lnTo>
                                <a:lnTo>
                                  <a:pt x="211" y="3307"/>
                                </a:lnTo>
                                <a:lnTo>
                                  <a:pt x="171" y="3223"/>
                                </a:lnTo>
                                <a:lnTo>
                                  <a:pt x="136" y="3138"/>
                                </a:lnTo>
                                <a:lnTo>
                                  <a:pt x="104" y="3052"/>
                                </a:lnTo>
                                <a:lnTo>
                                  <a:pt x="77" y="2965"/>
                                </a:lnTo>
                                <a:lnTo>
                                  <a:pt x="54" y="2877"/>
                                </a:lnTo>
                                <a:lnTo>
                                  <a:pt x="34" y="2788"/>
                                </a:lnTo>
                                <a:lnTo>
                                  <a:pt x="19" y="2699"/>
                                </a:lnTo>
                                <a:lnTo>
                                  <a:pt x="9" y="2609"/>
                                </a:lnTo>
                                <a:lnTo>
                                  <a:pt x="2" y="2518"/>
                                </a:lnTo>
                                <a:lnTo>
                                  <a:pt x="0" y="2427"/>
                                </a:lnTo>
                                <a:lnTo>
                                  <a:pt x="10" y="2228"/>
                                </a:lnTo>
                                <a:lnTo>
                                  <a:pt x="41" y="2034"/>
                                </a:lnTo>
                                <a:lnTo>
                                  <a:pt x="90" y="1844"/>
                                </a:lnTo>
                                <a:lnTo>
                                  <a:pt x="158" y="1660"/>
                                </a:lnTo>
                                <a:lnTo>
                                  <a:pt x="244" y="1482"/>
                                </a:lnTo>
                                <a:lnTo>
                                  <a:pt x="346" y="1312"/>
                                </a:lnTo>
                                <a:lnTo>
                                  <a:pt x="465" y="1149"/>
                                </a:lnTo>
                                <a:lnTo>
                                  <a:pt x="598" y="994"/>
                                </a:lnTo>
                                <a:lnTo>
                                  <a:pt x="747" y="848"/>
                                </a:lnTo>
                                <a:lnTo>
                                  <a:pt x="908" y="711"/>
                                </a:lnTo>
                                <a:lnTo>
                                  <a:pt x="1083" y="584"/>
                                </a:lnTo>
                                <a:lnTo>
                                  <a:pt x="1270" y="468"/>
                                </a:lnTo>
                                <a:lnTo>
                                  <a:pt x="1468" y="364"/>
                                </a:lnTo>
                                <a:lnTo>
                                  <a:pt x="1676" y="271"/>
                                </a:lnTo>
                                <a:lnTo>
                                  <a:pt x="1894" y="191"/>
                                </a:lnTo>
                                <a:lnTo>
                                  <a:pt x="2121" y="124"/>
                                </a:lnTo>
                                <a:lnTo>
                                  <a:pt x="2356" y="70"/>
                                </a:lnTo>
                                <a:lnTo>
                                  <a:pt x="2598" y="32"/>
                                </a:lnTo>
                                <a:lnTo>
                                  <a:pt x="2847" y="8"/>
                                </a:lnTo>
                                <a:lnTo>
                                  <a:pt x="3101" y="0"/>
                                </a:lnTo>
                                <a:lnTo>
                                  <a:pt x="3356" y="8"/>
                                </a:lnTo>
                                <a:lnTo>
                                  <a:pt x="3605" y="32"/>
                                </a:lnTo>
                                <a:lnTo>
                                  <a:pt x="3847" y="70"/>
                                </a:lnTo>
                                <a:lnTo>
                                  <a:pt x="4082" y="124"/>
                                </a:lnTo>
                                <a:lnTo>
                                  <a:pt x="4309" y="191"/>
                                </a:lnTo>
                                <a:lnTo>
                                  <a:pt x="4527" y="271"/>
                                </a:lnTo>
                                <a:lnTo>
                                  <a:pt x="4735" y="364"/>
                                </a:lnTo>
                                <a:lnTo>
                                  <a:pt x="4933" y="468"/>
                                </a:lnTo>
                                <a:lnTo>
                                  <a:pt x="5120" y="584"/>
                                </a:lnTo>
                                <a:lnTo>
                                  <a:pt x="5295" y="711"/>
                                </a:lnTo>
                                <a:lnTo>
                                  <a:pt x="5456" y="848"/>
                                </a:lnTo>
                                <a:lnTo>
                                  <a:pt x="5605" y="994"/>
                                </a:lnTo>
                                <a:lnTo>
                                  <a:pt x="5738" y="1149"/>
                                </a:lnTo>
                                <a:lnTo>
                                  <a:pt x="5857" y="1312"/>
                                </a:lnTo>
                                <a:lnTo>
                                  <a:pt x="5959" y="1482"/>
                                </a:lnTo>
                                <a:lnTo>
                                  <a:pt x="6045" y="1660"/>
                                </a:lnTo>
                                <a:lnTo>
                                  <a:pt x="6113" y="1844"/>
                                </a:lnTo>
                                <a:lnTo>
                                  <a:pt x="6162" y="2034"/>
                                </a:lnTo>
                                <a:lnTo>
                                  <a:pt x="6193" y="2228"/>
                                </a:lnTo>
                                <a:lnTo>
                                  <a:pt x="6203" y="2427"/>
                                </a:lnTo>
                                <a:lnTo>
                                  <a:pt x="6193" y="2626"/>
                                </a:lnTo>
                                <a:lnTo>
                                  <a:pt x="6162" y="2821"/>
                                </a:lnTo>
                                <a:lnTo>
                                  <a:pt x="6113" y="3011"/>
                                </a:lnTo>
                                <a:lnTo>
                                  <a:pt x="6045" y="3195"/>
                                </a:lnTo>
                                <a:lnTo>
                                  <a:pt x="5959" y="3372"/>
                                </a:lnTo>
                                <a:lnTo>
                                  <a:pt x="5857" y="3543"/>
                                </a:lnTo>
                                <a:lnTo>
                                  <a:pt x="5738" y="3706"/>
                                </a:lnTo>
                                <a:lnTo>
                                  <a:pt x="5605" y="3861"/>
                                </a:lnTo>
                                <a:lnTo>
                                  <a:pt x="5456" y="4007"/>
                                </a:lnTo>
                                <a:lnTo>
                                  <a:pt x="5295" y="4144"/>
                                </a:lnTo>
                                <a:lnTo>
                                  <a:pt x="5120" y="4270"/>
                                </a:lnTo>
                                <a:lnTo>
                                  <a:pt x="4933" y="4386"/>
                                </a:lnTo>
                                <a:lnTo>
                                  <a:pt x="4735" y="4491"/>
                                </a:lnTo>
                                <a:lnTo>
                                  <a:pt x="4527" y="4584"/>
                                </a:lnTo>
                                <a:lnTo>
                                  <a:pt x="4309" y="4664"/>
                                </a:lnTo>
                                <a:lnTo>
                                  <a:pt x="4082" y="4731"/>
                                </a:lnTo>
                                <a:lnTo>
                                  <a:pt x="3847" y="4784"/>
                                </a:lnTo>
                                <a:lnTo>
                                  <a:pt x="3605" y="4823"/>
                                </a:lnTo>
                                <a:lnTo>
                                  <a:pt x="3356" y="4847"/>
                                </a:lnTo>
                                <a:lnTo>
                                  <a:pt x="3101" y="4855"/>
                                </a:lnTo>
                                <a:lnTo>
                                  <a:pt x="3032" y="4854"/>
                                </a:lnTo>
                                <a:lnTo>
                                  <a:pt x="2963" y="4852"/>
                                </a:lnTo>
                                <a:lnTo>
                                  <a:pt x="2894" y="4849"/>
                                </a:lnTo>
                                <a:lnTo>
                                  <a:pt x="2825" y="4845"/>
                                </a:lnTo>
                                <a:lnTo>
                                  <a:pt x="2757" y="4840"/>
                                </a:lnTo>
                                <a:lnTo>
                                  <a:pt x="2688" y="4833"/>
                                </a:lnTo>
                                <a:lnTo>
                                  <a:pt x="2620" y="4825"/>
                                </a:lnTo>
                                <a:lnTo>
                                  <a:pt x="2552" y="4816"/>
                                </a:lnTo>
                                <a:lnTo>
                                  <a:pt x="2484" y="4806"/>
                                </a:lnTo>
                                <a:lnTo>
                                  <a:pt x="2417" y="4795"/>
                                </a:lnTo>
                                <a:lnTo>
                                  <a:pt x="2350" y="4782"/>
                                </a:lnTo>
                                <a:lnTo>
                                  <a:pt x="2283" y="4769"/>
                                </a:lnTo>
                                <a:lnTo>
                                  <a:pt x="2217" y="4754"/>
                                </a:lnTo>
                                <a:lnTo>
                                  <a:pt x="2151" y="4738"/>
                                </a:lnTo>
                                <a:lnTo>
                                  <a:pt x="2086" y="4721"/>
                                </a:lnTo>
                                <a:lnTo>
                                  <a:pt x="2021" y="4703"/>
                                </a:lnTo>
                                <a:lnTo>
                                  <a:pt x="1956" y="4683"/>
                                </a:lnTo>
                                <a:lnTo>
                                  <a:pt x="1892" y="4663"/>
                                </a:lnTo>
                                <a:lnTo>
                                  <a:pt x="1829" y="4641"/>
                                </a:lnTo>
                                <a:lnTo>
                                  <a:pt x="1766" y="4618"/>
                                </a:lnTo>
                                <a:lnTo>
                                  <a:pt x="789" y="4873"/>
                                </a:lnTo>
                                <a:lnTo>
                                  <a:pt x="815" y="40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2" o:spid="_x0000_s1026" style="position:absolute;margin-left:241.85pt;margin-top:55.2pt;width:310.15pt;height:243.65pt;z-index:-251672064;mso-position-horizontal-relative:page" coordorigin="4837,1104" coordsize="6203,4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">
                <v:shape id="Freeform 433" o:spid="_x0000_s1027" style="position:absolute;left:4837;top:1104;width:6203;height:4873;visibility:visible;mso-wrap-style:square;v-text-anchor:top" coordsize="6203,48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9ldsQA&#10;AADcAAAADwAAAGRycy9kb3ducmV2LnhtbESPzWsCMRTE7wX/h/CE3jRbv7s1igpCPXjwo/fXzXOz&#10;dPOyJKmu/70pCD0OM/MbZr5sbS2u5EPlWMFbPwNBXDhdcangfNr2ZiBCRNZYOyYFdwqwXHRe5phr&#10;d+MDXY+xFAnCIUcFJsYmlzIUhiyGvmuIk3dx3mJM0pdSe7wluK3lIMsm0mLFacFgQxtDxc/x1ypY&#10;fTezy+4r7IbryXZqRvvpuD17pV677eoDRKQ2/oef7U+tYDh+h78z6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4PZXbEAAAA3AAAAA8AAAAAAAAAAAAAAAAAmAIAAGRycy9k&#10;b3ducmV2LnhtbFBLBQYAAAAABAAEAPUAAACJAwAAAAA=&#10;" path="m815,4067r-77,-68l665,3929r-70,-72l529,3783r-63,-76l408,3630r-55,-78l302,3471r-48,-81l211,3307r-40,-84l136,3138r-32,-86l77,2965,54,2877,34,2788,19,2699,9,2609,2,2518,,2427,10,2228,41,2034,90,1844r68,-184l244,1482,346,1312,465,1149,598,994,747,848,908,711,1083,584,1270,468,1468,364r208,-93l1894,191r227,-67l2356,70,2598,32,2847,8,3101,r255,8l3605,32r242,38l4082,124r227,67l4527,271r208,93l4933,468r187,116l5295,711r161,137l5605,994r133,155l5857,1312r102,170l6045,1660r68,184l6162,2034r31,194l6203,2427r-10,199l6162,2821r-49,190l6045,3195r-86,177l5857,3543r-119,163l5605,3861r-149,146l5295,4144r-175,126l4933,4386r-198,105l4527,4584r-218,80l4082,4731r-235,53l3605,4823r-249,24l3101,4855r-69,-1l2963,4852r-69,-3l2825,4845r-68,-5l2688,4833r-68,-8l2552,4816r-68,-10l2417,4795r-67,-13l2283,4769r-66,-15l2151,4738r-65,-17l2021,4703r-65,-20l1892,4663r-63,-22l1766,4618,789,4873r26,-806xe" filled="f" strokeweight="2.25pt">
                  <v:path arrowok="t" o:connecttype="custom" o:connectlocs="738,5103;595,4961;466,4811;353,4656;254,4494;171,4327;104,4156;54,3981;19,3803;2,3622;10,3332;90,2948;244,2586;465,2253;747,1952;1083,1688;1468,1468;1894,1295;2356,1174;2847,1112;3356,1112;3847,1174;4309,1295;4735,1468;5120,1688;5456,1952;5738,2253;5959,2586;6113,2948;6193,3332;6193,3730;6113,4115;5959,4476;5738,4810;5456,5111;5120,5374;4735,5595;4309,5768;3847,5888;3356,5951;3032,5958;2894,5953;2757,5944;2620,5929;2484,5910;2350,5886;2217,5858;2086,5825;1956,5787;1829,5745;789,5977" o:connectangles="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Vi</w:t>
      </w:r>
      <w:r w:rsidR="00C86428">
        <w:rPr>
          <w:rFonts w:ascii="Arial" w:eastAsia="Arial" w:hAnsi="Arial" w:cs="Arial"/>
          <w:spacing w:val="-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ual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Ele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z w:val="28"/>
          <w:szCs w:val="28"/>
        </w:rPr>
        <w:t>en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s</w:t>
      </w:r>
      <w:r w:rsidR="00C86428">
        <w:rPr>
          <w:rFonts w:ascii="Arial" w:eastAsia="Arial" w:hAnsi="Arial" w:cs="Arial"/>
          <w:spacing w:val="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z w:val="28"/>
          <w:szCs w:val="28"/>
        </w:rPr>
        <w:t>re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di</w:t>
      </w:r>
      <w:r w:rsidR="00C86428">
        <w:rPr>
          <w:rFonts w:ascii="Arial" w:eastAsia="Arial" w:hAnsi="Arial" w:cs="Arial"/>
          <w:spacing w:val="-1"/>
          <w:sz w:val="28"/>
          <w:szCs w:val="28"/>
        </w:rPr>
        <w:t>f</w:t>
      </w:r>
      <w:r w:rsidR="00C86428">
        <w:rPr>
          <w:rFonts w:ascii="Arial" w:eastAsia="Arial" w:hAnsi="Arial" w:cs="Arial"/>
          <w:spacing w:val="1"/>
          <w:sz w:val="28"/>
          <w:szCs w:val="28"/>
        </w:rPr>
        <w:t>f</w:t>
      </w:r>
      <w:r w:rsidR="00C86428">
        <w:rPr>
          <w:rFonts w:ascii="Arial" w:eastAsia="Arial" w:hAnsi="Arial" w:cs="Arial"/>
          <w:sz w:val="28"/>
          <w:szCs w:val="28"/>
        </w:rPr>
        <w:t>ere</w:t>
      </w:r>
      <w:r w:rsidR="00C86428">
        <w:rPr>
          <w:rFonts w:ascii="Arial" w:eastAsia="Arial" w:hAnsi="Arial" w:cs="Arial"/>
          <w:spacing w:val="-3"/>
          <w:sz w:val="28"/>
          <w:szCs w:val="28"/>
        </w:rPr>
        <w:t>n</w:t>
      </w:r>
      <w:r w:rsidR="00C86428">
        <w:rPr>
          <w:rFonts w:ascii="Arial" w:eastAsia="Arial" w:hAnsi="Arial" w:cs="Arial"/>
          <w:sz w:val="28"/>
          <w:szCs w:val="28"/>
        </w:rPr>
        <w:t xml:space="preserve">t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 xml:space="preserve">hings </w:t>
      </w:r>
      <w:r w:rsidR="00C86428">
        <w:rPr>
          <w:rFonts w:ascii="Arial" w:eastAsia="Arial" w:hAnsi="Arial" w:cs="Arial"/>
          <w:spacing w:val="-4"/>
          <w:sz w:val="28"/>
          <w:szCs w:val="28"/>
        </w:rPr>
        <w:t>w</w:t>
      </w:r>
      <w:r w:rsidR="00C86428">
        <w:rPr>
          <w:rFonts w:ascii="Arial" w:eastAsia="Arial" w:hAnsi="Arial" w:cs="Arial"/>
          <w:sz w:val="28"/>
          <w:szCs w:val="28"/>
        </w:rPr>
        <w:t>hi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h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an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-2"/>
          <w:sz w:val="28"/>
          <w:szCs w:val="28"/>
        </w:rPr>
        <w:t>r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pacing w:val="-2"/>
          <w:sz w:val="28"/>
          <w:szCs w:val="28"/>
        </w:rPr>
        <w:t>i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 xml:space="preserve">t </w:t>
      </w:r>
      <w:r w:rsidR="00C86428">
        <w:rPr>
          <w:rFonts w:ascii="Arial" w:eastAsia="Arial" w:hAnsi="Arial" w:cs="Arial"/>
          <w:spacing w:val="-3"/>
          <w:sz w:val="28"/>
          <w:szCs w:val="28"/>
        </w:rPr>
        <w:t>u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es</w:t>
      </w:r>
      <w:r w:rsidR="00C86428"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re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pie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of ar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pacing w:val="-4"/>
          <w:sz w:val="28"/>
          <w:szCs w:val="28"/>
        </w:rPr>
        <w:t>w</w:t>
      </w:r>
      <w:r w:rsidR="00C86428">
        <w:rPr>
          <w:rFonts w:ascii="Arial" w:eastAsia="Arial" w:hAnsi="Arial" w:cs="Arial"/>
          <w:sz w:val="28"/>
          <w:szCs w:val="28"/>
        </w:rPr>
        <w:t>or</w:t>
      </w:r>
      <w:r w:rsidR="00C86428">
        <w:rPr>
          <w:rFonts w:ascii="Arial" w:eastAsia="Arial" w:hAnsi="Arial" w:cs="Arial"/>
          <w:spacing w:val="1"/>
          <w:sz w:val="28"/>
          <w:szCs w:val="28"/>
        </w:rPr>
        <w:t>k</w:t>
      </w:r>
      <w:r w:rsidR="00C86428">
        <w:rPr>
          <w:rFonts w:ascii="Arial" w:eastAsia="Arial" w:hAnsi="Arial" w:cs="Arial"/>
          <w:sz w:val="28"/>
          <w:szCs w:val="28"/>
        </w:rPr>
        <w:t xml:space="preserve">. 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hey</w:t>
      </w:r>
      <w:r w:rsidR="00C86428"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ou</w:t>
      </w:r>
      <w:r w:rsidR="00C86428">
        <w:rPr>
          <w:rFonts w:ascii="Arial" w:eastAsia="Arial" w:hAnsi="Arial" w:cs="Arial"/>
          <w:spacing w:val="-2"/>
          <w:sz w:val="28"/>
          <w:szCs w:val="28"/>
        </w:rPr>
        <w:t>l</w:t>
      </w:r>
      <w:r w:rsidR="00C86428">
        <w:rPr>
          <w:rFonts w:ascii="Arial" w:eastAsia="Arial" w:hAnsi="Arial" w:cs="Arial"/>
          <w:sz w:val="28"/>
          <w:szCs w:val="28"/>
        </w:rPr>
        <w:t>d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be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de</w:t>
      </w:r>
      <w:r w:rsidR="00C86428">
        <w:rPr>
          <w:rFonts w:ascii="Arial" w:eastAsia="Arial" w:hAnsi="Arial" w:cs="Arial"/>
          <w:spacing w:val="-1"/>
          <w:sz w:val="28"/>
          <w:szCs w:val="28"/>
        </w:rPr>
        <w:t>s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rib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>d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z w:val="28"/>
          <w:szCs w:val="28"/>
        </w:rPr>
        <w:t xml:space="preserve">s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‘build</w:t>
      </w:r>
      <w:r w:rsidR="00C86428">
        <w:rPr>
          <w:rFonts w:ascii="Arial" w:eastAsia="Arial" w:hAnsi="Arial" w:cs="Arial"/>
          <w:spacing w:val="-2"/>
          <w:sz w:val="28"/>
          <w:szCs w:val="28"/>
        </w:rPr>
        <w:t>i</w:t>
      </w:r>
      <w:r w:rsidR="00C86428">
        <w:rPr>
          <w:rFonts w:ascii="Arial" w:eastAsia="Arial" w:hAnsi="Arial" w:cs="Arial"/>
          <w:sz w:val="28"/>
          <w:szCs w:val="28"/>
        </w:rPr>
        <w:t>ng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b</w:t>
      </w:r>
      <w:r w:rsidR="00C86428">
        <w:rPr>
          <w:rFonts w:ascii="Arial" w:eastAsia="Arial" w:hAnsi="Arial" w:cs="Arial"/>
          <w:spacing w:val="-2"/>
          <w:sz w:val="28"/>
          <w:szCs w:val="28"/>
        </w:rPr>
        <w:t>l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-1"/>
          <w:sz w:val="28"/>
          <w:szCs w:val="28"/>
        </w:rPr>
        <w:t>ck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’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of</w:t>
      </w:r>
      <w:r w:rsidR="00C86428">
        <w:rPr>
          <w:rFonts w:ascii="Arial" w:eastAsia="Arial" w:hAnsi="Arial" w:cs="Arial"/>
          <w:spacing w:val="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z w:val="28"/>
          <w:szCs w:val="28"/>
        </w:rPr>
        <w:t>r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 xml:space="preserve">. 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hey</w:t>
      </w:r>
      <w:r w:rsidR="00C86428">
        <w:rPr>
          <w:rFonts w:ascii="Arial" w:eastAsia="Arial" w:hAnsi="Arial" w:cs="Arial"/>
          <w:spacing w:val="-2"/>
          <w:sz w:val="28"/>
          <w:szCs w:val="28"/>
        </w:rPr>
        <w:t xml:space="preserve"> </w:t>
      </w:r>
      <w:proofErr w:type="gramStart"/>
      <w:r w:rsidR="00C86428">
        <w:rPr>
          <w:rFonts w:ascii="Arial" w:eastAsia="Arial" w:hAnsi="Arial" w:cs="Arial"/>
          <w:sz w:val="28"/>
          <w:szCs w:val="28"/>
        </w:rPr>
        <w:t>are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:</w:t>
      </w:r>
      <w:proofErr w:type="gramEnd"/>
    </w:p>
    <w:p w:rsidR="00A51C1C" w:rsidRDefault="00A51C1C">
      <w:pPr>
        <w:spacing w:before="8" w:after="0" w:line="100" w:lineRule="exact"/>
        <w:rPr>
          <w:sz w:val="10"/>
          <w:szCs w:val="1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/>
        <w:sectPr w:rsidR="00A51C1C">
          <w:pgSz w:w="11920" w:h="8420" w:orient="landscape"/>
          <w:pgMar w:top="720" w:right="640" w:bottom="280" w:left="600" w:header="720" w:footer="720" w:gutter="0"/>
          <w:cols w:space="720"/>
        </w:sectPr>
      </w:pPr>
    </w:p>
    <w:p w:rsidR="00A51C1C" w:rsidRDefault="00A24221">
      <w:pPr>
        <w:spacing w:after="0" w:line="452" w:lineRule="exact"/>
        <w:ind w:left="120" w:right="-20"/>
        <w:rPr>
          <w:rFonts w:ascii="Arial Black" w:eastAsia="Arial Black" w:hAnsi="Arial Black" w:cs="Arial Black"/>
          <w:sz w:val="36"/>
          <w:szCs w:val="3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4749800"/>
                <wp:effectExtent l="5715" t="2540" r="8255" b="10160"/>
                <wp:wrapNone/>
                <wp:docPr id="328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749800"/>
                          <a:chOff x="474" y="469"/>
                          <a:chExt cx="10958" cy="7480"/>
                        </a:xfrm>
                      </wpg:grpSpPr>
                      <wpg:grpSp>
                        <wpg:cNvPr id="329" name="Group 430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330" name="Freeform 431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1" name="Group 428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332" name="Freeform 429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3" name="Group 426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334" name="Freeform 427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5" name="Group 424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336" name="Freeform 425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7" name="Group 422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339" name="Freeform 423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420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341" name="Freeform 421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418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343" name="Freeform 419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416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345" name="Freeform 417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414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347" name="Freeform 415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412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349" name="Freeform 413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410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351" name="Freeform 411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408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353" name="Freeform 409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406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355" name="Freeform 407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404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357" name="Freeform 405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3" o:spid="_x0000_s1026" style="position:absolute;margin-left:23.7pt;margin-top:23.45pt;width:547.9pt;height:374pt;z-index:-251671040;mso-position-horizontal-relative:page;mso-position-vertical-relative:page" coordorigin="474,469" coordsize="10958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">
                <v:group id="Group 430" o:spid="_x0000_s1027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<v:shape id="Freeform 431" o:spid="_x0000_s1028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kOS8AA&#10;AADcAAAADwAAAGRycy9kb3ducmV2LnhtbERPy4rCMBTdC/5DuII7TbUg0jFKRxBcCL66cXenubYd&#10;m5vSRK1/bxaCy8N5L1adqcWDWldZVjAZRyCIc6srLhRk581oDsJ5ZI21ZVLwIgerZb+3wETbJx/p&#10;cfKFCCHsElRQet8kUrq8JINubBviwF1ta9AH2BZSt/gM4aaW0yiaSYMVh4YSG1qXlN9Od6Mg9TS7&#10;/Ke3v+uednl8qLL610RKDQdd+gPCU+e/4o97qxXEcZgfzoQj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7kOS8AAAADcAAAADwAAAAAAAAAAAAAAAACYAgAAZHJzL2Rvd25y&#10;ZXYueG1sUEsFBgAAAAAEAAQA9QAAAIUDAAAAAA==&#10;" path="m,l10946,e" filled="f" strokeweight=".20497mm">
                    <v:path arrowok="t" o:connecttype="custom" o:connectlocs="0,0;10946,0" o:connectangles="0,0"/>
                  </v:shape>
                </v:group>
                <v:group id="Group 428" o:spid="_x0000_s1029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yCbm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kSw/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yCbm8QAAADcAAAA&#10;DwAAAAAAAAAAAAAAAACqAgAAZHJzL2Rvd25yZXYueG1sUEsFBgAAAAAEAAQA+gAAAJsDAAAAAA==&#10;">
                  <v:shape id="Freeform 429" o:spid="_x0000_s1030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HcgcMA&#10;AADcAAAADwAAAGRycy9kb3ducmV2LnhtbESPQYvCMBSE7wv+h/AEb2tqBVeqUUQQBHHB6sHjs3m2&#10;xealNLGt/34jCHscZuYbZrnuTSVaalxpWcFkHIEgzqwuOVdwOe++5yCcR9ZYWSYFL3KwXg2+lpho&#10;2/GJ2tTnIkDYJaig8L5OpHRZQQbd2NbEwbvbxqAPssmlbrALcFPJOIpm0mDJYaHAmrYFZY/0aRSc&#10;o+tv+tzf+PgTH2yVyQ4n7Uap0bDfLEB46v1/+NPeawXTaQzvM+EI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HcgcMAAADcAAAADwAAAAAAAAAAAAAAAACYAgAAZHJzL2Rv&#10;d25yZXYueG1sUEsFBgAAAAAEAAQA9QAAAIgDAAAAAA=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426" o:spid="_x0000_s1031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<v:shape id="Freeform 427" o:spid="_x0000_s1032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DvT8YA&#10;AADcAAAADwAAAGRycy9kb3ducmV2LnhtbESPQWvCQBSE70L/w/IKXqRurCIhdRURK6Ie1Fba4yP7&#10;TKLZtyG7avrv3YLgcZiZb5jRpDGluFLtCssKet0IBHFqdcGZgu+vz7cYhPPIGkvLpOCPHEzGL60R&#10;JtreeEfXvc9EgLBLUEHufZVI6dKcDLqurYiDd7S1QR9knUld4y3ATSnfo2goDRYcFnKsaJZTet5f&#10;jIL5T3w4HHm72FzWvlp1TvS72HWUar820w8Qnhr/DD/aS62g3x/A/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vDvT8YAAADcAAAADwAAAAAAAAAAAAAAAACYAgAAZHJz&#10;L2Rvd25yZXYueG1sUEsFBgAAAAAEAAQA9QAAAIsDAAAAAA==&#10;" path="m,l10908,e" filled="f" strokeweight=".58pt">
                    <v:path arrowok="t" o:connecttype="custom" o:connectlocs="0,0;10908,0" o:connectangles="0,0"/>
                  </v:shape>
                </v:group>
                <v:group id="Group 424" o:spid="_x0000_s1033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<v:shape id="Freeform 425" o:spid="_x0000_s1034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ragsMA&#10;AADcAAAADwAAAGRycy9kb3ducmV2LnhtbESPQYvCMBSE7wv+h/AWvK1pFVS6xiKCIIgLVg8en83b&#10;tmzzUprY1n9vFgSPw8x8w6zSwdSio9ZVlhXEkwgEcW51xYWCy3n3tQThPLLG2jIpeJCDdD36WGGi&#10;bc8n6jJfiABhl6CC0vsmkdLlJRl0E9sQB+/XtgZ9kG0hdYt9gJtaTqNoLg1WHBZKbGhbUv6X3Y2C&#10;c3T9ye77Gx8X04Otc9lj3G2UGn8Om28Qngb/Dr/ae61gNpvD/5lw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ragsMAAADcAAAADwAAAAAAAAAAAAAAAACYAgAAZHJzL2Rv&#10;d25yZXYueG1sUEsFBgAAAAAEAAQA9QAAAIgDAAAAAA=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422" o:spid="_x0000_s1035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4WmdM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FpnTFAAAA3AAA&#10;AA8AAAAAAAAAAAAAAAAAqgIAAGRycy9kb3ducmV2LnhtbFBLBQYAAAAABAAEAPoAAACcAwAAAAA=&#10;">
                  <v:shape id="Freeform 423" o:spid="_x0000_s1036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exNscA&#10;AADcAAAADwAAAGRycy9kb3ducmV2LnhtbESPW2vCQBSE3wX/w3KEvunGC6GmrqKlxdI+lHqh9O2Q&#10;PU2C2bNhdzXx33cLgo/DzHzDLFadqcWFnK8sKxiPEhDEudUVFwoO+9fhIwgfkDXWlknBlTyslv3e&#10;AjNtW/6iyy4UIkLYZ6igDKHJpPR5SQb9yDbE0fu1zmCI0hVSO2wj3NRykiSpNFhxXCixoeeS8tPu&#10;bBRwSGfVx/f1+PMyxs3Wfb7rdpYq9TDo1k8gAnXhHr6137SC6XQO/2fiEZ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XsTbHAAAA3AAAAA8AAAAAAAAAAAAAAAAAmAIAAGRy&#10;cy9kb3ducmV2LnhtbFBLBQYAAAAABAAEAPUAAACMAwAAAAA=&#10;" path="m,l,7469e" filled="f" strokeweight=".58pt">
                    <v:path arrowok="t" o:connecttype="custom" o:connectlocs="0,475;0,7944" o:connectangles="0,0"/>
                  </v:shape>
                </v:group>
                <v:group id="Group 420" o:spid="_x0000_s1037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<v:shape id="Freeform 421" o:spid="_x0000_s1038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bt1cYA&#10;AADcAAAADwAAAGRycy9kb3ducmV2LnhtbESPW2vCQBSE34X+h+UU+lY3Wi0SXcUWixah4PX5kD0m&#10;wezZNLu5+O+7QsHHYWa+YWaLzhSiocrllhUM+hEI4sTqnFMFx8PX6wSE88gaC8uk4EYOFvOn3gxj&#10;bVveUbP3qQgQdjEqyLwvYyldkpFB17clcfAutjLog6xSqStsA9wUchhF79JgzmEhw5I+M0qu+9oo&#10;+P3Ynod+XbfL0/d1PW5Gq5/arZR6ee6WUxCeOv8I/7c3WsHbaAD3M+EI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bt1cYAAADcAAAADwAAAAAAAAAAAAAAAACYAgAAZHJz&#10;L2Rvd25yZXYueG1sUEsFBgAAAAAEAAQA9QAAAIsDAAAAAA==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418" o:spid="_x0000_s1039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<v:shape id="Freeform 419" o:spid="_x0000_s1040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5XWscA&#10;AADcAAAADwAAAGRycy9kb3ducmV2LnhtbESPQWvCQBSE7wX/w/IKvUjd2JhSUlcRRerBg6a99PaS&#10;fc2GZt+G7Fbjv3cFocdhZr5h5svBtuJEvW8cK5hOEhDEldMN1wq+PrfPbyB8QNbYOiYFF/KwXIwe&#10;5phrd+YjnYpQiwhhn6MCE0KXS+krQxb9xHXE0ftxvcUQZV9L3eM5wm0rX5LkVVpsOC4Y7GhtqPot&#10;/qyCcl9/jKvD9z6blmXYbLPCZOlFqafHYfUOItAQ/sP39k4rSGcp3M7EI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8+V1rHAAAA3AAAAA8AAAAAAAAAAAAAAAAAmAIAAGRy&#10;cy9kb3ducmV2LnhtbFBLBQYAAAAABAAEAPUAAACMAwAAAAA=&#10;" path="m,l,7401e" filled="f" strokeweight=".20497mm">
                    <v:path arrowok="t" o:connecttype="custom" o:connectlocs="0,509;0,7910" o:connectangles="0,0"/>
                  </v:shape>
                </v:group>
                <v:group id="Group 416" o:spid="_x0000_s1041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<v:shape id="Freeform 417" o:spid="_x0000_s1042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zITsYA&#10;AADcAAAADwAAAGRycy9kb3ducmV2LnhtbESPQWvCQBSE74X+h+UJvdWNmoYSXaUVS0UPpWop3h7Z&#10;ZxKafRt2tyb+e1co9DjMzDfMbNGbRpzJ+dqygtEwAUFcWF1zqeCwf3t8BuEDssbGMim4kIfF/P5u&#10;hrm2HX/SeRdKESHsc1RQhdDmUvqiIoN+aFvi6J2sMxiidKXUDrsIN40cJ0kmDdYcFypsaVlR8bP7&#10;NQo4ZGm9/b58HVcjfH13HxvdpZlSD4P+ZQoiUB/+w3/ttVYwSZ/gdiYe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zITs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414" o:spid="_x0000_s1043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<v:shape id="Freeform 415" o:spid="_x0000_s1044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E30cQA&#10;AADcAAAADwAAAGRycy9kb3ducmV2LnhtbESPS4vCQBCE7wv+h6EFbzrxgUp0lGVR2D1kfYLXJtMm&#10;0UxPyIwa/72zIOyxqKqvqPmyMaW4U+0Kywr6vQgEcWp1wZmC42HdnYJwHlljaZkUPMnBctH6mGOs&#10;7YN3dN/7TAQIuxgV5N5XsZQuzcmg69mKOHhnWxv0QdaZ1DU+AtyUchBFY2mw4LCQY0VfOaXX/c0o&#10;GK/OF52uNz+/0m4Tfp4SHp4SpTrt5nMGwlPj/8Pv9rdWMBxN4O9MO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BN9HEAAAA3AAAAA8AAAAAAAAAAAAAAAAAmAIAAGRycy9k&#10;b3ducmV2LnhtbFBLBQYAAAAABAAEAPUAAACJAwAAAAA=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412" o:spid="_x0000_s1045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shape id="Freeform 413" o:spid="_x0000_s1046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FtAMQA&#10;AADcAAAADwAAAGRycy9kb3ducmV2LnhtbESPW2vCQBSE3wv9D8sRfKsbexGNrlIKpYVCsN6eD9lj&#10;Es2eDdmjxn/vCoU+DjPzDTNbdK5WZ2pD5dnAcJCAIs69rbgwsFl/Po1BBUG2WHsmA1cKsJg/Psww&#10;tf7Cv3ReSaEihEOKBkqRJtU65CU5DAPfEEdv71uHEmVbaNviJcJdrZ+TZKQdVhwXSmzoo6T8uDo5&#10;A8vtMcPkcJWf0Zve2UKyr7XLjOn3uvcpKKFO/sN/7W9r4OV1Avcz8Qjo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RbQDEAAAA3AAAAA8AAAAAAAAAAAAAAAAAmAIAAGRycy9k&#10;b3ducmV2LnhtbFBLBQYAAAAABAAEAPUAAACJAwAAAAA=&#10;" path="m,l,7401e" filled="f" strokeweight=".58pt">
                    <v:path arrowok="t" o:connecttype="custom" o:connectlocs="0,509;0,7910" o:connectangles="0,0"/>
                  </v:shape>
                </v:group>
                <v:group id="Group 410" o:spid="_x0000_s1047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<v:shape id="Freeform 411" o:spid="_x0000_s1048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CaJcYA&#10;AADcAAAADwAAAGRycy9kb3ducmV2LnhtbESP0WrCQBRE3wv+w3IF33STSrWkriIFSxTaovUDLtnb&#10;bEz2bprdavz7riD0cZiZM8xi1dtGnKnzlWMF6SQBQVw4XXGp4Pi1GT+D8AFZY+OYFFzJw2o5eFhg&#10;pt2F93Q+hFJECPsMFZgQ2kxKXxiy6CeuJY7et+sshii7UuoOLxFuG/mYJDNpseK4YLClV0NFffi1&#10;Cj5r85Hutu/zTSi31588r3ent6NSo2G/fgERqA//4Xs71wqmTynczs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kCaJcYAAADcAAAADwAAAAAAAAAAAAAAAACYAgAAZHJz&#10;L2Rvd25yZXYueG1sUEsFBgAAAAAEAAQA9QAAAIsDAAAAAA==&#10;" path="m,l10946,e" filled="f" strokeweight=".58pt">
                    <v:path arrowok="t" o:connecttype="custom" o:connectlocs="0,0;10946,0" o:connectangles="0,0"/>
                  </v:shape>
                </v:group>
                <v:group id="Group 408" o:spid="_x0000_s1049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<v:shape id="Freeform 409" o:spid="_x0000_s1050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KcusMA&#10;AADcAAAADwAAAGRycy9kb3ducmV2LnhtbESPQYvCMBSE7wv+h/AEb2uqsqtUo4ggCLLCVg8en82z&#10;LTYvpYlt/fdGEDwOM/MNs1h1phQN1a6wrGA0jEAQp1YXnCk4HbffMxDOI2ssLZOCBzlYLXtfC4y1&#10;bfmfmsRnIkDYxagg976KpXRpTgbd0FbEwbva2qAPss6krrENcFPKcRT9SoMFh4UcK9rklN6Su1Fw&#10;jM6H5L678N90vLdlKlscNWulBv1uPQfhqfOf8Lu90womPxN4nQlH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GKcusMAAADcAAAADwAAAAAAAAAAAAAAAACYAgAAZHJzL2Rv&#10;d25yZXYueG1sUEsFBgAAAAAEAAQA9QAAAIgDAAAAAA==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406" o:spid="_x0000_s1051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<v:shape id="Freeform 407" o:spid="_x0000_s1052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n0csMA&#10;AADcAAAADwAAAGRycy9kb3ducmV2LnhtbESP0YrCMBRE3xf8h3AF39bUFWWtRllEQXwQ1P2AS3Nt&#10;a5ub0kTb+vVGEHwcZuYMs1i1phR3ql1uWcFoGIEgTqzOOVXwf95+/4JwHlljaZkUdORgtex9LTDW&#10;tuEj3U8+FQHCLkYFmfdVLKVLMjLohrYiDt7F1gZ9kHUqdY1NgJtS/kTRVBrMOSxkWNE6o6Q43YwC&#10;PTLrR3dt97PDRo+brbZF0e2UGvTbvzkIT63/hN/tnVYwnkzgdSYc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Pn0csMAAADcAAAADwAAAAAAAAAAAAAAAACYAgAAZHJzL2Rv&#10;d25yZXYueG1sUEsFBgAAAAAEAAQA9QAAAIgDAAAAAA==&#10;" path="m,l10908,e" filled="f" strokeweight=".20497mm">
                    <v:path arrowok="t" o:connecttype="custom" o:connectlocs="0,0;10908,0" o:connectangles="0,0"/>
                  </v:shape>
                </v:group>
                <v:group id="Group 404" o:spid="_x0000_s1053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<v:shape id="Freeform 405" o:spid="_x0000_s1054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maucUA&#10;AADcAAAADwAAAGRycy9kb3ducmV2LnhtbESPT2vCQBTE74V+h+UVvNVNlFaJrkEKQkBaaPTg8Zl9&#10;JqHZtyG7+eO3dwuFHoeZ+Q2zTSfTiIE6V1tWEM8jEMSF1TWXCs6nw+sahPPIGhvLpOBODtLd89MW&#10;E21H/qYh96UIEHYJKqi8bxMpXVGRQTe3LXHwbrYz6IPsSqk7HAPcNHIRRe/SYM1hocKWPioqfvLe&#10;KDhFl6+8z678uVocbVPIEeNhr9TsZdpvQHia/H/4r51pBcu3FfyeCUdA7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WZq5xQAAANwAAAAPAAAAAAAAAAAAAAAAAJgCAABkcnMv&#10;ZG93bnJldi54bWxQSwUGAAAAAAQABAD1AAAAigMAAAAA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  <w:r w:rsidR="00C86428">
        <w:rPr>
          <w:rFonts w:ascii="Arial Black" w:eastAsia="Arial Black" w:hAnsi="Arial Black" w:cs="Arial Black"/>
          <w:b/>
          <w:bCs/>
          <w:position w:val="2"/>
          <w:sz w:val="36"/>
          <w:szCs w:val="36"/>
        </w:rPr>
        <w:t>L</w:t>
      </w:r>
      <w:r w:rsidR="00C86428">
        <w:rPr>
          <w:rFonts w:ascii="Arial Black" w:eastAsia="Arial Black" w:hAnsi="Arial Black" w:cs="Arial Black"/>
          <w:b/>
          <w:bCs/>
          <w:spacing w:val="-1"/>
          <w:position w:val="2"/>
          <w:sz w:val="36"/>
          <w:szCs w:val="36"/>
        </w:rPr>
        <w:t>I</w:t>
      </w:r>
      <w:r w:rsidR="00C86428">
        <w:rPr>
          <w:rFonts w:ascii="Arial Black" w:eastAsia="Arial Black" w:hAnsi="Arial Black" w:cs="Arial Black"/>
          <w:b/>
          <w:bCs/>
          <w:position w:val="2"/>
          <w:sz w:val="36"/>
          <w:szCs w:val="36"/>
        </w:rPr>
        <w:t>NE</w:t>
      </w:r>
    </w:p>
    <w:p w:rsidR="00A51C1C" w:rsidRDefault="00A51C1C">
      <w:pPr>
        <w:spacing w:before="5" w:after="0" w:line="190" w:lineRule="exact"/>
        <w:rPr>
          <w:sz w:val="19"/>
          <w:szCs w:val="19"/>
        </w:rPr>
      </w:pPr>
    </w:p>
    <w:p w:rsidR="00A51C1C" w:rsidRDefault="00C86428">
      <w:pPr>
        <w:spacing w:after="0" w:line="332" w:lineRule="auto"/>
        <w:ind w:left="120" w:right="-96"/>
        <w:rPr>
          <w:rFonts w:ascii="Arial Black" w:eastAsia="Arial Black" w:hAnsi="Arial Black" w:cs="Arial Black"/>
          <w:sz w:val="36"/>
          <w:szCs w:val="36"/>
        </w:rPr>
      </w:pPr>
      <w:r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C</w:t>
      </w:r>
      <w:r>
        <w:rPr>
          <w:rFonts w:ascii="Arial Black" w:eastAsia="Arial Black" w:hAnsi="Arial Black" w:cs="Arial Black"/>
          <w:b/>
          <w:bCs/>
          <w:sz w:val="36"/>
          <w:szCs w:val="36"/>
        </w:rPr>
        <w:t xml:space="preserve">OLOUR </w:t>
      </w:r>
      <w:r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S</w:t>
      </w:r>
      <w:r>
        <w:rPr>
          <w:rFonts w:ascii="Arial Black" w:eastAsia="Arial Black" w:hAnsi="Arial Black" w:cs="Arial Black"/>
          <w:b/>
          <w:bCs/>
          <w:sz w:val="36"/>
          <w:szCs w:val="36"/>
        </w:rPr>
        <w:t>H</w:t>
      </w:r>
      <w:r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A</w:t>
      </w:r>
      <w:r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PE T</w:t>
      </w:r>
      <w:r>
        <w:rPr>
          <w:rFonts w:ascii="Arial Black" w:eastAsia="Arial Black" w:hAnsi="Arial Black" w:cs="Arial Black"/>
          <w:b/>
          <w:bCs/>
          <w:sz w:val="36"/>
          <w:szCs w:val="36"/>
        </w:rPr>
        <w:t>ONE FO</w:t>
      </w:r>
      <w:r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R</w:t>
      </w:r>
      <w:r>
        <w:rPr>
          <w:rFonts w:ascii="Arial Black" w:eastAsia="Arial Black" w:hAnsi="Arial Black" w:cs="Arial Black"/>
          <w:b/>
          <w:bCs/>
          <w:sz w:val="36"/>
          <w:szCs w:val="36"/>
        </w:rPr>
        <w:t xml:space="preserve">M </w:t>
      </w:r>
      <w:r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P</w:t>
      </w:r>
      <w:r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A</w:t>
      </w:r>
      <w:r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TTE</w:t>
      </w:r>
      <w:r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R</w:t>
      </w:r>
      <w:r>
        <w:rPr>
          <w:rFonts w:ascii="Arial Black" w:eastAsia="Arial Black" w:hAnsi="Arial Black" w:cs="Arial Black"/>
          <w:b/>
          <w:bCs/>
          <w:sz w:val="36"/>
          <w:szCs w:val="36"/>
        </w:rPr>
        <w:t xml:space="preserve">N </w:t>
      </w:r>
      <w:r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TE</w:t>
      </w:r>
      <w:r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X</w:t>
      </w:r>
      <w:r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T</w:t>
      </w:r>
      <w:r>
        <w:rPr>
          <w:rFonts w:ascii="Arial Black" w:eastAsia="Arial Black" w:hAnsi="Arial Black" w:cs="Arial Black"/>
          <w:b/>
          <w:bCs/>
          <w:sz w:val="36"/>
          <w:szCs w:val="36"/>
        </w:rPr>
        <w:t>U</w:t>
      </w:r>
      <w:r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R</w:t>
      </w:r>
      <w:r>
        <w:rPr>
          <w:rFonts w:ascii="Arial Black" w:eastAsia="Arial Black" w:hAnsi="Arial Black" w:cs="Arial Black"/>
          <w:b/>
          <w:bCs/>
          <w:sz w:val="36"/>
          <w:szCs w:val="36"/>
        </w:rPr>
        <w:t>E</w:t>
      </w:r>
    </w:p>
    <w:p w:rsidR="00A51C1C" w:rsidRDefault="00C86428">
      <w:pPr>
        <w:spacing w:before="2" w:after="0" w:line="160" w:lineRule="exact"/>
        <w:rPr>
          <w:sz w:val="16"/>
          <w:szCs w:val="16"/>
        </w:rPr>
      </w:pPr>
      <w:r>
        <w:br w:type="column"/>
      </w: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spacing w:after="0" w:line="730" w:lineRule="atLeast"/>
        <w:ind w:left="-34" w:right="1218" w:firstLine="2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i/>
          <w:spacing w:val="-1"/>
          <w:sz w:val="40"/>
          <w:szCs w:val="40"/>
        </w:rPr>
        <w:t>Y</w:t>
      </w:r>
      <w:r>
        <w:rPr>
          <w:rFonts w:ascii="Arial" w:eastAsia="Arial" w:hAnsi="Arial" w:cs="Arial"/>
          <w:i/>
          <w:sz w:val="40"/>
          <w:szCs w:val="40"/>
        </w:rPr>
        <w:t xml:space="preserve">our </w:t>
      </w:r>
      <w:proofErr w:type="gramStart"/>
      <w:r>
        <w:rPr>
          <w:rFonts w:ascii="Arial" w:eastAsia="Arial" w:hAnsi="Arial" w:cs="Arial"/>
          <w:i/>
          <w:spacing w:val="-1"/>
          <w:sz w:val="40"/>
          <w:szCs w:val="40"/>
        </w:rPr>
        <w:t>t</w:t>
      </w:r>
      <w:r>
        <w:rPr>
          <w:rFonts w:ascii="Arial" w:eastAsia="Arial" w:hAnsi="Arial" w:cs="Arial"/>
          <w:i/>
          <w:sz w:val="40"/>
          <w:szCs w:val="40"/>
        </w:rPr>
        <w:t>a</w:t>
      </w:r>
      <w:r>
        <w:rPr>
          <w:rFonts w:ascii="Arial" w:eastAsia="Arial" w:hAnsi="Arial" w:cs="Arial"/>
          <w:i/>
          <w:spacing w:val="-1"/>
          <w:sz w:val="40"/>
          <w:szCs w:val="40"/>
        </w:rPr>
        <w:t>s</w:t>
      </w:r>
      <w:r>
        <w:rPr>
          <w:rFonts w:ascii="Arial" w:eastAsia="Arial" w:hAnsi="Arial" w:cs="Arial"/>
          <w:i/>
          <w:sz w:val="40"/>
          <w:szCs w:val="40"/>
        </w:rPr>
        <w:t>k :</w:t>
      </w:r>
      <w:proofErr w:type="gramEnd"/>
      <w:r>
        <w:rPr>
          <w:rFonts w:ascii="Arial" w:eastAsia="Arial" w:hAnsi="Arial" w:cs="Arial"/>
          <w:i/>
          <w:sz w:val="40"/>
          <w:szCs w:val="40"/>
        </w:rPr>
        <w:t xml:space="preserve"> </w:t>
      </w:r>
      <w:r>
        <w:rPr>
          <w:rFonts w:ascii="Arial" w:eastAsia="Arial" w:hAnsi="Arial" w:cs="Arial"/>
          <w:i/>
          <w:spacing w:val="1"/>
          <w:sz w:val="40"/>
          <w:szCs w:val="40"/>
        </w:rPr>
        <w:t>Cr</w:t>
      </w:r>
      <w:r>
        <w:rPr>
          <w:rFonts w:ascii="Arial" w:eastAsia="Arial" w:hAnsi="Arial" w:cs="Arial"/>
          <w:i/>
          <w:spacing w:val="-2"/>
          <w:sz w:val="40"/>
          <w:szCs w:val="40"/>
        </w:rPr>
        <w:t>e</w:t>
      </w:r>
      <w:r>
        <w:rPr>
          <w:rFonts w:ascii="Arial" w:eastAsia="Arial" w:hAnsi="Arial" w:cs="Arial"/>
          <w:i/>
          <w:sz w:val="40"/>
          <w:szCs w:val="40"/>
        </w:rPr>
        <w:t>a</w:t>
      </w:r>
      <w:r>
        <w:rPr>
          <w:rFonts w:ascii="Arial" w:eastAsia="Arial" w:hAnsi="Arial" w:cs="Arial"/>
          <w:i/>
          <w:spacing w:val="-1"/>
          <w:sz w:val="40"/>
          <w:szCs w:val="40"/>
        </w:rPr>
        <w:t>t</w:t>
      </w:r>
      <w:r>
        <w:rPr>
          <w:rFonts w:ascii="Arial" w:eastAsia="Arial" w:hAnsi="Arial" w:cs="Arial"/>
          <w:i/>
          <w:sz w:val="40"/>
          <w:szCs w:val="40"/>
        </w:rPr>
        <w:t xml:space="preserve">e a </w:t>
      </w:r>
      <w:r>
        <w:rPr>
          <w:rFonts w:ascii="Arial" w:eastAsia="Arial" w:hAnsi="Arial" w:cs="Arial"/>
          <w:i/>
          <w:spacing w:val="-1"/>
          <w:sz w:val="40"/>
          <w:szCs w:val="40"/>
        </w:rPr>
        <w:t>f</w:t>
      </w:r>
      <w:r>
        <w:rPr>
          <w:rFonts w:ascii="Arial" w:eastAsia="Arial" w:hAnsi="Arial" w:cs="Arial"/>
          <w:i/>
          <w:spacing w:val="1"/>
          <w:sz w:val="40"/>
          <w:szCs w:val="40"/>
        </w:rPr>
        <w:t>r</w:t>
      </w:r>
      <w:r>
        <w:rPr>
          <w:rFonts w:ascii="Arial" w:eastAsia="Arial" w:hAnsi="Arial" w:cs="Arial"/>
          <w:i/>
          <w:sz w:val="40"/>
          <w:szCs w:val="40"/>
        </w:rPr>
        <w:t>ont</w:t>
      </w:r>
      <w:r>
        <w:rPr>
          <w:rFonts w:ascii="Arial" w:eastAsia="Arial" w:hAnsi="Arial" w:cs="Arial"/>
          <w:i/>
          <w:spacing w:val="-5"/>
          <w:sz w:val="40"/>
          <w:szCs w:val="40"/>
        </w:rPr>
        <w:t xml:space="preserve"> </w:t>
      </w:r>
      <w:r>
        <w:rPr>
          <w:rFonts w:ascii="Arial" w:eastAsia="Arial" w:hAnsi="Arial" w:cs="Arial"/>
          <w:i/>
          <w:spacing w:val="1"/>
          <w:sz w:val="40"/>
          <w:szCs w:val="40"/>
        </w:rPr>
        <w:t>c</w:t>
      </w:r>
      <w:r>
        <w:rPr>
          <w:rFonts w:ascii="Arial" w:eastAsia="Arial" w:hAnsi="Arial" w:cs="Arial"/>
          <w:i/>
          <w:sz w:val="40"/>
          <w:szCs w:val="40"/>
        </w:rPr>
        <w:t>o</w:t>
      </w:r>
      <w:r>
        <w:rPr>
          <w:rFonts w:ascii="Arial" w:eastAsia="Arial" w:hAnsi="Arial" w:cs="Arial"/>
          <w:i/>
          <w:spacing w:val="-1"/>
          <w:sz w:val="40"/>
          <w:szCs w:val="40"/>
        </w:rPr>
        <w:t>v</w:t>
      </w:r>
      <w:r>
        <w:rPr>
          <w:rFonts w:ascii="Arial" w:eastAsia="Arial" w:hAnsi="Arial" w:cs="Arial"/>
          <w:i/>
          <w:sz w:val="40"/>
          <w:szCs w:val="40"/>
        </w:rPr>
        <w:t xml:space="preserve">er </w:t>
      </w:r>
      <w:r>
        <w:rPr>
          <w:rFonts w:ascii="Arial" w:eastAsia="Arial" w:hAnsi="Arial" w:cs="Arial"/>
          <w:i/>
          <w:spacing w:val="-1"/>
          <w:sz w:val="40"/>
          <w:szCs w:val="40"/>
        </w:rPr>
        <w:t>f</w:t>
      </w:r>
      <w:r>
        <w:rPr>
          <w:rFonts w:ascii="Arial" w:eastAsia="Arial" w:hAnsi="Arial" w:cs="Arial"/>
          <w:i/>
          <w:sz w:val="40"/>
          <w:szCs w:val="40"/>
        </w:rPr>
        <w:t>or</w:t>
      </w:r>
    </w:p>
    <w:p w:rsidR="00A51C1C" w:rsidRDefault="00C86428">
      <w:pPr>
        <w:spacing w:before="68" w:after="0"/>
        <w:ind w:left="-1" w:right="1250"/>
        <w:jc w:val="center"/>
        <w:rPr>
          <w:rFonts w:ascii="Arial" w:eastAsia="Arial" w:hAnsi="Arial" w:cs="Arial"/>
          <w:sz w:val="40"/>
          <w:szCs w:val="40"/>
        </w:rPr>
      </w:pPr>
      <w:proofErr w:type="gramStart"/>
      <w:r>
        <w:rPr>
          <w:rFonts w:ascii="Arial" w:eastAsia="Arial" w:hAnsi="Arial" w:cs="Arial"/>
          <w:i/>
          <w:spacing w:val="1"/>
          <w:sz w:val="40"/>
          <w:szCs w:val="40"/>
        </w:rPr>
        <w:t>y</w:t>
      </w:r>
      <w:r>
        <w:rPr>
          <w:rFonts w:ascii="Arial" w:eastAsia="Arial" w:hAnsi="Arial" w:cs="Arial"/>
          <w:i/>
          <w:sz w:val="40"/>
          <w:szCs w:val="40"/>
        </w:rPr>
        <w:t>o</w:t>
      </w:r>
      <w:r>
        <w:rPr>
          <w:rFonts w:ascii="Arial" w:eastAsia="Arial" w:hAnsi="Arial" w:cs="Arial"/>
          <w:i/>
          <w:spacing w:val="-2"/>
          <w:sz w:val="40"/>
          <w:szCs w:val="40"/>
        </w:rPr>
        <w:t>u</w:t>
      </w:r>
      <w:r>
        <w:rPr>
          <w:rFonts w:ascii="Arial" w:eastAsia="Arial" w:hAnsi="Arial" w:cs="Arial"/>
          <w:i/>
          <w:sz w:val="40"/>
          <w:szCs w:val="40"/>
        </w:rPr>
        <w:t>r</w:t>
      </w:r>
      <w:proofErr w:type="gramEnd"/>
      <w:r>
        <w:rPr>
          <w:rFonts w:ascii="Arial" w:eastAsia="Arial" w:hAnsi="Arial" w:cs="Arial"/>
          <w:i/>
          <w:sz w:val="40"/>
          <w:szCs w:val="40"/>
        </w:rPr>
        <w:t xml:space="preserve"> </w:t>
      </w:r>
      <w:r>
        <w:rPr>
          <w:rFonts w:ascii="Arial" w:eastAsia="Arial" w:hAnsi="Arial" w:cs="Arial"/>
          <w:i/>
          <w:spacing w:val="-1"/>
          <w:sz w:val="40"/>
          <w:szCs w:val="40"/>
        </w:rPr>
        <w:t>s</w:t>
      </w:r>
      <w:r>
        <w:rPr>
          <w:rFonts w:ascii="Arial" w:eastAsia="Arial" w:hAnsi="Arial" w:cs="Arial"/>
          <w:i/>
          <w:spacing w:val="1"/>
          <w:sz w:val="40"/>
          <w:szCs w:val="40"/>
        </w:rPr>
        <w:t>k</w:t>
      </w:r>
      <w:r>
        <w:rPr>
          <w:rFonts w:ascii="Arial" w:eastAsia="Arial" w:hAnsi="Arial" w:cs="Arial"/>
          <w:i/>
          <w:sz w:val="40"/>
          <w:szCs w:val="40"/>
        </w:rPr>
        <w:t>e</w:t>
      </w:r>
      <w:r>
        <w:rPr>
          <w:rFonts w:ascii="Arial" w:eastAsia="Arial" w:hAnsi="Arial" w:cs="Arial"/>
          <w:i/>
          <w:spacing w:val="-1"/>
          <w:sz w:val="40"/>
          <w:szCs w:val="40"/>
        </w:rPr>
        <w:t>tc</w:t>
      </w:r>
      <w:r>
        <w:rPr>
          <w:rFonts w:ascii="Arial" w:eastAsia="Arial" w:hAnsi="Arial" w:cs="Arial"/>
          <w:i/>
          <w:sz w:val="40"/>
          <w:szCs w:val="40"/>
        </w:rPr>
        <w:t>h</w:t>
      </w:r>
      <w:r>
        <w:rPr>
          <w:rFonts w:ascii="Arial" w:eastAsia="Arial" w:hAnsi="Arial" w:cs="Arial"/>
          <w:i/>
          <w:spacing w:val="-2"/>
          <w:sz w:val="40"/>
          <w:szCs w:val="40"/>
        </w:rPr>
        <w:t>b</w:t>
      </w:r>
      <w:r>
        <w:rPr>
          <w:rFonts w:ascii="Arial" w:eastAsia="Arial" w:hAnsi="Arial" w:cs="Arial"/>
          <w:i/>
          <w:sz w:val="40"/>
          <w:szCs w:val="40"/>
        </w:rPr>
        <w:t>ook</w:t>
      </w:r>
      <w:r>
        <w:rPr>
          <w:rFonts w:ascii="Arial" w:eastAsia="Arial" w:hAnsi="Arial" w:cs="Arial"/>
          <w:i/>
          <w:spacing w:val="-2"/>
          <w:sz w:val="40"/>
          <w:szCs w:val="40"/>
        </w:rPr>
        <w:t xml:space="preserve"> </w:t>
      </w:r>
      <w:r>
        <w:rPr>
          <w:rFonts w:ascii="Arial" w:eastAsia="Arial" w:hAnsi="Arial" w:cs="Arial"/>
          <w:i/>
          <w:spacing w:val="1"/>
          <w:sz w:val="40"/>
          <w:szCs w:val="40"/>
        </w:rPr>
        <w:t>w</w:t>
      </w:r>
      <w:r>
        <w:rPr>
          <w:rFonts w:ascii="Arial" w:eastAsia="Arial" w:hAnsi="Arial" w:cs="Arial"/>
          <w:i/>
          <w:sz w:val="40"/>
          <w:szCs w:val="40"/>
        </w:rPr>
        <w:t>h</w:t>
      </w:r>
      <w:r>
        <w:rPr>
          <w:rFonts w:ascii="Arial" w:eastAsia="Arial" w:hAnsi="Arial" w:cs="Arial"/>
          <w:i/>
          <w:spacing w:val="-2"/>
          <w:sz w:val="40"/>
          <w:szCs w:val="40"/>
        </w:rPr>
        <w:t>i</w:t>
      </w:r>
      <w:r>
        <w:rPr>
          <w:rFonts w:ascii="Arial" w:eastAsia="Arial" w:hAnsi="Arial" w:cs="Arial"/>
          <w:i/>
          <w:spacing w:val="1"/>
          <w:sz w:val="40"/>
          <w:szCs w:val="40"/>
        </w:rPr>
        <w:t>c</w:t>
      </w:r>
      <w:r>
        <w:rPr>
          <w:rFonts w:ascii="Arial" w:eastAsia="Arial" w:hAnsi="Arial" w:cs="Arial"/>
          <w:i/>
          <w:sz w:val="40"/>
          <w:szCs w:val="40"/>
        </w:rPr>
        <w:t>h in</w:t>
      </w:r>
      <w:r>
        <w:rPr>
          <w:rFonts w:ascii="Arial" w:eastAsia="Arial" w:hAnsi="Arial" w:cs="Arial"/>
          <w:i/>
          <w:spacing w:val="1"/>
          <w:sz w:val="40"/>
          <w:szCs w:val="40"/>
        </w:rPr>
        <w:t>c</w:t>
      </w:r>
      <w:r>
        <w:rPr>
          <w:rFonts w:ascii="Arial" w:eastAsia="Arial" w:hAnsi="Arial" w:cs="Arial"/>
          <w:i/>
          <w:sz w:val="40"/>
          <w:szCs w:val="40"/>
        </w:rPr>
        <w:t>l</w:t>
      </w:r>
      <w:r>
        <w:rPr>
          <w:rFonts w:ascii="Arial" w:eastAsia="Arial" w:hAnsi="Arial" w:cs="Arial"/>
          <w:i/>
          <w:spacing w:val="-2"/>
          <w:sz w:val="40"/>
          <w:szCs w:val="40"/>
        </w:rPr>
        <w:t>u</w:t>
      </w:r>
      <w:r>
        <w:rPr>
          <w:rFonts w:ascii="Arial" w:eastAsia="Arial" w:hAnsi="Arial" w:cs="Arial"/>
          <w:i/>
          <w:sz w:val="40"/>
          <w:szCs w:val="40"/>
        </w:rPr>
        <w:t xml:space="preserve">des </w:t>
      </w:r>
      <w:r>
        <w:rPr>
          <w:rFonts w:ascii="Arial" w:eastAsia="Arial" w:hAnsi="Arial" w:cs="Arial"/>
          <w:i/>
          <w:spacing w:val="-1"/>
          <w:sz w:val="40"/>
          <w:szCs w:val="40"/>
        </w:rPr>
        <w:t>t</w:t>
      </w:r>
      <w:r>
        <w:rPr>
          <w:rFonts w:ascii="Arial" w:eastAsia="Arial" w:hAnsi="Arial" w:cs="Arial"/>
          <w:i/>
          <w:sz w:val="40"/>
          <w:szCs w:val="40"/>
        </w:rPr>
        <w:t>he in</w:t>
      </w:r>
      <w:r>
        <w:rPr>
          <w:rFonts w:ascii="Arial" w:eastAsia="Arial" w:hAnsi="Arial" w:cs="Arial"/>
          <w:i/>
          <w:spacing w:val="-1"/>
          <w:sz w:val="40"/>
          <w:szCs w:val="40"/>
        </w:rPr>
        <w:t>f</w:t>
      </w:r>
      <w:r>
        <w:rPr>
          <w:rFonts w:ascii="Arial" w:eastAsia="Arial" w:hAnsi="Arial" w:cs="Arial"/>
          <w:i/>
          <w:sz w:val="40"/>
          <w:szCs w:val="40"/>
        </w:rPr>
        <w:t>o</w:t>
      </w:r>
      <w:r>
        <w:rPr>
          <w:rFonts w:ascii="Arial" w:eastAsia="Arial" w:hAnsi="Arial" w:cs="Arial"/>
          <w:i/>
          <w:spacing w:val="1"/>
          <w:sz w:val="40"/>
          <w:szCs w:val="40"/>
        </w:rPr>
        <w:t>r</w:t>
      </w:r>
      <w:r>
        <w:rPr>
          <w:rFonts w:ascii="Arial" w:eastAsia="Arial" w:hAnsi="Arial" w:cs="Arial"/>
          <w:i/>
          <w:spacing w:val="-3"/>
          <w:sz w:val="40"/>
          <w:szCs w:val="40"/>
        </w:rPr>
        <w:t>m</w:t>
      </w:r>
      <w:r>
        <w:rPr>
          <w:rFonts w:ascii="Arial" w:eastAsia="Arial" w:hAnsi="Arial" w:cs="Arial"/>
          <w:i/>
          <w:sz w:val="40"/>
          <w:szCs w:val="40"/>
        </w:rPr>
        <w:t>a</w:t>
      </w:r>
      <w:r>
        <w:rPr>
          <w:rFonts w:ascii="Arial" w:eastAsia="Arial" w:hAnsi="Arial" w:cs="Arial"/>
          <w:i/>
          <w:spacing w:val="-1"/>
          <w:sz w:val="40"/>
          <w:szCs w:val="40"/>
        </w:rPr>
        <w:t>t</w:t>
      </w:r>
      <w:r>
        <w:rPr>
          <w:rFonts w:ascii="Arial" w:eastAsia="Arial" w:hAnsi="Arial" w:cs="Arial"/>
          <w:i/>
          <w:sz w:val="40"/>
          <w:szCs w:val="40"/>
        </w:rPr>
        <w:t xml:space="preserve">ion on </w:t>
      </w:r>
      <w:r>
        <w:rPr>
          <w:rFonts w:ascii="Arial" w:eastAsia="Arial" w:hAnsi="Arial" w:cs="Arial"/>
          <w:i/>
          <w:spacing w:val="-1"/>
          <w:sz w:val="40"/>
          <w:szCs w:val="40"/>
        </w:rPr>
        <w:t>t</w:t>
      </w:r>
      <w:r>
        <w:rPr>
          <w:rFonts w:ascii="Arial" w:eastAsia="Arial" w:hAnsi="Arial" w:cs="Arial"/>
          <w:i/>
          <w:sz w:val="40"/>
          <w:szCs w:val="40"/>
        </w:rPr>
        <w:t>his page – be</w:t>
      </w:r>
      <w:r>
        <w:rPr>
          <w:rFonts w:ascii="Arial" w:eastAsia="Arial" w:hAnsi="Arial" w:cs="Arial"/>
          <w:i/>
          <w:spacing w:val="-3"/>
          <w:sz w:val="40"/>
          <w:szCs w:val="40"/>
        </w:rPr>
        <w:t xml:space="preserve"> </w:t>
      </w:r>
      <w:r>
        <w:rPr>
          <w:rFonts w:ascii="Arial" w:eastAsia="Arial" w:hAnsi="Arial" w:cs="Arial"/>
          <w:i/>
          <w:spacing w:val="1"/>
          <w:sz w:val="40"/>
          <w:szCs w:val="40"/>
        </w:rPr>
        <w:t>c</w:t>
      </w:r>
      <w:r>
        <w:rPr>
          <w:rFonts w:ascii="Arial" w:eastAsia="Arial" w:hAnsi="Arial" w:cs="Arial"/>
          <w:i/>
          <w:spacing w:val="-2"/>
          <w:sz w:val="40"/>
          <w:szCs w:val="40"/>
        </w:rPr>
        <w:t>re</w:t>
      </w:r>
      <w:r>
        <w:rPr>
          <w:rFonts w:ascii="Arial" w:eastAsia="Arial" w:hAnsi="Arial" w:cs="Arial"/>
          <w:i/>
          <w:sz w:val="40"/>
          <w:szCs w:val="40"/>
        </w:rPr>
        <w:t>a</w:t>
      </w:r>
      <w:r>
        <w:rPr>
          <w:rFonts w:ascii="Arial" w:eastAsia="Arial" w:hAnsi="Arial" w:cs="Arial"/>
          <w:i/>
          <w:spacing w:val="-1"/>
          <w:sz w:val="40"/>
          <w:szCs w:val="40"/>
        </w:rPr>
        <w:t>t</w:t>
      </w:r>
      <w:r>
        <w:rPr>
          <w:rFonts w:ascii="Arial" w:eastAsia="Arial" w:hAnsi="Arial" w:cs="Arial"/>
          <w:i/>
          <w:sz w:val="40"/>
          <w:szCs w:val="40"/>
        </w:rPr>
        <w:t>i</w:t>
      </w:r>
      <w:r>
        <w:rPr>
          <w:rFonts w:ascii="Arial" w:eastAsia="Arial" w:hAnsi="Arial" w:cs="Arial"/>
          <w:i/>
          <w:spacing w:val="1"/>
          <w:sz w:val="40"/>
          <w:szCs w:val="40"/>
        </w:rPr>
        <w:t>v</w:t>
      </w:r>
      <w:r>
        <w:rPr>
          <w:rFonts w:ascii="Arial" w:eastAsia="Arial" w:hAnsi="Arial" w:cs="Arial"/>
          <w:i/>
          <w:sz w:val="40"/>
          <w:szCs w:val="40"/>
        </w:rPr>
        <w:t>e</w:t>
      </w:r>
      <w:r>
        <w:rPr>
          <w:rFonts w:ascii="Arial" w:eastAsia="Arial" w:hAnsi="Arial" w:cs="Arial"/>
          <w:i/>
          <w:spacing w:val="-1"/>
          <w:sz w:val="40"/>
          <w:szCs w:val="40"/>
        </w:rPr>
        <w:t>!</w:t>
      </w:r>
      <w:r>
        <w:rPr>
          <w:rFonts w:ascii="Arial" w:eastAsia="Arial" w:hAnsi="Arial" w:cs="Arial"/>
          <w:i/>
          <w:sz w:val="40"/>
          <w:szCs w:val="40"/>
        </w:rPr>
        <w:t>!</w:t>
      </w:r>
    </w:p>
    <w:p w:rsidR="00A51C1C" w:rsidRDefault="00A51C1C">
      <w:pPr>
        <w:spacing w:after="0"/>
        <w:jc w:val="center"/>
        <w:sectPr w:rsidR="00A51C1C">
          <w:type w:val="continuous"/>
          <w:pgSz w:w="11920" w:h="8420" w:orient="landscape"/>
          <w:pgMar w:top="720" w:right="640" w:bottom="280" w:left="600" w:header="720" w:footer="720" w:gutter="0"/>
          <w:cols w:num="2" w:space="720" w:equalWidth="0">
            <w:col w:w="2020" w:space="3260"/>
            <w:col w:w="5400"/>
          </w:cols>
        </w:sectPr>
      </w:pPr>
    </w:p>
    <w:p w:rsidR="00A51C1C" w:rsidRDefault="00C86428">
      <w:pPr>
        <w:spacing w:after="0" w:line="544" w:lineRule="exact"/>
        <w:ind w:left="120" w:right="-20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 Black" w:eastAsia="Arial Black" w:hAnsi="Arial Black" w:cs="Arial Black"/>
          <w:b/>
          <w:bCs/>
          <w:spacing w:val="-1"/>
          <w:position w:val="2"/>
          <w:sz w:val="40"/>
          <w:szCs w:val="40"/>
        </w:rPr>
        <w:lastRenderedPageBreak/>
        <w:t>L</w:t>
      </w:r>
      <w:r>
        <w:rPr>
          <w:rFonts w:ascii="Arial Black" w:eastAsia="Arial Black" w:hAnsi="Arial Black" w:cs="Arial Black"/>
          <w:b/>
          <w:bCs/>
          <w:position w:val="2"/>
          <w:sz w:val="40"/>
          <w:szCs w:val="40"/>
        </w:rPr>
        <w:t>INE :</w:t>
      </w:r>
      <w:proofErr w:type="gramEnd"/>
      <w:r>
        <w:rPr>
          <w:rFonts w:ascii="Arial Black" w:eastAsia="Arial Black" w:hAnsi="Arial Black" w:cs="Arial Black"/>
          <w:b/>
          <w:bCs/>
          <w:spacing w:val="2"/>
          <w:position w:val="2"/>
          <w:sz w:val="40"/>
          <w:szCs w:val="40"/>
        </w:rPr>
        <w:t xml:space="preserve"> </w:t>
      </w:r>
      <w:r>
        <w:rPr>
          <w:rFonts w:ascii="Arial" w:eastAsia="Arial" w:hAnsi="Arial" w:cs="Arial"/>
          <w:position w:val="2"/>
          <w:sz w:val="28"/>
          <w:szCs w:val="28"/>
        </w:rPr>
        <w:t>line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2"/>
          <w:position w:val="2"/>
          <w:sz w:val="28"/>
          <w:szCs w:val="28"/>
        </w:rPr>
        <w:t>i</w:t>
      </w:r>
      <w:r>
        <w:rPr>
          <w:rFonts w:ascii="Arial" w:eastAsia="Arial" w:hAnsi="Arial" w:cs="Arial"/>
          <w:position w:val="2"/>
          <w:sz w:val="28"/>
          <w:szCs w:val="28"/>
        </w:rPr>
        <w:t xml:space="preserve">s 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>t</w:t>
      </w:r>
      <w:r>
        <w:rPr>
          <w:rFonts w:ascii="Arial" w:eastAsia="Arial" w:hAnsi="Arial" w:cs="Arial"/>
          <w:position w:val="2"/>
          <w:sz w:val="28"/>
          <w:szCs w:val="28"/>
        </w:rPr>
        <w:t>he</w:t>
      </w:r>
      <w:r>
        <w:rPr>
          <w:rFonts w:ascii="Arial" w:eastAsia="Arial" w:hAnsi="Arial" w:cs="Arial"/>
          <w:spacing w:val="1"/>
          <w:position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>m</w:t>
      </w:r>
      <w:r>
        <w:rPr>
          <w:rFonts w:ascii="Arial" w:eastAsia="Arial" w:hAnsi="Arial" w:cs="Arial"/>
          <w:position w:val="2"/>
          <w:sz w:val="28"/>
          <w:szCs w:val="28"/>
        </w:rPr>
        <w:t>o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>s</w:t>
      </w:r>
      <w:r>
        <w:rPr>
          <w:rFonts w:ascii="Arial" w:eastAsia="Arial" w:hAnsi="Arial" w:cs="Arial"/>
          <w:position w:val="2"/>
          <w:sz w:val="28"/>
          <w:szCs w:val="28"/>
        </w:rPr>
        <w:t>t ba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>s</w:t>
      </w:r>
      <w:r>
        <w:rPr>
          <w:rFonts w:ascii="Arial" w:eastAsia="Arial" w:hAnsi="Arial" w:cs="Arial"/>
          <w:position w:val="2"/>
          <w:sz w:val="28"/>
          <w:szCs w:val="28"/>
        </w:rPr>
        <w:t xml:space="preserve">ic </w:t>
      </w:r>
      <w:r>
        <w:rPr>
          <w:rFonts w:ascii="Arial" w:eastAsia="Arial" w:hAnsi="Arial" w:cs="Arial"/>
          <w:spacing w:val="-4"/>
          <w:position w:val="2"/>
          <w:sz w:val="28"/>
          <w:szCs w:val="28"/>
        </w:rPr>
        <w:t>v</w:t>
      </w:r>
      <w:r>
        <w:rPr>
          <w:rFonts w:ascii="Arial" w:eastAsia="Arial" w:hAnsi="Arial" w:cs="Arial"/>
          <w:position w:val="2"/>
          <w:sz w:val="28"/>
          <w:szCs w:val="28"/>
        </w:rPr>
        <w:t>i</w:t>
      </w:r>
      <w:r>
        <w:rPr>
          <w:rFonts w:ascii="Arial" w:eastAsia="Arial" w:hAnsi="Arial" w:cs="Arial"/>
          <w:spacing w:val="1"/>
          <w:position w:val="2"/>
          <w:sz w:val="28"/>
          <w:szCs w:val="28"/>
        </w:rPr>
        <w:t>s</w:t>
      </w:r>
      <w:r>
        <w:rPr>
          <w:rFonts w:ascii="Arial" w:eastAsia="Arial" w:hAnsi="Arial" w:cs="Arial"/>
          <w:position w:val="2"/>
          <w:sz w:val="28"/>
          <w:szCs w:val="28"/>
        </w:rPr>
        <w:t>ual</w:t>
      </w:r>
      <w:r>
        <w:rPr>
          <w:rFonts w:ascii="Arial" w:eastAsia="Arial" w:hAnsi="Arial" w:cs="Arial"/>
          <w:spacing w:val="2"/>
          <w:position w:val="2"/>
          <w:sz w:val="28"/>
          <w:szCs w:val="28"/>
        </w:rPr>
        <w:t xml:space="preserve"> </w:t>
      </w:r>
      <w:r>
        <w:rPr>
          <w:rFonts w:ascii="Arial" w:eastAsia="Arial" w:hAnsi="Arial" w:cs="Arial"/>
          <w:position w:val="2"/>
          <w:sz w:val="28"/>
          <w:szCs w:val="28"/>
        </w:rPr>
        <w:t>ele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>m</w:t>
      </w:r>
      <w:r>
        <w:rPr>
          <w:rFonts w:ascii="Arial" w:eastAsia="Arial" w:hAnsi="Arial" w:cs="Arial"/>
          <w:position w:val="2"/>
          <w:sz w:val="28"/>
          <w:szCs w:val="28"/>
        </w:rPr>
        <w:t>e</w:t>
      </w:r>
      <w:r>
        <w:rPr>
          <w:rFonts w:ascii="Arial" w:eastAsia="Arial" w:hAnsi="Arial" w:cs="Arial"/>
          <w:spacing w:val="-3"/>
          <w:position w:val="2"/>
          <w:sz w:val="28"/>
          <w:szCs w:val="28"/>
        </w:rPr>
        <w:t>n</w:t>
      </w:r>
      <w:r>
        <w:rPr>
          <w:rFonts w:ascii="Arial" w:eastAsia="Arial" w:hAnsi="Arial" w:cs="Arial"/>
          <w:spacing w:val="1"/>
          <w:position w:val="2"/>
          <w:sz w:val="28"/>
          <w:szCs w:val="28"/>
        </w:rPr>
        <w:t>t</w:t>
      </w:r>
      <w:r>
        <w:rPr>
          <w:rFonts w:ascii="Arial" w:eastAsia="Arial" w:hAnsi="Arial" w:cs="Arial"/>
          <w:position w:val="2"/>
          <w:sz w:val="28"/>
          <w:szCs w:val="28"/>
        </w:rPr>
        <w:t>.</w:t>
      </w:r>
      <w:r>
        <w:rPr>
          <w:rFonts w:ascii="Arial" w:eastAsia="Arial" w:hAnsi="Arial" w:cs="Arial"/>
          <w:spacing w:val="77"/>
          <w:position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>I</w:t>
      </w:r>
      <w:r>
        <w:rPr>
          <w:rFonts w:ascii="Arial" w:eastAsia="Arial" w:hAnsi="Arial" w:cs="Arial"/>
          <w:position w:val="2"/>
          <w:sz w:val="28"/>
          <w:szCs w:val="28"/>
        </w:rPr>
        <w:t>t</w:t>
      </w:r>
      <w:r>
        <w:rPr>
          <w:rFonts w:ascii="Arial" w:eastAsia="Arial" w:hAnsi="Arial" w:cs="Arial"/>
          <w:spacing w:val="3"/>
          <w:position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2"/>
          <w:position w:val="2"/>
          <w:sz w:val="28"/>
          <w:szCs w:val="28"/>
        </w:rPr>
        <w:t>i</w:t>
      </w:r>
      <w:r>
        <w:rPr>
          <w:rFonts w:ascii="Arial" w:eastAsia="Arial" w:hAnsi="Arial" w:cs="Arial"/>
          <w:position w:val="2"/>
          <w:sz w:val="28"/>
          <w:szCs w:val="28"/>
        </w:rPr>
        <w:t xml:space="preserve">s </w:t>
      </w:r>
      <w:r>
        <w:rPr>
          <w:rFonts w:ascii="Arial" w:eastAsia="Arial" w:hAnsi="Arial" w:cs="Arial"/>
          <w:spacing w:val="1"/>
          <w:position w:val="2"/>
          <w:sz w:val="28"/>
          <w:szCs w:val="28"/>
        </w:rPr>
        <w:t>s</w:t>
      </w:r>
      <w:r>
        <w:rPr>
          <w:rFonts w:ascii="Arial" w:eastAsia="Arial" w:hAnsi="Arial" w:cs="Arial"/>
          <w:spacing w:val="-2"/>
          <w:position w:val="2"/>
          <w:sz w:val="28"/>
          <w:szCs w:val="28"/>
        </w:rPr>
        <w:t>i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>m</w:t>
      </w:r>
      <w:r>
        <w:rPr>
          <w:rFonts w:ascii="Arial" w:eastAsia="Arial" w:hAnsi="Arial" w:cs="Arial"/>
          <w:position w:val="2"/>
          <w:sz w:val="28"/>
          <w:szCs w:val="28"/>
        </w:rPr>
        <w:t>ply</w:t>
      </w:r>
      <w:r>
        <w:rPr>
          <w:rFonts w:ascii="Arial" w:eastAsia="Arial" w:hAnsi="Arial" w:cs="Arial"/>
          <w:spacing w:val="-2"/>
          <w:position w:val="2"/>
          <w:sz w:val="28"/>
          <w:szCs w:val="28"/>
        </w:rPr>
        <w:t xml:space="preserve"> </w:t>
      </w:r>
      <w:r>
        <w:rPr>
          <w:rFonts w:ascii="Arial" w:eastAsia="Arial" w:hAnsi="Arial" w:cs="Arial"/>
          <w:position w:val="2"/>
          <w:sz w:val="28"/>
          <w:szCs w:val="28"/>
        </w:rPr>
        <w:t>a</w:t>
      </w:r>
      <w:r>
        <w:rPr>
          <w:rFonts w:ascii="Arial" w:eastAsia="Arial" w:hAnsi="Arial" w:cs="Arial"/>
          <w:spacing w:val="1"/>
          <w:position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>m</w:t>
      </w:r>
      <w:r>
        <w:rPr>
          <w:rFonts w:ascii="Arial" w:eastAsia="Arial" w:hAnsi="Arial" w:cs="Arial"/>
          <w:position w:val="2"/>
          <w:sz w:val="28"/>
          <w:szCs w:val="28"/>
        </w:rPr>
        <w:t>ark</w:t>
      </w:r>
      <w:r>
        <w:rPr>
          <w:rFonts w:ascii="Arial" w:eastAsia="Arial" w:hAnsi="Arial" w:cs="Arial"/>
          <w:spacing w:val="2"/>
          <w:position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28"/>
          <w:szCs w:val="28"/>
        </w:rPr>
        <w:t>m</w:t>
      </w:r>
      <w:r>
        <w:rPr>
          <w:rFonts w:ascii="Arial" w:eastAsia="Arial" w:hAnsi="Arial" w:cs="Arial"/>
          <w:position w:val="2"/>
          <w:sz w:val="28"/>
          <w:szCs w:val="28"/>
        </w:rPr>
        <w:t>ade</w:t>
      </w:r>
      <w:r>
        <w:rPr>
          <w:rFonts w:ascii="Arial" w:eastAsia="Arial" w:hAnsi="Arial" w:cs="Arial"/>
          <w:spacing w:val="-4"/>
          <w:position w:val="2"/>
          <w:sz w:val="28"/>
          <w:szCs w:val="28"/>
        </w:rPr>
        <w:t xml:space="preserve"> </w:t>
      </w:r>
      <w:r>
        <w:rPr>
          <w:rFonts w:ascii="Arial" w:eastAsia="Arial" w:hAnsi="Arial" w:cs="Arial"/>
          <w:position w:val="2"/>
          <w:sz w:val="28"/>
          <w:szCs w:val="28"/>
        </w:rPr>
        <w:t>be</w:t>
      </w:r>
      <w:r>
        <w:rPr>
          <w:rFonts w:ascii="Arial" w:eastAsia="Arial" w:hAnsi="Arial" w:cs="Arial"/>
          <w:spacing w:val="1"/>
          <w:position w:val="2"/>
          <w:sz w:val="28"/>
          <w:szCs w:val="28"/>
        </w:rPr>
        <w:t>t</w:t>
      </w:r>
      <w:r>
        <w:rPr>
          <w:rFonts w:ascii="Arial" w:eastAsia="Arial" w:hAnsi="Arial" w:cs="Arial"/>
          <w:spacing w:val="-4"/>
          <w:position w:val="2"/>
          <w:sz w:val="28"/>
          <w:szCs w:val="28"/>
        </w:rPr>
        <w:t>w</w:t>
      </w:r>
      <w:r>
        <w:rPr>
          <w:rFonts w:ascii="Arial" w:eastAsia="Arial" w:hAnsi="Arial" w:cs="Arial"/>
          <w:position w:val="2"/>
          <w:sz w:val="28"/>
          <w:szCs w:val="28"/>
        </w:rPr>
        <w:t>een</w:t>
      </w:r>
    </w:p>
    <w:p w:rsidR="00A51C1C" w:rsidRDefault="00A24221">
      <w:pPr>
        <w:spacing w:before="2" w:after="0" w:line="322" w:lineRule="exact"/>
        <w:ind w:left="120" w:right="331"/>
        <w:rPr>
          <w:rFonts w:ascii="Arial" w:eastAsia="Arial" w:hAnsi="Arial" w:cs="Arial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4419600</wp:posOffset>
                </wp:positionH>
                <wp:positionV relativeFrom="paragraph">
                  <wp:posOffset>298450</wp:posOffset>
                </wp:positionV>
                <wp:extent cx="2637790" cy="2438400"/>
                <wp:effectExtent l="38100" t="31750" r="29210" b="15875"/>
                <wp:wrapNone/>
                <wp:docPr id="326" name="Group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37790" cy="2438400"/>
                          <a:chOff x="6960" y="470"/>
                          <a:chExt cx="4154" cy="3840"/>
                        </a:xfrm>
                      </wpg:grpSpPr>
                      <wps:wsp>
                        <wps:cNvPr id="327" name="Freeform 402"/>
                        <wps:cNvSpPr>
                          <a:spLocks/>
                        </wps:cNvSpPr>
                        <wps:spPr bwMode="auto">
                          <a:xfrm>
                            <a:off x="6960" y="470"/>
                            <a:ext cx="4154" cy="3840"/>
                          </a:xfrm>
                          <a:custGeom>
                            <a:avLst/>
                            <a:gdLst>
                              <a:gd name="T0" fmla="+- 0 7454 6960"/>
                              <a:gd name="T1" fmla="*/ T0 w 4154"/>
                              <a:gd name="T2" fmla="+- 0 3497 470"/>
                              <a:gd name="T3" fmla="*/ 3497 h 3840"/>
                              <a:gd name="T4" fmla="+- 0 7359 6960"/>
                              <a:gd name="T5" fmla="*/ T4 w 4154"/>
                              <a:gd name="T6" fmla="+- 0 3389 470"/>
                              <a:gd name="T7" fmla="*/ 3389 h 3840"/>
                              <a:gd name="T8" fmla="+- 0 7273 6960"/>
                              <a:gd name="T9" fmla="*/ T8 w 4154"/>
                              <a:gd name="T10" fmla="+- 0 3276 470"/>
                              <a:gd name="T11" fmla="*/ 3276 h 3840"/>
                              <a:gd name="T12" fmla="+- 0 7196 6960"/>
                              <a:gd name="T13" fmla="*/ T12 w 4154"/>
                              <a:gd name="T14" fmla="+- 0 3158 470"/>
                              <a:gd name="T15" fmla="*/ 3158 h 3840"/>
                              <a:gd name="T16" fmla="+- 0 7130 6960"/>
                              <a:gd name="T17" fmla="*/ T16 w 4154"/>
                              <a:gd name="T18" fmla="+- 0 3036 470"/>
                              <a:gd name="T19" fmla="*/ 3036 h 3840"/>
                              <a:gd name="T20" fmla="+- 0 7075 6960"/>
                              <a:gd name="T21" fmla="*/ T20 w 4154"/>
                              <a:gd name="T22" fmla="+- 0 2910 470"/>
                              <a:gd name="T23" fmla="*/ 2910 h 3840"/>
                              <a:gd name="T24" fmla="+- 0 7030 6960"/>
                              <a:gd name="T25" fmla="*/ T24 w 4154"/>
                              <a:gd name="T26" fmla="+- 0 2780 470"/>
                              <a:gd name="T27" fmla="*/ 2780 h 3840"/>
                              <a:gd name="T28" fmla="+- 0 6996 6960"/>
                              <a:gd name="T29" fmla="*/ T28 w 4154"/>
                              <a:gd name="T30" fmla="+- 0 2647 470"/>
                              <a:gd name="T31" fmla="*/ 2647 h 3840"/>
                              <a:gd name="T32" fmla="+- 0 6973 6960"/>
                              <a:gd name="T33" fmla="*/ T32 w 4154"/>
                              <a:gd name="T34" fmla="+- 0 2513 470"/>
                              <a:gd name="T35" fmla="*/ 2513 h 3840"/>
                              <a:gd name="T36" fmla="+- 0 6961 6960"/>
                              <a:gd name="T37" fmla="*/ T36 w 4154"/>
                              <a:gd name="T38" fmla="+- 0 2376 470"/>
                              <a:gd name="T39" fmla="*/ 2376 h 3840"/>
                              <a:gd name="T40" fmla="+- 0 6967 6960"/>
                              <a:gd name="T41" fmla="*/ T40 w 4154"/>
                              <a:gd name="T42" fmla="+- 0 2157 470"/>
                              <a:gd name="T43" fmla="*/ 2157 h 3840"/>
                              <a:gd name="T44" fmla="+- 0 7020 6960"/>
                              <a:gd name="T45" fmla="*/ T44 w 4154"/>
                              <a:gd name="T46" fmla="+- 0 1866 470"/>
                              <a:gd name="T47" fmla="*/ 1866 h 3840"/>
                              <a:gd name="T48" fmla="+- 0 7123 6960"/>
                              <a:gd name="T49" fmla="*/ T48 w 4154"/>
                              <a:gd name="T50" fmla="+- 0 1592 470"/>
                              <a:gd name="T51" fmla="*/ 1592 h 3840"/>
                              <a:gd name="T52" fmla="+- 0 7271 6960"/>
                              <a:gd name="T53" fmla="*/ T52 w 4154"/>
                              <a:gd name="T54" fmla="+- 0 1340 470"/>
                              <a:gd name="T55" fmla="*/ 1340 h 3840"/>
                              <a:gd name="T56" fmla="+- 0 7460 6960"/>
                              <a:gd name="T57" fmla="*/ T56 w 4154"/>
                              <a:gd name="T58" fmla="+- 0 1112 470"/>
                              <a:gd name="T59" fmla="*/ 1112 h 3840"/>
                              <a:gd name="T60" fmla="+- 0 7685 6960"/>
                              <a:gd name="T61" fmla="*/ T60 w 4154"/>
                              <a:gd name="T62" fmla="+- 0 912 470"/>
                              <a:gd name="T63" fmla="*/ 912 h 3840"/>
                              <a:gd name="T64" fmla="+- 0 7943 6960"/>
                              <a:gd name="T65" fmla="*/ T64 w 4154"/>
                              <a:gd name="T66" fmla="+- 0 745 470"/>
                              <a:gd name="T67" fmla="*/ 745 h 3840"/>
                              <a:gd name="T68" fmla="+- 0 8229 6960"/>
                              <a:gd name="T69" fmla="*/ T68 w 4154"/>
                              <a:gd name="T70" fmla="+- 0 615 470"/>
                              <a:gd name="T71" fmla="*/ 615 h 3840"/>
                              <a:gd name="T72" fmla="+- 0 8538 6960"/>
                              <a:gd name="T73" fmla="*/ T72 w 4154"/>
                              <a:gd name="T74" fmla="+- 0 524 470"/>
                              <a:gd name="T75" fmla="*/ 524 h 3840"/>
                              <a:gd name="T76" fmla="+- 0 8867 6960"/>
                              <a:gd name="T77" fmla="*/ T76 w 4154"/>
                              <a:gd name="T78" fmla="+- 0 476 470"/>
                              <a:gd name="T79" fmla="*/ 476 h 3840"/>
                              <a:gd name="T80" fmla="+- 0 9207 6960"/>
                              <a:gd name="T81" fmla="*/ T80 w 4154"/>
                              <a:gd name="T82" fmla="+- 0 476 470"/>
                              <a:gd name="T83" fmla="*/ 476 h 3840"/>
                              <a:gd name="T84" fmla="+- 0 9536 6960"/>
                              <a:gd name="T85" fmla="*/ T84 w 4154"/>
                              <a:gd name="T86" fmla="+- 0 524 470"/>
                              <a:gd name="T87" fmla="*/ 524 h 3840"/>
                              <a:gd name="T88" fmla="+- 0 9845 6960"/>
                              <a:gd name="T89" fmla="*/ T88 w 4154"/>
                              <a:gd name="T90" fmla="+- 0 615 470"/>
                              <a:gd name="T91" fmla="*/ 615 h 3840"/>
                              <a:gd name="T92" fmla="+- 0 10131 6960"/>
                              <a:gd name="T93" fmla="*/ T92 w 4154"/>
                              <a:gd name="T94" fmla="+- 0 745 470"/>
                              <a:gd name="T95" fmla="*/ 745 h 3840"/>
                              <a:gd name="T96" fmla="+- 0 10389 6960"/>
                              <a:gd name="T97" fmla="*/ T96 w 4154"/>
                              <a:gd name="T98" fmla="+- 0 912 470"/>
                              <a:gd name="T99" fmla="*/ 912 h 3840"/>
                              <a:gd name="T100" fmla="+- 0 10614 6960"/>
                              <a:gd name="T101" fmla="*/ T100 w 4154"/>
                              <a:gd name="T102" fmla="+- 0 1112 470"/>
                              <a:gd name="T103" fmla="*/ 1112 h 3840"/>
                              <a:gd name="T104" fmla="+- 0 10803 6960"/>
                              <a:gd name="T105" fmla="*/ T104 w 4154"/>
                              <a:gd name="T106" fmla="+- 0 1340 470"/>
                              <a:gd name="T107" fmla="*/ 1340 h 3840"/>
                              <a:gd name="T108" fmla="+- 0 10951 6960"/>
                              <a:gd name="T109" fmla="*/ T108 w 4154"/>
                              <a:gd name="T110" fmla="+- 0 1592 470"/>
                              <a:gd name="T111" fmla="*/ 1592 h 3840"/>
                              <a:gd name="T112" fmla="+- 0 11054 6960"/>
                              <a:gd name="T113" fmla="*/ T112 w 4154"/>
                              <a:gd name="T114" fmla="+- 0 1866 470"/>
                              <a:gd name="T115" fmla="*/ 1866 h 3840"/>
                              <a:gd name="T116" fmla="+- 0 11107 6960"/>
                              <a:gd name="T117" fmla="*/ T116 w 4154"/>
                              <a:gd name="T118" fmla="+- 0 2157 470"/>
                              <a:gd name="T119" fmla="*/ 2157 h 3840"/>
                              <a:gd name="T120" fmla="+- 0 11107 6960"/>
                              <a:gd name="T121" fmla="*/ T120 w 4154"/>
                              <a:gd name="T122" fmla="+- 0 2458 470"/>
                              <a:gd name="T123" fmla="*/ 2458 h 3840"/>
                              <a:gd name="T124" fmla="+- 0 11054 6960"/>
                              <a:gd name="T125" fmla="*/ T124 w 4154"/>
                              <a:gd name="T126" fmla="+- 0 2749 470"/>
                              <a:gd name="T127" fmla="*/ 2749 h 3840"/>
                              <a:gd name="T128" fmla="+- 0 10951 6960"/>
                              <a:gd name="T129" fmla="*/ T128 w 4154"/>
                              <a:gd name="T130" fmla="+- 0 3022 470"/>
                              <a:gd name="T131" fmla="*/ 3022 h 3840"/>
                              <a:gd name="T132" fmla="+- 0 10803 6960"/>
                              <a:gd name="T133" fmla="*/ T132 w 4154"/>
                              <a:gd name="T134" fmla="+- 0 3275 470"/>
                              <a:gd name="T135" fmla="*/ 3275 h 3840"/>
                              <a:gd name="T136" fmla="+- 0 10614 6960"/>
                              <a:gd name="T137" fmla="*/ T136 w 4154"/>
                              <a:gd name="T138" fmla="+- 0 3503 470"/>
                              <a:gd name="T139" fmla="*/ 3503 h 3840"/>
                              <a:gd name="T140" fmla="+- 0 10389 6960"/>
                              <a:gd name="T141" fmla="*/ T140 w 4154"/>
                              <a:gd name="T142" fmla="+- 0 3702 470"/>
                              <a:gd name="T143" fmla="*/ 3702 h 3840"/>
                              <a:gd name="T144" fmla="+- 0 10131 6960"/>
                              <a:gd name="T145" fmla="*/ T144 w 4154"/>
                              <a:gd name="T146" fmla="+- 0 3869 470"/>
                              <a:gd name="T147" fmla="*/ 3869 h 3840"/>
                              <a:gd name="T148" fmla="+- 0 9845 6960"/>
                              <a:gd name="T149" fmla="*/ T148 w 4154"/>
                              <a:gd name="T150" fmla="+- 0 4000 470"/>
                              <a:gd name="T151" fmla="*/ 4000 h 3840"/>
                              <a:gd name="T152" fmla="+- 0 9536 6960"/>
                              <a:gd name="T153" fmla="*/ T152 w 4154"/>
                              <a:gd name="T154" fmla="+- 0 4091 470"/>
                              <a:gd name="T155" fmla="*/ 4091 h 3840"/>
                              <a:gd name="T156" fmla="+- 0 9207 6960"/>
                              <a:gd name="T157" fmla="*/ T156 w 4154"/>
                              <a:gd name="T158" fmla="+- 0 4138 470"/>
                              <a:gd name="T159" fmla="*/ 4138 h 3840"/>
                              <a:gd name="T160" fmla="+- 0 8991 6960"/>
                              <a:gd name="T161" fmla="*/ T160 w 4154"/>
                              <a:gd name="T162" fmla="+- 0 4144 470"/>
                              <a:gd name="T163" fmla="*/ 4144 h 3840"/>
                              <a:gd name="T164" fmla="+- 0 8806 6960"/>
                              <a:gd name="T165" fmla="*/ T164 w 4154"/>
                              <a:gd name="T166" fmla="+- 0 4133 470"/>
                              <a:gd name="T167" fmla="*/ 4133 h 3840"/>
                              <a:gd name="T168" fmla="+- 0 8624 6960"/>
                              <a:gd name="T169" fmla="*/ T168 w 4154"/>
                              <a:gd name="T170" fmla="+- 0 4108 470"/>
                              <a:gd name="T171" fmla="*/ 4108 h 3840"/>
                              <a:gd name="T172" fmla="+- 0 8445 6960"/>
                              <a:gd name="T173" fmla="*/ T172 w 4154"/>
                              <a:gd name="T174" fmla="+- 0 4068 470"/>
                              <a:gd name="T175" fmla="*/ 4068 h 3840"/>
                              <a:gd name="T176" fmla="+- 0 8270 6960"/>
                              <a:gd name="T177" fmla="*/ T176 w 4154"/>
                              <a:gd name="T178" fmla="+- 0 4015 470"/>
                              <a:gd name="T179" fmla="*/ 4015 h 3840"/>
                              <a:gd name="T180" fmla="+- 0 8143 6960"/>
                              <a:gd name="T181" fmla="*/ T180 w 4154"/>
                              <a:gd name="T182" fmla="+- 0 3966 470"/>
                              <a:gd name="T183" fmla="*/ 3966 h 3840"/>
                              <a:gd name="T184" fmla="+- 0 7506 6960"/>
                              <a:gd name="T185" fmla="*/ T184 w 4154"/>
                              <a:gd name="T186" fmla="+- 0 3549 470"/>
                              <a:gd name="T187" fmla="*/ 3549 h 38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4154" h="3840">
                                <a:moveTo>
                                  <a:pt x="546" y="3079"/>
                                </a:moveTo>
                                <a:lnTo>
                                  <a:pt x="494" y="3027"/>
                                </a:lnTo>
                                <a:lnTo>
                                  <a:pt x="445" y="2974"/>
                                </a:lnTo>
                                <a:lnTo>
                                  <a:pt x="399" y="2919"/>
                                </a:lnTo>
                                <a:lnTo>
                                  <a:pt x="354" y="2864"/>
                                </a:lnTo>
                                <a:lnTo>
                                  <a:pt x="313" y="2806"/>
                                </a:lnTo>
                                <a:lnTo>
                                  <a:pt x="273" y="2748"/>
                                </a:lnTo>
                                <a:lnTo>
                                  <a:pt x="236" y="2688"/>
                                </a:lnTo>
                                <a:lnTo>
                                  <a:pt x="202" y="2628"/>
                                </a:lnTo>
                                <a:lnTo>
                                  <a:pt x="170" y="2566"/>
                                </a:lnTo>
                                <a:lnTo>
                                  <a:pt x="141" y="2503"/>
                                </a:lnTo>
                                <a:lnTo>
                                  <a:pt x="115" y="2440"/>
                                </a:lnTo>
                                <a:lnTo>
                                  <a:pt x="91" y="2375"/>
                                </a:lnTo>
                                <a:lnTo>
                                  <a:pt x="70" y="2310"/>
                                </a:lnTo>
                                <a:lnTo>
                                  <a:pt x="52" y="2244"/>
                                </a:lnTo>
                                <a:lnTo>
                                  <a:pt x="36" y="2177"/>
                                </a:lnTo>
                                <a:lnTo>
                                  <a:pt x="23" y="2110"/>
                                </a:lnTo>
                                <a:lnTo>
                                  <a:pt x="13" y="2043"/>
                                </a:lnTo>
                                <a:lnTo>
                                  <a:pt x="6" y="1975"/>
                                </a:lnTo>
                                <a:lnTo>
                                  <a:pt x="1" y="1906"/>
                                </a:lnTo>
                                <a:lnTo>
                                  <a:pt x="0" y="1837"/>
                                </a:lnTo>
                                <a:lnTo>
                                  <a:pt x="7" y="1687"/>
                                </a:lnTo>
                                <a:lnTo>
                                  <a:pt x="27" y="1539"/>
                                </a:lnTo>
                                <a:lnTo>
                                  <a:pt x="60" y="1396"/>
                                </a:lnTo>
                                <a:lnTo>
                                  <a:pt x="106" y="1257"/>
                                </a:lnTo>
                                <a:lnTo>
                                  <a:pt x="163" y="1122"/>
                                </a:lnTo>
                                <a:lnTo>
                                  <a:pt x="232" y="993"/>
                                </a:lnTo>
                                <a:lnTo>
                                  <a:pt x="311" y="870"/>
                                </a:lnTo>
                                <a:lnTo>
                                  <a:pt x="401" y="752"/>
                                </a:lnTo>
                                <a:lnTo>
                                  <a:pt x="500" y="642"/>
                                </a:lnTo>
                                <a:lnTo>
                                  <a:pt x="608" y="538"/>
                                </a:lnTo>
                                <a:lnTo>
                                  <a:pt x="725" y="442"/>
                                </a:lnTo>
                                <a:lnTo>
                                  <a:pt x="850" y="355"/>
                                </a:lnTo>
                                <a:lnTo>
                                  <a:pt x="983" y="275"/>
                                </a:lnTo>
                                <a:lnTo>
                                  <a:pt x="1122" y="205"/>
                                </a:lnTo>
                                <a:lnTo>
                                  <a:pt x="1269" y="145"/>
                                </a:lnTo>
                                <a:lnTo>
                                  <a:pt x="1420" y="94"/>
                                </a:lnTo>
                                <a:lnTo>
                                  <a:pt x="1578" y="54"/>
                                </a:lnTo>
                                <a:lnTo>
                                  <a:pt x="1740" y="24"/>
                                </a:lnTo>
                                <a:lnTo>
                                  <a:pt x="1907" y="6"/>
                                </a:lnTo>
                                <a:lnTo>
                                  <a:pt x="2077" y="0"/>
                                </a:lnTo>
                                <a:lnTo>
                                  <a:pt x="2247" y="6"/>
                                </a:lnTo>
                                <a:lnTo>
                                  <a:pt x="2414" y="24"/>
                                </a:lnTo>
                                <a:lnTo>
                                  <a:pt x="2576" y="54"/>
                                </a:lnTo>
                                <a:lnTo>
                                  <a:pt x="2733" y="94"/>
                                </a:lnTo>
                                <a:lnTo>
                                  <a:pt x="2885" y="145"/>
                                </a:lnTo>
                                <a:lnTo>
                                  <a:pt x="3031" y="205"/>
                                </a:lnTo>
                                <a:lnTo>
                                  <a:pt x="3171" y="275"/>
                                </a:lnTo>
                                <a:lnTo>
                                  <a:pt x="3304" y="355"/>
                                </a:lnTo>
                                <a:lnTo>
                                  <a:pt x="3429" y="442"/>
                                </a:lnTo>
                                <a:lnTo>
                                  <a:pt x="3546" y="538"/>
                                </a:lnTo>
                                <a:lnTo>
                                  <a:pt x="3654" y="642"/>
                                </a:lnTo>
                                <a:lnTo>
                                  <a:pt x="3753" y="752"/>
                                </a:lnTo>
                                <a:lnTo>
                                  <a:pt x="3843" y="870"/>
                                </a:lnTo>
                                <a:lnTo>
                                  <a:pt x="3922" y="993"/>
                                </a:lnTo>
                                <a:lnTo>
                                  <a:pt x="3991" y="1122"/>
                                </a:lnTo>
                                <a:lnTo>
                                  <a:pt x="4048" y="1257"/>
                                </a:lnTo>
                                <a:lnTo>
                                  <a:pt x="4094" y="1396"/>
                                </a:lnTo>
                                <a:lnTo>
                                  <a:pt x="4127" y="1539"/>
                                </a:lnTo>
                                <a:lnTo>
                                  <a:pt x="4147" y="1687"/>
                                </a:lnTo>
                                <a:lnTo>
                                  <a:pt x="4154" y="1837"/>
                                </a:lnTo>
                                <a:lnTo>
                                  <a:pt x="4147" y="1988"/>
                                </a:lnTo>
                                <a:lnTo>
                                  <a:pt x="4127" y="2135"/>
                                </a:lnTo>
                                <a:lnTo>
                                  <a:pt x="4094" y="2279"/>
                                </a:lnTo>
                                <a:lnTo>
                                  <a:pt x="4048" y="2418"/>
                                </a:lnTo>
                                <a:lnTo>
                                  <a:pt x="3991" y="2552"/>
                                </a:lnTo>
                                <a:lnTo>
                                  <a:pt x="3922" y="2681"/>
                                </a:lnTo>
                                <a:lnTo>
                                  <a:pt x="3843" y="2805"/>
                                </a:lnTo>
                                <a:lnTo>
                                  <a:pt x="3753" y="2922"/>
                                </a:lnTo>
                                <a:lnTo>
                                  <a:pt x="3654" y="3033"/>
                                </a:lnTo>
                                <a:lnTo>
                                  <a:pt x="3546" y="3136"/>
                                </a:lnTo>
                                <a:lnTo>
                                  <a:pt x="3429" y="3232"/>
                                </a:lnTo>
                                <a:lnTo>
                                  <a:pt x="3304" y="3320"/>
                                </a:lnTo>
                                <a:lnTo>
                                  <a:pt x="3171" y="3399"/>
                                </a:lnTo>
                                <a:lnTo>
                                  <a:pt x="3031" y="3469"/>
                                </a:lnTo>
                                <a:lnTo>
                                  <a:pt x="2885" y="3530"/>
                                </a:lnTo>
                                <a:lnTo>
                                  <a:pt x="2733" y="3581"/>
                                </a:lnTo>
                                <a:lnTo>
                                  <a:pt x="2576" y="3621"/>
                                </a:lnTo>
                                <a:lnTo>
                                  <a:pt x="2414" y="3650"/>
                                </a:lnTo>
                                <a:lnTo>
                                  <a:pt x="2247" y="3668"/>
                                </a:lnTo>
                                <a:lnTo>
                                  <a:pt x="2077" y="3674"/>
                                </a:lnTo>
                                <a:lnTo>
                                  <a:pt x="2031" y="3674"/>
                                </a:lnTo>
                                <a:lnTo>
                                  <a:pt x="1938" y="3670"/>
                                </a:lnTo>
                                <a:lnTo>
                                  <a:pt x="1846" y="3663"/>
                                </a:lnTo>
                                <a:lnTo>
                                  <a:pt x="1755" y="3652"/>
                                </a:lnTo>
                                <a:lnTo>
                                  <a:pt x="1664" y="3638"/>
                                </a:lnTo>
                                <a:lnTo>
                                  <a:pt x="1574" y="3620"/>
                                </a:lnTo>
                                <a:lnTo>
                                  <a:pt x="1485" y="3598"/>
                                </a:lnTo>
                                <a:lnTo>
                                  <a:pt x="1397" y="3573"/>
                                </a:lnTo>
                                <a:lnTo>
                                  <a:pt x="1310" y="3545"/>
                                </a:lnTo>
                                <a:lnTo>
                                  <a:pt x="1225" y="3513"/>
                                </a:lnTo>
                                <a:lnTo>
                                  <a:pt x="1183" y="3496"/>
                                </a:lnTo>
                                <a:lnTo>
                                  <a:pt x="402" y="3840"/>
                                </a:lnTo>
                                <a:lnTo>
                                  <a:pt x="546" y="30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1" o:spid="_x0000_s1026" style="position:absolute;margin-left:348pt;margin-top:23.5pt;width:207.7pt;height:192pt;z-index:-251670016;mso-position-horizontal-relative:page" coordorigin="6960,470" coordsize="4154,3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">
                <v:shape id="Freeform 402" o:spid="_x0000_s1027" style="position:absolute;left:6960;top:470;width:4154;height:3840;visibility:visible;mso-wrap-style:square;v-text-anchor:top" coordsize="4154,3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1kB8cA&#10;AADcAAAADwAAAGRycy9kb3ducmV2LnhtbESPT2sCMRTE74V+h/CEXqRmVfzT1SjSItSL4CrF3h6b&#10;5+7i5mVJoq7fvhGEHoeZ+Q0zX7amFldyvrKsoN9LQBDnVldcKDjs1+9TED4ga6wtk4I7eVguXl/m&#10;mGp74x1ds1CICGGfooIyhCaV0uclGfQ92xBH72SdwRClK6R2eItwU8tBkoylwYrjQokNfZaUn7OL&#10;UdD8nEeH9S9vTi7r748fX5dVd7NV6q3TrmYgArXhP/xsf2sFw8EEHmfiEZ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tZAfHAAAA3AAAAA8AAAAAAAAAAAAAAAAAmAIAAGRy&#10;cy9kb3ducmV2LnhtbFBLBQYAAAAABAAEAPUAAACMAwAAAAA=&#10;" path="m546,3079r-52,-52l445,2974r-46,-55l354,2864r-41,-58l273,2748r-37,-60l202,2628r-32,-62l141,2503r-26,-63l91,2375,70,2310,52,2244,36,2177,23,2110,13,2043,6,1975,1,1906,,1837,7,1687,27,1539,60,1396r46,-139l163,1122,232,993,311,870,401,752,500,642,608,538,725,442,850,355,983,275r139,-70l1269,145,1420,94,1578,54,1740,24,1907,6,2077,r170,6l2414,24r162,30l2733,94r152,51l3031,205r140,70l3304,355r125,87l3546,538r108,104l3753,752r90,118l3922,993r69,129l4048,1257r46,139l4127,1539r20,148l4154,1837r-7,151l4127,2135r-33,144l4048,2418r-57,134l3922,2681r-79,124l3753,2922r-99,111l3546,3136r-117,96l3304,3320r-133,79l3031,3469r-146,61l2733,3581r-157,40l2414,3650r-167,18l2077,3674r-46,l1938,3670r-92,-7l1755,3652r-91,-14l1574,3620r-89,-22l1397,3573r-87,-28l1225,3513r-42,-17l402,3840,546,3079xe" filled="f" strokeweight="2.25pt">
                  <v:path arrowok="t" o:connecttype="custom" o:connectlocs="494,3497;399,3389;313,3276;236,3158;170,3036;115,2910;70,2780;36,2647;13,2513;1,2376;7,2157;60,1866;163,1592;311,1340;500,1112;725,912;983,745;1269,615;1578,524;1907,476;2247,476;2576,524;2885,615;3171,745;3429,912;3654,1112;3843,1340;3991,1592;4094,1866;4147,2157;4147,2458;4094,2749;3991,3022;3843,3275;3654,3503;3429,3702;3171,3869;2885,4000;2576,4091;2247,4138;2031,4144;1846,4133;1664,4108;1485,4068;1310,4015;1183,3966;546,3549" o:connectangles="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proofErr w:type="gramStart"/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pacing w:val="-4"/>
          <w:sz w:val="28"/>
          <w:szCs w:val="28"/>
        </w:rPr>
        <w:t>w</w:t>
      </w:r>
      <w:r w:rsidR="00C86428">
        <w:rPr>
          <w:rFonts w:ascii="Arial" w:eastAsia="Arial" w:hAnsi="Arial" w:cs="Arial"/>
          <w:sz w:val="28"/>
          <w:szCs w:val="28"/>
        </w:rPr>
        <w:t>o</w:t>
      </w:r>
      <w:proofErr w:type="gramEnd"/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poin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.</w:t>
      </w:r>
      <w:r w:rsidR="00C86428">
        <w:rPr>
          <w:rFonts w:ascii="Arial" w:eastAsia="Arial" w:hAnsi="Arial" w:cs="Arial"/>
          <w:spacing w:val="78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I</w:t>
      </w:r>
      <w:r w:rsidR="00C86428">
        <w:rPr>
          <w:rFonts w:ascii="Arial" w:eastAsia="Arial" w:hAnsi="Arial" w:cs="Arial"/>
          <w:sz w:val="28"/>
          <w:szCs w:val="28"/>
        </w:rPr>
        <w:t xml:space="preserve">t 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an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3"/>
          <w:sz w:val="28"/>
          <w:szCs w:val="28"/>
        </w:rPr>
        <w:t>g</w:t>
      </w:r>
      <w:r w:rsidR="00C86428">
        <w:rPr>
          <w:rFonts w:ascii="Arial" w:eastAsia="Arial" w:hAnsi="Arial" w:cs="Arial"/>
          <w:sz w:val="28"/>
          <w:szCs w:val="28"/>
        </w:rPr>
        <w:t>i</w:t>
      </w:r>
      <w:r w:rsidR="00C86428">
        <w:rPr>
          <w:rFonts w:ascii="Arial" w:eastAsia="Arial" w:hAnsi="Arial" w:cs="Arial"/>
          <w:spacing w:val="-4"/>
          <w:sz w:val="28"/>
          <w:szCs w:val="28"/>
        </w:rPr>
        <w:t>v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f</w:t>
      </w:r>
      <w:r w:rsidR="00C86428">
        <w:rPr>
          <w:rFonts w:ascii="Arial" w:eastAsia="Arial" w:hAnsi="Arial" w:cs="Arial"/>
          <w:sz w:val="28"/>
          <w:szCs w:val="28"/>
        </w:rPr>
        <w:t>eeling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 xml:space="preserve">of </w:t>
      </w:r>
      <w:proofErr w:type="gramStart"/>
      <w:r w:rsidR="00C86428">
        <w:rPr>
          <w:rFonts w:ascii="Arial" w:eastAsia="Arial" w:hAnsi="Arial" w:cs="Arial"/>
          <w:spacing w:val="-3"/>
          <w:sz w:val="28"/>
          <w:szCs w:val="28"/>
        </w:rPr>
        <w:t>m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-4"/>
          <w:sz w:val="28"/>
          <w:szCs w:val="28"/>
        </w:rPr>
        <w:t>v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z w:val="28"/>
          <w:szCs w:val="28"/>
        </w:rPr>
        <w:t>en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,</w:t>
      </w:r>
      <w:proofErr w:type="gramEnd"/>
      <w:r w:rsidR="00C86428">
        <w:rPr>
          <w:rFonts w:ascii="Arial" w:eastAsia="Arial" w:hAnsi="Arial" w:cs="Arial"/>
          <w:spacing w:val="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k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an</w:t>
      </w:r>
      <w:r w:rsidR="00C86428">
        <w:rPr>
          <w:rFonts w:ascii="Arial" w:eastAsia="Arial" w:hAnsi="Arial" w:cs="Arial"/>
          <w:spacing w:val="-4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obje</w:t>
      </w:r>
      <w:r w:rsidR="00C86428">
        <w:rPr>
          <w:rFonts w:ascii="Arial" w:eastAsia="Arial" w:hAnsi="Arial" w:cs="Arial"/>
          <w:spacing w:val="-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t</w:t>
      </w:r>
      <w:r w:rsidR="00C86428">
        <w:rPr>
          <w:rFonts w:ascii="Arial" w:eastAsia="Arial" w:hAnsi="Arial" w:cs="Arial"/>
          <w:spacing w:val="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-3"/>
          <w:sz w:val="28"/>
          <w:szCs w:val="28"/>
        </w:rPr>
        <w:t>p</w:t>
      </w:r>
      <w:r w:rsidR="00C86428">
        <w:rPr>
          <w:rFonts w:ascii="Arial" w:eastAsia="Arial" w:hAnsi="Arial" w:cs="Arial"/>
          <w:sz w:val="28"/>
          <w:szCs w:val="28"/>
        </w:rPr>
        <w:t>pear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BO</w:t>
      </w:r>
      <w:r w:rsidR="00C86428">
        <w:rPr>
          <w:rFonts w:ascii="Arial" w:eastAsia="Arial" w:hAnsi="Arial" w:cs="Arial"/>
          <w:spacing w:val="-3"/>
          <w:sz w:val="28"/>
          <w:szCs w:val="28"/>
        </w:rPr>
        <w:t>L</w:t>
      </w:r>
      <w:r w:rsidR="00C86428">
        <w:rPr>
          <w:rFonts w:ascii="Arial" w:eastAsia="Arial" w:hAnsi="Arial" w:cs="Arial"/>
          <w:sz w:val="28"/>
          <w:szCs w:val="28"/>
        </w:rPr>
        <w:t>D or deli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 xml:space="preserve">e. 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pacing w:val="-3"/>
          <w:sz w:val="28"/>
          <w:szCs w:val="28"/>
        </w:rPr>
        <w:t>Y</w:t>
      </w:r>
      <w:r w:rsidR="00C86428">
        <w:rPr>
          <w:rFonts w:ascii="Arial" w:eastAsia="Arial" w:hAnsi="Arial" w:cs="Arial"/>
          <w:sz w:val="28"/>
          <w:szCs w:val="28"/>
        </w:rPr>
        <w:t>PES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3"/>
          <w:sz w:val="28"/>
          <w:szCs w:val="28"/>
        </w:rPr>
        <w:t>O</w:t>
      </w:r>
      <w:r w:rsidR="00C86428">
        <w:rPr>
          <w:rFonts w:ascii="Arial" w:eastAsia="Arial" w:hAnsi="Arial" w:cs="Arial"/>
          <w:sz w:val="28"/>
          <w:szCs w:val="28"/>
        </w:rPr>
        <w:t xml:space="preserve">F </w:t>
      </w:r>
      <w:proofErr w:type="gramStart"/>
      <w:r w:rsidR="00C86428">
        <w:rPr>
          <w:rFonts w:ascii="Arial" w:eastAsia="Arial" w:hAnsi="Arial" w:cs="Arial"/>
          <w:sz w:val="28"/>
          <w:szCs w:val="28"/>
        </w:rPr>
        <w:t>L</w:t>
      </w:r>
      <w:r w:rsidR="00C86428">
        <w:rPr>
          <w:rFonts w:ascii="Arial" w:eastAsia="Arial" w:hAnsi="Arial" w:cs="Arial"/>
          <w:spacing w:val="1"/>
          <w:sz w:val="28"/>
          <w:szCs w:val="28"/>
        </w:rPr>
        <w:t>I</w:t>
      </w:r>
      <w:r w:rsidR="00C86428">
        <w:rPr>
          <w:rFonts w:ascii="Arial" w:eastAsia="Arial" w:hAnsi="Arial" w:cs="Arial"/>
          <w:spacing w:val="-1"/>
          <w:sz w:val="28"/>
          <w:szCs w:val="28"/>
        </w:rPr>
        <w:t>N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:</w:t>
      </w:r>
      <w:proofErr w:type="gramEnd"/>
    </w:p>
    <w:p w:rsidR="00A51C1C" w:rsidRDefault="00A51C1C">
      <w:pPr>
        <w:spacing w:before="3" w:after="0" w:line="160" w:lineRule="exact"/>
        <w:rPr>
          <w:sz w:val="16"/>
          <w:szCs w:val="16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/>
        <w:sectPr w:rsidR="00A51C1C">
          <w:pgSz w:w="11920" w:h="8420" w:orient="landscape"/>
          <w:pgMar w:top="720" w:right="780" w:bottom="280" w:left="600" w:header="720" w:footer="720" w:gutter="0"/>
          <w:cols w:space="720"/>
        </w:sectPr>
      </w:pPr>
    </w:p>
    <w:p w:rsidR="00A51C1C" w:rsidRDefault="00A24221">
      <w:pPr>
        <w:tabs>
          <w:tab w:val="left" w:pos="3720"/>
        </w:tabs>
        <w:spacing w:after="0" w:line="408" w:lineRule="exact"/>
        <w:ind w:left="120" w:right="-20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4749800"/>
                <wp:effectExtent l="5715" t="2540" r="8255" b="10160"/>
                <wp:wrapNone/>
                <wp:docPr id="297" name="Group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749800"/>
                          <a:chOff x="474" y="469"/>
                          <a:chExt cx="10958" cy="7480"/>
                        </a:xfrm>
                      </wpg:grpSpPr>
                      <wpg:grpSp>
                        <wpg:cNvPr id="298" name="Group 399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299" name="Freeform 400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97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301" name="Freeform 398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95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303" name="Freeform 396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93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305" name="Freeform 394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91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307" name="Freeform 392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89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309" name="Freeform 390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87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311" name="Freeform 388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385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313" name="Freeform 386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383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315" name="Freeform 384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381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317" name="Freeform 382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379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319" name="Freeform 380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377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321" name="Freeform 378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375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323" name="Freeform 376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373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325" name="Freeform 374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2" o:spid="_x0000_s1026" style="position:absolute;margin-left:23.7pt;margin-top:23.45pt;width:547.9pt;height:374pt;z-index:-251668992;mso-position-horizontal-relative:page;mso-position-vertical-relative:page" coordorigin="474,469" coordsize="10958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">
                <v:group id="Group 399" o:spid="_x0000_s1027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Freeform 400" o:spid="_x0000_s1028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T3ccMA&#10;AADcAAAADwAAAGRycy9kb3ducmV2LnhtbESPQYvCMBSE7wv+h/AEb2uqgqzVKFUQPAi66sXbs3m2&#10;1ealNFHrvzeC4HGYmW+YyawxpbhT7QrLCnrdCARxanXBmYLDfvn7B8J5ZI2lZVLwJAezaetngrG2&#10;D/6n+85nIkDYxagg976KpXRpTgZd11bEwTvb2qAPss6krvER4KaU/SgaSoMFh4UcK1rklF53N6Mg&#10;8TQ8XpLr6byhdTrYFodybiKlOu0mGYPw1Phv+NNeaQX90QjeZ8IRkN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T3ccMAAADcAAAADwAAAAAAAAAAAAAAAACYAgAAZHJzL2Rv&#10;d25yZXYueG1sUEsFBgAAAAAEAAQA9QAAAIgDAAAAAA==&#10;" path="m,l10946,e" filled="f" strokeweight=".20497mm">
                    <v:path arrowok="t" o:connecttype="custom" o:connectlocs="0,0;10946,0" o:connectangles="0,0"/>
                  </v:shape>
                </v:group>
                <v:group id="Group 397" o:spid="_x0000_s1029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gD0vc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A9L3CAAAA3AAAAA8A&#10;AAAAAAAAAAAAAAAAqgIAAGRycy9kb3ducmV2LnhtbFBLBQYAAAAABAAEAPoAAACZAwAAAAA=&#10;">
                  <v:shape id="Freeform 398" o:spid="_x0000_s1030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+IS8QA&#10;AADcAAAADwAAAGRycy9kb3ducmV2LnhtbESPQWvCQBSE7wX/w/IEb3U3Cq1EVxGhIJQKTTx4fGaf&#10;STD7NmTXJP33bqHQ4zAz3zCb3Wgb0VPna8cakrkCQVw4U3Op4Zx/vK5A+IBssHFMGn7Iw247edlg&#10;atzA39RnoRQRwj5FDVUIbSqlLyqy6OeuJY7ezXUWQ5RdKU2HQ4TbRi6UepMWa44LFbZ0qKi4Zw+r&#10;IVeXU/Y4XvnrffHpmkIOmPR7rWfTcb8GEWgM/+G/9tFoWKoEfs/EI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PiEvEAAAA3AAAAA8AAAAAAAAAAAAAAAAAmAIAAGRycy9k&#10;b3ducmV2LnhtbFBLBQYAAAAABAAEAPUAAACJAwAAAAA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395" o:spid="_x0000_s1031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7PUc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Aa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ns9RxgAAANwA&#10;AAAPAAAAAAAAAAAAAAAAAKoCAABkcnMvZG93bnJldi54bWxQSwUGAAAAAAQABAD6AAAAnQMAAAAA&#10;">
                  <v:shape id="Freeform 396" o:spid="_x0000_s1032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W9hscA&#10;AADcAAAADwAAAGRycy9kb3ducmV2LnhtbESPQWvCQBSE7wX/w/IKXkLd2ECR6CqlWJG2B2MVPT6y&#10;zyQ2+zZkVxP/fVco9DjMzDfMbNGbWlypdZVlBeNRDII4t7riQsHu+/1pAsJ5ZI21ZVJwIweL+eBh&#10;hqm2HWd03fpCBAi7FBWU3jeplC4vyaAb2YY4eCfbGvRBtoXULXYBbmr5HMcv0mDFYaHEht5Kyn+2&#10;F6NgeZjs9yferL4un775iM50XGWRUsPH/nUKwlPv/8N/7bVWkMQJ3M+EI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d1vYbHAAAA3AAAAA8AAAAAAAAAAAAAAAAAmAIAAGRy&#10;cy9kb3ducmV2LnhtbFBLBQYAAAAABAAEAPUAAACMAwAAAAA=&#10;" path="m,l10908,e" filled="f" strokeweight=".58pt">
                    <v:path arrowok="t" o:connecttype="custom" o:connectlocs="0,0;10908,0" o:connectangles="0,0"/>
                  </v:shape>
                </v:group>
                <v:group id="Group 393" o:spid="_x0000_s1033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<v:shape id="Freeform 394" o:spid="_x0000_s1034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SOSMQA&#10;AADcAAAADwAAAGRycy9kb3ducmV2LnhtbESPQWvCQBSE7wX/w/IEb3U3SmtJ3YgIgiAtNHrw+Jp9&#10;TYLZtyG7JvHfu4VCj8PMfMOsN6NtRE+drx1rSOYKBHHhTM2lhvNp//wGwgdkg41j0nAnD5ts8rTG&#10;1LiBv6jPQykihH2KGqoQ2lRKX1Rk0c9dSxy9H9dZDFF2pTQdDhFuG7lQ6lVarDkuVNjSrqLimt+s&#10;hpO6fOa3wzd/rBZH1xRywKTfaj2bjtt3EIHG8B/+ax+MhqV6gd8z8QjI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0jkjEAAAA3AAAAA8AAAAAAAAAAAAAAAAAmAIAAGRycy9k&#10;b3ducmV2LnhtbFBLBQYAAAAABAAEAPUAAACJAwAAAAA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391" o:spid="_x0000_s1035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XJUsQAAADc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tEE/s6E&#10;IyA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qXJUsQAAADcAAAA&#10;DwAAAAAAAAAAAAAAAACqAgAAZHJzL2Rvd25yZXYueG1sUEsFBgAAAAAEAAQA+gAAAJsDAAAAAA==&#10;">
                  <v:shape id="Freeform 392" o:spid="_x0000_s1036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hKYsYA&#10;AADcAAAADwAAAGRycy9kb3ducmV2LnhtbESPQWvCQBSE7wX/w/IEb3VjK2mJrqKlYtFDqa2It0f2&#10;mQSzb8PuauK/7wqFHoeZ+YaZzjtTiys5X1lWMBomIIhzqysuFPx8rx5fQfiArLG2TApu5GE+6z1M&#10;MdO25S+67kIhIoR9hgrKEJpMSp+XZNAPbUMcvZN1BkOUrpDaYRvhppZPSZJKgxXHhRIbeispP+8u&#10;RgGHdFxtD7f98X2Ey7X73Oh2nCo16HeLCYhAXfgP/7U/tILn5AXuZ+IR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OhKYs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389" o:spid="_x0000_s1037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shape id="Freeform 390" o:spid="_x0000_s1038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pYE8YA&#10;AADcAAAADwAAAGRycy9kb3ducmV2LnhtbESPW2vCQBSE3wX/w3IE33RTbaVNXcWKoiIItZfnQ/Y0&#10;CWbPptnNxX/fLQg+DjPzDTNfdqYQDVUut6zgYRyBIE6szjlV8PmxHT2DcB5ZY2GZFFzJwXLR780x&#10;1rbld2rOPhUBwi5GBZn3ZSylSzIy6Ma2JA7ej60M+iCrVOoK2wA3hZxE0UwazDksZFjSOqPkcq6N&#10;gt+34/fE7+p29XW47J6ax82pdhulhoNu9QrCU+fv4Vt7rxVMoxf4PxOO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pYE8YAAADcAAAADwAAAAAAAAAAAAAAAACYAgAAZHJz&#10;L2Rvd25yZXYueG1sUEsFBgAAAAAEAAQA9QAAAIsDAAAAAA==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387" o:spid="_x0000_s1039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shape id="Freeform 388" o:spid="_x0000_s1040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NDq8YA&#10;AADcAAAADwAAAGRycy9kb3ducmV2LnhtbESPQWvCQBSE7wX/w/IKvYhuUomU6CqiSHvwoLEXby/Z&#10;ZzY0+zZktxr/fbdQ6HGYmW+Y5XqwrbhR7xvHCtJpAoK4crrhWsHneT95A+EDssbWMSl4kIf1avS0&#10;xFy7O5/oVoRaRAj7HBWYELpcSl8ZsuinriOO3tX1FkOUfS11j/cIt618TZK5tNhwXDDY0dZQ9VV8&#10;WwXloX4fV8fLIUvLMuz2WWGy2UOpl+dhswARaAj/4b/2h1YwS1P4PROPgF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xNDq8YAAADcAAAADwAAAAAAAAAAAAAAAACYAgAAZHJz&#10;L2Rvd25yZXYueG1sUEsFBgAAAAAEAAQA9QAAAIsDAAAAAA==&#10;" path="m,l,7401e" filled="f" strokeweight=".20497mm">
                    <v:path arrowok="t" o:connecttype="custom" o:connectlocs="0,509;0,7910" o:connectangles="0,0"/>
                  </v:shape>
                </v:group>
                <v:group id="Group 385" o:spid="_x0000_s1041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<v:shape id="Freeform 386" o:spid="_x0000_s1042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ravMYA&#10;AADcAAAADwAAAGRycy9kb3ducmV2LnhtbESPT2vCQBTE74V+h+UVequbVAkSXcWWlhY9iP8Qb4/s&#10;MwnNvg27WxO/vSsUehxm5jfMdN6bRlzI+dqygnSQgCAurK65VLDffb6MQfiArLGxTAqu5GE+e3yY&#10;Yq5txxu6bEMpIoR9jgqqENpcSl9UZNAPbEscvbN1BkOUrpTaYRfhppGvSZJJgzXHhQpbeq+o+Nn+&#10;GgUcslG9Ol4Pp48U377ceqm7UabU81O/mIAI1If/8F/7WysYpkO4n4lH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gravM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383" o:spid="_x0000_s1043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<v:shape id="Freeform 384" o:spid="_x0000_s1044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jIMQA&#10;AADcAAAADwAAAGRycy9kb3ducmV2LnhtbESPQYvCMBSE74L/ITxhb5qqKEs1yiIKeqjrVsHro3m2&#10;dZuX0mS1/nuzIHgcZuYbZr5sTSVu1LjSsoLhIAJBnFldcq7gdNz0P0E4j6yxskwKHuRgueh25hhr&#10;e+cfuqU+FwHCLkYFhfd1LKXLCjLoBrYmDt7FNgZ9kE0udYP3ADeVHEXRVBosOSwUWNOqoOw3/TMK&#10;puvLVWeb791e2kPCj3PC43Oi1Eev/ZqB8NT6d/jV3moF4+EE/s+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sIyDEAAAA3AAAAA8AAAAAAAAAAAAAAAAAmAIAAGRycy9k&#10;b3ducmV2LnhtbFBLBQYAAAAABAAEAPUAAACJAwAAAAA=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381" o:spid="_x0000_s1045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<v:shape id="Freeform 382" o:spid="_x0000_s1046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Fz9MQA&#10;AADcAAAADwAAAGRycy9kb3ducmV2LnhtbESPX2vCQBDE3wt+h2OFvtWLlVqJnlIKRUEI/qk+L7k1&#10;ieb2Qm6r8dv3hEIfh5n5DTNbdK5WV2pD5dnAcJCAIs69rbgw8L3/epmACoJssfZMBu4UYDHvPc0w&#10;tf7GW7rupFARwiFFA6VIk2od8pIchoFviKN38q1DibIttG3xFuGu1q9JMtYOK44LJTb0WVJ+2f04&#10;A5vDJcPkfJf1+E0fbSHZcu8yY5773ccUlFAn/+G/9soaGA3f4XEmHgE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4xc/TEAAAA3AAAAA8AAAAAAAAAAAAAAAAAmAIAAGRycy9k&#10;b3ducmV2LnhtbFBLBQYAAAAABAAEAPUAAACJAwAAAAA=&#10;" path="m,l,7401e" filled="f" strokeweight=".58pt">
                    <v:path arrowok="t" o:connecttype="custom" o:connectlocs="0,509;0,7910" o:connectangles="0,0"/>
                  </v:shape>
                </v:group>
                <v:group id="Group 379" o:spid="_x0000_s1047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9uZs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2vbmbCAAAA3AAAAA8A&#10;AAAAAAAAAAAAAAAAqgIAAGRycy9kb3ducmV2LnhtbFBLBQYAAAAABAAEAPoAAACZAwAAAAA=&#10;">
                  <v:shape id="Freeform 380" o:spid="_x0000_s1048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wv48YA&#10;AADcAAAADwAAAGRycy9kb3ducmV2LnhtbESP0WrCQBRE3wv+w3IF33STCtWmriIFSxTaovUDLtnb&#10;bEz2bprdavz7riD0cZiZM8xi1dtGnKnzlWMF6SQBQVw4XXGp4Pi1Gc9B+ICssXFMCq7kYbUcPCww&#10;0+7CezofQikihH2GCkwIbSalLwxZ9BPXEkfv23UWQ5RdKXWHlwi3jXxMkidpseK4YLClV0NFffi1&#10;Cj5r85Hutu+zTSi31588r3ent6NSo2G/fgERqA//4Xs71wqm6TPczs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wv48YAAADcAAAADwAAAAAAAAAAAAAAAACYAgAAZHJz&#10;L2Rvd25yZXYueG1sUEsFBgAAAAAEAAQA9QAAAIsDAAAAAA==&#10;" path="m,l10946,e" filled="f" strokeweight=".58pt">
                    <v:path arrowok="t" o:connecttype="custom" o:connectlocs="0,0;10946,0" o:connectangles="0,0"/>
                  </v:shape>
                </v:group>
                <v:group id="Group 377" o:spid="_x0000_s1049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bWo3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tajdwwAAANwAAAAP&#10;AAAAAAAAAAAAAAAAAKoCAABkcnMvZG93bnJldi54bWxQSwUGAAAAAAQABAD6AAAAmgMAAAAA&#10;">
                  <v:shape id="Freeform 378" o:spid="_x0000_s1050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rUK8MA&#10;AADcAAAADwAAAGRycy9kb3ducmV2LnhtbESPQYvCMBSE78L+h/AW9qZpu6BSjSILgiAKVg97fNs8&#10;27LNS2liW/+9EQSPw8x8wyzXg6lFR62rLCuIJxEI4tzqigsFl/N2PAfhPLLG2jIpuJOD9epjtMRU&#10;255P1GW+EAHCLkUFpfdNKqXLSzLoJrYhDt7VtgZ9kG0hdYt9gJtaJlE0lQYrDgslNvRTUv6f3YyC&#10;c/R7zG67Pz7Mkr2tc9lj3G2U+vocNgsQngb/Dr/aO63gO4nh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/rUK8MAAADcAAAADwAAAAAAAAAAAAAAAACYAgAAZHJzL2Rv&#10;d25yZXYueG1sUEsFBgAAAAAEAAQA9QAAAIgDAAAAAA==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375" o:spid="_x0000_s1051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uTM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iuTMcQAAADcAAAA&#10;DwAAAAAAAAAAAAAAAACqAgAAZHJzL2Rvd25yZXYueG1sUEsFBgAAAAAEAAQA+gAAAJsDAAAAAA==&#10;">
                  <v:shape id="Freeform 376" o:spid="_x0000_s1052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q64MQA&#10;AADcAAAADwAAAGRycy9kb3ducmV2LnhtbESP3YrCMBSE74V9h3AWvLOpFsTtGmWRFWQvBH8e4NAc&#10;29rmpDTRtvv0RhC8HGbmG2a57k0t7tS60rKCaRSDIM6sLjlXcD5tJwsQziNrrC2TgoEcrFcfoyWm&#10;2nZ8oPvR5yJA2KWooPC+SaV0WUEGXWQb4uBdbGvQB9nmUrfYBbip5SyO59JgyWGhwIY2BWXV8WYU&#10;6KnZ/A/X/u9r/6uTbqttVQ07pcaf/c83CE+9f4df7Z1WkMwSeJ4JR0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auuDEAAAA3AAAAA8AAAAAAAAAAAAAAAAAmAIAAGRycy9k&#10;b3ducmV2LnhtbFBLBQYAAAAABAAEAPUAAACJAwAAAAA=&#10;" path="m,l10908,e" filled="f" strokeweight=".20497mm">
                    <v:path arrowok="t" o:connecttype="custom" o:connectlocs="0,0;10908,0" o:connectangles="0,0"/>
                  </v:shape>
                </v:group>
                <v:group id="Group 373" o:spid="_x0000_s1053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<v:shape id="Freeform 374" o:spid="_x0000_s1054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HSKMUA&#10;AADcAAAADwAAAGRycy9kb3ducmV2LnhtbESPQWuDQBSE74X8h+UVcmtWLW2KcZUQKARCCzU55Pjq&#10;vqjUfSvuRs2/zxYKPQ4z8w2TFbPpxEiDay0riFcRCOLK6pZrBafj+9MbCOeRNXaWScGNHBT54iHD&#10;VNuJv2gsfS0ChF2KChrv+1RKVzVk0K1sTxy8ix0M+iCHWuoBpwA3nUyi6FUabDksNNjTrqHqp7wa&#10;Bcfo/Fle99/8sU4OtqvkhPG4VWr5OG83IDzN/j/8195rBc/JC/yeCUdA5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wdIoxQAAANwAAAAPAAAAAAAAAAAAAAAAAJgCAABkcnMv&#10;ZG93bnJldi54bWxQSwUGAAAAAAQABAD1AAAAigMAAAAA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  <w:r w:rsidR="00C86428">
        <w:rPr>
          <w:rFonts w:ascii="Arial Black" w:eastAsia="Arial Black" w:hAnsi="Arial Black" w:cs="Arial Black"/>
          <w:b/>
          <w:bCs/>
          <w:spacing w:val="-1"/>
          <w:position w:val="2"/>
          <w:sz w:val="32"/>
          <w:szCs w:val="32"/>
        </w:rPr>
        <w:t>B</w:t>
      </w:r>
      <w:r w:rsidR="00C86428">
        <w:rPr>
          <w:rFonts w:ascii="Arial Black" w:eastAsia="Arial Black" w:hAnsi="Arial Black" w:cs="Arial Black"/>
          <w:b/>
          <w:bCs/>
          <w:spacing w:val="1"/>
          <w:position w:val="2"/>
          <w:sz w:val="32"/>
          <w:szCs w:val="32"/>
        </w:rPr>
        <w:t>OL</w:t>
      </w:r>
      <w:r w:rsidR="00C86428">
        <w:rPr>
          <w:rFonts w:ascii="Arial Black" w:eastAsia="Arial Black" w:hAnsi="Arial Black" w:cs="Arial Black"/>
          <w:b/>
          <w:bCs/>
          <w:position w:val="2"/>
          <w:sz w:val="32"/>
          <w:szCs w:val="32"/>
        </w:rPr>
        <w:t>D</w:t>
      </w:r>
      <w:r w:rsidR="00C86428">
        <w:rPr>
          <w:rFonts w:ascii="Arial Black" w:eastAsia="Arial Black" w:hAnsi="Arial Black" w:cs="Arial Black"/>
          <w:b/>
          <w:bCs/>
          <w:position w:val="2"/>
          <w:sz w:val="32"/>
          <w:szCs w:val="32"/>
        </w:rPr>
        <w:tab/>
        <w:t>ST</w:t>
      </w:r>
      <w:r w:rsidR="00C86428">
        <w:rPr>
          <w:rFonts w:ascii="Arial Black" w:eastAsia="Arial Black" w:hAnsi="Arial Black" w:cs="Arial Black"/>
          <w:b/>
          <w:bCs/>
          <w:spacing w:val="1"/>
          <w:position w:val="2"/>
          <w:sz w:val="32"/>
          <w:szCs w:val="32"/>
        </w:rPr>
        <w:t>R</w:t>
      </w:r>
      <w:r w:rsidR="00C86428">
        <w:rPr>
          <w:rFonts w:ascii="Arial Black" w:eastAsia="Arial Black" w:hAnsi="Arial Black" w:cs="Arial Black"/>
          <w:b/>
          <w:bCs/>
          <w:spacing w:val="-1"/>
          <w:position w:val="2"/>
          <w:sz w:val="32"/>
          <w:szCs w:val="32"/>
        </w:rPr>
        <w:t>A</w:t>
      </w:r>
      <w:r w:rsidR="00C86428">
        <w:rPr>
          <w:rFonts w:ascii="Arial Black" w:eastAsia="Arial Black" w:hAnsi="Arial Black" w:cs="Arial Black"/>
          <w:b/>
          <w:bCs/>
          <w:spacing w:val="1"/>
          <w:position w:val="2"/>
          <w:sz w:val="32"/>
          <w:szCs w:val="32"/>
        </w:rPr>
        <w:t>IGHT</w:t>
      </w: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before="14" w:after="0" w:line="240" w:lineRule="exact"/>
        <w:rPr>
          <w:sz w:val="24"/>
          <w:szCs w:val="24"/>
        </w:rPr>
      </w:pPr>
    </w:p>
    <w:p w:rsidR="00A51C1C" w:rsidRDefault="00C86428">
      <w:pPr>
        <w:tabs>
          <w:tab w:val="left" w:pos="3720"/>
        </w:tabs>
        <w:spacing w:after="0" w:line="480" w:lineRule="auto"/>
        <w:ind w:left="120" w:right="-88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D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E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L</w:t>
      </w:r>
      <w:r>
        <w:rPr>
          <w:rFonts w:ascii="Arial Black" w:eastAsia="Arial Black" w:hAnsi="Arial Black" w:cs="Arial Black"/>
          <w:b/>
          <w:bCs/>
          <w:spacing w:val="3"/>
          <w:sz w:val="32"/>
          <w:szCs w:val="32"/>
        </w:rPr>
        <w:t>I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C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A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TE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ab/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HO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R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I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Z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O</w:t>
      </w:r>
      <w:r>
        <w:rPr>
          <w:rFonts w:ascii="Arial Black" w:eastAsia="Arial Black" w:hAnsi="Arial Black" w:cs="Arial Black"/>
          <w:b/>
          <w:bCs/>
          <w:spacing w:val="3"/>
          <w:sz w:val="32"/>
          <w:szCs w:val="32"/>
        </w:rPr>
        <w:t>N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T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A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 xml:space="preserve">L 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B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ROK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EN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ab/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V</w:t>
      </w:r>
      <w:r>
        <w:rPr>
          <w:rFonts w:ascii="Arial Black" w:eastAsia="Arial Black" w:hAnsi="Arial Black" w:cs="Arial Black"/>
          <w:b/>
          <w:bCs/>
          <w:spacing w:val="2"/>
          <w:sz w:val="32"/>
          <w:szCs w:val="32"/>
        </w:rPr>
        <w:t>E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R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T</w:t>
      </w:r>
      <w:r>
        <w:rPr>
          <w:rFonts w:ascii="Arial Black" w:eastAsia="Arial Black" w:hAnsi="Arial Black" w:cs="Arial Black"/>
          <w:b/>
          <w:bCs/>
          <w:spacing w:val="3"/>
          <w:sz w:val="32"/>
          <w:szCs w:val="32"/>
        </w:rPr>
        <w:t>I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CA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 xml:space="preserve">L 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D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O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T</w:t>
      </w:r>
      <w:r>
        <w:rPr>
          <w:rFonts w:ascii="Arial Black" w:eastAsia="Arial Black" w:hAnsi="Arial Black" w:cs="Arial Black"/>
          <w:b/>
          <w:bCs/>
          <w:spacing w:val="2"/>
          <w:sz w:val="32"/>
          <w:szCs w:val="32"/>
        </w:rPr>
        <w:t>T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ED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ab/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D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I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A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G</w:t>
      </w:r>
      <w:r>
        <w:rPr>
          <w:rFonts w:ascii="Arial Black" w:eastAsia="Arial Black" w:hAnsi="Arial Black" w:cs="Arial Black"/>
          <w:b/>
          <w:bCs/>
          <w:spacing w:val="3"/>
          <w:sz w:val="32"/>
          <w:szCs w:val="32"/>
        </w:rPr>
        <w:t>O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N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A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 xml:space="preserve">L 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C</w:t>
      </w:r>
      <w:r>
        <w:rPr>
          <w:rFonts w:ascii="Arial Black" w:eastAsia="Arial Black" w:hAnsi="Arial Black" w:cs="Arial Black"/>
          <w:b/>
          <w:bCs/>
          <w:spacing w:val="3"/>
          <w:sz w:val="32"/>
          <w:szCs w:val="32"/>
        </w:rPr>
        <w:t>U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R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V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Y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ab/>
        <w:t>Z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I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G</w:t>
      </w:r>
      <w:r>
        <w:rPr>
          <w:rFonts w:ascii="Arial Black" w:eastAsia="Arial Black" w:hAnsi="Arial Black" w:cs="Arial Black"/>
          <w:b/>
          <w:bCs/>
          <w:spacing w:val="-6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b/>
          <w:bCs/>
          <w:spacing w:val="2"/>
          <w:sz w:val="32"/>
          <w:szCs w:val="32"/>
        </w:rPr>
        <w:t>Z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A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G T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HI</w:t>
      </w:r>
      <w:r>
        <w:rPr>
          <w:rFonts w:ascii="Arial Black" w:eastAsia="Arial Black" w:hAnsi="Arial Black" w:cs="Arial Black"/>
          <w:b/>
          <w:bCs/>
          <w:spacing w:val="-1"/>
          <w:sz w:val="32"/>
          <w:szCs w:val="32"/>
        </w:rPr>
        <w:t>C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>K</w:t>
      </w:r>
      <w:r>
        <w:rPr>
          <w:rFonts w:ascii="Arial Black" w:eastAsia="Arial Black" w:hAnsi="Arial Black" w:cs="Arial Black"/>
          <w:b/>
          <w:bCs/>
          <w:sz w:val="32"/>
          <w:szCs w:val="32"/>
        </w:rPr>
        <w:tab/>
        <w:t>T</w:t>
      </w:r>
      <w:r>
        <w:rPr>
          <w:rFonts w:ascii="Arial Black" w:eastAsia="Arial Black" w:hAnsi="Arial Black" w:cs="Arial Black"/>
          <w:b/>
          <w:bCs/>
          <w:spacing w:val="1"/>
          <w:sz w:val="32"/>
          <w:szCs w:val="32"/>
        </w:rPr>
        <w:t>HIN</w:t>
      </w:r>
    </w:p>
    <w:p w:rsidR="00A24221" w:rsidRDefault="00C86428" w:rsidP="00A24221">
      <w:pPr>
        <w:spacing w:before="64" w:after="0" w:line="240" w:lineRule="auto"/>
        <w:ind w:left="535" w:right="1261"/>
        <w:jc w:val="center"/>
        <w:rPr>
          <w:sz w:val="24"/>
          <w:szCs w:val="24"/>
        </w:rPr>
      </w:pPr>
      <w:r>
        <w:br w:type="column"/>
      </w:r>
      <w:r w:rsidR="00A24221" w:rsidRPr="00A24221">
        <w:rPr>
          <w:sz w:val="24"/>
          <w:szCs w:val="24"/>
        </w:rPr>
        <w:lastRenderedPageBreak/>
        <w:t xml:space="preserve">Task: look at an object </w:t>
      </w:r>
    </w:p>
    <w:p w:rsidR="00A51C1C" w:rsidRPr="00A24221" w:rsidRDefault="00A24221" w:rsidP="00A24221">
      <w:pPr>
        <w:spacing w:before="64" w:after="0" w:line="240" w:lineRule="auto"/>
        <w:ind w:left="535" w:right="1261"/>
        <w:jc w:val="center"/>
        <w:rPr>
          <w:rFonts w:ascii="Arial" w:eastAsia="Arial" w:hAnsi="Arial" w:cs="Arial"/>
          <w:sz w:val="32"/>
          <w:szCs w:val="32"/>
        </w:rPr>
      </w:pPr>
      <w:proofErr w:type="gramStart"/>
      <w:r w:rsidRPr="00A24221">
        <w:rPr>
          <w:sz w:val="24"/>
          <w:szCs w:val="24"/>
        </w:rPr>
        <w:t>from</w:t>
      </w:r>
      <w:proofErr w:type="gramEnd"/>
      <w:r w:rsidRPr="00A24221">
        <w:rPr>
          <w:sz w:val="24"/>
          <w:szCs w:val="24"/>
        </w:rPr>
        <w:t xml:space="preserve"> one</w:t>
      </w:r>
    </w:p>
    <w:p w:rsidR="00A24221" w:rsidRDefault="00A24221" w:rsidP="00A24221">
      <w:pPr>
        <w:spacing w:after="0"/>
        <w:rPr>
          <w:sz w:val="24"/>
          <w:szCs w:val="24"/>
        </w:rPr>
      </w:pPr>
      <w:proofErr w:type="gramStart"/>
      <w:r w:rsidRPr="00A24221">
        <w:rPr>
          <w:sz w:val="24"/>
          <w:szCs w:val="24"/>
        </w:rPr>
        <w:t xml:space="preserve">Room </w:t>
      </w:r>
      <w:r>
        <w:rPr>
          <w:sz w:val="24"/>
          <w:szCs w:val="24"/>
        </w:rPr>
        <w:t>in your house.</w:t>
      </w:r>
      <w:proofErr w:type="gramEnd"/>
    </w:p>
    <w:p w:rsidR="00A24221" w:rsidRPr="00A24221" w:rsidRDefault="00A24221" w:rsidP="00A24221">
      <w:pPr>
        <w:spacing w:after="0"/>
        <w:rPr>
          <w:sz w:val="24"/>
          <w:szCs w:val="24"/>
        </w:rPr>
        <w:sectPr w:rsidR="00A24221" w:rsidRPr="00A24221">
          <w:type w:val="continuous"/>
          <w:pgSz w:w="11920" w:h="8420" w:orient="landscape"/>
          <w:pgMar w:top="720" w:right="780" w:bottom="280" w:left="600" w:header="720" w:footer="720" w:gutter="0"/>
          <w:cols w:num="2" w:space="720" w:equalWidth="0">
            <w:col w:w="6082" w:space="1013"/>
            <w:col w:w="3445"/>
          </w:cols>
        </w:sectPr>
      </w:pPr>
      <w:r w:rsidRPr="00A24221">
        <w:rPr>
          <w:sz w:val="24"/>
          <w:szCs w:val="24"/>
        </w:rPr>
        <w:t>Time yourself</w:t>
      </w:r>
      <w:r>
        <w:rPr>
          <w:sz w:val="24"/>
          <w:szCs w:val="24"/>
        </w:rPr>
        <w:t xml:space="preserve"> </w:t>
      </w:r>
      <w:r w:rsidRPr="00A24221">
        <w:rPr>
          <w:sz w:val="24"/>
          <w:szCs w:val="24"/>
        </w:rPr>
        <w:t xml:space="preserve">to </w:t>
      </w:r>
      <w:r>
        <w:rPr>
          <w:sz w:val="24"/>
          <w:szCs w:val="24"/>
        </w:rPr>
        <w:t>create a drawing of the object i</w:t>
      </w:r>
      <w:r w:rsidRPr="00A24221">
        <w:rPr>
          <w:sz w:val="24"/>
          <w:szCs w:val="24"/>
        </w:rPr>
        <w:t>n 5, 10, 15 minutes</w:t>
      </w:r>
    </w:p>
    <w:p w:rsidR="00A51C1C" w:rsidRDefault="00A51C1C">
      <w:pPr>
        <w:spacing w:after="0"/>
        <w:jc w:val="center"/>
        <w:sectPr w:rsidR="00A51C1C">
          <w:pgSz w:w="11920" w:h="8420" w:orient="landscape"/>
          <w:pgMar w:top="720" w:right="1300" w:bottom="280" w:left="620" w:header="720" w:footer="720" w:gutter="0"/>
          <w:cols w:space="720"/>
        </w:sectPr>
      </w:pPr>
      <w:bookmarkStart w:id="0" w:name="_GoBack"/>
      <w:bookmarkEnd w:id="0"/>
    </w:p>
    <w:p w:rsidR="00A51C1C" w:rsidRDefault="00A24221">
      <w:pPr>
        <w:spacing w:before="6" w:after="0" w:line="170" w:lineRule="exact"/>
        <w:rPr>
          <w:sz w:val="17"/>
          <w:szCs w:val="17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49536" behindDoc="1" locked="0" layoutInCell="1" allowOverlap="1">
            <wp:simplePos x="0" y="0"/>
            <wp:positionH relativeFrom="page">
              <wp:posOffset>3754120</wp:posOffset>
            </wp:positionH>
            <wp:positionV relativeFrom="page">
              <wp:posOffset>446405</wp:posOffset>
            </wp:positionV>
            <wp:extent cx="3294380" cy="4446270"/>
            <wp:effectExtent l="0" t="0" r="1270" b="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444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4749800"/>
                <wp:effectExtent l="5715" t="2540" r="8255" b="10160"/>
                <wp:wrapNone/>
                <wp:docPr id="266" name="Group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749800"/>
                          <a:chOff x="474" y="469"/>
                          <a:chExt cx="10958" cy="7480"/>
                        </a:xfrm>
                      </wpg:grpSpPr>
                      <wpg:grpSp>
                        <wpg:cNvPr id="267" name="Group 336"/>
                        <wpg:cNvGrpSpPr>
                          <a:grpSpLocks/>
                        </wpg:cNvGrpSpPr>
                        <wpg:grpSpPr bwMode="auto">
                          <a:xfrm>
                            <a:off x="559" y="3334"/>
                            <a:ext cx="5256" cy="4494"/>
                            <a:chOff x="559" y="3334"/>
                            <a:chExt cx="5256" cy="4494"/>
                          </a:xfrm>
                        </wpg:grpSpPr>
                        <wps:wsp>
                          <wps:cNvPr id="268" name="Freeform 337"/>
                          <wps:cNvSpPr>
                            <a:spLocks/>
                          </wps:cNvSpPr>
                          <wps:spPr bwMode="auto">
                            <a:xfrm>
                              <a:off x="559" y="3334"/>
                              <a:ext cx="5256" cy="4494"/>
                            </a:xfrm>
                            <a:custGeom>
                              <a:avLst/>
                              <a:gdLst>
                                <a:gd name="T0" fmla="+- 0 947 559"/>
                                <a:gd name="T1" fmla="*/ T0 w 5256"/>
                                <a:gd name="T2" fmla="+- 0 6646 3334"/>
                                <a:gd name="T3" fmla="*/ 6646 h 4494"/>
                                <a:gd name="T4" fmla="+- 0 887 559"/>
                                <a:gd name="T5" fmla="*/ T4 w 5256"/>
                                <a:gd name="T6" fmla="+- 0 6542 3334"/>
                                <a:gd name="T7" fmla="*/ 6542 h 4494"/>
                                <a:gd name="T8" fmla="+- 0 807 559"/>
                                <a:gd name="T9" fmla="*/ T8 w 5256"/>
                                <a:gd name="T10" fmla="+- 0 6381 3334"/>
                                <a:gd name="T11" fmla="*/ 6381 h 4494"/>
                                <a:gd name="T12" fmla="+- 0 725 559"/>
                                <a:gd name="T13" fmla="*/ T12 w 5256"/>
                                <a:gd name="T14" fmla="+- 0 6159 3334"/>
                                <a:gd name="T15" fmla="*/ 6159 h 4494"/>
                                <a:gd name="T16" fmla="+- 0 670 559"/>
                                <a:gd name="T17" fmla="*/ T16 w 5256"/>
                                <a:gd name="T18" fmla="+- 0 5931 3334"/>
                                <a:gd name="T19" fmla="*/ 5931 h 4494"/>
                                <a:gd name="T20" fmla="+- 0 642 559"/>
                                <a:gd name="T21" fmla="*/ T20 w 5256"/>
                                <a:gd name="T22" fmla="+- 0 5698 3334"/>
                                <a:gd name="T23" fmla="*/ 5698 h 4494"/>
                                <a:gd name="T24" fmla="+- 0 647 559"/>
                                <a:gd name="T25" fmla="*/ T24 w 5256"/>
                                <a:gd name="T26" fmla="+- 0 5397 3334"/>
                                <a:gd name="T27" fmla="*/ 5397 h 4494"/>
                                <a:gd name="T28" fmla="+- 0 713 559"/>
                                <a:gd name="T29" fmla="*/ T28 w 5256"/>
                                <a:gd name="T30" fmla="+- 0 5041 3334"/>
                                <a:gd name="T31" fmla="*/ 5041 h 4494"/>
                                <a:gd name="T32" fmla="+- 0 841 559"/>
                                <a:gd name="T33" fmla="*/ T32 w 5256"/>
                                <a:gd name="T34" fmla="+- 0 4706 3334"/>
                                <a:gd name="T35" fmla="*/ 4706 h 4494"/>
                                <a:gd name="T36" fmla="+- 0 1026 559"/>
                                <a:gd name="T37" fmla="*/ T36 w 5256"/>
                                <a:gd name="T38" fmla="+- 0 4397 3334"/>
                                <a:gd name="T39" fmla="*/ 4397 h 4494"/>
                                <a:gd name="T40" fmla="+- 0 1261 559"/>
                                <a:gd name="T41" fmla="*/ T40 w 5256"/>
                                <a:gd name="T42" fmla="+- 0 4119 3334"/>
                                <a:gd name="T43" fmla="*/ 4119 h 4494"/>
                                <a:gd name="T44" fmla="+- 0 1542 559"/>
                                <a:gd name="T45" fmla="*/ T44 w 5256"/>
                                <a:gd name="T46" fmla="+- 0 3875 3334"/>
                                <a:gd name="T47" fmla="*/ 3875 h 4494"/>
                                <a:gd name="T48" fmla="+- 0 1863 559"/>
                                <a:gd name="T49" fmla="*/ T48 w 5256"/>
                                <a:gd name="T50" fmla="+- 0 3671 3334"/>
                                <a:gd name="T51" fmla="*/ 3671 h 4494"/>
                                <a:gd name="T52" fmla="+- 0 2219 559"/>
                                <a:gd name="T53" fmla="*/ T52 w 5256"/>
                                <a:gd name="T54" fmla="+- 0 3511 3334"/>
                                <a:gd name="T55" fmla="*/ 3511 h 4494"/>
                                <a:gd name="T56" fmla="+- 0 2604 559"/>
                                <a:gd name="T57" fmla="*/ T56 w 5256"/>
                                <a:gd name="T58" fmla="+- 0 3399 3334"/>
                                <a:gd name="T59" fmla="*/ 3399 h 4494"/>
                                <a:gd name="T60" fmla="+- 0 3014 559"/>
                                <a:gd name="T61" fmla="*/ T60 w 5256"/>
                                <a:gd name="T62" fmla="+- 0 3341 3334"/>
                                <a:gd name="T63" fmla="*/ 3341 h 4494"/>
                                <a:gd name="T64" fmla="+- 0 3439 559"/>
                                <a:gd name="T65" fmla="*/ T64 w 5256"/>
                                <a:gd name="T66" fmla="+- 0 3341 3334"/>
                                <a:gd name="T67" fmla="*/ 3341 h 4494"/>
                                <a:gd name="T68" fmla="+- 0 3848 559"/>
                                <a:gd name="T69" fmla="*/ T68 w 5256"/>
                                <a:gd name="T70" fmla="+- 0 3399 3334"/>
                                <a:gd name="T71" fmla="*/ 3399 h 4494"/>
                                <a:gd name="T72" fmla="+- 0 4234 559"/>
                                <a:gd name="T73" fmla="*/ T72 w 5256"/>
                                <a:gd name="T74" fmla="+- 0 3511 3334"/>
                                <a:gd name="T75" fmla="*/ 3511 h 4494"/>
                                <a:gd name="T76" fmla="+- 0 4590 559"/>
                                <a:gd name="T77" fmla="*/ T76 w 5256"/>
                                <a:gd name="T78" fmla="+- 0 3671 3334"/>
                                <a:gd name="T79" fmla="*/ 3671 h 4494"/>
                                <a:gd name="T80" fmla="+- 0 4911 559"/>
                                <a:gd name="T81" fmla="*/ T80 w 5256"/>
                                <a:gd name="T82" fmla="+- 0 3875 3334"/>
                                <a:gd name="T83" fmla="*/ 3875 h 4494"/>
                                <a:gd name="T84" fmla="+- 0 5192 559"/>
                                <a:gd name="T85" fmla="*/ T84 w 5256"/>
                                <a:gd name="T86" fmla="+- 0 4119 3334"/>
                                <a:gd name="T87" fmla="*/ 4119 h 4494"/>
                                <a:gd name="T88" fmla="+- 0 5427 559"/>
                                <a:gd name="T89" fmla="*/ T88 w 5256"/>
                                <a:gd name="T90" fmla="+- 0 4397 3334"/>
                                <a:gd name="T91" fmla="*/ 4397 h 4494"/>
                                <a:gd name="T92" fmla="+- 0 5612 559"/>
                                <a:gd name="T93" fmla="*/ T92 w 5256"/>
                                <a:gd name="T94" fmla="+- 0 4706 3334"/>
                                <a:gd name="T95" fmla="*/ 4706 h 4494"/>
                                <a:gd name="T96" fmla="+- 0 5740 559"/>
                                <a:gd name="T97" fmla="*/ T96 w 5256"/>
                                <a:gd name="T98" fmla="+- 0 5041 3334"/>
                                <a:gd name="T99" fmla="*/ 5041 h 4494"/>
                                <a:gd name="T100" fmla="+- 0 5806 559"/>
                                <a:gd name="T101" fmla="*/ T100 w 5256"/>
                                <a:gd name="T102" fmla="+- 0 5397 3334"/>
                                <a:gd name="T103" fmla="*/ 5397 h 4494"/>
                                <a:gd name="T104" fmla="+- 0 5806 559"/>
                                <a:gd name="T105" fmla="*/ T104 w 5256"/>
                                <a:gd name="T106" fmla="+- 0 5765 3334"/>
                                <a:gd name="T107" fmla="*/ 5765 h 4494"/>
                                <a:gd name="T108" fmla="+- 0 5740 559"/>
                                <a:gd name="T109" fmla="*/ T108 w 5256"/>
                                <a:gd name="T110" fmla="+- 0 6121 3334"/>
                                <a:gd name="T111" fmla="*/ 6121 h 4494"/>
                                <a:gd name="T112" fmla="+- 0 5612 559"/>
                                <a:gd name="T113" fmla="*/ T112 w 5256"/>
                                <a:gd name="T114" fmla="+- 0 6456 3334"/>
                                <a:gd name="T115" fmla="*/ 6456 h 4494"/>
                                <a:gd name="T116" fmla="+- 0 5427 559"/>
                                <a:gd name="T117" fmla="*/ T116 w 5256"/>
                                <a:gd name="T118" fmla="+- 0 6765 3334"/>
                                <a:gd name="T119" fmla="*/ 6765 h 4494"/>
                                <a:gd name="T120" fmla="+- 0 5192 559"/>
                                <a:gd name="T121" fmla="*/ T120 w 5256"/>
                                <a:gd name="T122" fmla="+- 0 7043 3334"/>
                                <a:gd name="T123" fmla="*/ 7043 h 4494"/>
                                <a:gd name="T124" fmla="+- 0 4911 559"/>
                                <a:gd name="T125" fmla="*/ T124 w 5256"/>
                                <a:gd name="T126" fmla="+- 0 7287 3334"/>
                                <a:gd name="T127" fmla="*/ 7287 h 4494"/>
                                <a:gd name="T128" fmla="+- 0 4590 559"/>
                                <a:gd name="T129" fmla="*/ T128 w 5256"/>
                                <a:gd name="T130" fmla="+- 0 7491 3334"/>
                                <a:gd name="T131" fmla="*/ 7491 h 4494"/>
                                <a:gd name="T132" fmla="+- 0 4234 559"/>
                                <a:gd name="T133" fmla="*/ T132 w 5256"/>
                                <a:gd name="T134" fmla="+- 0 7651 3334"/>
                                <a:gd name="T135" fmla="*/ 7651 h 4494"/>
                                <a:gd name="T136" fmla="+- 0 3848 559"/>
                                <a:gd name="T137" fmla="*/ T136 w 5256"/>
                                <a:gd name="T138" fmla="+- 0 7763 3334"/>
                                <a:gd name="T139" fmla="*/ 7763 h 4494"/>
                                <a:gd name="T140" fmla="+- 0 3439 559"/>
                                <a:gd name="T141" fmla="*/ T140 w 5256"/>
                                <a:gd name="T142" fmla="+- 0 7821 3334"/>
                                <a:gd name="T143" fmla="*/ 7821 h 4494"/>
                                <a:gd name="T144" fmla="+- 0 3140 559"/>
                                <a:gd name="T145" fmla="*/ T144 w 5256"/>
                                <a:gd name="T146" fmla="+- 0 7827 3334"/>
                                <a:gd name="T147" fmla="*/ 7827 h 4494"/>
                                <a:gd name="T148" fmla="+- 0 2967 559"/>
                                <a:gd name="T149" fmla="*/ T148 w 5256"/>
                                <a:gd name="T150" fmla="+- 0 7817 3334"/>
                                <a:gd name="T151" fmla="*/ 7817 h 4494"/>
                                <a:gd name="T152" fmla="+- 0 2796 559"/>
                                <a:gd name="T153" fmla="*/ T152 w 5256"/>
                                <a:gd name="T154" fmla="+- 0 7797 3334"/>
                                <a:gd name="T155" fmla="*/ 7797 h 4494"/>
                                <a:gd name="T156" fmla="+- 0 2627 559"/>
                                <a:gd name="T157" fmla="*/ T156 w 5256"/>
                                <a:gd name="T158" fmla="+- 0 7767 3334"/>
                                <a:gd name="T159" fmla="*/ 7767 h 4494"/>
                                <a:gd name="T160" fmla="+- 0 2461 559"/>
                                <a:gd name="T161" fmla="*/ T160 w 5256"/>
                                <a:gd name="T162" fmla="+- 0 7727 3334"/>
                                <a:gd name="T163" fmla="*/ 7727 h 4494"/>
                                <a:gd name="T164" fmla="+- 0 2299 559"/>
                                <a:gd name="T165" fmla="*/ T164 w 5256"/>
                                <a:gd name="T166" fmla="+- 0 7679 3334"/>
                                <a:gd name="T167" fmla="*/ 7679 h 4494"/>
                                <a:gd name="T168" fmla="+- 0 2141 559"/>
                                <a:gd name="T169" fmla="*/ T168 w 5256"/>
                                <a:gd name="T170" fmla="+- 0 7621 3334"/>
                                <a:gd name="T171" fmla="*/ 7621 h 4494"/>
                                <a:gd name="T172" fmla="+- 0 1987 559"/>
                                <a:gd name="T173" fmla="*/ T172 w 5256"/>
                                <a:gd name="T174" fmla="+- 0 7553 3334"/>
                                <a:gd name="T175" fmla="*/ 7553 h 4494"/>
                                <a:gd name="T176" fmla="+- 0 1838 559"/>
                                <a:gd name="T177" fmla="*/ T176 w 5256"/>
                                <a:gd name="T178" fmla="+- 0 7477 3334"/>
                                <a:gd name="T179" fmla="*/ 7477 h 4494"/>
                                <a:gd name="T180" fmla="+- 0 1695 559"/>
                                <a:gd name="T181" fmla="*/ T180 w 5256"/>
                                <a:gd name="T182" fmla="+- 0 7392 3334"/>
                                <a:gd name="T183" fmla="*/ 7392 h 4494"/>
                                <a:gd name="T184" fmla="+- 0 559 559"/>
                                <a:gd name="T185" fmla="*/ T184 w 5256"/>
                                <a:gd name="T186" fmla="+- 0 7580 3334"/>
                                <a:gd name="T187" fmla="*/ 7580 h 44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</a:cxnLst>
                              <a:rect l="0" t="0" r="r" b="b"/>
                              <a:pathLst>
                                <a:path w="5256" h="4494">
                                  <a:moveTo>
                                    <a:pt x="421" y="3364"/>
                                  </a:moveTo>
                                  <a:lnTo>
                                    <a:pt x="388" y="3312"/>
                                  </a:lnTo>
                                  <a:lnTo>
                                    <a:pt x="357" y="3260"/>
                                  </a:lnTo>
                                  <a:lnTo>
                                    <a:pt x="328" y="3208"/>
                                  </a:lnTo>
                                  <a:lnTo>
                                    <a:pt x="300" y="3155"/>
                                  </a:lnTo>
                                  <a:lnTo>
                                    <a:pt x="248" y="3047"/>
                                  </a:lnTo>
                                  <a:lnTo>
                                    <a:pt x="204" y="2937"/>
                                  </a:lnTo>
                                  <a:lnTo>
                                    <a:pt x="166" y="2825"/>
                                  </a:lnTo>
                                  <a:lnTo>
                                    <a:pt x="135" y="2711"/>
                                  </a:lnTo>
                                  <a:lnTo>
                                    <a:pt x="111" y="2597"/>
                                  </a:lnTo>
                                  <a:lnTo>
                                    <a:pt x="93" y="2481"/>
                                  </a:lnTo>
                                  <a:lnTo>
                                    <a:pt x="83" y="2364"/>
                                  </a:lnTo>
                                  <a:lnTo>
                                    <a:pt x="79" y="2247"/>
                                  </a:lnTo>
                                  <a:lnTo>
                                    <a:pt x="88" y="2063"/>
                                  </a:lnTo>
                                  <a:lnTo>
                                    <a:pt x="113" y="1883"/>
                                  </a:lnTo>
                                  <a:lnTo>
                                    <a:pt x="154" y="1707"/>
                                  </a:lnTo>
                                  <a:lnTo>
                                    <a:pt x="211" y="1537"/>
                                  </a:lnTo>
                                  <a:lnTo>
                                    <a:pt x="282" y="1372"/>
                                  </a:lnTo>
                                  <a:lnTo>
                                    <a:pt x="368" y="1214"/>
                                  </a:lnTo>
                                  <a:lnTo>
                                    <a:pt x="467" y="1063"/>
                                  </a:lnTo>
                                  <a:lnTo>
                                    <a:pt x="578" y="920"/>
                                  </a:lnTo>
                                  <a:lnTo>
                                    <a:pt x="702" y="785"/>
                                  </a:lnTo>
                                  <a:lnTo>
                                    <a:pt x="837" y="658"/>
                                  </a:lnTo>
                                  <a:lnTo>
                                    <a:pt x="983" y="541"/>
                                  </a:lnTo>
                                  <a:lnTo>
                                    <a:pt x="1139" y="434"/>
                                  </a:lnTo>
                                  <a:lnTo>
                                    <a:pt x="1304" y="337"/>
                                  </a:lnTo>
                                  <a:lnTo>
                                    <a:pt x="1478" y="251"/>
                                  </a:lnTo>
                                  <a:lnTo>
                                    <a:pt x="1660" y="177"/>
                                  </a:lnTo>
                                  <a:lnTo>
                                    <a:pt x="1849" y="115"/>
                                  </a:lnTo>
                                  <a:lnTo>
                                    <a:pt x="2045" y="65"/>
                                  </a:lnTo>
                                  <a:lnTo>
                                    <a:pt x="2248" y="29"/>
                                  </a:lnTo>
                                  <a:lnTo>
                                    <a:pt x="2455" y="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2880" y="7"/>
                                  </a:lnTo>
                                  <a:lnTo>
                                    <a:pt x="3087" y="29"/>
                                  </a:lnTo>
                                  <a:lnTo>
                                    <a:pt x="3289" y="65"/>
                                  </a:lnTo>
                                  <a:lnTo>
                                    <a:pt x="3486" y="115"/>
                                  </a:lnTo>
                                  <a:lnTo>
                                    <a:pt x="3675" y="177"/>
                                  </a:lnTo>
                                  <a:lnTo>
                                    <a:pt x="3857" y="251"/>
                                  </a:lnTo>
                                  <a:lnTo>
                                    <a:pt x="4031" y="337"/>
                                  </a:lnTo>
                                  <a:lnTo>
                                    <a:pt x="4196" y="434"/>
                                  </a:lnTo>
                                  <a:lnTo>
                                    <a:pt x="4352" y="541"/>
                                  </a:lnTo>
                                  <a:lnTo>
                                    <a:pt x="4498" y="658"/>
                                  </a:lnTo>
                                  <a:lnTo>
                                    <a:pt x="4633" y="785"/>
                                  </a:lnTo>
                                  <a:lnTo>
                                    <a:pt x="4757" y="920"/>
                                  </a:lnTo>
                                  <a:lnTo>
                                    <a:pt x="4868" y="1063"/>
                                  </a:lnTo>
                                  <a:lnTo>
                                    <a:pt x="4967" y="1214"/>
                                  </a:lnTo>
                                  <a:lnTo>
                                    <a:pt x="5053" y="1372"/>
                                  </a:lnTo>
                                  <a:lnTo>
                                    <a:pt x="5124" y="1537"/>
                                  </a:lnTo>
                                  <a:lnTo>
                                    <a:pt x="5181" y="1707"/>
                                  </a:lnTo>
                                  <a:lnTo>
                                    <a:pt x="5222" y="1883"/>
                                  </a:lnTo>
                                  <a:lnTo>
                                    <a:pt x="5247" y="2063"/>
                                  </a:lnTo>
                                  <a:lnTo>
                                    <a:pt x="5256" y="2247"/>
                                  </a:lnTo>
                                  <a:lnTo>
                                    <a:pt x="5247" y="2431"/>
                                  </a:lnTo>
                                  <a:lnTo>
                                    <a:pt x="5222" y="2611"/>
                                  </a:lnTo>
                                  <a:lnTo>
                                    <a:pt x="5181" y="2787"/>
                                  </a:lnTo>
                                  <a:lnTo>
                                    <a:pt x="5124" y="2957"/>
                                  </a:lnTo>
                                  <a:lnTo>
                                    <a:pt x="5053" y="3122"/>
                                  </a:lnTo>
                                  <a:lnTo>
                                    <a:pt x="4967" y="3280"/>
                                  </a:lnTo>
                                  <a:lnTo>
                                    <a:pt x="4868" y="3431"/>
                                  </a:lnTo>
                                  <a:lnTo>
                                    <a:pt x="4757" y="3574"/>
                                  </a:lnTo>
                                  <a:lnTo>
                                    <a:pt x="4633" y="3709"/>
                                  </a:lnTo>
                                  <a:lnTo>
                                    <a:pt x="4498" y="3836"/>
                                  </a:lnTo>
                                  <a:lnTo>
                                    <a:pt x="4352" y="3953"/>
                                  </a:lnTo>
                                  <a:lnTo>
                                    <a:pt x="4196" y="4060"/>
                                  </a:lnTo>
                                  <a:lnTo>
                                    <a:pt x="4031" y="4157"/>
                                  </a:lnTo>
                                  <a:lnTo>
                                    <a:pt x="3857" y="4243"/>
                                  </a:lnTo>
                                  <a:lnTo>
                                    <a:pt x="3675" y="4317"/>
                                  </a:lnTo>
                                  <a:lnTo>
                                    <a:pt x="3486" y="4379"/>
                                  </a:lnTo>
                                  <a:lnTo>
                                    <a:pt x="3289" y="4429"/>
                                  </a:lnTo>
                                  <a:lnTo>
                                    <a:pt x="3087" y="4465"/>
                                  </a:lnTo>
                                  <a:lnTo>
                                    <a:pt x="2880" y="4487"/>
                                  </a:lnTo>
                                  <a:lnTo>
                                    <a:pt x="2667" y="4494"/>
                                  </a:lnTo>
                                  <a:lnTo>
                                    <a:pt x="2581" y="4493"/>
                                  </a:lnTo>
                                  <a:lnTo>
                                    <a:pt x="2494" y="4489"/>
                                  </a:lnTo>
                                  <a:lnTo>
                                    <a:pt x="2408" y="4483"/>
                                  </a:lnTo>
                                  <a:lnTo>
                                    <a:pt x="2322" y="4474"/>
                                  </a:lnTo>
                                  <a:lnTo>
                                    <a:pt x="2237" y="4463"/>
                                  </a:lnTo>
                                  <a:lnTo>
                                    <a:pt x="2152" y="4449"/>
                                  </a:lnTo>
                                  <a:lnTo>
                                    <a:pt x="2068" y="4433"/>
                                  </a:lnTo>
                                  <a:lnTo>
                                    <a:pt x="1985" y="4414"/>
                                  </a:lnTo>
                                  <a:lnTo>
                                    <a:pt x="1902" y="4393"/>
                                  </a:lnTo>
                                  <a:lnTo>
                                    <a:pt x="1820" y="4370"/>
                                  </a:lnTo>
                                  <a:lnTo>
                                    <a:pt x="1740" y="4345"/>
                                  </a:lnTo>
                                  <a:lnTo>
                                    <a:pt x="1660" y="4317"/>
                                  </a:lnTo>
                                  <a:lnTo>
                                    <a:pt x="1582" y="4287"/>
                                  </a:lnTo>
                                  <a:lnTo>
                                    <a:pt x="1504" y="4254"/>
                                  </a:lnTo>
                                  <a:lnTo>
                                    <a:pt x="1428" y="4219"/>
                                  </a:lnTo>
                                  <a:lnTo>
                                    <a:pt x="1353" y="4182"/>
                                  </a:lnTo>
                                  <a:lnTo>
                                    <a:pt x="1279" y="4143"/>
                                  </a:lnTo>
                                  <a:lnTo>
                                    <a:pt x="1207" y="4102"/>
                                  </a:lnTo>
                                  <a:lnTo>
                                    <a:pt x="1136" y="4058"/>
                                  </a:lnTo>
                                  <a:lnTo>
                                    <a:pt x="1067" y="4013"/>
                                  </a:lnTo>
                                  <a:lnTo>
                                    <a:pt x="0" y="4246"/>
                                  </a:lnTo>
                                  <a:lnTo>
                                    <a:pt x="421" y="336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34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270" name="Freeform 335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32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272" name="Freeform 333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0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274" name="Freeform 331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28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276" name="Freeform 329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7" name="Group 326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278" name="Freeform 327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4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280" name="Freeform 325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1" name="Group 322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282" name="Freeform 323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3" name="Group 320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284" name="Freeform 321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318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286" name="Freeform 319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7" name="Group 316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288" name="Freeform 317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9" name="Group 314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290" name="Freeform 315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" name="Group 312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292" name="Freeform 313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3" name="Group 310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294" name="Freeform 311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5" name="Group 308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296" name="Freeform 309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7" o:spid="_x0000_s1026" style="position:absolute;margin-left:23.7pt;margin-top:23.45pt;width:547.9pt;height:374pt;z-index:-251665920;mso-position-horizontal-relative:page;mso-position-vertical-relative:page" coordorigin="474,469" coordsize="10958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">
                <v:group id="Group 336" o:spid="_x0000_s1027" style="position:absolute;left:559;top:3334;width:5256;height:4494" coordorigin="559,3334" coordsize="5256,44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Freeform 337" o:spid="_x0000_s1028" style="position:absolute;left:559;top:3334;width:5256;height:4494;visibility:visible;mso-wrap-style:square;v-text-anchor:top" coordsize="5256,4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GH1sQA&#10;AADcAAAADwAAAGRycy9kb3ducmV2LnhtbESPwW7CMAyG70i8Q+RJu0G6HtjoCBVCQuywHQZIcLQa&#10;r61onKgJpbz9fJi0o/X7/+xvVY6uUwP1sfVs4GWegSKuvG25NnA67mZvoGJCtth5JgMPilCup5MV&#10;Ftbf+ZuGQ6qVQDgWaKBJKRRax6ohh3HuA7FkP753mGTsa217vAvcdTrPsoV22LJcaDDQtqHqerg5&#10;oRzD656H1J4vn/vwsKflUMcvY56fxs07qERj+l/+a39YA/lCvhUZEQG9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xh9bEAAAA3AAAAA8AAAAAAAAAAAAAAAAAmAIAAGRycy9k&#10;b3ducmV2LnhtbFBLBQYAAAAABAAEAPUAAACJAwAAAAA=&#10;" path="m421,3364r-33,-52l357,3260r-29,-52l300,3155,248,3047,204,2937,166,2825,135,2711,111,2597,93,2481,83,2364,79,2247r9,-184l113,1883r41,-176l211,1537r71,-165l368,1214r99,-151l578,920,702,785,837,658,983,541,1139,434r165,-97l1478,251r182,-74l1849,115,2045,65,2248,29,2455,7,2667,r213,7l3087,29r202,36l3486,115r189,62l3857,251r174,86l4196,434r156,107l4498,658r135,127l4757,920r111,143l4967,1214r86,158l5124,1537r57,170l5222,1883r25,180l5256,2247r-9,184l5222,2611r-41,176l5124,2957r-71,165l4967,3280r-99,151l4757,3574r-124,135l4498,3836r-146,117l4196,4060r-165,97l3857,4243r-182,74l3486,4379r-197,50l3087,4465r-207,22l2667,4494r-86,-1l2494,4489r-86,-6l2322,4474r-85,-11l2152,4449r-84,-16l1985,4414r-83,-21l1820,4370r-80,-25l1660,4317r-78,-30l1504,4254r-76,-35l1353,4182r-74,-39l1207,4102r-71,-44l1067,4013,,4246,421,3364xe" filled="f" strokeweight="2.25pt">
                    <v:path arrowok="t" o:connecttype="custom" o:connectlocs="388,6646;328,6542;248,6381;166,6159;111,5931;83,5698;88,5397;154,5041;282,4706;467,4397;702,4119;983,3875;1304,3671;1660,3511;2045,3399;2455,3341;2880,3341;3289,3399;3675,3511;4031,3671;4352,3875;4633,4119;4868,4397;5053,4706;5181,5041;5247,5397;5247,5765;5181,6121;5053,6456;4868,6765;4633,7043;4352,7287;4031,7491;3675,7651;3289,7763;2880,7821;2581,7827;2408,7817;2237,7797;2068,7767;1902,7727;1740,7679;1582,7621;1428,7553;1279,7477;1136,7392;0,7580" o:connectangles="0,0,0,0,0,0,0,0,0,0,0,0,0,0,0,0,0,0,0,0,0,0,0,0,0,0,0,0,0,0,0,0,0,0,0,0,0,0,0,0,0,0,0,0,0,0,0"/>
                  </v:shape>
                </v:group>
                <v:group id="Group 334" o:spid="_x0000_s1029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      <v:shape id="Freeform 335" o:spid="_x0000_s1030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K4FsIA&#10;AADcAAAADwAAAGRycy9kb3ducmV2LnhtbERPy2rCQBTdF/yH4QrdNRMVrMSMEoWCi0JbzcbdNXPz&#10;0MydkJkm6d93FoUuD+ed7ifTioF611hWsIhiEMSF1Q1XCvLL28sGhPPIGlvLpOCHHOx3s6cUE21H&#10;/qLh7CsRQtglqKD2vkukdEVNBl1kO+LAlbY36APsK6l7HEO4aeUyjtfSYMOhocaOjjUVj/O3UZB5&#10;Wl/v2eNWftB7sfps8vZgYqWe51O2BeFp8v/iP/dJK1i+hvnhTDgC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MrgWwgAAANwAAAAPAAAAAAAAAAAAAAAAAJgCAABkcnMvZG93&#10;bnJldi54bWxQSwUGAAAAAAQABAD1AAAAhwMAAAAA&#10;" path="m,l10946,e" filled="f" strokeweight=".20497mm">
                    <v:path arrowok="t" o:connecttype="custom" o:connectlocs="0,0;10946,0" o:connectangles="0,0"/>
                  </v:shape>
                </v:group>
                <v:group id="Group 332" o:spid="_x0000_s1031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stxs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6stxsQAAADcAAAA&#10;DwAAAAAAAAAAAAAAAACqAgAAZHJzL2Rvd25yZXYueG1sUEsFBgAAAAAEAAQA+gAAAJsDAAAAAA==&#10;">
                  <v:shape id="Freeform 333" o:spid="_x0000_s1032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pq3MQA&#10;AADcAAAADwAAAGRycy9kb3ducmV2LnhtbESPQWvCQBSE74L/YXmF3nRjDo1EN0EKgiAWTHro8Zl9&#10;TUKzb0N2TdJ/3y0IHoeZ+YbZ57PpxEiDay0r2KwjEMSV1S3XCj7L42oLwnlkjZ1lUvBLDvJsudhj&#10;qu3EVxoLX4sAYZeigsb7PpXSVQ0ZdGvbEwfv2w4GfZBDLfWAU4CbTsZR9CYNthwWGuzpvaHqp7gb&#10;BWX09VHcTze+JPHZdpWccDMelHp9mQ87EJ5m/ww/2ietIE5i+D8TjoD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6atzEAAAA3AAAAA8AAAAAAAAAAAAAAAAAmAIAAGRycy9k&#10;b3ducmV2LnhtbFBLBQYAAAAABAAEAPUAAACJAwAAAAA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330" o:spid="_x0000_s1033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UWKs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eU3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4NRYqxgAAANwA&#10;AAAPAAAAAAAAAAAAAAAAAKoCAABkcnMvZG93bnJldi54bWxQSwUGAAAAAAQABAD6AAAAnQMAAAAA&#10;">
                  <v:shape id="Freeform 331" o:spid="_x0000_s1034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tZEsYA&#10;AADcAAAADwAAAGRycy9kb3ducmV2LnhtbESPT2vCQBTE70K/w/IKXkQ3FdGQuoqUKsV68C/2+Mg+&#10;k9js25BdNX77rlDwOMzMb5jxtDGluFLtCssK3noRCOLU6oIzBfvdvBuDcB5ZY2mZFNzJwXTy0hpj&#10;ou2NN3Td+kwECLsEFeTeV4mULs3JoOvZijh4J1sb9EHWmdQ13gLclLIfRUNpsOCwkGNFHzmlv9uL&#10;UfB5jA+HE68Xq8u3r5adM/0sNh2l2q/N7B2Ep8Y/w//tL62gPxrA40w4AnL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ntZEsYAAADcAAAADwAAAAAAAAAAAAAAAACYAgAAZHJz&#10;L2Rvd25yZXYueG1sUEsFBgAAAAAEAAQA9QAAAIsDAAAAAA==&#10;" path="m,l10908,e" filled="f" strokeweight=".58pt">
                    <v:path arrowok="t" o:connecttype="custom" o:connectlocs="0,0;10908,0" o:connectangles="0,0"/>
                  </v:shape>
                </v:group>
                <v:group id="Group 328" o:spid="_x0000_s1035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Freeform 329" o:spid="_x0000_s1036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Fs38QA&#10;AADcAAAADwAAAGRycy9kb3ducmV2LnhtbESPQWuDQBSE74X+h+UVeqtrPGixrhIChUBpISaHHl/d&#10;V5W4b8XdqPn32UKgx2FmvmGKajWDmGlyvWUFmygGQdxY3XOr4HR8f3kF4TyyxsEyKbiSg6p8fCgw&#10;13bhA821b0WAsMtRQef9mEvpmo4MusiOxMH7tZNBH+TUSj3hEuBmkEkcp9Jgz2Ghw5F2HTXn+mIU&#10;HOPvr/qy/+HPLPmwQyMX3MxbpZ6f1u0bCE+r/w/f23utIMlS+DsTjoAs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BbN/EAAAA3AAAAA8AAAAAAAAAAAAAAAAAmAIAAGRycy9k&#10;b3ducmV2LnhtbFBLBQYAAAAABAAEAPUAAACJAwAAAAA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326" o:spid="_x0000_s1037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4QK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OECnFAAAA3AAA&#10;AA8AAAAAAAAAAAAAAAAAqgIAAGRycy9kb3ducmV2LnhtbFBLBQYAAAAABAAEAPoAAACcAwAAAAA=&#10;">
                  <v:shape id="Freeform 327" o:spid="_x0000_s1038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Ci8MIA&#10;AADcAAAADwAAAGRycy9kb3ducmV2LnhtbERPz2vCMBS+C/4P4Q28aapIJ9UoUzY2toOoG+Lt0Tzb&#10;YvNSkmjrf78cBI8f3+/FqjO1uJHzlWUF41ECgji3uuJCwe/hYzgD4QOyxtoyKbiTh9Wy31tgpm3L&#10;O7rtQyFiCPsMFZQhNJmUPi/JoB/ZhjhyZ+sMhghdIbXDNoabWk6SJJUGK44NJTa0KSm/7K9GAYd0&#10;Wv0c73+n9zGuP932W7fTVKnBS/c2BxGoC0/xw/2lFUxe49p4Jh4B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kKLwwgAAANwAAAAPAAAAAAAAAAAAAAAAAJgCAABkcnMvZG93&#10;bnJldi54bWxQSwUGAAAAAAQABAD1AAAAhwMAAAAA&#10;" path="m,l,7469e" filled="f" strokeweight=".58pt">
                    <v:path arrowok="t" o:connecttype="custom" o:connectlocs="0,475;0,7944" o:connectangles="0,0"/>
                  </v:shape>
                </v:group>
                <v:group id="Group 324" o:spid="_x0000_s1039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<v:shape id="Freeform 325" o:spid="_x0000_s1040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L9ScIA&#10;AADcAAAADwAAAGRycy9kb3ducmV2LnhtbERPy2rCQBTdF/yH4Rbc1UmDiqSOoqJoEQpV6/qSuSbB&#10;zJ2YmTz8+86i0OXhvOfL3pSipdoVlhW8jyIQxKnVBWcKLufd2wyE88gaS8uk4EkOlovByxwTbTv+&#10;pvbkMxFC2CWoIPe+SqR0aU4G3chWxIG72dqgD7DOpK6xC+GmlHEUTaXBgkNDjhVtckrvp8YoeKyP&#10;19jvm27183nfT9rx9qtxW6WGr/3qA4Sn3v+L/9wHrSCehfnhTDgCc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cv1JwgAAANwAAAAPAAAAAAAAAAAAAAAAAJgCAABkcnMvZG93&#10;bnJldi54bWxQSwUGAAAAAAQABAD1AAAAhwMAAAAA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322" o:spid="_x0000_s1041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<v:shape id="Freeform 323" o:spid="_x0000_s1042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pHxscA&#10;AADcAAAADwAAAGRycy9kb3ducmV2LnhtbESPQWvCQBSE74L/YXmFXqRujKSE1FVEkfbgwaa99PaS&#10;fc2GZt+G7Fbjv3cLBY/DzHzDrDaj7cSZBt86VrCYJyCIa6dbbhR8fhyechA+IGvsHJOCK3nYrKeT&#10;FRbaXfidzmVoRISwL1CBCaEvpPS1IYt+7nri6H27wWKIcmikHvAS4baTaZI8S4stxwWDPe0M1T/l&#10;r1VQHZvXWX36OmaLqgr7Q1aabHlV6vFh3L6ACDSGe/i//aYVpHkKf2fiEZ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0qR8bHAAAA3AAAAA8AAAAAAAAAAAAAAAAAmAIAAGRy&#10;cy9kb3ducmV2LnhtbFBLBQYAAAAABAAEAPUAAACMAwAAAAA=&#10;" path="m,l,7401e" filled="f" strokeweight=".20497mm">
                    <v:path arrowok="t" o:connecttype="custom" o:connectlocs="0,509;0,7910" o:connectangles="0,0"/>
                  </v:shape>
                </v:group>
                <v:group id="Group 320" o:spid="_x0000_s1043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<v:shape id="Freeform 321" o:spid="_x0000_s1044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jY0sUA&#10;AADcAAAADwAAAGRycy9kb3ducmV2LnhtbESPT2vCQBTE74V+h+UVeqsbJQSJrmJLS4s9iP8Qb4/s&#10;Mwlm34bdrYnf3i0IHoeZ+Q0znfemERdyvrasYDhIQBAXVtdcKthtv97GIHxA1thYJgVX8jCfPT9N&#10;Mde24zVdNqEUEcI+RwVVCG0upS8qMugHtiWO3sk6gyFKV0rtsItw08hRkmTSYM1xocKWPioqzps/&#10;o4BDlta/h+v++DnE92+3WuouzZR6fekXExCB+vAI39s/WsFonML/mXgE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CNjSxQAAANwAAAAPAAAAAAAAAAAAAAAAAJgCAABkcnMv&#10;ZG93bnJldi54bWxQSwUGAAAAAAQABAD1AAAAigMAAAAA&#10;" path="m,l,7469e" filled="f" strokeweight=".58pt">
                    <v:path arrowok="t" o:connecttype="custom" o:connectlocs="0,475;0,7944" o:connectangles="0,0"/>
                  </v:shape>
                </v:group>
                <v:group id="Group 318" o:spid="_x0000_s1045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<v:shape id="Freeform 319" o:spid="_x0000_s1046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UnTcUA&#10;AADcAAAADwAAAGRycy9kb3ducmV2LnhtbESPQWvCQBSE7wX/w/KE3urGFIKkrlLEgB5iWxW8PrLP&#10;JG32bciuSfz3bqHQ4zAz3zDL9Wga0VPnassK5rMIBHFhdc2lgvMpe1mAcB5ZY2OZFNzJwXo1eVpi&#10;qu3AX9QffSkChF2KCirv21RKV1Rk0M1sSxy8q+0M+iC7UuoOhwA3jYyjKJEGaw4LFba0qaj4Od6M&#10;gmR7/dZF9rE/SPuZ8/2S8+slV+p5Or6/gfA0+v/wX3unFcSLBH7Ph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FSdNxQAAANwAAAAPAAAAAAAAAAAAAAAAAJgCAABkcnMv&#10;ZG93bnJldi54bWxQSwUGAAAAAAQABAD1AAAAigMAAAAA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316" o:spid="_x0000_s1047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shape id="Freeform 317" o:spid="_x0000_s1048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V9nMAA&#10;AADcAAAADwAAAGRycy9kb3ducmV2LnhtbERPS4vCMBC+C/6HMMLeNFVQpGuURRAFobi+zkMz23Zt&#10;JqUZtf77zUHY48f3Xqw6V6sHtaHybGA8SkAR595WXBg4nzbDOaggyBZrz2TgRQFWy35vgan1T/6m&#10;x1EKFUM4pGigFGlSrUNeksMw8g1x5H5861AibAttW3zGcFfrSZLMtMOKY0OJDa1Lym/HuzNwuNwy&#10;TH5fsp9N9dUWkm1PLjPmY9B9fYIS6uRf/HbvrIHJPK6NZ+IR0M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UV9nMAAAADcAAAADwAAAAAAAAAAAAAAAACYAgAAZHJzL2Rvd25y&#10;ZXYueG1sUEsFBgAAAAAEAAQA9QAAAIUDAAAAAA==&#10;" path="m,l,7401e" filled="f" strokeweight=".58pt">
                    <v:path arrowok="t" o:connecttype="custom" o:connectlocs="0,509;0,7910" o:connectangles="0,0"/>
                  </v:shape>
                </v:group>
                <v:group id="Group 314" o:spid="_x0000_s1049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hR5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IUefFAAAA3AAA&#10;AA8AAAAAAAAAAAAAAAAAqgIAAGRycy9kb3ducmV2LnhtbFBLBQYAAAAABAAEAPoAAACcAwAAAAA=&#10;">
                  <v:shape id="Freeform 315" o:spid="_x0000_s1050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SKucIA&#10;AADcAAAADwAAAGRycy9kb3ducmV2LnhtbERP3WrCMBS+H/gO4QjezVQv3KxGEcFRhSn+PMChOTa1&#10;zUnXZFrffrkQdvnx/c+Xna3FnVpfOlYwGiYgiHOnSy4UXM6b908QPiBrrB2Tgid5WC56b3NMtXvw&#10;ke6nUIgYwj5FBSaEJpXS54Ys+qFriCN3da3FEGFbSN3iI4bbWo6TZCItlhwbDDa0NpRXp1+r4FCZ&#10;/Wi3/f7YhGL7/Mmyanf7uig16HerGYhAXfgXv9yZVjCexvnxTDwC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VIq5wgAAANwAAAAPAAAAAAAAAAAAAAAAAJgCAABkcnMvZG93&#10;bnJldi54bWxQSwUGAAAAAAQABAD1AAAAhwMAAAAA&#10;" path="m,l10946,e" filled="f" strokeweight=".58pt">
                    <v:path arrowok="t" o:connecttype="custom" o:connectlocs="0,0;10946,0" o:connectangles="0,0"/>
                  </v:shape>
                </v:group>
                <v:group id="Group 312" o:spid="_x0000_s1051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<v:shape id="Freeform 313" o:spid="_x0000_s1052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aMJsQA&#10;AADcAAAADwAAAGRycy9kb3ducmV2LnhtbESPQWuDQBSE74H8h+UFeourHtrUuAkSKARKCzU95Pji&#10;vqjEfSvuRu2/7xYKOQ4z8w2T72fTiZEG11pWkEQxCOLK6pZrBd+nt/UGhPPIGjvLpOCHHOx3y0WO&#10;mbYTf9FY+loECLsMFTTe95mUrmrIoItsTxy8qx0M+iCHWuoBpwA3nUzj+FkabDksNNjToaHqVt6N&#10;glN8/izvxwt/vKTvtqvkhMlYKPW0mostCE+zf4T/20etIH1N4e9MOAJy9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2jCbEAAAA3AAAAA8AAAAAAAAAAAAAAAAAmAIAAGRycy9k&#10;b3ducmV2LnhtbFBLBQYAAAAABAAEAPUAAACJAwAAAAA=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310" o:spid="_x0000_s1053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<v:shape id="Freeform 311" o:spid="_x0000_s1054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3k7sQA&#10;AADcAAAADwAAAGRycy9kb3ducmV2LnhtbESP0YrCMBRE34X9h3CFfdNUV2TtGmURBfFBsO4HXJq7&#10;bW1zU5poW7/eCIKPw8ycYZbrzlTiRo0rLCuYjCMQxKnVBWcK/s670TcI55E1VpZJQU8O1quPwRJj&#10;bVs+0S3xmQgQdjEqyL2vYyldmpNBN7Y1cfD+bWPQB9lkUjfYBrip5DSK5tJgwWEhx5o2OaVlcjUK&#10;9MRs7v2lOyyOW/3V7rQty36v1Oew+/0B4anz7/CrvdcKposZPM+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t5O7EAAAA3AAAAA8AAAAAAAAAAAAAAAAAmAIAAGRycy9k&#10;b3ducmV2LnhtbFBLBQYAAAAABAAEAPUAAACJAwAAAAA=&#10;" path="m,l10908,e" filled="f" strokeweight=".20497mm">
                    <v:path arrowok="t" o:connecttype="custom" o:connectlocs="0,0;10908,0" o:connectangles="0,0"/>
                  </v:shape>
                </v:group>
                <v:group id="Group 308" o:spid="_x0000_s1055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<v:shape id="Freeform 309" o:spid="_x0000_s1056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2KJcMA&#10;AADcAAAADwAAAGRycy9kb3ducmV2LnhtbESPQYvCMBSE7wv+h/AEb2tqD7pWo4ggCOKC1YPHZ/Ns&#10;i81LaWJb//1GEPY4zMw3zHLdm0q01LjSsoLJOAJBnFldcq7gct59/4BwHlljZZkUvMjBejX4WmKi&#10;bccnalOfiwBhl6CCwvs6kdJlBRl0Y1sTB+9uG4M+yCaXusEuwE0l4yiaSoMlh4UCa9oWlD3Sp1Fw&#10;jq6/6XN/4+MsPtgqkx1O2o1So2G/WYDw1Pv/8Ke91wri+RTeZ8IR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U2KJcMAAADcAAAADwAAAAAAAAAAAAAAAACYAgAAZHJzL2Rv&#10;d25yZXYueG1sUEsFBgAAAAAEAAQA9QAAAIgDAAAAAA==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A51C1C" w:rsidRDefault="00C86428">
      <w:pPr>
        <w:spacing w:after="0" w:line="452" w:lineRule="exact"/>
        <w:ind w:left="100" w:right="-20"/>
        <w:rPr>
          <w:rFonts w:ascii="Arial Black" w:eastAsia="Arial Black" w:hAnsi="Arial Black" w:cs="Arial Black"/>
          <w:sz w:val="36"/>
          <w:szCs w:val="36"/>
        </w:rPr>
      </w:pPr>
      <w:r>
        <w:rPr>
          <w:rFonts w:ascii="Arial Black" w:eastAsia="Arial Black" w:hAnsi="Arial Black" w:cs="Arial Black"/>
          <w:b/>
          <w:bCs/>
          <w:position w:val="2"/>
          <w:sz w:val="36"/>
          <w:szCs w:val="36"/>
        </w:rPr>
        <w:t>L</w:t>
      </w:r>
      <w:r>
        <w:rPr>
          <w:rFonts w:ascii="Arial Black" w:eastAsia="Arial Black" w:hAnsi="Arial Black" w:cs="Arial Black"/>
          <w:b/>
          <w:bCs/>
          <w:spacing w:val="-1"/>
          <w:position w:val="2"/>
          <w:sz w:val="36"/>
          <w:szCs w:val="36"/>
        </w:rPr>
        <w:t>I</w:t>
      </w:r>
      <w:r>
        <w:rPr>
          <w:rFonts w:ascii="Arial Black" w:eastAsia="Arial Black" w:hAnsi="Arial Black" w:cs="Arial Black"/>
          <w:b/>
          <w:bCs/>
          <w:position w:val="2"/>
          <w:sz w:val="36"/>
          <w:szCs w:val="36"/>
        </w:rPr>
        <w:t xml:space="preserve">NE </w:t>
      </w:r>
      <w:r>
        <w:rPr>
          <w:rFonts w:ascii="Arial Black" w:eastAsia="Arial Black" w:hAnsi="Arial Black" w:cs="Arial Black"/>
          <w:b/>
          <w:bCs/>
          <w:spacing w:val="1"/>
          <w:position w:val="2"/>
          <w:sz w:val="36"/>
          <w:szCs w:val="36"/>
        </w:rPr>
        <w:t>DRA</w:t>
      </w:r>
      <w:r>
        <w:rPr>
          <w:rFonts w:ascii="Arial Black" w:eastAsia="Arial Black" w:hAnsi="Arial Black" w:cs="Arial Black"/>
          <w:b/>
          <w:bCs/>
          <w:position w:val="2"/>
          <w:sz w:val="36"/>
          <w:szCs w:val="36"/>
        </w:rPr>
        <w:t>W</w:t>
      </w:r>
      <w:r>
        <w:rPr>
          <w:rFonts w:ascii="Arial Black" w:eastAsia="Arial Black" w:hAnsi="Arial Black" w:cs="Arial Black"/>
          <w:b/>
          <w:bCs/>
          <w:spacing w:val="-1"/>
          <w:position w:val="2"/>
          <w:sz w:val="36"/>
          <w:szCs w:val="36"/>
        </w:rPr>
        <w:t>I</w:t>
      </w:r>
      <w:r>
        <w:rPr>
          <w:rFonts w:ascii="Arial Black" w:eastAsia="Arial Black" w:hAnsi="Arial Black" w:cs="Arial Black"/>
          <w:b/>
          <w:bCs/>
          <w:position w:val="2"/>
          <w:sz w:val="36"/>
          <w:szCs w:val="36"/>
        </w:rPr>
        <w:t>NG</w:t>
      </w: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before="12" w:after="0" w:line="220" w:lineRule="exact"/>
      </w:pPr>
    </w:p>
    <w:p w:rsidR="00A51C1C" w:rsidRDefault="00C86428">
      <w:pPr>
        <w:spacing w:after="0" w:line="240" w:lineRule="auto"/>
        <w:ind w:left="1895" w:right="7249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>Your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k :</w:t>
      </w:r>
      <w:proofErr w:type="gramEnd"/>
    </w:p>
    <w:p w:rsidR="00A51C1C" w:rsidRDefault="00A51C1C">
      <w:pPr>
        <w:spacing w:before="7" w:after="0" w:line="240" w:lineRule="exact"/>
        <w:rPr>
          <w:sz w:val="24"/>
          <w:szCs w:val="24"/>
        </w:rPr>
      </w:pPr>
    </w:p>
    <w:p w:rsidR="00A51C1C" w:rsidRDefault="00C86428">
      <w:pPr>
        <w:spacing w:after="0"/>
        <w:ind w:left="940" w:right="6271" w:firstLine="55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pacing w:val="-1"/>
          <w:sz w:val="28"/>
          <w:szCs w:val="28"/>
        </w:rPr>
        <w:t>U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ing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BLA</w:t>
      </w: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K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P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>N</w:t>
      </w:r>
      <w:r>
        <w:rPr>
          <w:rFonts w:ascii="Arial" w:eastAsia="Arial" w:hAnsi="Arial" w:cs="Arial"/>
          <w:i/>
          <w:sz w:val="28"/>
          <w:szCs w:val="28"/>
        </w:rPr>
        <w:t xml:space="preserve">, 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ill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 w:rsidR="00A24221">
        <w:rPr>
          <w:rFonts w:ascii="Arial" w:eastAsia="Arial" w:hAnsi="Arial" w:cs="Arial"/>
          <w:i/>
          <w:sz w:val="28"/>
          <w:szCs w:val="28"/>
        </w:rPr>
        <w:t>half a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page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in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3"/>
          <w:sz w:val="28"/>
          <w:szCs w:val="28"/>
        </w:rPr>
        <w:t>u</w:t>
      </w:r>
      <w:r>
        <w:rPr>
          <w:rFonts w:ascii="Arial" w:eastAsia="Arial" w:hAnsi="Arial" w:cs="Arial"/>
          <w:i/>
          <w:sz w:val="28"/>
          <w:szCs w:val="28"/>
        </w:rPr>
        <w:t xml:space="preserve">r </w:t>
      </w:r>
      <w:r>
        <w:rPr>
          <w:rFonts w:ascii="Arial" w:eastAsia="Arial" w:hAnsi="Arial" w:cs="Arial"/>
          <w:i/>
          <w:spacing w:val="1"/>
          <w:sz w:val="28"/>
          <w:szCs w:val="28"/>
        </w:rPr>
        <w:t>sk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hbo</w:t>
      </w:r>
      <w:r>
        <w:rPr>
          <w:rFonts w:ascii="Arial" w:eastAsia="Arial" w:hAnsi="Arial" w:cs="Arial"/>
          <w:i/>
          <w:spacing w:val="-3"/>
          <w:sz w:val="28"/>
          <w:szCs w:val="28"/>
        </w:rPr>
        <w:t>o</w:t>
      </w:r>
      <w:r>
        <w:rPr>
          <w:rFonts w:ascii="Arial" w:eastAsia="Arial" w:hAnsi="Arial" w:cs="Arial"/>
          <w:i/>
          <w:sz w:val="28"/>
          <w:szCs w:val="28"/>
        </w:rPr>
        <w:t>k</w:t>
      </w:r>
      <w:r w:rsidR="00A24221">
        <w:rPr>
          <w:rFonts w:ascii="Arial" w:eastAsia="Arial" w:hAnsi="Arial" w:cs="Arial"/>
          <w:i/>
          <w:sz w:val="28"/>
          <w:szCs w:val="28"/>
        </w:rPr>
        <w:t xml:space="preserve"> A5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c</w:t>
      </w:r>
      <w:r>
        <w:rPr>
          <w:rFonts w:ascii="Arial" w:eastAsia="Arial" w:hAnsi="Arial" w:cs="Arial"/>
          <w:i/>
          <w:sz w:val="28"/>
          <w:szCs w:val="28"/>
        </w:rPr>
        <w:t>rea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pacing w:val="1"/>
          <w:sz w:val="28"/>
          <w:szCs w:val="28"/>
        </w:rPr>
        <w:t>v</w:t>
      </w:r>
      <w:r>
        <w:rPr>
          <w:rFonts w:ascii="Arial" w:eastAsia="Arial" w:hAnsi="Arial" w:cs="Arial"/>
          <w:i/>
          <w:sz w:val="28"/>
          <w:szCs w:val="28"/>
        </w:rPr>
        <w:t>e doodle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u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ing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z w:val="28"/>
          <w:szCs w:val="28"/>
        </w:rPr>
        <w:t>s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z w:val="28"/>
          <w:szCs w:val="28"/>
        </w:rPr>
        <w:t xml:space="preserve">ny 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ur</w:t>
      </w:r>
      <w:r>
        <w:rPr>
          <w:rFonts w:ascii="Arial" w:eastAsia="Arial" w:hAnsi="Arial" w:cs="Arial"/>
          <w:i/>
          <w:spacing w:val="-2"/>
          <w:sz w:val="28"/>
          <w:szCs w:val="28"/>
        </w:rPr>
        <w:t>l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 xml:space="preserve">, 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i</w:t>
      </w:r>
      <w:r>
        <w:rPr>
          <w:rFonts w:ascii="Arial" w:eastAsia="Arial" w:hAnsi="Arial" w:cs="Arial"/>
          <w:i/>
          <w:spacing w:val="-2"/>
          <w:sz w:val="28"/>
          <w:szCs w:val="28"/>
        </w:rPr>
        <w:t>r</w:t>
      </w:r>
      <w:r>
        <w:rPr>
          <w:rFonts w:ascii="Arial" w:eastAsia="Arial" w:hAnsi="Arial" w:cs="Arial"/>
          <w:i/>
          <w:sz w:val="28"/>
          <w:szCs w:val="28"/>
        </w:rPr>
        <w:t>ly lin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 xml:space="preserve">s 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z w:val="28"/>
          <w:szCs w:val="28"/>
        </w:rPr>
        <w:t>s po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ibl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 xml:space="preserve">. 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U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THIC</w:t>
      </w:r>
      <w:r>
        <w:rPr>
          <w:rFonts w:ascii="Arial" w:eastAsia="Arial" w:hAnsi="Arial" w:cs="Arial"/>
          <w:i/>
          <w:sz w:val="28"/>
          <w:szCs w:val="28"/>
        </w:rPr>
        <w:t>K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 xml:space="preserve">and </w:t>
      </w:r>
      <w:r>
        <w:rPr>
          <w:rFonts w:ascii="Arial" w:eastAsia="Arial" w:hAnsi="Arial" w:cs="Arial"/>
          <w:i/>
          <w:spacing w:val="-1"/>
          <w:sz w:val="28"/>
          <w:szCs w:val="28"/>
        </w:rPr>
        <w:t>TH</w:t>
      </w:r>
      <w:r>
        <w:rPr>
          <w:rFonts w:ascii="Arial" w:eastAsia="Arial" w:hAnsi="Arial" w:cs="Arial"/>
          <w:i/>
          <w:spacing w:val="1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>N line</w:t>
      </w:r>
      <w:r>
        <w:rPr>
          <w:rFonts w:ascii="Arial" w:eastAsia="Arial" w:hAnsi="Arial" w:cs="Arial"/>
          <w:i/>
          <w:spacing w:val="-1"/>
          <w:sz w:val="28"/>
          <w:szCs w:val="28"/>
        </w:rPr>
        <w:t>s.</w:t>
      </w:r>
    </w:p>
    <w:p w:rsidR="00A51C1C" w:rsidRDefault="00A51C1C">
      <w:pPr>
        <w:spacing w:after="0"/>
        <w:jc w:val="center"/>
        <w:sectPr w:rsidR="00A51C1C">
          <w:pgSz w:w="11920" w:h="8420" w:orient="landscape"/>
          <w:pgMar w:top="580" w:right="700" w:bottom="280" w:left="620" w:header="720" w:footer="720" w:gutter="0"/>
          <w:cols w:space="720"/>
        </w:sectPr>
      </w:pPr>
    </w:p>
    <w:p w:rsidR="00A51C1C" w:rsidRDefault="00A24221">
      <w:pPr>
        <w:spacing w:after="0" w:line="456" w:lineRule="exact"/>
        <w:ind w:left="100" w:right="-20"/>
        <w:rPr>
          <w:rFonts w:ascii="Arial Black" w:eastAsia="Arial Black" w:hAnsi="Arial Black" w:cs="Arial Black"/>
          <w:sz w:val="36"/>
          <w:szCs w:val="3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69760" cy="4816475"/>
                <wp:effectExtent l="5715" t="2540" r="15875" b="635"/>
                <wp:wrapNone/>
                <wp:docPr id="233" name="Group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9760" cy="4816475"/>
                          <a:chOff x="474" y="469"/>
                          <a:chExt cx="10976" cy="7585"/>
                        </a:xfrm>
                      </wpg:grpSpPr>
                      <pic:pic xmlns:pic="http://schemas.openxmlformats.org/drawingml/2006/picture">
                        <pic:nvPicPr>
                          <pic:cNvPr id="234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" y="1255"/>
                            <a:ext cx="6517" cy="67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35" name="Group 304"/>
                        <wpg:cNvGrpSpPr>
                          <a:grpSpLocks/>
                        </wpg:cNvGrpSpPr>
                        <wpg:grpSpPr bwMode="auto">
                          <a:xfrm>
                            <a:off x="5950" y="2060"/>
                            <a:ext cx="5478" cy="5565"/>
                            <a:chOff x="5950" y="2060"/>
                            <a:chExt cx="5478" cy="5565"/>
                          </a:xfrm>
                        </wpg:grpSpPr>
                        <wps:wsp>
                          <wps:cNvPr id="236" name="Freeform 305"/>
                          <wps:cNvSpPr>
                            <a:spLocks/>
                          </wps:cNvSpPr>
                          <wps:spPr bwMode="auto">
                            <a:xfrm>
                              <a:off x="5950" y="2060"/>
                              <a:ext cx="5478" cy="5565"/>
                            </a:xfrm>
                            <a:custGeom>
                              <a:avLst/>
                              <a:gdLst>
                                <a:gd name="T0" fmla="+- 0 8691 5950"/>
                                <a:gd name="T1" fmla="*/ T0 w 5478"/>
                                <a:gd name="T2" fmla="+- 0 2069 2060"/>
                                <a:gd name="T3" fmla="*/ 2069 h 5565"/>
                                <a:gd name="T4" fmla="+- 0 8291 5950"/>
                                <a:gd name="T5" fmla="*/ T4 w 5478"/>
                                <a:gd name="T6" fmla="+- 0 2141 2060"/>
                                <a:gd name="T7" fmla="*/ 2141 h 5565"/>
                                <a:gd name="T8" fmla="+- 0 7914 5950"/>
                                <a:gd name="T9" fmla="*/ T8 w 5478"/>
                                <a:gd name="T10" fmla="+- 0 2279 2060"/>
                                <a:gd name="T11" fmla="*/ 2279 h 5565"/>
                                <a:gd name="T12" fmla="+- 0 7566 5950"/>
                                <a:gd name="T13" fmla="*/ T12 w 5478"/>
                                <a:gd name="T14" fmla="+- 0 2477 2060"/>
                                <a:gd name="T15" fmla="*/ 2477 h 5565"/>
                                <a:gd name="T16" fmla="+- 0 7252 5950"/>
                                <a:gd name="T17" fmla="*/ T16 w 5478"/>
                                <a:gd name="T18" fmla="+- 0 2730 2060"/>
                                <a:gd name="T19" fmla="*/ 2730 h 5565"/>
                                <a:gd name="T20" fmla="+- 0 6978 5950"/>
                                <a:gd name="T21" fmla="*/ T20 w 5478"/>
                                <a:gd name="T22" fmla="+- 0 3032 2060"/>
                                <a:gd name="T23" fmla="*/ 3032 h 5565"/>
                                <a:gd name="T24" fmla="+- 0 6748 5950"/>
                                <a:gd name="T25" fmla="*/ T24 w 5478"/>
                                <a:gd name="T26" fmla="+- 0 3377 2060"/>
                                <a:gd name="T27" fmla="*/ 3377 h 5565"/>
                                <a:gd name="T28" fmla="+- 0 6568 5950"/>
                                <a:gd name="T29" fmla="*/ T28 w 5478"/>
                                <a:gd name="T30" fmla="+- 0 3759 2060"/>
                                <a:gd name="T31" fmla="*/ 3759 h 5565"/>
                                <a:gd name="T32" fmla="+- 0 6443 5950"/>
                                <a:gd name="T33" fmla="*/ T32 w 5478"/>
                                <a:gd name="T34" fmla="+- 0 4174 2060"/>
                                <a:gd name="T35" fmla="*/ 4174 h 5565"/>
                                <a:gd name="T36" fmla="+- 0 6377 5950"/>
                                <a:gd name="T37" fmla="*/ T36 w 5478"/>
                                <a:gd name="T38" fmla="+- 0 4614 2060"/>
                                <a:gd name="T39" fmla="*/ 4614 h 5565"/>
                                <a:gd name="T40" fmla="+- 0 6369 5950"/>
                                <a:gd name="T41" fmla="*/ T40 w 5478"/>
                                <a:gd name="T42" fmla="+- 0 4875 2060"/>
                                <a:gd name="T43" fmla="*/ 4875 h 5565"/>
                                <a:gd name="T44" fmla="+- 0 6373 5950"/>
                                <a:gd name="T45" fmla="*/ T44 w 5478"/>
                                <a:gd name="T46" fmla="+- 0 5004 2060"/>
                                <a:gd name="T47" fmla="*/ 5004 h 5565"/>
                                <a:gd name="T48" fmla="+- 0 6383 5950"/>
                                <a:gd name="T49" fmla="*/ T48 w 5478"/>
                                <a:gd name="T50" fmla="+- 0 5132 2060"/>
                                <a:gd name="T51" fmla="*/ 5132 h 5565"/>
                                <a:gd name="T52" fmla="+- 0 6398 5950"/>
                                <a:gd name="T53" fmla="*/ T52 w 5478"/>
                                <a:gd name="T54" fmla="+- 0 5260 2060"/>
                                <a:gd name="T55" fmla="*/ 5260 h 5565"/>
                                <a:gd name="T56" fmla="+- 0 6418 5950"/>
                                <a:gd name="T57" fmla="*/ T56 w 5478"/>
                                <a:gd name="T58" fmla="+- 0 5387 2060"/>
                                <a:gd name="T59" fmla="*/ 5387 h 5565"/>
                                <a:gd name="T60" fmla="+- 0 6437 5950"/>
                                <a:gd name="T61" fmla="*/ T60 w 5478"/>
                                <a:gd name="T62" fmla="+- 0 5482 2060"/>
                                <a:gd name="T63" fmla="*/ 5482 h 5565"/>
                                <a:gd name="T64" fmla="+- 0 6834 5950"/>
                                <a:gd name="T65" fmla="*/ T64 w 5478"/>
                                <a:gd name="T66" fmla="+- 0 6450 2060"/>
                                <a:gd name="T67" fmla="*/ 6450 h 5565"/>
                                <a:gd name="T68" fmla="+- 0 6985 5950"/>
                                <a:gd name="T69" fmla="*/ T68 w 5478"/>
                                <a:gd name="T70" fmla="+- 0 6662 2060"/>
                                <a:gd name="T71" fmla="*/ 6662 h 5565"/>
                                <a:gd name="T72" fmla="+- 0 7152 5950"/>
                                <a:gd name="T73" fmla="*/ T72 w 5478"/>
                                <a:gd name="T74" fmla="+- 0 6855 2060"/>
                                <a:gd name="T75" fmla="*/ 6855 h 5565"/>
                                <a:gd name="T76" fmla="+- 0 7334 5950"/>
                                <a:gd name="T77" fmla="*/ T76 w 5478"/>
                                <a:gd name="T78" fmla="+- 0 7029 2060"/>
                                <a:gd name="T79" fmla="*/ 7029 h 5565"/>
                                <a:gd name="T80" fmla="+- 0 7529 5950"/>
                                <a:gd name="T81" fmla="*/ T80 w 5478"/>
                                <a:gd name="T82" fmla="+- 0 7182 2060"/>
                                <a:gd name="T83" fmla="*/ 7182 h 5565"/>
                                <a:gd name="T84" fmla="+- 0 7736 5950"/>
                                <a:gd name="T85" fmla="*/ T84 w 5478"/>
                                <a:gd name="T86" fmla="+- 0 7314 2060"/>
                                <a:gd name="T87" fmla="*/ 7314 h 5565"/>
                                <a:gd name="T88" fmla="+- 0 7954 5950"/>
                                <a:gd name="T89" fmla="*/ T88 w 5478"/>
                                <a:gd name="T90" fmla="+- 0 7424 2060"/>
                                <a:gd name="T91" fmla="*/ 7424 h 5565"/>
                                <a:gd name="T92" fmla="+- 0 8180 5950"/>
                                <a:gd name="T93" fmla="*/ T92 w 5478"/>
                                <a:gd name="T94" fmla="+- 0 7510 2060"/>
                                <a:gd name="T95" fmla="*/ 7510 h 5565"/>
                                <a:gd name="T96" fmla="+- 0 8414 5950"/>
                                <a:gd name="T97" fmla="*/ T96 w 5478"/>
                                <a:gd name="T98" fmla="+- 0 7574 2060"/>
                                <a:gd name="T99" fmla="*/ 7574 h 5565"/>
                                <a:gd name="T100" fmla="+- 0 8654 5950"/>
                                <a:gd name="T101" fmla="*/ T100 w 5478"/>
                                <a:gd name="T102" fmla="+- 0 7612 2060"/>
                                <a:gd name="T103" fmla="*/ 7612 h 5565"/>
                                <a:gd name="T104" fmla="+- 0 8899 5950"/>
                                <a:gd name="T105" fmla="*/ T104 w 5478"/>
                                <a:gd name="T106" fmla="+- 0 7625 2060"/>
                                <a:gd name="T107" fmla="*/ 7625 h 5565"/>
                                <a:gd name="T108" fmla="+- 0 9309 5950"/>
                                <a:gd name="T109" fmla="*/ T108 w 5478"/>
                                <a:gd name="T110" fmla="+- 0 7589 2060"/>
                                <a:gd name="T111" fmla="*/ 7589 h 5565"/>
                                <a:gd name="T112" fmla="+- 0 9698 5950"/>
                                <a:gd name="T113" fmla="*/ T112 w 5478"/>
                                <a:gd name="T114" fmla="+- 0 7483 2060"/>
                                <a:gd name="T115" fmla="*/ 7483 h 5565"/>
                                <a:gd name="T116" fmla="+- 0 10061 5950"/>
                                <a:gd name="T117" fmla="*/ T116 w 5478"/>
                                <a:gd name="T118" fmla="+- 0 7314 2060"/>
                                <a:gd name="T119" fmla="*/ 7314 h 5565"/>
                                <a:gd name="T120" fmla="+- 0 10392 5950"/>
                                <a:gd name="T121" fmla="*/ T120 w 5478"/>
                                <a:gd name="T122" fmla="+- 0 7088 2060"/>
                                <a:gd name="T123" fmla="*/ 7088 h 5565"/>
                                <a:gd name="T124" fmla="+- 0 10687 5950"/>
                                <a:gd name="T125" fmla="*/ T124 w 5478"/>
                                <a:gd name="T126" fmla="+- 0 6810 2060"/>
                                <a:gd name="T127" fmla="*/ 6810 h 5565"/>
                                <a:gd name="T128" fmla="+- 0 10940 5950"/>
                                <a:gd name="T129" fmla="*/ T128 w 5478"/>
                                <a:gd name="T130" fmla="+- 0 6486 2060"/>
                                <a:gd name="T131" fmla="*/ 6486 h 5565"/>
                                <a:gd name="T132" fmla="+- 0 11146 5950"/>
                                <a:gd name="T133" fmla="*/ T132 w 5478"/>
                                <a:gd name="T134" fmla="+- 0 6121 2060"/>
                                <a:gd name="T135" fmla="*/ 6121 h 5565"/>
                                <a:gd name="T136" fmla="+- 0 11299 5950"/>
                                <a:gd name="T137" fmla="*/ T136 w 5478"/>
                                <a:gd name="T138" fmla="+- 0 5722 2060"/>
                                <a:gd name="T139" fmla="*/ 5722 h 5565"/>
                                <a:gd name="T140" fmla="+- 0 11395 5950"/>
                                <a:gd name="T141" fmla="*/ T140 w 5478"/>
                                <a:gd name="T142" fmla="+- 0 5294 2060"/>
                                <a:gd name="T143" fmla="*/ 5294 h 5565"/>
                                <a:gd name="T144" fmla="+- 0 11428 5950"/>
                                <a:gd name="T145" fmla="*/ T144 w 5478"/>
                                <a:gd name="T146" fmla="+- 0 4843 2060"/>
                                <a:gd name="T147" fmla="*/ 4843 h 5565"/>
                                <a:gd name="T148" fmla="+- 0 11395 5950"/>
                                <a:gd name="T149" fmla="*/ T148 w 5478"/>
                                <a:gd name="T150" fmla="+- 0 4391 2060"/>
                                <a:gd name="T151" fmla="*/ 4391 h 5565"/>
                                <a:gd name="T152" fmla="+- 0 11299 5950"/>
                                <a:gd name="T153" fmla="*/ T152 w 5478"/>
                                <a:gd name="T154" fmla="+- 0 3963 2060"/>
                                <a:gd name="T155" fmla="*/ 3963 h 5565"/>
                                <a:gd name="T156" fmla="+- 0 11146 5950"/>
                                <a:gd name="T157" fmla="*/ T156 w 5478"/>
                                <a:gd name="T158" fmla="+- 0 3564 2060"/>
                                <a:gd name="T159" fmla="*/ 3564 h 5565"/>
                                <a:gd name="T160" fmla="+- 0 10940 5950"/>
                                <a:gd name="T161" fmla="*/ T160 w 5478"/>
                                <a:gd name="T162" fmla="+- 0 3199 2060"/>
                                <a:gd name="T163" fmla="*/ 3199 h 5565"/>
                                <a:gd name="T164" fmla="+- 0 10687 5950"/>
                                <a:gd name="T165" fmla="*/ T164 w 5478"/>
                                <a:gd name="T166" fmla="+- 0 2875 2060"/>
                                <a:gd name="T167" fmla="*/ 2875 h 5565"/>
                                <a:gd name="T168" fmla="+- 0 10392 5950"/>
                                <a:gd name="T169" fmla="*/ T168 w 5478"/>
                                <a:gd name="T170" fmla="+- 0 2597 2060"/>
                                <a:gd name="T171" fmla="*/ 2597 h 5565"/>
                                <a:gd name="T172" fmla="+- 0 10061 5950"/>
                                <a:gd name="T173" fmla="*/ T172 w 5478"/>
                                <a:gd name="T174" fmla="+- 0 2371 2060"/>
                                <a:gd name="T175" fmla="*/ 2371 h 5565"/>
                                <a:gd name="T176" fmla="+- 0 9698 5950"/>
                                <a:gd name="T177" fmla="*/ T176 w 5478"/>
                                <a:gd name="T178" fmla="+- 0 2202 2060"/>
                                <a:gd name="T179" fmla="*/ 2202 h 5565"/>
                                <a:gd name="T180" fmla="+- 0 9309 5950"/>
                                <a:gd name="T181" fmla="*/ T180 w 5478"/>
                                <a:gd name="T182" fmla="+- 0 2096 2060"/>
                                <a:gd name="T183" fmla="*/ 2096 h 5565"/>
                                <a:gd name="T184" fmla="+- 0 8899 5950"/>
                                <a:gd name="T185" fmla="*/ T184 w 5478"/>
                                <a:gd name="T186" fmla="+- 0 2060 2060"/>
                                <a:gd name="T187" fmla="*/ 2060 h 55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</a:cxnLst>
                              <a:rect l="0" t="0" r="r" b="b"/>
                              <a:pathLst>
                                <a:path w="5478" h="5565">
                                  <a:moveTo>
                                    <a:pt x="2949" y="0"/>
                                  </a:moveTo>
                                  <a:lnTo>
                                    <a:pt x="2741" y="9"/>
                                  </a:lnTo>
                                  <a:lnTo>
                                    <a:pt x="2538" y="36"/>
                                  </a:lnTo>
                                  <a:lnTo>
                                    <a:pt x="2341" y="81"/>
                                  </a:lnTo>
                                  <a:lnTo>
                                    <a:pt x="2149" y="142"/>
                                  </a:lnTo>
                                  <a:lnTo>
                                    <a:pt x="1964" y="219"/>
                                  </a:lnTo>
                                  <a:lnTo>
                                    <a:pt x="1786" y="311"/>
                                  </a:lnTo>
                                  <a:lnTo>
                                    <a:pt x="1616" y="417"/>
                                  </a:lnTo>
                                  <a:lnTo>
                                    <a:pt x="1455" y="537"/>
                                  </a:lnTo>
                                  <a:lnTo>
                                    <a:pt x="1302" y="670"/>
                                  </a:lnTo>
                                  <a:lnTo>
                                    <a:pt x="1160" y="815"/>
                                  </a:lnTo>
                                  <a:lnTo>
                                    <a:pt x="1028" y="972"/>
                                  </a:lnTo>
                                  <a:lnTo>
                                    <a:pt x="907" y="1139"/>
                                  </a:lnTo>
                                  <a:lnTo>
                                    <a:pt x="798" y="1317"/>
                                  </a:lnTo>
                                  <a:lnTo>
                                    <a:pt x="701" y="1504"/>
                                  </a:lnTo>
                                  <a:lnTo>
                                    <a:pt x="618" y="1699"/>
                                  </a:lnTo>
                                  <a:lnTo>
                                    <a:pt x="548" y="1903"/>
                                  </a:lnTo>
                                  <a:lnTo>
                                    <a:pt x="493" y="2114"/>
                                  </a:lnTo>
                                  <a:lnTo>
                                    <a:pt x="452" y="2331"/>
                                  </a:lnTo>
                                  <a:lnTo>
                                    <a:pt x="427" y="2554"/>
                                  </a:lnTo>
                                  <a:lnTo>
                                    <a:pt x="419" y="2783"/>
                                  </a:lnTo>
                                  <a:lnTo>
                                    <a:pt x="419" y="2815"/>
                                  </a:lnTo>
                                  <a:lnTo>
                                    <a:pt x="421" y="2879"/>
                                  </a:lnTo>
                                  <a:lnTo>
                                    <a:pt x="423" y="2944"/>
                                  </a:lnTo>
                                  <a:lnTo>
                                    <a:pt x="427" y="3008"/>
                                  </a:lnTo>
                                  <a:lnTo>
                                    <a:pt x="433" y="3072"/>
                                  </a:lnTo>
                                  <a:lnTo>
                                    <a:pt x="440" y="3136"/>
                                  </a:lnTo>
                                  <a:lnTo>
                                    <a:pt x="448" y="3200"/>
                                  </a:lnTo>
                                  <a:lnTo>
                                    <a:pt x="457" y="3264"/>
                                  </a:lnTo>
                                  <a:lnTo>
                                    <a:pt x="468" y="3327"/>
                                  </a:lnTo>
                                  <a:lnTo>
                                    <a:pt x="480" y="3390"/>
                                  </a:lnTo>
                                  <a:lnTo>
                                    <a:pt x="487" y="3422"/>
                                  </a:lnTo>
                                  <a:lnTo>
                                    <a:pt x="0" y="4246"/>
                                  </a:lnTo>
                                  <a:lnTo>
                                    <a:pt x="884" y="4390"/>
                                  </a:lnTo>
                                  <a:lnTo>
                                    <a:pt x="957" y="4498"/>
                                  </a:lnTo>
                                  <a:lnTo>
                                    <a:pt x="1035" y="4602"/>
                                  </a:lnTo>
                                  <a:lnTo>
                                    <a:pt x="1116" y="4701"/>
                                  </a:lnTo>
                                  <a:lnTo>
                                    <a:pt x="1202" y="4795"/>
                                  </a:lnTo>
                                  <a:lnTo>
                                    <a:pt x="1291" y="4884"/>
                                  </a:lnTo>
                                  <a:lnTo>
                                    <a:pt x="1384" y="4969"/>
                                  </a:lnTo>
                                  <a:lnTo>
                                    <a:pt x="1480" y="5048"/>
                                  </a:lnTo>
                                  <a:lnTo>
                                    <a:pt x="1579" y="5122"/>
                                  </a:lnTo>
                                  <a:lnTo>
                                    <a:pt x="1681" y="5191"/>
                                  </a:lnTo>
                                  <a:lnTo>
                                    <a:pt x="1786" y="5254"/>
                                  </a:lnTo>
                                  <a:lnTo>
                                    <a:pt x="1894" y="5311"/>
                                  </a:lnTo>
                                  <a:lnTo>
                                    <a:pt x="2004" y="5364"/>
                                  </a:lnTo>
                                  <a:lnTo>
                                    <a:pt x="2116" y="5410"/>
                                  </a:lnTo>
                                  <a:lnTo>
                                    <a:pt x="2230" y="5450"/>
                                  </a:lnTo>
                                  <a:lnTo>
                                    <a:pt x="2346" y="5485"/>
                                  </a:lnTo>
                                  <a:lnTo>
                                    <a:pt x="2464" y="5514"/>
                                  </a:lnTo>
                                  <a:lnTo>
                                    <a:pt x="2583" y="5536"/>
                                  </a:lnTo>
                                  <a:lnTo>
                                    <a:pt x="2704" y="5552"/>
                                  </a:lnTo>
                                  <a:lnTo>
                                    <a:pt x="2826" y="5562"/>
                                  </a:lnTo>
                                  <a:lnTo>
                                    <a:pt x="2949" y="5565"/>
                                  </a:lnTo>
                                  <a:lnTo>
                                    <a:pt x="3156" y="5556"/>
                                  </a:lnTo>
                                  <a:lnTo>
                                    <a:pt x="3359" y="5529"/>
                                  </a:lnTo>
                                  <a:lnTo>
                                    <a:pt x="3556" y="5484"/>
                                  </a:lnTo>
                                  <a:lnTo>
                                    <a:pt x="3748" y="5423"/>
                                  </a:lnTo>
                                  <a:lnTo>
                                    <a:pt x="3933" y="5346"/>
                                  </a:lnTo>
                                  <a:lnTo>
                                    <a:pt x="4111" y="5254"/>
                                  </a:lnTo>
                                  <a:lnTo>
                                    <a:pt x="4281" y="5148"/>
                                  </a:lnTo>
                                  <a:lnTo>
                                    <a:pt x="4442" y="5028"/>
                                  </a:lnTo>
                                  <a:lnTo>
                                    <a:pt x="4595" y="4895"/>
                                  </a:lnTo>
                                  <a:lnTo>
                                    <a:pt x="4737" y="4750"/>
                                  </a:lnTo>
                                  <a:lnTo>
                                    <a:pt x="4869" y="4593"/>
                                  </a:lnTo>
                                  <a:lnTo>
                                    <a:pt x="4990" y="4426"/>
                                  </a:lnTo>
                                  <a:lnTo>
                                    <a:pt x="5099" y="4248"/>
                                  </a:lnTo>
                                  <a:lnTo>
                                    <a:pt x="5196" y="4061"/>
                                  </a:lnTo>
                                  <a:lnTo>
                                    <a:pt x="5279" y="3866"/>
                                  </a:lnTo>
                                  <a:lnTo>
                                    <a:pt x="5349" y="3662"/>
                                  </a:lnTo>
                                  <a:lnTo>
                                    <a:pt x="5404" y="3451"/>
                                  </a:lnTo>
                                  <a:lnTo>
                                    <a:pt x="5445" y="3234"/>
                                  </a:lnTo>
                                  <a:lnTo>
                                    <a:pt x="5470" y="3011"/>
                                  </a:lnTo>
                                  <a:lnTo>
                                    <a:pt x="5478" y="2783"/>
                                  </a:lnTo>
                                  <a:lnTo>
                                    <a:pt x="5470" y="2554"/>
                                  </a:lnTo>
                                  <a:lnTo>
                                    <a:pt x="5445" y="2331"/>
                                  </a:lnTo>
                                  <a:lnTo>
                                    <a:pt x="5404" y="2114"/>
                                  </a:lnTo>
                                  <a:lnTo>
                                    <a:pt x="5349" y="1903"/>
                                  </a:lnTo>
                                  <a:lnTo>
                                    <a:pt x="5279" y="1699"/>
                                  </a:lnTo>
                                  <a:lnTo>
                                    <a:pt x="5196" y="1504"/>
                                  </a:lnTo>
                                  <a:lnTo>
                                    <a:pt x="5099" y="1317"/>
                                  </a:lnTo>
                                  <a:lnTo>
                                    <a:pt x="4990" y="1139"/>
                                  </a:lnTo>
                                  <a:lnTo>
                                    <a:pt x="4869" y="972"/>
                                  </a:lnTo>
                                  <a:lnTo>
                                    <a:pt x="4737" y="815"/>
                                  </a:lnTo>
                                  <a:lnTo>
                                    <a:pt x="4595" y="670"/>
                                  </a:lnTo>
                                  <a:lnTo>
                                    <a:pt x="4442" y="537"/>
                                  </a:lnTo>
                                  <a:lnTo>
                                    <a:pt x="4281" y="417"/>
                                  </a:lnTo>
                                  <a:lnTo>
                                    <a:pt x="4111" y="311"/>
                                  </a:lnTo>
                                  <a:lnTo>
                                    <a:pt x="3933" y="219"/>
                                  </a:lnTo>
                                  <a:lnTo>
                                    <a:pt x="3748" y="142"/>
                                  </a:lnTo>
                                  <a:lnTo>
                                    <a:pt x="3556" y="81"/>
                                  </a:lnTo>
                                  <a:lnTo>
                                    <a:pt x="3359" y="36"/>
                                  </a:lnTo>
                                  <a:lnTo>
                                    <a:pt x="3156" y="9"/>
                                  </a:lnTo>
                                  <a:lnTo>
                                    <a:pt x="2949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02"/>
                        <wpg:cNvGrpSpPr>
                          <a:grpSpLocks/>
                        </wpg:cNvGrpSpPr>
                        <wpg:grpSpPr bwMode="auto">
                          <a:xfrm>
                            <a:off x="5950" y="2060"/>
                            <a:ext cx="5478" cy="5565"/>
                            <a:chOff x="5950" y="2060"/>
                            <a:chExt cx="5478" cy="5565"/>
                          </a:xfrm>
                        </wpg:grpSpPr>
                        <wps:wsp>
                          <wps:cNvPr id="238" name="Freeform 303"/>
                          <wps:cNvSpPr>
                            <a:spLocks/>
                          </wps:cNvSpPr>
                          <wps:spPr bwMode="auto">
                            <a:xfrm>
                              <a:off x="5950" y="2060"/>
                              <a:ext cx="5478" cy="5565"/>
                            </a:xfrm>
                            <a:custGeom>
                              <a:avLst/>
                              <a:gdLst>
                                <a:gd name="T0" fmla="+- 0 6424 5950"/>
                                <a:gd name="T1" fmla="*/ T0 w 5478"/>
                                <a:gd name="T2" fmla="+- 0 5419 2060"/>
                                <a:gd name="T3" fmla="*/ 5419 h 5565"/>
                                <a:gd name="T4" fmla="+- 0 6402 5950"/>
                                <a:gd name="T5" fmla="*/ T4 w 5478"/>
                                <a:gd name="T6" fmla="+- 0 5292 2060"/>
                                <a:gd name="T7" fmla="*/ 5292 h 5565"/>
                                <a:gd name="T8" fmla="+- 0 6386 5950"/>
                                <a:gd name="T9" fmla="*/ T8 w 5478"/>
                                <a:gd name="T10" fmla="+- 0 5164 2060"/>
                                <a:gd name="T11" fmla="*/ 5164 h 5565"/>
                                <a:gd name="T12" fmla="+- 0 6375 5950"/>
                                <a:gd name="T13" fmla="*/ T12 w 5478"/>
                                <a:gd name="T14" fmla="+- 0 5036 2060"/>
                                <a:gd name="T15" fmla="*/ 5036 h 5565"/>
                                <a:gd name="T16" fmla="+- 0 6370 5950"/>
                                <a:gd name="T17" fmla="*/ T16 w 5478"/>
                                <a:gd name="T18" fmla="+- 0 4907 2060"/>
                                <a:gd name="T19" fmla="*/ 4907 h 5565"/>
                                <a:gd name="T20" fmla="+- 0 6377 5950"/>
                                <a:gd name="T21" fmla="*/ T20 w 5478"/>
                                <a:gd name="T22" fmla="+- 0 4614 2060"/>
                                <a:gd name="T23" fmla="*/ 4614 h 5565"/>
                                <a:gd name="T24" fmla="+- 0 6443 5950"/>
                                <a:gd name="T25" fmla="*/ T24 w 5478"/>
                                <a:gd name="T26" fmla="+- 0 4174 2060"/>
                                <a:gd name="T27" fmla="*/ 4174 h 5565"/>
                                <a:gd name="T28" fmla="+- 0 6568 5950"/>
                                <a:gd name="T29" fmla="*/ T28 w 5478"/>
                                <a:gd name="T30" fmla="+- 0 3759 2060"/>
                                <a:gd name="T31" fmla="*/ 3759 h 5565"/>
                                <a:gd name="T32" fmla="+- 0 6748 5950"/>
                                <a:gd name="T33" fmla="*/ T32 w 5478"/>
                                <a:gd name="T34" fmla="+- 0 3377 2060"/>
                                <a:gd name="T35" fmla="*/ 3377 h 5565"/>
                                <a:gd name="T36" fmla="+- 0 6978 5950"/>
                                <a:gd name="T37" fmla="*/ T36 w 5478"/>
                                <a:gd name="T38" fmla="+- 0 3032 2060"/>
                                <a:gd name="T39" fmla="*/ 3032 h 5565"/>
                                <a:gd name="T40" fmla="+- 0 7252 5950"/>
                                <a:gd name="T41" fmla="*/ T40 w 5478"/>
                                <a:gd name="T42" fmla="+- 0 2730 2060"/>
                                <a:gd name="T43" fmla="*/ 2730 h 5565"/>
                                <a:gd name="T44" fmla="+- 0 7566 5950"/>
                                <a:gd name="T45" fmla="*/ T44 w 5478"/>
                                <a:gd name="T46" fmla="+- 0 2477 2060"/>
                                <a:gd name="T47" fmla="*/ 2477 h 5565"/>
                                <a:gd name="T48" fmla="+- 0 7914 5950"/>
                                <a:gd name="T49" fmla="*/ T48 w 5478"/>
                                <a:gd name="T50" fmla="+- 0 2279 2060"/>
                                <a:gd name="T51" fmla="*/ 2279 h 5565"/>
                                <a:gd name="T52" fmla="+- 0 8291 5950"/>
                                <a:gd name="T53" fmla="*/ T52 w 5478"/>
                                <a:gd name="T54" fmla="+- 0 2141 2060"/>
                                <a:gd name="T55" fmla="*/ 2141 h 5565"/>
                                <a:gd name="T56" fmla="+- 0 8691 5950"/>
                                <a:gd name="T57" fmla="*/ T56 w 5478"/>
                                <a:gd name="T58" fmla="+- 0 2069 2060"/>
                                <a:gd name="T59" fmla="*/ 2069 h 5565"/>
                                <a:gd name="T60" fmla="+- 0 9106 5950"/>
                                <a:gd name="T61" fmla="*/ T60 w 5478"/>
                                <a:gd name="T62" fmla="+- 0 2069 2060"/>
                                <a:gd name="T63" fmla="*/ 2069 h 5565"/>
                                <a:gd name="T64" fmla="+- 0 9506 5950"/>
                                <a:gd name="T65" fmla="*/ T64 w 5478"/>
                                <a:gd name="T66" fmla="+- 0 2141 2060"/>
                                <a:gd name="T67" fmla="*/ 2141 h 5565"/>
                                <a:gd name="T68" fmla="+- 0 9883 5950"/>
                                <a:gd name="T69" fmla="*/ T68 w 5478"/>
                                <a:gd name="T70" fmla="+- 0 2279 2060"/>
                                <a:gd name="T71" fmla="*/ 2279 h 5565"/>
                                <a:gd name="T72" fmla="+- 0 10231 5950"/>
                                <a:gd name="T73" fmla="*/ T72 w 5478"/>
                                <a:gd name="T74" fmla="+- 0 2477 2060"/>
                                <a:gd name="T75" fmla="*/ 2477 h 5565"/>
                                <a:gd name="T76" fmla="+- 0 10545 5950"/>
                                <a:gd name="T77" fmla="*/ T76 w 5478"/>
                                <a:gd name="T78" fmla="+- 0 2730 2060"/>
                                <a:gd name="T79" fmla="*/ 2730 h 5565"/>
                                <a:gd name="T80" fmla="+- 0 10819 5950"/>
                                <a:gd name="T81" fmla="*/ T80 w 5478"/>
                                <a:gd name="T82" fmla="+- 0 3032 2060"/>
                                <a:gd name="T83" fmla="*/ 3032 h 5565"/>
                                <a:gd name="T84" fmla="+- 0 11049 5950"/>
                                <a:gd name="T85" fmla="*/ T84 w 5478"/>
                                <a:gd name="T86" fmla="+- 0 3377 2060"/>
                                <a:gd name="T87" fmla="*/ 3377 h 5565"/>
                                <a:gd name="T88" fmla="+- 0 11229 5950"/>
                                <a:gd name="T89" fmla="*/ T88 w 5478"/>
                                <a:gd name="T90" fmla="+- 0 3759 2060"/>
                                <a:gd name="T91" fmla="*/ 3759 h 5565"/>
                                <a:gd name="T92" fmla="+- 0 11354 5950"/>
                                <a:gd name="T93" fmla="*/ T92 w 5478"/>
                                <a:gd name="T94" fmla="+- 0 4174 2060"/>
                                <a:gd name="T95" fmla="*/ 4174 h 5565"/>
                                <a:gd name="T96" fmla="+- 0 11420 5950"/>
                                <a:gd name="T97" fmla="*/ T96 w 5478"/>
                                <a:gd name="T98" fmla="+- 0 4614 2060"/>
                                <a:gd name="T99" fmla="*/ 4614 h 5565"/>
                                <a:gd name="T100" fmla="+- 0 11420 5950"/>
                                <a:gd name="T101" fmla="*/ T100 w 5478"/>
                                <a:gd name="T102" fmla="+- 0 5071 2060"/>
                                <a:gd name="T103" fmla="*/ 5071 h 5565"/>
                                <a:gd name="T104" fmla="+- 0 11354 5950"/>
                                <a:gd name="T105" fmla="*/ T104 w 5478"/>
                                <a:gd name="T106" fmla="+- 0 5511 2060"/>
                                <a:gd name="T107" fmla="*/ 5511 h 5565"/>
                                <a:gd name="T108" fmla="+- 0 11229 5950"/>
                                <a:gd name="T109" fmla="*/ T108 w 5478"/>
                                <a:gd name="T110" fmla="+- 0 5926 2060"/>
                                <a:gd name="T111" fmla="*/ 5926 h 5565"/>
                                <a:gd name="T112" fmla="+- 0 11049 5950"/>
                                <a:gd name="T113" fmla="*/ T112 w 5478"/>
                                <a:gd name="T114" fmla="+- 0 6308 2060"/>
                                <a:gd name="T115" fmla="*/ 6308 h 5565"/>
                                <a:gd name="T116" fmla="+- 0 10819 5950"/>
                                <a:gd name="T117" fmla="*/ T116 w 5478"/>
                                <a:gd name="T118" fmla="+- 0 6653 2060"/>
                                <a:gd name="T119" fmla="*/ 6653 h 5565"/>
                                <a:gd name="T120" fmla="+- 0 10545 5950"/>
                                <a:gd name="T121" fmla="*/ T120 w 5478"/>
                                <a:gd name="T122" fmla="+- 0 6955 2060"/>
                                <a:gd name="T123" fmla="*/ 6955 h 5565"/>
                                <a:gd name="T124" fmla="+- 0 10231 5950"/>
                                <a:gd name="T125" fmla="*/ T124 w 5478"/>
                                <a:gd name="T126" fmla="+- 0 7208 2060"/>
                                <a:gd name="T127" fmla="*/ 7208 h 5565"/>
                                <a:gd name="T128" fmla="+- 0 9883 5950"/>
                                <a:gd name="T129" fmla="*/ T128 w 5478"/>
                                <a:gd name="T130" fmla="+- 0 7406 2060"/>
                                <a:gd name="T131" fmla="*/ 7406 h 5565"/>
                                <a:gd name="T132" fmla="+- 0 9506 5950"/>
                                <a:gd name="T133" fmla="*/ T132 w 5478"/>
                                <a:gd name="T134" fmla="+- 0 7544 2060"/>
                                <a:gd name="T135" fmla="*/ 7544 h 5565"/>
                                <a:gd name="T136" fmla="+- 0 9106 5950"/>
                                <a:gd name="T137" fmla="*/ T136 w 5478"/>
                                <a:gd name="T138" fmla="+- 0 7616 2060"/>
                                <a:gd name="T139" fmla="*/ 7616 h 5565"/>
                                <a:gd name="T140" fmla="+- 0 8776 5950"/>
                                <a:gd name="T141" fmla="*/ T140 w 5478"/>
                                <a:gd name="T142" fmla="+- 0 7622 2060"/>
                                <a:gd name="T143" fmla="*/ 7622 h 5565"/>
                                <a:gd name="T144" fmla="+- 0 8533 5950"/>
                                <a:gd name="T145" fmla="*/ T144 w 5478"/>
                                <a:gd name="T146" fmla="+- 0 7596 2060"/>
                                <a:gd name="T147" fmla="*/ 7596 h 5565"/>
                                <a:gd name="T148" fmla="+- 0 8296 5950"/>
                                <a:gd name="T149" fmla="*/ T148 w 5478"/>
                                <a:gd name="T150" fmla="+- 0 7545 2060"/>
                                <a:gd name="T151" fmla="*/ 7545 h 5565"/>
                                <a:gd name="T152" fmla="+- 0 8066 5950"/>
                                <a:gd name="T153" fmla="*/ T152 w 5478"/>
                                <a:gd name="T154" fmla="+- 0 7470 2060"/>
                                <a:gd name="T155" fmla="*/ 7470 h 5565"/>
                                <a:gd name="T156" fmla="+- 0 7844 5950"/>
                                <a:gd name="T157" fmla="*/ T156 w 5478"/>
                                <a:gd name="T158" fmla="+- 0 7371 2060"/>
                                <a:gd name="T159" fmla="*/ 7371 h 5565"/>
                                <a:gd name="T160" fmla="+- 0 7631 5950"/>
                                <a:gd name="T161" fmla="*/ T160 w 5478"/>
                                <a:gd name="T162" fmla="+- 0 7251 2060"/>
                                <a:gd name="T163" fmla="*/ 7251 h 5565"/>
                                <a:gd name="T164" fmla="+- 0 7430 5950"/>
                                <a:gd name="T165" fmla="*/ T164 w 5478"/>
                                <a:gd name="T166" fmla="+- 0 7108 2060"/>
                                <a:gd name="T167" fmla="*/ 7108 h 5565"/>
                                <a:gd name="T168" fmla="+- 0 7241 5950"/>
                                <a:gd name="T169" fmla="*/ T168 w 5478"/>
                                <a:gd name="T170" fmla="+- 0 6944 2060"/>
                                <a:gd name="T171" fmla="*/ 6944 h 5565"/>
                                <a:gd name="T172" fmla="+- 0 7066 5950"/>
                                <a:gd name="T173" fmla="*/ T172 w 5478"/>
                                <a:gd name="T174" fmla="+- 0 6761 2060"/>
                                <a:gd name="T175" fmla="*/ 6761 h 5565"/>
                                <a:gd name="T176" fmla="+- 0 6907 5950"/>
                                <a:gd name="T177" fmla="*/ T176 w 5478"/>
                                <a:gd name="T178" fmla="+- 0 6558 2060"/>
                                <a:gd name="T179" fmla="*/ 6558 h 5565"/>
                                <a:gd name="T180" fmla="+- 0 5950 5950"/>
                                <a:gd name="T181" fmla="*/ T180 w 5478"/>
                                <a:gd name="T182" fmla="+- 0 6306 2060"/>
                                <a:gd name="T183" fmla="*/ 6306 h 55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</a:cxnLst>
                              <a:rect l="0" t="0" r="r" b="b"/>
                              <a:pathLst>
                                <a:path w="5478" h="5565">
                                  <a:moveTo>
                                    <a:pt x="487" y="3422"/>
                                  </a:moveTo>
                                  <a:lnTo>
                                    <a:pt x="474" y="3359"/>
                                  </a:lnTo>
                                  <a:lnTo>
                                    <a:pt x="462" y="3295"/>
                                  </a:lnTo>
                                  <a:lnTo>
                                    <a:pt x="452" y="3232"/>
                                  </a:lnTo>
                                  <a:lnTo>
                                    <a:pt x="443" y="3168"/>
                                  </a:lnTo>
                                  <a:lnTo>
                                    <a:pt x="436" y="3104"/>
                                  </a:lnTo>
                                  <a:lnTo>
                                    <a:pt x="430" y="3040"/>
                                  </a:lnTo>
                                  <a:lnTo>
                                    <a:pt x="425" y="2976"/>
                                  </a:lnTo>
                                  <a:lnTo>
                                    <a:pt x="422" y="2911"/>
                                  </a:lnTo>
                                  <a:lnTo>
                                    <a:pt x="420" y="2847"/>
                                  </a:lnTo>
                                  <a:lnTo>
                                    <a:pt x="419" y="2783"/>
                                  </a:lnTo>
                                  <a:lnTo>
                                    <a:pt x="427" y="2554"/>
                                  </a:lnTo>
                                  <a:lnTo>
                                    <a:pt x="452" y="2331"/>
                                  </a:lnTo>
                                  <a:lnTo>
                                    <a:pt x="493" y="2114"/>
                                  </a:lnTo>
                                  <a:lnTo>
                                    <a:pt x="548" y="1903"/>
                                  </a:lnTo>
                                  <a:lnTo>
                                    <a:pt x="618" y="1699"/>
                                  </a:lnTo>
                                  <a:lnTo>
                                    <a:pt x="701" y="1504"/>
                                  </a:lnTo>
                                  <a:lnTo>
                                    <a:pt x="798" y="1317"/>
                                  </a:lnTo>
                                  <a:lnTo>
                                    <a:pt x="907" y="1139"/>
                                  </a:lnTo>
                                  <a:lnTo>
                                    <a:pt x="1028" y="972"/>
                                  </a:lnTo>
                                  <a:lnTo>
                                    <a:pt x="1160" y="815"/>
                                  </a:lnTo>
                                  <a:lnTo>
                                    <a:pt x="1302" y="670"/>
                                  </a:lnTo>
                                  <a:lnTo>
                                    <a:pt x="1455" y="537"/>
                                  </a:lnTo>
                                  <a:lnTo>
                                    <a:pt x="1616" y="417"/>
                                  </a:lnTo>
                                  <a:lnTo>
                                    <a:pt x="1786" y="311"/>
                                  </a:lnTo>
                                  <a:lnTo>
                                    <a:pt x="1964" y="219"/>
                                  </a:lnTo>
                                  <a:lnTo>
                                    <a:pt x="2149" y="142"/>
                                  </a:lnTo>
                                  <a:lnTo>
                                    <a:pt x="2341" y="81"/>
                                  </a:lnTo>
                                  <a:lnTo>
                                    <a:pt x="2538" y="36"/>
                                  </a:lnTo>
                                  <a:lnTo>
                                    <a:pt x="2741" y="9"/>
                                  </a:lnTo>
                                  <a:lnTo>
                                    <a:pt x="2949" y="0"/>
                                  </a:lnTo>
                                  <a:lnTo>
                                    <a:pt x="3156" y="9"/>
                                  </a:lnTo>
                                  <a:lnTo>
                                    <a:pt x="3359" y="36"/>
                                  </a:lnTo>
                                  <a:lnTo>
                                    <a:pt x="3556" y="81"/>
                                  </a:lnTo>
                                  <a:lnTo>
                                    <a:pt x="3748" y="142"/>
                                  </a:lnTo>
                                  <a:lnTo>
                                    <a:pt x="3933" y="219"/>
                                  </a:lnTo>
                                  <a:lnTo>
                                    <a:pt x="4111" y="311"/>
                                  </a:lnTo>
                                  <a:lnTo>
                                    <a:pt x="4281" y="417"/>
                                  </a:lnTo>
                                  <a:lnTo>
                                    <a:pt x="4442" y="537"/>
                                  </a:lnTo>
                                  <a:lnTo>
                                    <a:pt x="4595" y="670"/>
                                  </a:lnTo>
                                  <a:lnTo>
                                    <a:pt x="4737" y="815"/>
                                  </a:lnTo>
                                  <a:lnTo>
                                    <a:pt x="4869" y="972"/>
                                  </a:lnTo>
                                  <a:lnTo>
                                    <a:pt x="4990" y="1139"/>
                                  </a:lnTo>
                                  <a:lnTo>
                                    <a:pt x="5099" y="1317"/>
                                  </a:lnTo>
                                  <a:lnTo>
                                    <a:pt x="5196" y="1504"/>
                                  </a:lnTo>
                                  <a:lnTo>
                                    <a:pt x="5279" y="1699"/>
                                  </a:lnTo>
                                  <a:lnTo>
                                    <a:pt x="5349" y="1903"/>
                                  </a:lnTo>
                                  <a:lnTo>
                                    <a:pt x="5404" y="2114"/>
                                  </a:lnTo>
                                  <a:lnTo>
                                    <a:pt x="5445" y="2331"/>
                                  </a:lnTo>
                                  <a:lnTo>
                                    <a:pt x="5470" y="2554"/>
                                  </a:lnTo>
                                  <a:lnTo>
                                    <a:pt x="5478" y="2783"/>
                                  </a:lnTo>
                                  <a:lnTo>
                                    <a:pt x="5470" y="3011"/>
                                  </a:lnTo>
                                  <a:lnTo>
                                    <a:pt x="5445" y="3234"/>
                                  </a:lnTo>
                                  <a:lnTo>
                                    <a:pt x="5404" y="3451"/>
                                  </a:lnTo>
                                  <a:lnTo>
                                    <a:pt x="5349" y="3662"/>
                                  </a:lnTo>
                                  <a:lnTo>
                                    <a:pt x="5279" y="3866"/>
                                  </a:lnTo>
                                  <a:lnTo>
                                    <a:pt x="5196" y="4061"/>
                                  </a:lnTo>
                                  <a:lnTo>
                                    <a:pt x="5099" y="4248"/>
                                  </a:lnTo>
                                  <a:lnTo>
                                    <a:pt x="4990" y="4426"/>
                                  </a:lnTo>
                                  <a:lnTo>
                                    <a:pt x="4869" y="4593"/>
                                  </a:lnTo>
                                  <a:lnTo>
                                    <a:pt x="4737" y="4750"/>
                                  </a:lnTo>
                                  <a:lnTo>
                                    <a:pt x="4595" y="4895"/>
                                  </a:lnTo>
                                  <a:lnTo>
                                    <a:pt x="4442" y="5028"/>
                                  </a:lnTo>
                                  <a:lnTo>
                                    <a:pt x="4281" y="5148"/>
                                  </a:lnTo>
                                  <a:lnTo>
                                    <a:pt x="4111" y="5254"/>
                                  </a:lnTo>
                                  <a:lnTo>
                                    <a:pt x="3933" y="5346"/>
                                  </a:lnTo>
                                  <a:lnTo>
                                    <a:pt x="3748" y="5423"/>
                                  </a:lnTo>
                                  <a:lnTo>
                                    <a:pt x="3556" y="5484"/>
                                  </a:lnTo>
                                  <a:lnTo>
                                    <a:pt x="3359" y="5529"/>
                                  </a:lnTo>
                                  <a:lnTo>
                                    <a:pt x="3156" y="5556"/>
                                  </a:lnTo>
                                  <a:lnTo>
                                    <a:pt x="2949" y="5565"/>
                                  </a:lnTo>
                                  <a:lnTo>
                                    <a:pt x="2826" y="5562"/>
                                  </a:lnTo>
                                  <a:lnTo>
                                    <a:pt x="2704" y="5552"/>
                                  </a:lnTo>
                                  <a:lnTo>
                                    <a:pt x="2583" y="5536"/>
                                  </a:lnTo>
                                  <a:lnTo>
                                    <a:pt x="2464" y="5514"/>
                                  </a:lnTo>
                                  <a:lnTo>
                                    <a:pt x="2346" y="5485"/>
                                  </a:lnTo>
                                  <a:lnTo>
                                    <a:pt x="2230" y="5450"/>
                                  </a:lnTo>
                                  <a:lnTo>
                                    <a:pt x="2116" y="5410"/>
                                  </a:lnTo>
                                  <a:lnTo>
                                    <a:pt x="2004" y="5364"/>
                                  </a:lnTo>
                                  <a:lnTo>
                                    <a:pt x="1894" y="5311"/>
                                  </a:lnTo>
                                  <a:lnTo>
                                    <a:pt x="1786" y="5254"/>
                                  </a:lnTo>
                                  <a:lnTo>
                                    <a:pt x="1681" y="5191"/>
                                  </a:lnTo>
                                  <a:lnTo>
                                    <a:pt x="1579" y="5122"/>
                                  </a:lnTo>
                                  <a:lnTo>
                                    <a:pt x="1480" y="5048"/>
                                  </a:lnTo>
                                  <a:lnTo>
                                    <a:pt x="1384" y="4969"/>
                                  </a:lnTo>
                                  <a:lnTo>
                                    <a:pt x="1291" y="4884"/>
                                  </a:lnTo>
                                  <a:lnTo>
                                    <a:pt x="1202" y="4795"/>
                                  </a:lnTo>
                                  <a:lnTo>
                                    <a:pt x="1116" y="4701"/>
                                  </a:lnTo>
                                  <a:lnTo>
                                    <a:pt x="1035" y="4602"/>
                                  </a:lnTo>
                                  <a:lnTo>
                                    <a:pt x="957" y="4498"/>
                                  </a:lnTo>
                                  <a:lnTo>
                                    <a:pt x="884" y="4390"/>
                                  </a:lnTo>
                                  <a:lnTo>
                                    <a:pt x="0" y="4246"/>
                                  </a:lnTo>
                                  <a:lnTo>
                                    <a:pt x="487" y="34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00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241" name="Freeform 301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298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243" name="Freeform 299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296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245" name="Freeform 297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6" name="Group 294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247" name="Freeform 295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292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249" name="Freeform 293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290"/>
                        <wpg:cNvGrpSpPr>
                          <a:grpSpLocks/>
                        </wpg:cNvGrpSpPr>
                        <wpg:grpSpPr bwMode="auto">
                          <a:xfrm>
                            <a:off x="499" y="485"/>
                            <a:ext cx="2" cy="7454"/>
                            <a:chOff x="499" y="485"/>
                            <a:chExt cx="2" cy="7454"/>
                          </a:xfrm>
                        </wpg:grpSpPr>
                        <wps:wsp>
                          <wps:cNvPr id="251" name="Freeform 291"/>
                          <wps:cNvSpPr>
                            <a:spLocks/>
                          </wps:cNvSpPr>
                          <wps:spPr bwMode="auto">
                            <a:xfrm>
                              <a:off x="499" y="485"/>
                              <a:ext cx="2" cy="7454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4"/>
                                <a:gd name="T2" fmla="+- 0 7939 485"/>
                                <a:gd name="T3" fmla="*/ 7939 h 74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4">
                                  <a:moveTo>
                                    <a:pt x="0" y="0"/>
                                  </a:moveTo>
                                  <a:lnTo>
                                    <a:pt x="0" y="7454"/>
                                  </a:lnTo>
                                </a:path>
                              </a:pathLst>
                            </a:custGeom>
                            <a:noFill/>
                            <a:ln w="12827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288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253" name="Freeform 289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286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255" name="Freeform 287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6" name="Group 284"/>
                        <wpg:cNvGrpSpPr>
                          <a:grpSpLocks/>
                        </wpg:cNvGrpSpPr>
                        <wpg:grpSpPr bwMode="auto">
                          <a:xfrm>
                            <a:off x="11408" y="485"/>
                            <a:ext cx="2" cy="7454"/>
                            <a:chOff x="11408" y="485"/>
                            <a:chExt cx="2" cy="7454"/>
                          </a:xfrm>
                        </wpg:grpSpPr>
                        <wps:wsp>
                          <wps:cNvPr id="257" name="Freeform 285"/>
                          <wps:cNvSpPr>
                            <a:spLocks/>
                          </wps:cNvSpPr>
                          <wps:spPr bwMode="auto">
                            <a:xfrm>
                              <a:off x="11408" y="485"/>
                              <a:ext cx="2" cy="7454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4"/>
                                <a:gd name="T2" fmla="+- 0 7939 485"/>
                                <a:gd name="T3" fmla="*/ 7939 h 74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4">
                                  <a:moveTo>
                                    <a:pt x="0" y="0"/>
                                  </a:moveTo>
                                  <a:lnTo>
                                    <a:pt x="0" y="7454"/>
                                  </a:lnTo>
                                </a:path>
                              </a:pathLst>
                            </a:custGeom>
                            <a:noFill/>
                            <a:ln w="1284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282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259" name="Freeform 283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280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261" name="Freeform 281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278"/>
                        <wpg:cNvGrpSpPr>
                          <a:grpSpLocks/>
                        </wpg:cNvGrpSpPr>
                        <wpg:grpSpPr bwMode="auto">
                          <a:xfrm>
                            <a:off x="490" y="7909"/>
                            <a:ext cx="10927" cy="21"/>
                            <a:chOff x="490" y="7909"/>
                            <a:chExt cx="10927" cy="21"/>
                          </a:xfrm>
                        </wpg:grpSpPr>
                        <wps:wsp>
                          <wps:cNvPr id="263" name="Freeform 279"/>
                          <wps:cNvSpPr>
                            <a:spLocks/>
                          </wps:cNvSpPr>
                          <wps:spPr bwMode="auto">
                            <a:xfrm>
                              <a:off x="490" y="7909"/>
                              <a:ext cx="10927" cy="21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0927"/>
                                <a:gd name="T2" fmla="+- 0 7931 7909"/>
                                <a:gd name="T3" fmla="*/ 7931 h 21"/>
                                <a:gd name="T4" fmla="+- 0 11417 490"/>
                                <a:gd name="T5" fmla="*/ T4 w 10927"/>
                                <a:gd name="T6" fmla="+- 0 7931 7909"/>
                                <a:gd name="T7" fmla="*/ 7931 h 21"/>
                                <a:gd name="T8" fmla="+- 0 11417 490"/>
                                <a:gd name="T9" fmla="*/ T8 w 10927"/>
                                <a:gd name="T10" fmla="+- 0 7909 7909"/>
                                <a:gd name="T11" fmla="*/ 7909 h 21"/>
                                <a:gd name="T12" fmla="+- 0 490 490"/>
                                <a:gd name="T13" fmla="*/ T12 w 10927"/>
                                <a:gd name="T14" fmla="+- 0 7909 7909"/>
                                <a:gd name="T15" fmla="*/ 7909 h 21"/>
                                <a:gd name="T16" fmla="+- 0 490 490"/>
                                <a:gd name="T17" fmla="*/ T16 w 10927"/>
                                <a:gd name="T18" fmla="+- 0 7931 7909"/>
                                <a:gd name="T19" fmla="*/ 7931 h 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27" h="21">
                                  <a:moveTo>
                                    <a:pt x="0" y="22"/>
                                  </a:moveTo>
                                  <a:lnTo>
                                    <a:pt x="10927" y="22"/>
                                  </a:lnTo>
                                  <a:lnTo>
                                    <a:pt x="109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" name="Group 276"/>
                        <wpg:cNvGrpSpPr>
                          <a:grpSpLocks/>
                        </wpg:cNvGrpSpPr>
                        <wpg:grpSpPr bwMode="auto">
                          <a:xfrm>
                            <a:off x="499" y="7909"/>
                            <a:ext cx="10908" cy="12"/>
                            <a:chOff x="499" y="7909"/>
                            <a:chExt cx="10908" cy="12"/>
                          </a:xfrm>
                        </wpg:grpSpPr>
                        <wps:wsp>
                          <wps:cNvPr id="265" name="Freeform 277"/>
                          <wps:cNvSpPr>
                            <a:spLocks/>
                          </wps:cNvSpPr>
                          <wps:spPr bwMode="auto">
                            <a:xfrm>
                              <a:off x="499" y="7909"/>
                              <a:ext cx="10908" cy="1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7921 7909"/>
                                <a:gd name="T3" fmla="*/ 7921 h 12"/>
                                <a:gd name="T4" fmla="+- 0 11407 499"/>
                                <a:gd name="T5" fmla="*/ T4 w 10908"/>
                                <a:gd name="T6" fmla="+- 0 7921 7909"/>
                                <a:gd name="T7" fmla="*/ 7921 h 12"/>
                                <a:gd name="T8" fmla="+- 0 11407 499"/>
                                <a:gd name="T9" fmla="*/ T8 w 10908"/>
                                <a:gd name="T10" fmla="+- 0 7909 7909"/>
                                <a:gd name="T11" fmla="*/ 7909 h 12"/>
                                <a:gd name="T12" fmla="+- 0 499 499"/>
                                <a:gd name="T13" fmla="*/ T12 w 10908"/>
                                <a:gd name="T14" fmla="+- 0 7909 7909"/>
                                <a:gd name="T15" fmla="*/ 7909 h 12"/>
                                <a:gd name="T16" fmla="+- 0 499 499"/>
                                <a:gd name="T17" fmla="*/ T16 w 10908"/>
                                <a:gd name="T18" fmla="+- 0 7921 7909"/>
                                <a:gd name="T19" fmla="*/ 7921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08" h="12">
                                  <a:moveTo>
                                    <a:pt x="0" y="12"/>
                                  </a:moveTo>
                                  <a:lnTo>
                                    <a:pt x="10908" y="12"/>
                                  </a:lnTo>
                                  <a:lnTo>
                                    <a:pt x="109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5" o:spid="_x0000_s1026" style="position:absolute;margin-left:23.7pt;margin-top:23.45pt;width:548.8pt;height:379.25pt;z-index:-251664896;mso-position-horizontal-relative:page;mso-position-vertical-relative:page" coordorigin="474,469" coordsize="10976,75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6" o:spid="_x0000_s1027" type="#_x0000_t75" style="position:absolute;left:577;top:1255;width:6517;height:67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l21zGAAAA3AAAAA8AAABkcnMvZG93bnJldi54bWxEj0FrwkAUhO9C/8PyCr3pplakRFdpC5bo&#10;xTYVvb5mX5PQ7NuQXZPor3cFweMwM98w82VvKtFS40rLCp5HEQjizOqScwW7n9XwFYTzyBory6Tg&#10;RA6Wi4fBHGNtO/6mNvW5CBB2MSoovK9jKV1WkEE3sjVx8P5sY9AH2eRSN9gFuKnkOIqm0mDJYaHA&#10;mj4Kyv7To1GQdBvart9N8tX+rreH/So5nj8nSj099m8zEJ56fw/f2olWMH6ZwPVMOAJyc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aXbXMYAAADcAAAADwAAAAAAAAAAAAAA&#10;AACfAgAAZHJzL2Rvd25yZXYueG1sUEsFBgAAAAAEAAQA9wAAAJIDAAAAAA==&#10;">
                  <v:imagedata r:id="rId7" o:title=""/>
                </v:shape>
                <v:group id="Group 304" o:spid="_x0000_s1028" style="position:absolute;left:5950;top:2060;width:5478;height:5565" coordorigin="5950,2060" coordsize="5478,55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Freeform 305" o:spid="_x0000_s1029" style="position:absolute;left:5950;top:2060;width:5478;height:5565;visibility:visible;mso-wrap-style:square;v-text-anchor:top" coordsize="5478,5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Jbg8QA&#10;AADcAAAADwAAAGRycy9kb3ducmV2LnhtbESPQWsCMRSE74X+h/AKvdWkCktdjSJSYS8t1ip4fGye&#10;u6ublyWJuv33RhB6HGbmG2Y6720rLuRD41jD+0CBIC6dabjSsP1dvX2ACBHZYOuYNPxRgPns+WmK&#10;uXFX/qHLJlYiQTjkqKGOsculDGVNFsPAdcTJOzhvMSbpK2k8XhPctnKoVCYtNpwWauxoWVN52pyt&#10;BvX1WRbjYlT549IclFvTLtt/a/360i8mICL18T/8aBdGw3CUwf1MOgJ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CW4PEAAAA3AAAAA8AAAAAAAAAAAAAAAAAmAIAAGRycy9k&#10;b3ducmV2LnhtbFBLBQYAAAAABAAEAPUAAACJAwAAAAA=&#10;" path="m2949,l2741,9,2538,36,2341,81r-192,61l1964,219r-178,92l1616,417,1455,537,1302,670,1160,815,1028,972,907,1139,798,1317r-97,187l618,1699r-70,204l493,2114r-41,217l427,2554r-8,229l419,2815r2,64l423,2944r4,64l433,3072r7,64l448,3200r9,64l468,3327r12,63l487,3422,,4246r884,144l957,4498r78,104l1116,4701r86,94l1291,4884r93,85l1480,5048r99,74l1681,5191r105,63l1894,5311r110,53l2116,5410r114,40l2346,5485r118,29l2583,5536r121,16l2826,5562r123,3l3156,5556r203,-27l3556,5484r192,-61l3933,5346r178,-92l4281,5148r161,-120l4595,4895r142,-145l4869,4593r121,-167l5099,4248r97,-187l5279,3866r70,-204l5404,3451r41,-217l5470,3011r8,-228l5470,2554r-25,-223l5404,2114r-55,-211l5279,1699r-83,-195l5099,1317,4990,1139,4869,972,4737,815,4595,670,4442,537,4281,417,4111,311,3933,219,3748,142,3556,81,3359,36,3156,9,2949,e" stroked="f">
                    <v:path arrowok="t" o:connecttype="custom" o:connectlocs="2741,2069;2341,2141;1964,2279;1616,2477;1302,2730;1028,3032;798,3377;618,3759;493,4174;427,4614;419,4875;423,5004;433,5132;448,5260;468,5387;487,5482;884,6450;1035,6662;1202,6855;1384,7029;1579,7182;1786,7314;2004,7424;2230,7510;2464,7574;2704,7612;2949,7625;3359,7589;3748,7483;4111,7314;4442,7088;4737,6810;4990,6486;5196,6121;5349,5722;5445,5294;5478,4843;5445,4391;5349,3963;5196,3564;4990,3199;4737,2875;4442,2597;4111,2371;3748,2202;3359,2096;2949,2060" o:connectangles="0,0,0,0,0,0,0,0,0,0,0,0,0,0,0,0,0,0,0,0,0,0,0,0,0,0,0,0,0,0,0,0,0,0,0,0,0,0,0,0,0,0,0,0,0,0,0"/>
                  </v:shape>
                </v:group>
                <v:group id="Group 302" o:spid="_x0000_s1030" style="position:absolute;left:5950;top:2060;width:5478;height:5565" coordorigin="5950,2060" coordsize="5478,55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    <v:shape id="Freeform 303" o:spid="_x0000_s1031" style="position:absolute;left:5950;top:2060;width:5478;height:5565;visibility:visible;mso-wrap-style:square;v-text-anchor:top" coordsize="5478,5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LWyr8A&#10;AADcAAAADwAAAGRycy9kb3ducmV2LnhtbERPy4rCMBTdD/gP4QruxtQKKtUoIojjSnyg20tzbYrN&#10;TWkyWv16sxBcHs57tmhtJe7U+NKxgkE/AUGcO11yoeB0XP9OQPiArLFyTAqe5GEx7/zMMNPuwXu6&#10;H0IhYgj7DBWYEOpMSp8bsuj7riaO3NU1FkOETSF1g48YbiuZJslIWiw5NhisaWUovx3+rYLzemzJ&#10;7cogrb88N9u92aSvVqlet11OQQRqw1f8cf9pBekwro1n4hGQ8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4tbKvwAAANwAAAAPAAAAAAAAAAAAAAAAAJgCAABkcnMvZG93bnJl&#10;di54bWxQSwUGAAAAAAQABAD1AAAAhAMAAAAA&#10;" path="m487,3422r-13,-63l462,3295r-10,-63l443,3168r-7,-64l430,3040r-5,-64l422,2911r-2,-64l419,2783r8,-229l452,2331r41,-217l548,1903r70,-204l701,1504r97,-187l907,1139,1028,972,1160,815,1302,670,1455,537,1616,417,1786,311r178,-92l2149,142,2341,81,2538,36,2741,9,2949,r207,9l3359,36r197,45l3748,142r185,77l4111,311r170,106l4442,537r153,133l4737,815r132,157l4990,1139r109,178l5196,1504r83,195l5349,1903r55,211l5445,2331r25,223l5478,2783r-8,228l5445,3234r-41,217l5349,3662r-70,204l5196,4061r-97,187l4990,4426r-121,167l4737,4750r-142,145l4442,5028r-161,120l4111,5254r-178,92l3748,5423r-192,61l3359,5529r-203,27l2949,5565r-123,-3l2704,5552r-121,-16l2464,5514r-118,-29l2230,5450r-114,-40l2004,5364r-110,-53l1786,5254r-105,-63l1579,5122r-99,-74l1384,4969r-93,-85l1202,4795r-86,-94l1035,4602,957,4498,884,4390,,4246,487,3422xe" filled="f" strokeweight="2.25pt">
                    <v:path arrowok="t" o:connecttype="custom" o:connectlocs="474,5419;452,5292;436,5164;425,5036;420,4907;427,4614;493,4174;618,3759;798,3377;1028,3032;1302,2730;1616,2477;1964,2279;2341,2141;2741,2069;3156,2069;3556,2141;3933,2279;4281,2477;4595,2730;4869,3032;5099,3377;5279,3759;5404,4174;5470,4614;5470,5071;5404,5511;5279,5926;5099,6308;4869,6653;4595,6955;4281,7208;3933,7406;3556,7544;3156,7616;2826,7622;2583,7596;2346,7545;2116,7470;1894,7371;1681,7251;1480,7108;1291,6944;1116,6761;957,6558;0,6306" o:connectangles="0,0,0,0,0,0,0,0,0,0,0,0,0,0,0,0,0,0,0,0,0,0,0,0,0,0,0,0,0,0,0,0,0,0,0,0,0,0,0,0,0,0,0,0,0,0"/>
                  </v:shape>
                </v:group>
                <v:group id="Group 300" o:spid="_x0000_s1032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<v:shape id="Freeform 301" o:spid="_x0000_s1033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LXMMQA&#10;AADcAAAADwAAAGRycy9kb3ducmV2LnhtbESPT4vCMBTE74LfITxhb5r6B1mqaekuCB4WVl0v3p7N&#10;s602L6WJ2v32RhA8DjPzG2aZdqYWN2pdZVnBeBSBIM6trrhQsP9bDT9BOI+ssbZMCv7JQZr0e0uM&#10;tb3zlm47X4gAYRejgtL7JpbS5SUZdCPbEAfvZFuDPsi2kLrFe4CbWk6iaC4NVhwWSmzou6T8srsa&#10;BZmn+eGcXY6nX/rJp5tqX3+ZSKmPQZctQHjq/Dv8aq+1gslsDM8z4QjI5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S1zDEAAAA3AAAAA8AAAAAAAAAAAAAAAAAmAIAAGRycy9k&#10;b3ducmV2LnhtbFBLBQYAAAAABAAEAPUAAACJAwAAAAA=&#10;" path="m,l10946,e" filled="f" strokeweight=".20497mm">
                    <v:path arrowok="t" o:connecttype="custom" o:connectlocs="0,0;10946,0" o:connectangles="0,0"/>
                  </v:shape>
                </v:group>
                <v:group id="Group 298" o:spid="_x0000_s1034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<v:shape id="Freeform 299" o:spid="_x0000_s1035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oF+sUA&#10;AADcAAAADwAAAGRycy9kb3ducmV2LnhtbESPQWuDQBSE74X8h+UVcmtWbWmKcZUQKARCCzU55Pjq&#10;vqjUfSvuRs2/zxYKPQ4z8w2TFbPpxEiDay0riFcRCOLK6pZrBafj+9MbCOeRNXaWScGNHBT54iHD&#10;VNuJv2gsfS0ChF2KChrv+1RKVzVk0K1sTxy8ix0M+iCHWuoBpwA3nUyi6FUabDksNNjTrqHqp7wa&#10;Bcfo/Fle99/8sU4OtqvkhPG4VWr5OG83IDzN/j/8195rBcnLM/yeCUdA5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WgX6xQAAANwAAAAPAAAAAAAAAAAAAAAAAJgCAABkcnMv&#10;ZG93bnJldi54bWxQSwUGAAAAAAQABAD1AAAAigMAAAAA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296" o:spid="_x0000_s1036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<v:shape id="Freeform 297" o:spid="_x0000_s1037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s2NMYA&#10;AADcAAAADwAAAGRycy9kb3ducmV2LnhtbESPT2vCQBTE70K/w/IKXkQ3FZWQuoqUKsV68C/2+Mg+&#10;k9js25BdNX77rlDwOMzMb5jxtDGluFLtCssK3noRCOLU6oIzBfvdvBuDcB5ZY2mZFNzJwXTy0hpj&#10;ou2NN3Td+kwECLsEFeTeV4mULs3JoOvZijh4J1sb9EHWmdQ13gLclLIfRSNpsOCwkGNFHzmlv9uL&#10;UfB5jA+HE68Xq8u3r5adM/0sNh2l2q/N7B2Ep8Y/w//tL62gPxjC40w4AnL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1s2NMYAAADcAAAADwAAAAAAAAAAAAAAAACYAgAAZHJz&#10;L2Rvd25yZXYueG1sUEsFBgAAAAAEAAQA9QAAAIsDAAAAAA==&#10;" path="m,l10908,e" filled="f" strokeweight=".58pt">
                    <v:path arrowok="t" o:connecttype="custom" o:connectlocs="0,0;10908,0" o:connectangles="0,0"/>
                  </v:shape>
                </v:group>
                <v:group id="Group 294" o:spid="_x0000_s1038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<v:shape id="Freeform 295" o:spid="_x0000_s1039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ED+cMA&#10;AADcAAAADwAAAGRycy9kb3ducmV2LnhtbESPQYvCMBSE7wv+h/AEb2tqkVWqUUQQBHFhqwePz+bZ&#10;FpuX0sS2/nsjCHscZuYbZrnuTSVaalxpWcFkHIEgzqwuOVdwPu2+5yCcR9ZYWSYFT3KwXg2+lpho&#10;2/EftanPRYCwS1BB4X2dSOmyggy6sa2Jg3ezjUEfZJNL3WAX4KaScRT9SIMlh4UCa9oWlN3Th1Fw&#10;ii6/6WN/5eMsPtgqkx1O2o1So2G/WYDw1Pv/8Ke91wri6QzeZ8IRkK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ED+cMAAADcAAAADwAAAAAAAAAAAAAAAACYAgAAZHJzL2Rv&#10;d25yZXYueG1sUEsFBgAAAAAEAAQA9QAAAIgDAAAAAA=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292" o:spid="_x0000_s1040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<v:shape id="Freeform 293" o:spid="_x0000_s1041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DN1sYA&#10;AADcAAAADwAAAGRycy9kb3ducmV2LnhtbESPQWvCQBSE74X+h+UVvNWNEoKNrlJFaakHqa2It0f2&#10;NQlm34bdrYn/3hUKPQ4z8w0zW/SmERdyvrasYDRMQBAXVtdcKvj+2jxPQPiArLGxTAqu5GExf3yY&#10;Ya5tx5902YdSRAj7HBVUIbS5lL6oyKAf2pY4ej/WGQxRulJqh12Em0aOkySTBmuOCxW2tKqoOO9/&#10;jQIOWVpvj9fDaT3C5ZvbfeguzZQaPPWvUxCB+vAf/mu/awXj9AXu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rDN1s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290" o:spid="_x0000_s1042" style="position:absolute;left:499;top:485;width:2;height:7454" coordorigin="499,485" coordsize="2,7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1LUP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UtQ9wwAAANwAAAAP&#10;AAAAAAAAAAAAAAAAAKoCAABkcnMvZG93bnJldi54bWxQSwUGAAAAAAQABAD6AAAAmgMAAAAA&#10;">
                  <v:shape id="Freeform 291" o:spid="_x0000_s1043" style="position:absolute;left:499;top:485;width:2;height:7454;visibility:visible;mso-wrap-style:square;v-text-anchor:top" coordsize="2,7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MDq8YA&#10;AADcAAAADwAAAGRycy9kb3ducmV2LnhtbESPzU7DMBCE70h9B2uRuFGnkUA0rVsBLT+XqiK091W8&#10;JKHxbrBNm749RkLiOJqZbzTz5eA6dSQfWmEDk3EGirgS23JtYPf+dH0HKkRki50wGThTgOVidDHH&#10;wsqJ3+hYxlolCIcCDTQx9oXWoWrIYRhLT5y8D/EOY5K+1tbjKcFdp/Msu9UOW04LDfb02FB1KL+d&#10;AXn5Oks5Xcm2fFhv/Of6eb/a58ZcXQ73M1CRhvgf/mu/WgP5zQR+z6Qjo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MDq8YAAADcAAAADwAAAAAAAAAAAAAAAACYAgAAZHJz&#10;L2Rvd25yZXYueG1sUEsFBgAAAAAEAAQA9QAAAIsDAAAAAA==&#10;" path="m,l,7454e" filled="f" strokecolor="white" strokeweight="1.01pt">
                    <v:path arrowok="t" o:connecttype="custom" o:connectlocs="0,485;0,7939" o:connectangles="0,0"/>
                  </v:shape>
                </v:group>
                <v:group id="Group 288" o:spid="_x0000_s1044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v0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Mzv0cQAAADcAAAA&#10;DwAAAAAAAAAAAAAAAACqAgAAZHJzL2Rvd25yZXYueG1sUEsFBgAAAAAEAAQA+gAAAJsDAAAAAA==&#10;">
                  <v:shape id="Freeform 289" o:spid="_x0000_s1045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bOGsYA&#10;AADcAAAADwAAAGRycy9kb3ducmV2LnhtbESPQWvCQBSE74L/YXlCL6IblYikrlIq0h48aPTS20v2&#10;NRuafRuyq8Z/3y0UPA4z8w2z3va2ETfqfO1YwWyagCAuna65UnA57ycrED4ga2wck4IHedhuhoM1&#10;Ztrd+US3PFQiQthnqMCE0GZS+tKQRT91LXH0vl1nMUTZVVJ3eI9w28h5kiylxZrjgsGW3g2VP/nV&#10;KigO1ce4PH4d0llRhN0+zU26eCj1MurfXkEE6sMz/N/+1Arm6QL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bOGsYAAADcAAAADwAAAAAAAAAAAAAAAACYAgAAZHJz&#10;L2Rvd25yZXYueG1sUEsFBgAAAAAEAAQA9QAAAIsDAAAAAA==&#10;" path="m,l,7401e" filled="f" strokeweight=".20497mm">
                    <v:path arrowok="t" o:connecttype="custom" o:connectlocs="0,509;0,7910" o:connectangles="0,0"/>
                  </v:shape>
                </v:group>
                <v:group id="Group 286" o:spid="_x0000_s1046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<v:shape id="Freeform 287" o:spid="_x0000_s1047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RRDsYA&#10;AADcAAAADwAAAGRycy9kb3ducmV2LnhtbESPQWvCQBSE74X+h+UJvelG0SDRVWxpabGH0qiIt0f2&#10;mYRm34bdrYn/3i0IPQ4z8w2zXPemERdyvrasYDxKQBAXVtdcKtjv3oZzED4ga2wsk4IreVivHh+W&#10;mGnb8Tdd8lCKCGGfoYIqhDaT0hcVGfQj2xJH72ydwRClK6V22EW4aeQkSVJpsOa4UGFLLxUVP/mv&#10;UcAhndafx+vh9DrG53f3tdXdNFXqadBvFiAC9eE/fG9/aAWT2Qz+zsQj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RRDs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284" o:spid="_x0000_s1048" style="position:absolute;left:11408;top:485;width:2;height:7454" coordorigin="11408,485" coordsize="2,7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fp0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l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9+nSxgAAANwA&#10;AAAPAAAAAAAAAAAAAAAAAKoCAABkcnMvZG93bnJldi54bWxQSwUGAAAAAAQABAD6AAAAnQMAAAAA&#10;">
                  <v:shape id="Freeform 285" o:spid="_x0000_s1049" style="position:absolute;left:11408;top:485;width:2;height:7454;visibility:visible;mso-wrap-style:square;v-text-anchor:top" coordsize="2,7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lFDMMA&#10;AADcAAAADwAAAGRycy9kb3ducmV2LnhtbESPQYvCMBSE7wv+h/AEL4umKmulGkUEwfW26sHjo3m2&#10;xealJqnWf78RFvY4zMw3zHLdmVo8yPnKsoLxKAFBnFtdcaHgfNoN5yB8QNZYWyYFL/KwXvU+lphp&#10;++QfehxDISKEfYYKyhCaTEqfl2TQj2xDHL2rdQZDlK6Q2uEzwk0tJ0kykwYrjgslNrQtKb8dW6Pg&#10;kLr24uT502Dr8+k+bcL0/q3UoN9tFiACdeE//NfeawWTrxTeZ+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lFDMMAAADcAAAADwAAAAAAAAAAAAAAAACYAgAAZHJzL2Rv&#10;d25yZXYueG1sUEsFBgAAAAAEAAQA9QAAAIgDAAAAAA==&#10;" path="m,l,7454e" filled="f" strokecolor="white" strokeweight=".35667mm">
                    <v:path arrowok="t" o:connecttype="custom" o:connectlocs="0,485;0,7939" o:connectangles="0,0"/>
                  </v:shape>
                </v:group>
                <v:group id="Group 282" o:spid="_x0000_s1050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YO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JNg7wwAAANwAAAAP&#10;AAAAAAAAAAAAAAAAAKoCAABkcnMvZG93bnJldi54bWxQSwUGAAAAAAQABAD6AAAAmgMAAAAA&#10;">
                  <v:shape id="Freeform 283" o:spid="_x0000_s1051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n0QMMA&#10;AADcAAAADwAAAGRycy9kb3ducmV2LnhtbESPUWvCQBCE3wv+h2OFvtWLglKjpxRBFArBqu3zkluT&#10;1NxeyK0a/71XKPg4zMw3zHzZuVpdqQ2VZwPDQQKKOPe24sLA8bB+ewcVBNli7ZkM3CnActF7mWNq&#10;/Y2/6LqXQkUIhxQNlCJNqnXIS3IYBr4hjt7Jtw4lyrbQtsVbhLtaj5Jkoh1WHBdKbGhVUn7eX5yB&#10;3fc5w+T3Lp+Tsf6xhWSbg8uMee13HzNQQp08w//trTUwGk/h70w8Anr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n0QMMAAADcAAAADwAAAAAAAAAAAAAAAACYAgAAZHJzL2Rv&#10;d25yZXYueG1sUEsFBgAAAAAEAAQA9QAAAIgDAAAAAA==&#10;" path="m,l,7401e" filled="f" strokeweight=".58pt">
                    <v:path arrowok="t" o:connecttype="custom" o:connectlocs="0,509;0,7910" o:connectangles="0,0"/>
                  </v:shape>
                </v:group>
                <v:group id="Group 280" o:spid="_x0000_s1052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shape id="Freeform 281" o:spid="_x0000_s1053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1fBcYA&#10;AADcAAAADwAAAGRycy9kb3ducmV2LnhtbESP0WrCQBRE34X+w3ILfdNNfLCSugkiKFFopdYPuGRv&#10;s2myd2N2q/Hvu4VCH4eZOcOsitF24kqDbxwrSGcJCOLK6YZrBeeP7XQJwgdkjZ1jUnAnD0X+MFlh&#10;pt2N3+l6CrWIEPYZKjAh9JmUvjJk0c9cTxy9TzdYDFEOtdQD3iLcdnKeJAtpseG4YLCnjaGqPX1b&#10;BcfWvKWH/evzNtT7+6Us28PX7qzU0+O4fgERaAz/4b92qRXMFyn8nolHQO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1fBcYAAADcAAAADwAAAAAAAAAAAAAAAACYAgAAZHJz&#10;L2Rvd25yZXYueG1sUEsFBgAAAAAEAAQA9QAAAIsDAAAAAA==&#10;" path="m,l10946,e" filled="f" strokeweight=".58pt">
                    <v:path arrowok="t" o:connecttype="custom" o:connectlocs="0,0;10946,0" o:connectangles="0,0"/>
                  </v:shape>
                </v:group>
                <v:group id="Group 278" o:spid="_x0000_s1054" style="position:absolute;left:490;top:7909;width:10927;height:21" coordorigin="490,7909" coordsize="10927,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<v:shape id="Freeform 279" o:spid="_x0000_s1055" style="position:absolute;left:490;top:7909;width:10927;height:21;visibility:visible;mso-wrap-style:square;v-text-anchor:top" coordsize="10927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l6H8QA&#10;AADcAAAADwAAAGRycy9kb3ducmV2LnhtbESPQWsCMRSE7wX/Q3hCL0WzVbCyGmXbUpDetB48PjfP&#10;bHDzsm5Sd/vvTUHwOMx8M8xy3btaXKkN1rOC13EGgrj02rJRsP/5Gs1BhIissfZMCv4owHo1eFpi&#10;rn3HW7ruohGphEOOCqoYm1zKUFbkMIx9Q5y8k28dxiRbI3WLXSp3tZxk2Uw6tJwWKmzoo6LyvPt1&#10;Co66eGfz/bm3bwk72Evx0k2NUs/DvliAiNTHR/hOb7SCyWwK/2fSEZ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peh/EAAAA3AAAAA8AAAAAAAAAAAAAAAAAmAIAAGRycy9k&#10;b3ducmV2LnhtbFBLBQYAAAAABAAEAPUAAACJAwAAAAA=&#10;" path="m,22r10927,l10927,,,,,22xe" stroked="f">
                    <v:path arrowok="t" o:connecttype="custom" o:connectlocs="0,7931;10927,7931;10927,7909;0,7909;0,7931" o:connectangles="0,0,0,0,0"/>
                  </v:shape>
                </v:group>
                <v:group id="Group 276" o:spid="_x0000_s1056" style="position:absolute;left:499;top:7909;width:10908;height:12" coordorigin="499,7909" coordsize="10908,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UYg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IFGIPFAAAA3AAA&#10;AA8AAAAAAAAAAAAAAAAAqgIAAGRycy9kb3ducmV2LnhtbFBLBQYAAAAABAAEAPoAAACcAwAAAAA=&#10;">
                  <v:shape id="Freeform 277" o:spid="_x0000_s1057" style="position:absolute;left:499;top:7909;width:10908;height:12;visibility:visible;mso-wrap-style:square;v-text-anchor:top" coordsize="10908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h9n8IA&#10;AADcAAAADwAAAGRycy9kb3ducmV2LnhtbESPQWsCMRSE7wX/Q3hCbzWr4LasRhFBEDxp2/sjee6u&#10;bl6WJK6xv94UCj0OM/MNs1wn24mBfGgdK5hOChDE2pmWawVfn7u3DxAhIhvsHJOCBwVYr0YvS6yM&#10;u/ORhlOsRYZwqFBBE2NfSRl0QxbDxPXE2Ts7bzFm6WtpPN4z3HZyVhSltNhyXmiwp21D+nq6WQVu&#10;qy+Pafk9bHap1P1P8Ekf3pV6HafNAkSkFP/Df+29UTAr5/B7Jh8B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aH2fwgAAANwAAAAPAAAAAAAAAAAAAAAAAJgCAABkcnMvZG93&#10;bnJldi54bWxQSwUGAAAAAAQABAD1AAAAhwMAAAAA&#10;" path="m,12r10908,l10908,,,,,12xe" fillcolor="black" stroked="f">
                    <v:path arrowok="t" o:connecttype="custom" o:connectlocs="0,7921;10908,7921;10908,7909;0,7909;0,7921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C86428">
        <w:rPr>
          <w:rFonts w:ascii="Arial Black" w:eastAsia="Arial Black" w:hAnsi="Arial Black" w:cs="Arial Black"/>
          <w:b/>
          <w:bCs/>
          <w:spacing w:val="1"/>
          <w:position w:val="-1"/>
          <w:sz w:val="36"/>
          <w:szCs w:val="36"/>
        </w:rPr>
        <w:t>C</w:t>
      </w:r>
      <w:r w:rsidR="00C86428">
        <w:rPr>
          <w:rFonts w:ascii="Arial Black" w:eastAsia="Arial Black" w:hAnsi="Arial Black" w:cs="Arial Black"/>
          <w:b/>
          <w:bCs/>
          <w:position w:val="-1"/>
          <w:sz w:val="36"/>
          <w:szCs w:val="36"/>
        </w:rPr>
        <w:t>ON</w:t>
      </w:r>
      <w:r w:rsidR="00C86428">
        <w:rPr>
          <w:rFonts w:ascii="Arial Black" w:eastAsia="Arial Black" w:hAnsi="Arial Black" w:cs="Arial Black"/>
          <w:b/>
          <w:bCs/>
          <w:spacing w:val="-1"/>
          <w:position w:val="-1"/>
          <w:sz w:val="36"/>
          <w:szCs w:val="36"/>
        </w:rPr>
        <w:t>TI</w:t>
      </w:r>
      <w:r w:rsidR="00C86428">
        <w:rPr>
          <w:rFonts w:ascii="Arial Black" w:eastAsia="Arial Black" w:hAnsi="Arial Black" w:cs="Arial Black"/>
          <w:b/>
          <w:bCs/>
          <w:position w:val="-1"/>
          <w:sz w:val="36"/>
          <w:szCs w:val="36"/>
        </w:rPr>
        <w:t>NUOUS L</w:t>
      </w:r>
      <w:r w:rsidR="00C86428">
        <w:rPr>
          <w:rFonts w:ascii="Arial Black" w:eastAsia="Arial Black" w:hAnsi="Arial Black" w:cs="Arial Black"/>
          <w:b/>
          <w:bCs/>
          <w:spacing w:val="-1"/>
          <w:position w:val="-1"/>
          <w:sz w:val="36"/>
          <w:szCs w:val="36"/>
        </w:rPr>
        <w:t>I</w:t>
      </w:r>
      <w:r w:rsidR="00C86428">
        <w:rPr>
          <w:rFonts w:ascii="Arial Black" w:eastAsia="Arial Black" w:hAnsi="Arial Black" w:cs="Arial Black"/>
          <w:b/>
          <w:bCs/>
          <w:position w:val="-1"/>
          <w:sz w:val="36"/>
          <w:szCs w:val="36"/>
        </w:rPr>
        <w:t xml:space="preserve">NE </w:t>
      </w:r>
      <w:r w:rsidR="00C86428">
        <w:rPr>
          <w:rFonts w:ascii="Arial Black" w:eastAsia="Arial Black" w:hAnsi="Arial Black" w:cs="Arial Black"/>
          <w:b/>
          <w:bCs/>
          <w:spacing w:val="1"/>
          <w:position w:val="-1"/>
          <w:sz w:val="36"/>
          <w:szCs w:val="36"/>
        </w:rPr>
        <w:t>DRA</w:t>
      </w:r>
      <w:r w:rsidR="00C86428">
        <w:rPr>
          <w:rFonts w:ascii="Arial Black" w:eastAsia="Arial Black" w:hAnsi="Arial Black" w:cs="Arial Black"/>
          <w:b/>
          <w:bCs/>
          <w:position w:val="-1"/>
          <w:sz w:val="36"/>
          <w:szCs w:val="36"/>
        </w:rPr>
        <w:t>W</w:t>
      </w:r>
      <w:r w:rsidR="00C86428">
        <w:rPr>
          <w:rFonts w:ascii="Arial Black" w:eastAsia="Arial Black" w:hAnsi="Arial Black" w:cs="Arial Black"/>
          <w:b/>
          <w:bCs/>
          <w:spacing w:val="-1"/>
          <w:position w:val="-1"/>
          <w:sz w:val="36"/>
          <w:szCs w:val="36"/>
        </w:rPr>
        <w:t>I</w:t>
      </w:r>
      <w:r w:rsidR="00C86428">
        <w:rPr>
          <w:rFonts w:ascii="Arial Black" w:eastAsia="Arial Black" w:hAnsi="Arial Black" w:cs="Arial Black"/>
          <w:b/>
          <w:bCs/>
          <w:position w:val="-1"/>
          <w:sz w:val="36"/>
          <w:szCs w:val="36"/>
        </w:rPr>
        <w:t>NG</w:t>
      </w:r>
    </w:p>
    <w:p w:rsidR="00A51C1C" w:rsidRDefault="00A51C1C">
      <w:pPr>
        <w:spacing w:before="1" w:after="0" w:line="120" w:lineRule="exact"/>
        <w:rPr>
          <w:sz w:val="12"/>
          <w:szCs w:val="12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spacing w:before="25" w:after="0" w:line="240" w:lineRule="auto"/>
        <w:ind w:right="1076"/>
        <w:jc w:val="right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>Your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k :</w:t>
      </w:r>
      <w:proofErr w:type="gramEnd"/>
    </w:p>
    <w:p w:rsidR="00A51C1C" w:rsidRDefault="00A51C1C">
      <w:pPr>
        <w:spacing w:before="7" w:after="0" w:line="240" w:lineRule="exact"/>
        <w:rPr>
          <w:sz w:val="24"/>
          <w:szCs w:val="24"/>
        </w:rPr>
      </w:pPr>
    </w:p>
    <w:p w:rsidR="00A51C1C" w:rsidRDefault="00C86428">
      <w:pPr>
        <w:spacing w:after="0"/>
        <w:ind w:left="6669" w:right="134" w:hanging="1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pacing w:val="-1"/>
          <w:sz w:val="28"/>
          <w:szCs w:val="28"/>
        </w:rPr>
        <w:t>D</w:t>
      </w:r>
      <w:r>
        <w:rPr>
          <w:rFonts w:ascii="Arial" w:eastAsia="Arial" w:hAnsi="Arial" w:cs="Arial"/>
          <w:i/>
          <w:sz w:val="28"/>
          <w:szCs w:val="28"/>
        </w:rPr>
        <w:t>raw a</w:t>
      </w:r>
      <w:r w:rsidR="00A24221">
        <w:rPr>
          <w:rFonts w:ascii="Arial" w:eastAsia="Arial" w:hAnsi="Arial" w:cs="Arial"/>
          <w:i/>
          <w:sz w:val="28"/>
          <w:szCs w:val="28"/>
        </w:rPr>
        <w:t>n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 w:rsidR="00A24221">
        <w:rPr>
          <w:rFonts w:ascii="Arial" w:eastAsia="Arial" w:hAnsi="Arial" w:cs="Arial"/>
          <w:i/>
          <w:sz w:val="28"/>
          <w:szCs w:val="28"/>
        </w:rPr>
        <w:t xml:space="preserve">everyday object </w:t>
      </w:r>
      <w:r>
        <w:rPr>
          <w:rFonts w:ascii="Arial" w:eastAsia="Arial" w:hAnsi="Arial" w:cs="Arial"/>
          <w:i/>
          <w:sz w:val="28"/>
          <w:szCs w:val="28"/>
        </w:rPr>
        <w:t>u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i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z w:val="28"/>
          <w:szCs w:val="28"/>
        </w:rPr>
        <w:t>g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5"/>
          <w:sz w:val="28"/>
          <w:szCs w:val="28"/>
        </w:rPr>
        <w:t>‘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on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>nuous line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i/>
          <w:sz w:val="28"/>
          <w:szCs w:val="28"/>
        </w:rPr>
        <w:t>dra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ing</w:t>
      </w:r>
      <w:r>
        <w:rPr>
          <w:rFonts w:ascii="Arial" w:eastAsia="Arial" w:hAnsi="Arial" w:cs="Arial"/>
          <w:i/>
          <w:spacing w:val="-5"/>
          <w:sz w:val="28"/>
          <w:szCs w:val="28"/>
        </w:rPr>
        <w:t>’</w:t>
      </w:r>
      <w:r w:rsidR="00A24221">
        <w:rPr>
          <w:rFonts w:ascii="Arial" w:eastAsia="Arial" w:hAnsi="Arial" w:cs="Arial"/>
          <w:i/>
          <w:spacing w:val="-5"/>
          <w:sz w:val="28"/>
          <w:szCs w:val="28"/>
        </w:rPr>
        <w:t>(</w:t>
      </w:r>
      <w:proofErr w:type="gramEnd"/>
      <w:r w:rsidR="00A24221">
        <w:rPr>
          <w:rFonts w:ascii="Arial" w:eastAsia="Arial" w:hAnsi="Arial" w:cs="Arial"/>
          <w:i/>
          <w:spacing w:val="-5"/>
          <w:sz w:val="28"/>
          <w:szCs w:val="28"/>
        </w:rPr>
        <w:t>boot example opposite)</w:t>
      </w:r>
      <w:r>
        <w:rPr>
          <w:rFonts w:ascii="Arial" w:eastAsia="Arial" w:hAnsi="Arial" w:cs="Arial"/>
          <w:i/>
          <w:sz w:val="28"/>
          <w:szCs w:val="28"/>
        </w:rPr>
        <w:t xml:space="preserve">. </w:t>
      </w:r>
      <w:r>
        <w:rPr>
          <w:rFonts w:ascii="Arial" w:eastAsia="Arial" w:hAnsi="Arial" w:cs="Arial"/>
          <w:i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only rule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 xml:space="preserve">s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z w:val="28"/>
          <w:szCs w:val="28"/>
        </w:rPr>
        <w:t xml:space="preserve">t 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ou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are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not allo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ed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pacing w:val="1"/>
          <w:sz w:val="28"/>
          <w:szCs w:val="28"/>
        </w:rPr>
        <w:t>k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3"/>
          <w:sz w:val="28"/>
          <w:szCs w:val="28"/>
        </w:rPr>
        <w:t>u</w:t>
      </w:r>
      <w:r>
        <w:rPr>
          <w:rFonts w:ascii="Arial" w:eastAsia="Arial" w:hAnsi="Arial" w:cs="Arial"/>
          <w:i/>
          <w:sz w:val="28"/>
          <w:szCs w:val="28"/>
        </w:rPr>
        <w:t>r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pen o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 xml:space="preserve">f 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z w:val="28"/>
          <w:szCs w:val="28"/>
        </w:rPr>
        <w:t>per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at al</w:t>
      </w:r>
      <w:r>
        <w:rPr>
          <w:rFonts w:ascii="Arial" w:eastAsia="Arial" w:hAnsi="Arial" w:cs="Arial"/>
          <w:i/>
          <w:spacing w:val="-2"/>
          <w:sz w:val="28"/>
          <w:szCs w:val="28"/>
        </w:rPr>
        <w:t>l</w:t>
      </w:r>
      <w:r>
        <w:rPr>
          <w:rFonts w:ascii="Arial" w:eastAsia="Arial" w:hAnsi="Arial" w:cs="Arial"/>
          <w:i/>
          <w:spacing w:val="1"/>
          <w:sz w:val="28"/>
          <w:szCs w:val="28"/>
        </w:rPr>
        <w:t>!</w:t>
      </w:r>
      <w:r>
        <w:rPr>
          <w:rFonts w:ascii="Arial" w:eastAsia="Arial" w:hAnsi="Arial" w:cs="Arial"/>
          <w:i/>
          <w:sz w:val="28"/>
          <w:szCs w:val="28"/>
        </w:rPr>
        <w:t xml:space="preserve">! </w:t>
      </w:r>
      <w:r>
        <w:rPr>
          <w:rFonts w:ascii="Arial" w:eastAsia="Arial" w:hAnsi="Arial" w:cs="Arial"/>
          <w:i/>
          <w:spacing w:val="-1"/>
          <w:sz w:val="28"/>
          <w:szCs w:val="28"/>
        </w:rPr>
        <w:t>U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e</w:t>
      </w:r>
    </w:p>
    <w:p w:rsidR="00A51C1C" w:rsidRDefault="00C86428">
      <w:pPr>
        <w:spacing w:after="0"/>
        <w:ind w:left="6597" w:right="66"/>
        <w:jc w:val="center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hi</w:t>
      </w: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pacing w:val="1"/>
          <w:sz w:val="28"/>
          <w:szCs w:val="28"/>
        </w:rPr>
        <w:t>k</w:t>
      </w:r>
      <w:r>
        <w:rPr>
          <w:rFonts w:ascii="Arial" w:eastAsia="Arial" w:hAnsi="Arial" w:cs="Arial"/>
          <w:i/>
          <w:sz w:val="28"/>
          <w:szCs w:val="28"/>
        </w:rPr>
        <w:t>er</w:t>
      </w:r>
      <w:proofErr w:type="gramEnd"/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lin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>s in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3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are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z w:val="28"/>
          <w:szCs w:val="28"/>
        </w:rPr>
        <w:t>s by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g</w:t>
      </w:r>
      <w:r>
        <w:rPr>
          <w:rFonts w:ascii="Arial" w:eastAsia="Arial" w:hAnsi="Arial" w:cs="Arial"/>
          <w:i/>
          <w:sz w:val="28"/>
          <w:szCs w:val="28"/>
        </w:rPr>
        <w:t>oing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1"/>
          <w:sz w:val="28"/>
          <w:szCs w:val="28"/>
        </w:rPr>
        <w:t>v</w:t>
      </w:r>
      <w:r>
        <w:rPr>
          <w:rFonts w:ascii="Arial" w:eastAsia="Arial" w:hAnsi="Arial" w:cs="Arial"/>
          <w:i/>
          <w:sz w:val="28"/>
          <w:szCs w:val="28"/>
        </w:rPr>
        <w:t>er</w:t>
      </w:r>
      <w:r>
        <w:rPr>
          <w:rFonts w:ascii="Arial" w:eastAsia="Arial" w:hAnsi="Arial" w:cs="Arial"/>
          <w:i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s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e line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i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e</w:t>
      </w:r>
    </w:p>
    <w:p w:rsidR="00A51C1C" w:rsidRDefault="00A51C1C">
      <w:pPr>
        <w:spacing w:after="0"/>
        <w:jc w:val="center"/>
        <w:sectPr w:rsidR="00A51C1C">
          <w:pgSz w:w="11920" w:h="8420" w:orient="landscape"/>
          <w:pgMar w:top="720" w:right="1240" w:bottom="280" w:left="620" w:header="720" w:footer="720" w:gutter="0"/>
          <w:cols w:space="720"/>
        </w:sectPr>
      </w:pPr>
    </w:p>
    <w:p w:rsidR="00A51C1C" w:rsidRDefault="00A24221">
      <w:pPr>
        <w:spacing w:after="0" w:line="488" w:lineRule="exact"/>
        <w:ind w:left="100" w:right="-20"/>
        <w:rPr>
          <w:rFonts w:ascii="Arial" w:eastAsia="Arial" w:hAnsi="Arial" w:cs="Arial"/>
          <w:sz w:val="32"/>
          <w:szCs w:val="3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7122160" cy="4749800"/>
                <wp:effectExtent l="5715" t="2540" r="15875" b="10160"/>
                <wp:wrapNone/>
                <wp:docPr id="199" name="Group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22160" cy="4749800"/>
                          <a:chOff x="474" y="469"/>
                          <a:chExt cx="11216" cy="7480"/>
                        </a:xfrm>
                      </wpg:grpSpPr>
                      <wpg:grpSp>
                        <wpg:cNvPr id="200" name="Group 272"/>
                        <wpg:cNvGrpSpPr>
                          <a:grpSpLocks/>
                        </wpg:cNvGrpSpPr>
                        <wpg:grpSpPr bwMode="auto">
                          <a:xfrm>
                            <a:off x="5950" y="2068"/>
                            <a:ext cx="5199" cy="5630"/>
                            <a:chOff x="5950" y="2068"/>
                            <a:chExt cx="5199" cy="5630"/>
                          </a:xfrm>
                        </wpg:grpSpPr>
                        <wps:wsp>
                          <wps:cNvPr id="201" name="Freeform 274"/>
                          <wps:cNvSpPr>
                            <a:spLocks/>
                          </wps:cNvSpPr>
                          <wps:spPr bwMode="auto">
                            <a:xfrm>
                              <a:off x="5950" y="2068"/>
                              <a:ext cx="5199" cy="5630"/>
                            </a:xfrm>
                            <a:custGeom>
                              <a:avLst/>
                              <a:gdLst>
                                <a:gd name="T0" fmla="+- 0 11149 5950"/>
                                <a:gd name="T1" fmla="*/ T0 w 5199"/>
                                <a:gd name="T2" fmla="+- 0 6589 2068"/>
                                <a:gd name="T3" fmla="*/ 6589 h 5630"/>
                                <a:gd name="T4" fmla="+- 0 7127 5950"/>
                                <a:gd name="T5" fmla="*/ T4 w 5199"/>
                                <a:gd name="T6" fmla="+- 0 6589 2068"/>
                                <a:gd name="T7" fmla="*/ 6589 h 5630"/>
                                <a:gd name="T8" fmla="+- 0 7200 5950"/>
                                <a:gd name="T9" fmla="*/ T8 w 5199"/>
                                <a:gd name="T10" fmla="+- 0 6692 2068"/>
                                <a:gd name="T11" fmla="*/ 6692 h 5630"/>
                                <a:gd name="T12" fmla="+- 0 7278 5950"/>
                                <a:gd name="T13" fmla="*/ T12 w 5199"/>
                                <a:gd name="T14" fmla="+- 0 6790 2068"/>
                                <a:gd name="T15" fmla="*/ 6790 h 5630"/>
                                <a:gd name="T16" fmla="+- 0 7359 5950"/>
                                <a:gd name="T17" fmla="*/ T16 w 5199"/>
                                <a:gd name="T18" fmla="+- 0 6884 2068"/>
                                <a:gd name="T19" fmla="*/ 6884 h 5630"/>
                                <a:gd name="T20" fmla="+- 0 7444 5950"/>
                                <a:gd name="T21" fmla="*/ T20 w 5199"/>
                                <a:gd name="T22" fmla="+- 0 6973 2068"/>
                                <a:gd name="T23" fmla="*/ 6973 h 5630"/>
                                <a:gd name="T24" fmla="+- 0 7532 5950"/>
                                <a:gd name="T25" fmla="*/ T24 w 5199"/>
                                <a:gd name="T26" fmla="+- 0 7057 2068"/>
                                <a:gd name="T27" fmla="*/ 7057 h 5630"/>
                                <a:gd name="T28" fmla="+- 0 7623 5950"/>
                                <a:gd name="T29" fmla="*/ T28 w 5199"/>
                                <a:gd name="T30" fmla="+- 0 7137 2068"/>
                                <a:gd name="T31" fmla="*/ 7137 h 5630"/>
                                <a:gd name="T32" fmla="+- 0 7717 5950"/>
                                <a:gd name="T33" fmla="*/ T32 w 5199"/>
                                <a:gd name="T34" fmla="+- 0 7212 2068"/>
                                <a:gd name="T35" fmla="*/ 7212 h 5630"/>
                                <a:gd name="T36" fmla="+- 0 7814 5950"/>
                                <a:gd name="T37" fmla="*/ T36 w 5199"/>
                                <a:gd name="T38" fmla="+- 0 7281 2068"/>
                                <a:gd name="T39" fmla="*/ 7281 h 5630"/>
                                <a:gd name="T40" fmla="+- 0 7914 5950"/>
                                <a:gd name="T41" fmla="*/ T40 w 5199"/>
                                <a:gd name="T42" fmla="+- 0 7346 2068"/>
                                <a:gd name="T43" fmla="*/ 7346 h 5630"/>
                                <a:gd name="T44" fmla="+- 0 8016 5950"/>
                                <a:gd name="T45" fmla="*/ T44 w 5199"/>
                                <a:gd name="T46" fmla="+- 0 7406 2068"/>
                                <a:gd name="T47" fmla="*/ 7406 h 5630"/>
                                <a:gd name="T48" fmla="+- 0 8120 5950"/>
                                <a:gd name="T49" fmla="*/ T48 w 5199"/>
                                <a:gd name="T50" fmla="+- 0 7460 2068"/>
                                <a:gd name="T51" fmla="*/ 7460 h 5630"/>
                                <a:gd name="T52" fmla="+- 0 8227 5950"/>
                                <a:gd name="T53" fmla="*/ T52 w 5199"/>
                                <a:gd name="T54" fmla="+- 0 7509 2068"/>
                                <a:gd name="T55" fmla="*/ 7509 h 5630"/>
                                <a:gd name="T56" fmla="+- 0 8336 5950"/>
                                <a:gd name="T57" fmla="*/ T56 w 5199"/>
                                <a:gd name="T58" fmla="+- 0 7553 2068"/>
                                <a:gd name="T59" fmla="*/ 7553 h 5630"/>
                                <a:gd name="T60" fmla="+- 0 8446 5950"/>
                                <a:gd name="T61" fmla="*/ T60 w 5199"/>
                                <a:gd name="T62" fmla="+- 0 7591 2068"/>
                                <a:gd name="T63" fmla="*/ 7591 h 5630"/>
                                <a:gd name="T64" fmla="+- 0 8558 5950"/>
                                <a:gd name="T65" fmla="*/ T64 w 5199"/>
                                <a:gd name="T66" fmla="+- 0 7623 2068"/>
                                <a:gd name="T67" fmla="*/ 7623 h 5630"/>
                                <a:gd name="T68" fmla="+- 0 8672 5950"/>
                                <a:gd name="T69" fmla="*/ T68 w 5199"/>
                                <a:gd name="T70" fmla="+- 0 7650 2068"/>
                                <a:gd name="T71" fmla="*/ 7650 h 5630"/>
                                <a:gd name="T72" fmla="+- 0 8787 5950"/>
                                <a:gd name="T73" fmla="*/ T72 w 5199"/>
                                <a:gd name="T74" fmla="+- 0 7671 2068"/>
                                <a:gd name="T75" fmla="*/ 7671 h 5630"/>
                                <a:gd name="T76" fmla="+- 0 8903 5950"/>
                                <a:gd name="T77" fmla="*/ T76 w 5199"/>
                                <a:gd name="T78" fmla="+- 0 7686 2068"/>
                                <a:gd name="T79" fmla="*/ 7686 h 5630"/>
                                <a:gd name="T80" fmla="+- 0 9020 5950"/>
                                <a:gd name="T81" fmla="*/ T80 w 5199"/>
                                <a:gd name="T82" fmla="+- 0 7695 2068"/>
                                <a:gd name="T83" fmla="*/ 7695 h 5630"/>
                                <a:gd name="T84" fmla="+- 0 9139 5950"/>
                                <a:gd name="T85" fmla="*/ T84 w 5199"/>
                                <a:gd name="T86" fmla="+- 0 7698 2068"/>
                                <a:gd name="T87" fmla="*/ 7698 h 5630"/>
                                <a:gd name="T88" fmla="+- 0 9346 5950"/>
                                <a:gd name="T89" fmla="*/ T88 w 5199"/>
                                <a:gd name="T90" fmla="+- 0 7689 2068"/>
                                <a:gd name="T91" fmla="*/ 7689 h 5630"/>
                                <a:gd name="T92" fmla="+- 0 9549 5950"/>
                                <a:gd name="T93" fmla="*/ T92 w 5199"/>
                                <a:gd name="T94" fmla="+- 0 7661 2068"/>
                                <a:gd name="T95" fmla="*/ 7661 h 5630"/>
                                <a:gd name="T96" fmla="+- 0 9746 5950"/>
                                <a:gd name="T97" fmla="*/ T96 w 5199"/>
                                <a:gd name="T98" fmla="+- 0 7616 2068"/>
                                <a:gd name="T99" fmla="*/ 7616 h 5630"/>
                                <a:gd name="T100" fmla="+- 0 9938 5950"/>
                                <a:gd name="T101" fmla="*/ T100 w 5199"/>
                                <a:gd name="T102" fmla="+- 0 7554 2068"/>
                                <a:gd name="T103" fmla="*/ 7554 h 5630"/>
                                <a:gd name="T104" fmla="+- 0 10123 5950"/>
                                <a:gd name="T105" fmla="*/ T104 w 5199"/>
                                <a:gd name="T106" fmla="+- 0 7477 2068"/>
                                <a:gd name="T107" fmla="*/ 7477 h 5630"/>
                                <a:gd name="T108" fmla="+- 0 10301 5950"/>
                                <a:gd name="T109" fmla="*/ T108 w 5199"/>
                                <a:gd name="T110" fmla="+- 0 7384 2068"/>
                                <a:gd name="T111" fmla="*/ 7384 h 5630"/>
                                <a:gd name="T112" fmla="+- 0 10471 5950"/>
                                <a:gd name="T113" fmla="*/ T112 w 5199"/>
                                <a:gd name="T114" fmla="+- 0 7276 2068"/>
                                <a:gd name="T115" fmla="*/ 7276 h 5630"/>
                                <a:gd name="T116" fmla="+- 0 10632 5950"/>
                                <a:gd name="T117" fmla="*/ T116 w 5199"/>
                                <a:gd name="T118" fmla="+- 0 7155 2068"/>
                                <a:gd name="T119" fmla="*/ 7155 h 5630"/>
                                <a:gd name="T120" fmla="+- 0 10785 5950"/>
                                <a:gd name="T121" fmla="*/ T120 w 5199"/>
                                <a:gd name="T122" fmla="+- 0 7020 2068"/>
                                <a:gd name="T123" fmla="*/ 7020 h 5630"/>
                                <a:gd name="T124" fmla="+- 0 10927 5950"/>
                                <a:gd name="T125" fmla="*/ T124 w 5199"/>
                                <a:gd name="T126" fmla="+- 0 6873 2068"/>
                                <a:gd name="T127" fmla="*/ 6873 h 5630"/>
                                <a:gd name="T128" fmla="+- 0 11059 5950"/>
                                <a:gd name="T129" fmla="*/ T128 w 5199"/>
                                <a:gd name="T130" fmla="+- 0 6715 2068"/>
                                <a:gd name="T131" fmla="*/ 6715 h 5630"/>
                                <a:gd name="T132" fmla="+- 0 11149 5950"/>
                                <a:gd name="T133" fmla="*/ T132 w 5199"/>
                                <a:gd name="T134" fmla="+- 0 6589 2068"/>
                                <a:gd name="T135" fmla="*/ 6589 h 56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</a:cxnLst>
                              <a:rect l="0" t="0" r="r" b="b"/>
                              <a:pathLst>
                                <a:path w="5199" h="5630">
                                  <a:moveTo>
                                    <a:pt x="5199" y="4521"/>
                                  </a:moveTo>
                                  <a:lnTo>
                                    <a:pt x="1177" y="4521"/>
                                  </a:lnTo>
                                  <a:lnTo>
                                    <a:pt x="1250" y="4624"/>
                                  </a:lnTo>
                                  <a:lnTo>
                                    <a:pt x="1328" y="4722"/>
                                  </a:lnTo>
                                  <a:lnTo>
                                    <a:pt x="1409" y="4816"/>
                                  </a:lnTo>
                                  <a:lnTo>
                                    <a:pt x="1494" y="4905"/>
                                  </a:lnTo>
                                  <a:lnTo>
                                    <a:pt x="1582" y="4989"/>
                                  </a:lnTo>
                                  <a:lnTo>
                                    <a:pt x="1673" y="5069"/>
                                  </a:lnTo>
                                  <a:lnTo>
                                    <a:pt x="1767" y="5144"/>
                                  </a:lnTo>
                                  <a:lnTo>
                                    <a:pt x="1864" y="5213"/>
                                  </a:lnTo>
                                  <a:lnTo>
                                    <a:pt x="1964" y="5278"/>
                                  </a:lnTo>
                                  <a:lnTo>
                                    <a:pt x="2066" y="5338"/>
                                  </a:lnTo>
                                  <a:lnTo>
                                    <a:pt x="2170" y="5392"/>
                                  </a:lnTo>
                                  <a:lnTo>
                                    <a:pt x="2277" y="5441"/>
                                  </a:lnTo>
                                  <a:lnTo>
                                    <a:pt x="2386" y="5485"/>
                                  </a:lnTo>
                                  <a:lnTo>
                                    <a:pt x="2496" y="5523"/>
                                  </a:lnTo>
                                  <a:lnTo>
                                    <a:pt x="2608" y="5555"/>
                                  </a:lnTo>
                                  <a:lnTo>
                                    <a:pt x="2722" y="5582"/>
                                  </a:lnTo>
                                  <a:lnTo>
                                    <a:pt x="2837" y="5603"/>
                                  </a:lnTo>
                                  <a:lnTo>
                                    <a:pt x="2953" y="5618"/>
                                  </a:lnTo>
                                  <a:lnTo>
                                    <a:pt x="3070" y="5627"/>
                                  </a:lnTo>
                                  <a:lnTo>
                                    <a:pt x="3189" y="5630"/>
                                  </a:lnTo>
                                  <a:lnTo>
                                    <a:pt x="3396" y="5621"/>
                                  </a:lnTo>
                                  <a:lnTo>
                                    <a:pt x="3599" y="5593"/>
                                  </a:lnTo>
                                  <a:lnTo>
                                    <a:pt x="3796" y="5548"/>
                                  </a:lnTo>
                                  <a:lnTo>
                                    <a:pt x="3988" y="5486"/>
                                  </a:lnTo>
                                  <a:lnTo>
                                    <a:pt x="4173" y="5409"/>
                                  </a:lnTo>
                                  <a:lnTo>
                                    <a:pt x="4351" y="5316"/>
                                  </a:lnTo>
                                  <a:lnTo>
                                    <a:pt x="4521" y="5208"/>
                                  </a:lnTo>
                                  <a:lnTo>
                                    <a:pt x="4682" y="5087"/>
                                  </a:lnTo>
                                  <a:lnTo>
                                    <a:pt x="4835" y="4952"/>
                                  </a:lnTo>
                                  <a:lnTo>
                                    <a:pt x="4977" y="4805"/>
                                  </a:lnTo>
                                  <a:lnTo>
                                    <a:pt x="5109" y="4647"/>
                                  </a:lnTo>
                                  <a:lnTo>
                                    <a:pt x="5199" y="452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Freeform 273"/>
                          <wps:cNvSpPr>
                            <a:spLocks/>
                          </wps:cNvSpPr>
                          <wps:spPr bwMode="auto">
                            <a:xfrm>
                              <a:off x="5950" y="2068"/>
                              <a:ext cx="5199" cy="5630"/>
                            </a:xfrm>
                            <a:custGeom>
                              <a:avLst/>
                              <a:gdLst>
                                <a:gd name="T0" fmla="+- 0 8931 5950"/>
                                <a:gd name="T1" fmla="*/ T0 w 5199"/>
                                <a:gd name="T2" fmla="+- 0 2077 2068"/>
                                <a:gd name="T3" fmla="*/ 2077 h 5630"/>
                                <a:gd name="T4" fmla="+- 0 8531 5950"/>
                                <a:gd name="T5" fmla="*/ T4 w 5199"/>
                                <a:gd name="T6" fmla="+- 0 2150 2068"/>
                                <a:gd name="T7" fmla="*/ 2150 h 5630"/>
                                <a:gd name="T8" fmla="+- 0 8154 5950"/>
                                <a:gd name="T9" fmla="*/ T8 w 5199"/>
                                <a:gd name="T10" fmla="+- 0 2289 2068"/>
                                <a:gd name="T11" fmla="*/ 2289 h 5630"/>
                                <a:gd name="T12" fmla="+- 0 7806 5950"/>
                                <a:gd name="T13" fmla="*/ T12 w 5199"/>
                                <a:gd name="T14" fmla="+- 0 2490 2068"/>
                                <a:gd name="T15" fmla="*/ 2490 h 5630"/>
                                <a:gd name="T16" fmla="+- 0 7492 5950"/>
                                <a:gd name="T17" fmla="*/ T16 w 5199"/>
                                <a:gd name="T18" fmla="+- 0 2746 2068"/>
                                <a:gd name="T19" fmla="*/ 2746 h 5630"/>
                                <a:gd name="T20" fmla="+- 0 7218 5950"/>
                                <a:gd name="T21" fmla="*/ T20 w 5199"/>
                                <a:gd name="T22" fmla="+- 0 3051 2068"/>
                                <a:gd name="T23" fmla="*/ 3051 h 5630"/>
                                <a:gd name="T24" fmla="+- 0 6988 5950"/>
                                <a:gd name="T25" fmla="*/ T24 w 5199"/>
                                <a:gd name="T26" fmla="+- 0 3400 2068"/>
                                <a:gd name="T27" fmla="*/ 3400 h 5630"/>
                                <a:gd name="T28" fmla="+- 0 6808 5950"/>
                                <a:gd name="T29" fmla="*/ T28 w 5199"/>
                                <a:gd name="T30" fmla="+- 0 3787 2068"/>
                                <a:gd name="T31" fmla="*/ 3787 h 5630"/>
                                <a:gd name="T32" fmla="+- 0 6683 5950"/>
                                <a:gd name="T33" fmla="*/ T32 w 5199"/>
                                <a:gd name="T34" fmla="+- 0 4207 2068"/>
                                <a:gd name="T35" fmla="*/ 4207 h 5630"/>
                                <a:gd name="T36" fmla="+- 0 6617 5950"/>
                                <a:gd name="T37" fmla="*/ T36 w 5199"/>
                                <a:gd name="T38" fmla="+- 0 4652 2068"/>
                                <a:gd name="T39" fmla="*/ 4652 h 5630"/>
                                <a:gd name="T40" fmla="+- 0 6609 5950"/>
                                <a:gd name="T41" fmla="*/ T40 w 5199"/>
                                <a:gd name="T42" fmla="+- 0 4921 2068"/>
                                <a:gd name="T43" fmla="*/ 4921 h 5630"/>
                                <a:gd name="T44" fmla="+- 0 6615 5950"/>
                                <a:gd name="T45" fmla="*/ T44 w 5199"/>
                                <a:gd name="T46" fmla="+- 0 5071 2068"/>
                                <a:gd name="T47" fmla="*/ 5071 h 5630"/>
                                <a:gd name="T48" fmla="+- 0 6627 5950"/>
                                <a:gd name="T49" fmla="*/ T48 w 5199"/>
                                <a:gd name="T50" fmla="+- 0 5221 2068"/>
                                <a:gd name="T51" fmla="*/ 5221 h 5630"/>
                                <a:gd name="T52" fmla="+- 0 6647 5950"/>
                                <a:gd name="T53" fmla="*/ T52 w 5199"/>
                                <a:gd name="T54" fmla="+- 0 5370 2068"/>
                                <a:gd name="T55" fmla="*/ 5370 h 5630"/>
                                <a:gd name="T56" fmla="+- 0 6674 5950"/>
                                <a:gd name="T57" fmla="*/ T56 w 5199"/>
                                <a:gd name="T58" fmla="+- 0 5517 2068"/>
                                <a:gd name="T59" fmla="*/ 5517 h 5630"/>
                                <a:gd name="T60" fmla="+- 0 6699 5950"/>
                                <a:gd name="T61" fmla="*/ T60 w 5199"/>
                                <a:gd name="T62" fmla="+- 0 5627 2068"/>
                                <a:gd name="T63" fmla="*/ 5627 h 5630"/>
                                <a:gd name="T64" fmla="+- 0 7127 5950"/>
                                <a:gd name="T65" fmla="*/ T64 w 5199"/>
                                <a:gd name="T66" fmla="+- 0 6589 2068"/>
                                <a:gd name="T67" fmla="*/ 6589 h 5630"/>
                                <a:gd name="T68" fmla="+- 0 11180 5950"/>
                                <a:gd name="T69" fmla="*/ T68 w 5199"/>
                                <a:gd name="T70" fmla="+- 0 6545 2068"/>
                                <a:gd name="T71" fmla="*/ 6545 h 5630"/>
                                <a:gd name="T72" fmla="+- 0 11386 5950"/>
                                <a:gd name="T73" fmla="*/ T72 w 5199"/>
                                <a:gd name="T74" fmla="+- 0 6177 2068"/>
                                <a:gd name="T75" fmla="*/ 6177 h 5630"/>
                                <a:gd name="T76" fmla="+- 0 11539 5950"/>
                                <a:gd name="T77" fmla="*/ T76 w 5199"/>
                                <a:gd name="T78" fmla="+- 0 5773 2068"/>
                                <a:gd name="T79" fmla="*/ 5773 h 5630"/>
                                <a:gd name="T80" fmla="+- 0 11635 5950"/>
                                <a:gd name="T81" fmla="*/ T80 w 5199"/>
                                <a:gd name="T82" fmla="+- 0 5340 2068"/>
                                <a:gd name="T83" fmla="*/ 5340 h 5630"/>
                                <a:gd name="T84" fmla="+- 0 11668 5950"/>
                                <a:gd name="T85" fmla="*/ T84 w 5199"/>
                                <a:gd name="T86" fmla="+- 0 4883 2068"/>
                                <a:gd name="T87" fmla="*/ 4883 h 5630"/>
                                <a:gd name="T88" fmla="+- 0 11635 5950"/>
                                <a:gd name="T89" fmla="*/ T88 w 5199"/>
                                <a:gd name="T90" fmla="+- 0 4426 2068"/>
                                <a:gd name="T91" fmla="*/ 4426 h 5630"/>
                                <a:gd name="T92" fmla="+- 0 11539 5950"/>
                                <a:gd name="T93" fmla="*/ T92 w 5199"/>
                                <a:gd name="T94" fmla="+- 0 3993 2068"/>
                                <a:gd name="T95" fmla="*/ 3993 h 5630"/>
                                <a:gd name="T96" fmla="+- 0 11386 5950"/>
                                <a:gd name="T97" fmla="*/ T96 w 5199"/>
                                <a:gd name="T98" fmla="+- 0 3589 2068"/>
                                <a:gd name="T99" fmla="*/ 3589 h 5630"/>
                                <a:gd name="T100" fmla="+- 0 11180 5950"/>
                                <a:gd name="T101" fmla="*/ T100 w 5199"/>
                                <a:gd name="T102" fmla="+- 0 3220 2068"/>
                                <a:gd name="T103" fmla="*/ 3220 h 5630"/>
                                <a:gd name="T104" fmla="+- 0 10927 5950"/>
                                <a:gd name="T105" fmla="*/ T104 w 5199"/>
                                <a:gd name="T106" fmla="+- 0 2892 2068"/>
                                <a:gd name="T107" fmla="*/ 2892 h 5630"/>
                                <a:gd name="T108" fmla="+- 0 10632 5950"/>
                                <a:gd name="T109" fmla="*/ T108 w 5199"/>
                                <a:gd name="T110" fmla="+- 0 2611 2068"/>
                                <a:gd name="T111" fmla="*/ 2611 h 5630"/>
                                <a:gd name="T112" fmla="+- 0 10301 5950"/>
                                <a:gd name="T113" fmla="*/ T112 w 5199"/>
                                <a:gd name="T114" fmla="+- 0 2382 2068"/>
                                <a:gd name="T115" fmla="*/ 2382 h 5630"/>
                                <a:gd name="T116" fmla="+- 0 9938 5950"/>
                                <a:gd name="T117" fmla="*/ T116 w 5199"/>
                                <a:gd name="T118" fmla="+- 0 2212 2068"/>
                                <a:gd name="T119" fmla="*/ 2212 h 5630"/>
                                <a:gd name="T120" fmla="+- 0 9549 5950"/>
                                <a:gd name="T121" fmla="*/ T120 w 5199"/>
                                <a:gd name="T122" fmla="+- 0 2105 2068"/>
                                <a:gd name="T123" fmla="*/ 2105 h 5630"/>
                                <a:gd name="T124" fmla="+- 0 9139 5950"/>
                                <a:gd name="T125" fmla="*/ T124 w 5199"/>
                                <a:gd name="T126" fmla="+- 0 2068 2068"/>
                                <a:gd name="T127" fmla="*/ 2068 h 56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</a:cxnLst>
                              <a:rect l="0" t="0" r="r" b="b"/>
                              <a:pathLst>
                                <a:path w="5199" h="5630">
                                  <a:moveTo>
                                    <a:pt x="3189" y="0"/>
                                  </a:moveTo>
                                  <a:lnTo>
                                    <a:pt x="2981" y="9"/>
                                  </a:lnTo>
                                  <a:lnTo>
                                    <a:pt x="2778" y="37"/>
                                  </a:lnTo>
                                  <a:lnTo>
                                    <a:pt x="2581" y="82"/>
                                  </a:lnTo>
                                  <a:lnTo>
                                    <a:pt x="2389" y="144"/>
                                  </a:lnTo>
                                  <a:lnTo>
                                    <a:pt x="2204" y="221"/>
                                  </a:lnTo>
                                  <a:lnTo>
                                    <a:pt x="2026" y="314"/>
                                  </a:lnTo>
                                  <a:lnTo>
                                    <a:pt x="1856" y="422"/>
                                  </a:lnTo>
                                  <a:lnTo>
                                    <a:pt x="1695" y="543"/>
                                  </a:lnTo>
                                  <a:lnTo>
                                    <a:pt x="1542" y="678"/>
                                  </a:lnTo>
                                  <a:lnTo>
                                    <a:pt x="1400" y="824"/>
                                  </a:lnTo>
                                  <a:lnTo>
                                    <a:pt x="1268" y="983"/>
                                  </a:lnTo>
                                  <a:lnTo>
                                    <a:pt x="1147" y="1152"/>
                                  </a:lnTo>
                                  <a:lnTo>
                                    <a:pt x="1038" y="1332"/>
                                  </a:lnTo>
                                  <a:lnTo>
                                    <a:pt x="941" y="1521"/>
                                  </a:lnTo>
                                  <a:lnTo>
                                    <a:pt x="858" y="1719"/>
                                  </a:lnTo>
                                  <a:lnTo>
                                    <a:pt x="788" y="1925"/>
                                  </a:lnTo>
                                  <a:lnTo>
                                    <a:pt x="733" y="2139"/>
                                  </a:lnTo>
                                  <a:lnTo>
                                    <a:pt x="692" y="2358"/>
                                  </a:lnTo>
                                  <a:lnTo>
                                    <a:pt x="667" y="2584"/>
                                  </a:lnTo>
                                  <a:lnTo>
                                    <a:pt x="659" y="2815"/>
                                  </a:lnTo>
                                  <a:lnTo>
                                    <a:pt x="659" y="2853"/>
                                  </a:lnTo>
                                  <a:lnTo>
                                    <a:pt x="661" y="2928"/>
                                  </a:lnTo>
                                  <a:lnTo>
                                    <a:pt x="665" y="3003"/>
                                  </a:lnTo>
                                  <a:lnTo>
                                    <a:pt x="670" y="3078"/>
                                  </a:lnTo>
                                  <a:lnTo>
                                    <a:pt x="677" y="3153"/>
                                  </a:lnTo>
                                  <a:lnTo>
                                    <a:pt x="686" y="3227"/>
                                  </a:lnTo>
                                  <a:lnTo>
                                    <a:pt x="697" y="3302"/>
                                  </a:lnTo>
                                  <a:lnTo>
                                    <a:pt x="710" y="3375"/>
                                  </a:lnTo>
                                  <a:lnTo>
                                    <a:pt x="724" y="3449"/>
                                  </a:lnTo>
                                  <a:lnTo>
                                    <a:pt x="740" y="3522"/>
                                  </a:lnTo>
                                  <a:lnTo>
                                    <a:pt x="749" y="3559"/>
                                  </a:lnTo>
                                  <a:lnTo>
                                    <a:pt x="0" y="4570"/>
                                  </a:lnTo>
                                  <a:lnTo>
                                    <a:pt x="1177" y="4521"/>
                                  </a:lnTo>
                                  <a:lnTo>
                                    <a:pt x="5199" y="4521"/>
                                  </a:lnTo>
                                  <a:lnTo>
                                    <a:pt x="5230" y="4477"/>
                                  </a:lnTo>
                                  <a:lnTo>
                                    <a:pt x="5339" y="4298"/>
                                  </a:lnTo>
                                  <a:lnTo>
                                    <a:pt x="5436" y="4109"/>
                                  </a:lnTo>
                                  <a:lnTo>
                                    <a:pt x="5519" y="3911"/>
                                  </a:lnTo>
                                  <a:lnTo>
                                    <a:pt x="5589" y="3705"/>
                                  </a:lnTo>
                                  <a:lnTo>
                                    <a:pt x="5644" y="3491"/>
                                  </a:lnTo>
                                  <a:lnTo>
                                    <a:pt x="5685" y="3272"/>
                                  </a:lnTo>
                                  <a:lnTo>
                                    <a:pt x="5710" y="3046"/>
                                  </a:lnTo>
                                  <a:lnTo>
                                    <a:pt x="5718" y="2815"/>
                                  </a:lnTo>
                                  <a:lnTo>
                                    <a:pt x="5710" y="2584"/>
                                  </a:lnTo>
                                  <a:lnTo>
                                    <a:pt x="5685" y="2358"/>
                                  </a:lnTo>
                                  <a:lnTo>
                                    <a:pt x="5644" y="2139"/>
                                  </a:lnTo>
                                  <a:lnTo>
                                    <a:pt x="5589" y="1925"/>
                                  </a:lnTo>
                                  <a:lnTo>
                                    <a:pt x="5519" y="1719"/>
                                  </a:lnTo>
                                  <a:lnTo>
                                    <a:pt x="5436" y="1521"/>
                                  </a:lnTo>
                                  <a:lnTo>
                                    <a:pt x="5339" y="1332"/>
                                  </a:lnTo>
                                  <a:lnTo>
                                    <a:pt x="5230" y="1152"/>
                                  </a:lnTo>
                                  <a:lnTo>
                                    <a:pt x="5109" y="983"/>
                                  </a:lnTo>
                                  <a:lnTo>
                                    <a:pt x="4977" y="824"/>
                                  </a:lnTo>
                                  <a:lnTo>
                                    <a:pt x="4835" y="678"/>
                                  </a:lnTo>
                                  <a:lnTo>
                                    <a:pt x="4682" y="543"/>
                                  </a:lnTo>
                                  <a:lnTo>
                                    <a:pt x="4521" y="422"/>
                                  </a:lnTo>
                                  <a:lnTo>
                                    <a:pt x="4351" y="314"/>
                                  </a:lnTo>
                                  <a:lnTo>
                                    <a:pt x="4173" y="221"/>
                                  </a:lnTo>
                                  <a:lnTo>
                                    <a:pt x="3988" y="144"/>
                                  </a:lnTo>
                                  <a:lnTo>
                                    <a:pt x="3796" y="82"/>
                                  </a:lnTo>
                                  <a:lnTo>
                                    <a:pt x="3599" y="37"/>
                                  </a:lnTo>
                                  <a:lnTo>
                                    <a:pt x="3396" y="9"/>
                                  </a:lnTo>
                                  <a:lnTo>
                                    <a:pt x="3189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3" name="Group 270"/>
                        <wpg:cNvGrpSpPr>
                          <a:grpSpLocks/>
                        </wpg:cNvGrpSpPr>
                        <wpg:grpSpPr bwMode="auto">
                          <a:xfrm>
                            <a:off x="5950" y="2068"/>
                            <a:ext cx="5718" cy="5630"/>
                            <a:chOff x="5950" y="2068"/>
                            <a:chExt cx="5718" cy="5630"/>
                          </a:xfrm>
                        </wpg:grpSpPr>
                        <wps:wsp>
                          <wps:cNvPr id="204" name="Freeform 271"/>
                          <wps:cNvSpPr>
                            <a:spLocks/>
                          </wps:cNvSpPr>
                          <wps:spPr bwMode="auto">
                            <a:xfrm>
                              <a:off x="5950" y="2068"/>
                              <a:ext cx="5718" cy="5630"/>
                            </a:xfrm>
                            <a:custGeom>
                              <a:avLst/>
                              <a:gdLst>
                                <a:gd name="T0" fmla="+- 0 6682 5950"/>
                                <a:gd name="T1" fmla="*/ T0 w 5718"/>
                                <a:gd name="T2" fmla="+- 0 5554 2068"/>
                                <a:gd name="T3" fmla="*/ 5554 h 5630"/>
                                <a:gd name="T4" fmla="+- 0 6653 5950"/>
                                <a:gd name="T5" fmla="*/ T4 w 5718"/>
                                <a:gd name="T6" fmla="+- 0 5407 2068"/>
                                <a:gd name="T7" fmla="*/ 5407 h 5630"/>
                                <a:gd name="T8" fmla="+- 0 6632 5950"/>
                                <a:gd name="T9" fmla="*/ T8 w 5718"/>
                                <a:gd name="T10" fmla="+- 0 5258 2068"/>
                                <a:gd name="T11" fmla="*/ 5258 h 5630"/>
                                <a:gd name="T12" fmla="+- 0 6617 5950"/>
                                <a:gd name="T13" fmla="*/ T12 w 5718"/>
                                <a:gd name="T14" fmla="+- 0 5109 2068"/>
                                <a:gd name="T15" fmla="*/ 5109 h 5630"/>
                                <a:gd name="T16" fmla="+- 0 6610 5950"/>
                                <a:gd name="T17" fmla="*/ T16 w 5718"/>
                                <a:gd name="T18" fmla="+- 0 4958 2068"/>
                                <a:gd name="T19" fmla="*/ 4958 h 5630"/>
                                <a:gd name="T20" fmla="+- 0 6617 5950"/>
                                <a:gd name="T21" fmla="*/ T20 w 5718"/>
                                <a:gd name="T22" fmla="+- 0 4652 2068"/>
                                <a:gd name="T23" fmla="*/ 4652 h 5630"/>
                                <a:gd name="T24" fmla="+- 0 6683 5950"/>
                                <a:gd name="T25" fmla="*/ T24 w 5718"/>
                                <a:gd name="T26" fmla="+- 0 4207 2068"/>
                                <a:gd name="T27" fmla="*/ 4207 h 5630"/>
                                <a:gd name="T28" fmla="+- 0 6808 5950"/>
                                <a:gd name="T29" fmla="*/ T28 w 5718"/>
                                <a:gd name="T30" fmla="+- 0 3787 2068"/>
                                <a:gd name="T31" fmla="*/ 3787 h 5630"/>
                                <a:gd name="T32" fmla="+- 0 6988 5950"/>
                                <a:gd name="T33" fmla="*/ T32 w 5718"/>
                                <a:gd name="T34" fmla="+- 0 3400 2068"/>
                                <a:gd name="T35" fmla="*/ 3400 h 5630"/>
                                <a:gd name="T36" fmla="+- 0 7218 5950"/>
                                <a:gd name="T37" fmla="*/ T36 w 5718"/>
                                <a:gd name="T38" fmla="+- 0 3051 2068"/>
                                <a:gd name="T39" fmla="*/ 3051 h 5630"/>
                                <a:gd name="T40" fmla="+- 0 7492 5950"/>
                                <a:gd name="T41" fmla="*/ T40 w 5718"/>
                                <a:gd name="T42" fmla="+- 0 2746 2068"/>
                                <a:gd name="T43" fmla="*/ 2746 h 5630"/>
                                <a:gd name="T44" fmla="+- 0 7806 5950"/>
                                <a:gd name="T45" fmla="*/ T44 w 5718"/>
                                <a:gd name="T46" fmla="+- 0 2490 2068"/>
                                <a:gd name="T47" fmla="*/ 2490 h 5630"/>
                                <a:gd name="T48" fmla="+- 0 8154 5950"/>
                                <a:gd name="T49" fmla="*/ T48 w 5718"/>
                                <a:gd name="T50" fmla="+- 0 2289 2068"/>
                                <a:gd name="T51" fmla="*/ 2289 h 5630"/>
                                <a:gd name="T52" fmla="+- 0 8531 5950"/>
                                <a:gd name="T53" fmla="*/ T52 w 5718"/>
                                <a:gd name="T54" fmla="+- 0 2150 2068"/>
                                <a:gd name="T55" fmla="*/ 2150 h 5630"/>
                                <a:gd name="T56" fmla="+- 0 8931 5950"/>
                                <a:gd name="T57" fmla="*/ T56 w 5718"/>
                                <a:gd name="T58" fmla="+- 0 2077 2068"/>
                                <a:gd name="T59" fmla="*/ 2077 h 5630"/>
                                <a:gd name="T60" fmla="+- 0 9346 5950"/>
                                <a:gd name="T61" fmla="*/ T60 w 5718"/>
                                <a:gd name="T62" fmla="+- 0 2077 2068"/>
                                <a:gd name="T63" fmla="*/ 2077 h 5630"/>
                                <a:gd name="T64" fmla="+- 0 9746 5950"/>
                                <a:gd name="T65" fmla="*/ T64 w 5718"/>
                                <a:gd name="T66" fmla="+- 0 2150 2068"/>
                                <a:gd name="T67" fmla="*/ 2150 h 5630"/>
                                <a:gd name="T68" fmla="+- 0 10123 5950"/>
                                <a:gd name="T69" fmla="*/ T68 w 5718"/>
                                <a:gd name="T70" fmla="+- 0 2289 2068"/>
                                <a:gd name="T71" fmla="*/ 2289 h 5630"/>
                                <a:gd name="T72" fmla="+- 0 10471 5950"/>
                                <a:gd name="T73" fmla="*/ T72 w 5718"/>
                                <a:gd name="T74" fmla="+- 0 2490 2068"/>
                                <a:gd name="T75" fmla="*/ 2490 h 5630"/>
                                <a:gd name="T76" fmla="+- 0 10785 5950"/>
                                <a:gd name="T77" fmla="*/ T76 w 5718"/>
                                <a:gd name="T78" fmla="+- 0 2746 2068"/>
                                <a:gd name="T79" fmla="*/ 2746 h 5630"/>
                                <a:gd name="T80" fmla="+- 0 11059 5950"/>
                                <a:gd name="T81" fmla="*/ T80 w 5718"/>
                                <a:gd name="T82" fmla="+- 0 3051 2068"/>
                                <a:gd name="T83" fmla="*/ 3051 h 5630"/>
                                <a:gd name="T84" fmla="+- 0 11289 5950"/>
                                <a:gd name="T85" fmla="*/ T84 w 5718"/>
                                <a:gd name="T86" fmla="+- 0 3400 2068"/>
                                <a:gd name="T87" fmla="*/ 3400 h 5630"/>
                                <a:gd name="T88" fmla="+- 0 11469 5950"/>
                                <a:gd name="T89" fmla="*/ T88 w 5718"/>
                                <a:gd name="T90" fmla="+- 0 3787 2068"/>
                                <a:gd name="T91" fmla="*/ 3787 h 5630"/>
                                <a:gd name="T92" fmla="+- 0 11594 5950"/>
                                <a:gd name="T93" fmla="*/ T92 w 5718"/>
                                <a:gd name="T94" fmla="+- 0 4207 2068"/>
                                <a:gd name="T95" fmla="*/ 4207 h 5630"/>
                                <a:gd name="T96" fmla="+- 0 11660 5950"/>
                                <a:gd name="T97" fmla="*/ T96 w 5718"/>
                                <a:gd name="T98" fmla="+- 0 4652 2068"/>
                                <a:gd name="T99" fmla="*/ 4652 h 5630"/>
                                <a:gd name="T100" fmla="+- 0 11660 5950"/>
                                <a:gd name="T101" fmla="*/ T100 w 5718"/>
                                <a:gd name="T102" fmla="+- 0 5114 2068"/>
                                <a:gd name="T103" fmla="*/ 5114 h 5630"/>
                                <a:gd name="T104" fmla="+- 0 11594 5950"/>
                                <a:gd name="T105" fmla="*/ T104 w 5718"/>
                                <a:gd name="T106" fmla="+- 0 5559 2068"/>
                                <a:gd name="T107" fmla="*/ 5559 h 5630"/>
                                <a:gd name="T108" fmla="+- 0 11469 5950"/>
                                <a:gd name="T109" fmla="*/ T108 w 5718"/>
                                <a:gd name="T110" fmla="+- 0 5979 2068"/>
                                <a:gd name="T111" fmla="*/ 5979 h 5630"/>
                                <a:gd name="T112" fmla="+- 0 11289 5950"/>
                                <a:gd name="T113" fmla="*/ T112 w 5718"/>
                                <a:gd name="T114" fmla="+- 0 6366 2068"/>
                                <a:gd name="T115" fmla="*/ 6366 h 5630"/>
                                <a:gd name="T116" fmla="+- 0 11059 5950"/>
                                <a:gd name="T117" fmla="*/ T116 w 5718"/>
                                <a:gd name="T118" fmla="+- 0 6715 2068"/>
                                <a:gd name="T119" fmla="*/ 6715 h 5630"/>
                                <a:gd name="T120" fmla="+- 0 10785 5950"/>
                                <a:gd name="T121" fmla="*/ T120 w 5718"/>
                                <a:gd name="T122" fmla="+- 0 7020 2068"/>
                                <a:gd name="T123" fmla="*/ 7020 h 5630"/>
                                <a:gd name="T124" fmla="+- 0 10471 5950"/>
                                <a:gd name="T125" fmla="*/ T124 w 5718"/>
                                <a:gd name="T126" fmla="+- 0 7276 2068"/>
                                <a:gd name="T127" fmla="*/ 7276 h 5630"/>
                                <a:gd name="T128" fmla="+- 0 10123 5950"/>
                                <a:gd name="T129" fmla="*/ T128 w 5718"/>
                                <a:gd name="T130" fmla="+- 0 7477 2068"/>
                                <a:gd name="T131" fmla="*/ 7477 h 5630"/>
                                <a:gd name="T132" fmla="+- 0 9746 5950"/>
                                <a:gd name="T133" fmla="*/ T132 w 5718"/>
                                <a:gd name="T134" fmla="+- 0 7616 2068"/>
                                <a:gd name="T135" fmla="*/ 7616 h 5630"/>
                                <a:gd name="T136" fmla="+- 0 9346 5950"/>
                                <a:gd name="T137" fmla="*/ T136 w 5718"/>
                                <a:gd name="T138" fmla="+- 0 7689 2068"/>
                                <a:gd name="T139" fmla="*/ 7689 h 5630"/>
                                <a:gd name="T140" fmla="+- 0 9020 5950"/>
                                <a:gd name="T141" fmla="*/ T140 w 5718"/>
                                <a:gd name="T142" fmla="+- 0 7695 2068"/>
                                <a:gd name="T143" fmla="*/ 7695 h 5630"/>
                                <a:gd name="T144" fmla="+- 0 8787 5950"/>
                                <a:gd name="T145" fmla="*/ T144 w 5718"/>
                                <a:gd name="T146" fmla="+- 0 7671 2068"/>
                                <a:gd name="T147" fmla="*/ 7671 h 5630"/>
                                <a:gd name="T148" fmla="+- 0 8558 5950"/>
                                <a:gd name="T149" fmla="*/ T148 w 5718"/>
                                <a:gd name="T150" fmla="+- 0 7623 2068"/>
                                <a:gd name="T151" fmla="*/ 7623 h 5630"/>
                                <a:gd name="T152" fmla="+- 0 8336 5950"/>
                                <a:gd name="T153" fmla="*/ T152 w 5718"/>
                                <a:gd name="T154" fmla="+- 0 7553 2068"/>
                                <a:gd name="T155" fmla="*/ 7553 h 5630"/>
                                <a:gd name="T156" fmla="+- 0 8120 5950"/>
                                <a:gd name="T157" fmla="*/ T156 w 5718"/>
                                <a:gd name="T158" fmla="+- 0 7460 2068"/>
                                <a:gd name="T159" fmla="*/ 7460 h 5630"/>
                                <a:gd name="T160" fmla="+- 0 7914 5950"/>
                                <a:gd name="T161" fmla="*/ T160 w 5718"/>
                                <a:gd name="T162" fmla="+- 0 7346 2068"/>
                                <a:gd name="T163" fmla="*/ 7346 h 5630"/>
                                <a:gd name="T164" fmla="+- 0 7717 5950"/>
                                <a:gd name="T165" fmla="*/ T164 w 5718"/>
                                <a:gd name="T166" fmla="+- 0 7212 2068"/>
                                <a:gd name="T167" fmla="*/ 7212 h 5630"/>
                                <a:gd name="T168" fmla="+- 0 7532 5950"/>
                                <a:gd name="T169" fmla="*/ T168 w 5718"/>
                                <a:gd name="T170" fmla="+- 0 7057 2068"/>
                                <a:gd name="T171" fmla="*/ 7057 h 5630"/>
                                <a:gd name="T172" fmla="+- 0 7359 5950"/>
                                <a:gd name="T173" fmla="*/ T172 w 5718"/>
                                <a:gd name="T174" fmla="+- 0 6884 2068"/>
                                <a:gd name="T175" fmla="*/ 6884 h 5630"/>
                                <a:gd name="T176" fmla="+- 0 7200 5950"/>
                                <a:gd name="T177" fmla="*/ T176 w 5718"/>
                                <a:gd name="T178" fmla="+- 0 6692 2068"/>
                                <a:gd name="T179" fmla="*/ 6692 h 5630"/>
                                <a:gd name="T180" fmla="+- 0 5950 5950"/>
                                <a:gd name="T181" fmla="*/ T180 w 5718"/>
                                <a:gd name="T182" fmla="+- 0 6638 2068"/>
                                <a:gd name="T183" fmla="*/ 6638 h 56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</a:cxnLst>
                              <a:rect l="0" t="0" r="r" b="b"/>
                              <a:pathLst>
                                <a:path w="5718" h="5630">
                                  <a:moveTo>
                                    <a:pt x="749" y="3559"/>
                                  </a:moveTo>
                                  <a:lnTo>
                                    <a:pt x="732" y="3486"/>
                                  </a:lnTo>
                                  <a:lnTo>
                                    <a:pt x="717" y="3412"/>
                                  </a:lnTo>
                                  <a:lnTo>
                                    <a:pt x="703" y="3339"/>
                                  </a:lnTo>
                                  <a:lnTo>
                                    <a:pt x="691" y="3264"/>
                                  </a:lnTo>
                                  <a:lnTo>
                                    <a:pt x="682" y="3190"/>
                                  </a:lnTo>
                                  <a:lnTo>
                                    <a:pt x="673" y="3115"/>
                                  </a:lnTo>
                                  <a:lnTo>
                                    <a:pt x="667" y="3041"/>
                                  </a:lnTo>
                                  <a:lnTo>
                                    <a:pt x="663" y="2965"/>
                                  </a:lnTo>
                                  <a:lnTo>
                                    <a:pt x="660" y="2890"/>
                                  </a:lnTo>
                                  <a:lnTo>
                                    <a:pt x="659" y="2815"/>
                                  </a:lnTo>
                                  <a:lnTo>
                                    <a:pt x="667" y="2584"/>
                                  </a:lnTo>
                                  <a:lnTo>
                                    <a:pt x="692" y="2358"/>
                                  </a:lnTo>
                                  <a:lnTo>
                                    <a:pt x="733" y="2139"/>
                                  </a:lnTo>
                                  <a:lnTo>
                                    <a:pt x="788" y="1925"/>
                                  </a:lnTo>
                                  <a:lnTo>
                                    <a:pt x="858" y="1719"/>
                                  </a:lnTo>
                                  <a:lnTo>
                                    <a:pt x="941" y="1521"/>
                                  </a:lnTo>
                                  <a:lnTo>
                                    <a:pt x="1038" y="1332"/>
                                  </a:lnTo>
                                  <a:lnTo>
                                    <a:pt x="1147" y="1152"/>
                                  </a:lnTo>
                                  <a:lnTo>
                                    <a:pt x="1268" y="983"/>
                                  </a:lnTo>
                                  <a:lnTo>
                                    <a:pt x="1400" y="824"/>
                                  </a:lnTo>
                                  <a:lnTo>
                                    <a:pt x="1542" y="678"/>
                                  </a:lnTo>
                                  <a:lnTo>
                                    <a:pt x="1695" y="543"/>
                                  </a:lnTo>
                                  <a:lnTo>
                                    <a:pt x="1856" y="422"/>
                                  </a:lnTo>
                                  <a:lnTo>
                                    <a:pt x="2026" y="314"/>
                                  </a:lnTo>
                                  <a:lnTo>
                                    <a:pt x="2204" y="221"/>
                                  </a:lnTo>
                                  <a:lnTo>
                                    <a:pt x="2389" y="144"/>
                                  </a:lnTo>
                                  <a:lnTo>
                                    <a:pt x="2581" y="82"/>
                                  </a:lnTo>
                                  <a:lnTo>
                                    <a:pt x="2778" y="37"/>
                                  </a:lnTo>
                                  <a:lnTo>
                                    <a:pt x="2981" y="9"/>
                                  </a:lnTo>
                                  <a:lnTo>
                                    <a:pt x="3189" y="0"/>
                                  </a:lnTo>
                                  <a:lnTo>
                                    <a:pt x="3396" y="9"/>
                                  </a:lnTo>
                                  <a:lnTo>
                                    <a:pt x="3599" y="37"/>
                                  </a:lnTo>
                                  <a:lnTo>
                                    <a:pt x="3796" y="82"/>
                                  </a:lnTo>
                                  <a:lnTo>
                                    <a:pt x="3988" y="144"/>
                                  </a:lnTo>
                                  <a:lnTo>
                                    <a:pt x="4173" y="221"/>
                                  </a:lnTo>
                                  <a:lnTo>
                                    <a:pt x="4351" y="314"/>
                                  </a:lnTo>
                                  <a:lnTo>
                                    <a:pt x="4521" y="422"/>
                                  </a:lnTo>
                                  <a:lnTo>
                                    <a:pt x="4682" y="543"/>
                                  </a:lnTo>
                                  <a:lnTo>
                                    <a:pt x="4835" y="678"/>
                                  </a:lnTo>
                                  <a:lnTo>
                                    <a:pt x="4977" y="824"/>
                                  </a:lnTo>
                                  <a:lnTo>
                                    <a:pt x="5109" y="983"/>
                                  </a:lnTo>
                                  <a:lnTo>
                                    <a:pt x="5230" y="1152"/>
                                  </a:lnTo>
                                  <a:lnTo>
                                    <a:pt x="5339" y="1332"/>
                                  </a:lnTo>
                                  <a:lnTo>
                                    <a:pt x="5436" y="1521"/>
                                  </a:lnTo>
                                  <a:lnTo>
                                    <a:pt x="5519" y="1719"/>
                                  </a:lnTo>
                                  <a:lnTo>
                                    <a:pt x="5589" y="1925"/>
                                  </a:lnTo>
                                  <a:lnTo>
                                    <a:pt x="5644" y="2139"/>
                                  </a:lnTo>
                                  <a:lnTo>
                                    <a:pt x="5685" y="2358"/>
                                  </a:lnTo>
                                  <a:lnTo>
                                    <a:pt x="5710" y="2584"/>
                                  </a:lnTo>
                                  <a:lnTo>
                                    <a:pt x="5718" y="2815"/>
                                  </a:lnTo>
                                  <a:lnTo>
                                    <a:pt x="5710" y="3046"/>
                                  </a:lnTo>
                                  <a:lnTo>
                                    <a:pt x="5685" y="3272"/>
                                  </a:lnTo>
                                  <a:lnTo>
                                    <a:pt x="5644" y="3491"/>
                                  </a:lnTo>
                                  <a:lnTo>
                                    <a:pt x="5589" y="3705"/>
                                  </a:lnTo>
                                  <a:lnTo>
                                    <a:pt x="5519" y="3911"/>
                                  </a:lnTo>
                                  <a:lnTo>
                                    <a:pt x="5436" y="4109"/>
                                  </a:lnTo>
                                  <a:lnTo>
                                    <a:pt x="5339" y="4298"/>
                                  </a:lnTo>
                                  <a:lnTo>
                                    <a:pt x="5230" y="4477"/>
                                  </a:lnTo>
                                  <a:lnTo>
                                    <a:pt x="5109" y="4647"/>
                                  </a:lnTo>
                                  <a:lnTo>
                                    <a:pt x="4977" y="4805"/>
                                  </a:lnTo>
                                  <a:lnTo>
                                    <a:pt x="4835" y="4952"/>
                                  </a:lnTo>
                                  <a:lnTo>
                                    <a:pt x="4682" y="5087"/>
                                  </a:lnTo>
                                  <a:lnTo>
                                    <a:pt x="4521" y="5208"/>
                                  </a:lnTo>
                                  <a:lnTo>
                                    <a:pt x="4351" y="5316"/>
                                  </a:lnTo>
                                  <a:lnTo>
                                    <a:pt x="4173" y="5409"/>
                                  </a:lnTo>
                                  <a:lnTo>
                                    <a:pt x="3988" y="5486"/>
                                  </a:lnTo>
                                  <a:lnTo>
                                    <a:pt x="3796" y="5548"/>
                                  </a:lnTo>
                                  <a:lnTo>
                                    <a:pt x="3599" y="5593"/>
                                  </a:lnTo>
                                  <a:lnTo>
                                    <a:pt x="3396" y="5621"/>
                                  </a:lnTo>
                                  <a:lnTo>
                                    <a:pt x="3189" y="5630"/>
                                  </a:lnTo>
                                  <a:lnTo>
                                    <a:pt x="3070" y="5627"/>
                                  </a:lnTo>
                                  <a:lnTo>
                                    <a:pt x="2953" y="5618"/>
                                  </a:lnTo>
                                  <a:lnTo>
                                    <a:pt x="2837" y="5603"/>
                                  </a:lnTo>
                                  <a:lnTo>
                                    <a:pt x="2722" y="5582"/>
                                  </a:lnTo>
                                  <a:lnTo>
                                    <a:pt x="2608" y="5555"/>
                                  </a:lnTo>
                                  <a:lnTo>
                                    <a:pt x="2496" y="5523"/>
                                  </a:lnTo>
                                  <a:lnTo>
                                    <a:pt x="2386" y="5485"/>
                                  </a:lnTo>
                                  <a:lnTo>
                                    <a:pt x="2277" y="5441"/>
                                  </a:lnTo>
                                  <a:lnTo>
                                    <a:pt x="2170" y="5392"/>
                                  </a:lnTo>
                                  <a:lnTo>
                                    <a:pt x="2066" y="5338"/>
                                  </a:lnTo>
                                  <a:lnTo>
                                    <a:pt x="1964" y="5278"/>
                                  </a:lnTo>
                                  <a:lnTo>
                                    <a:pt x="1864" y="5213"/>
                                  </a:lnTo>
                                  <a:lnTo>
                                    <a:pt x="1767" y="5144"/>
                                  </a:lnTo>
                                  <a:lnTo>
                                    <a:pt x="1673" y="5069"/>
                                  </a:lnTo>
                                  <a:lnTo>
                                    <a:pt x="1582" y="4989"/>
                                  </a:lnTo>
                                  <a:lnTo>
                                    <a:pt x="1494" y="4905"/>
                                  </a:lnTo>
                                  <a:lnTo>
                                    <a:pt x="1409" y="4816"/>
                                  </a:lnTo>
                                  <a:lnTo>
                                    <a:pt x="1328" y="4722"/>
                                  </a:lnTo>
                                  <a:lnTo>
                                    <a:pt x="1250" y="4624"/>
                                  </a:lnTo>
                                  <a:lnTo>
                                    <a:pt x="1177" y="4521"/>
                                  </a:lnTo>
                                  <a:lnTo>
                                    <a:pt x="0" y="4570"/>
                                  </a:lnTo>
                                  <a:lnTo>
                                    <a:pt x="749" y="35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" name="Group 268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206" name="Freeform 269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" name="Group 266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208" name="Freeform 267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9" name="Group 264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210" name="Freeform 265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262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212" name="Freeform 263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260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214" name="Freeform 261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258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216" name="Freeform 259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256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218" name="Freeform 257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254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220" name="Freeform 255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252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222" name="Freeform 253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250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224" name="Freeform 251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248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226" name="Freeform 249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246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228" name="Freeform 247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244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230" name="Freeform 245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242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232" name="Freeform 243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1" o:spid="_x0000_s1026" style="position:absolute;margin-left:23.7pt;margin-top:23.45pt;width:560.8pt;height:374pt;z-index:-251663872;mso-position-horizontal-relative:page;mso-position-vertical-relative:page" coordorigin="474,469" coordsize="11216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">
                <v:group id="Group 272" o:spid="_x0000_s1027" style="position:absolute;left:5950;top:2068;width:5199;height:5630" coordorigin="5950,2068" coordsize="5199,56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<v:shape id="Freeform 274" o:spid="_x0000_s1028" style="position:absolute;left:5950;top:2068;width:5199;height:5630;visibility:visible;mso-wrap-style:square;v-text-anchor:top" coordsize="5199,5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Bre8YA&#10;AADcAAAADwAAAGRycy9kb3ducmV2LnhtbESPT2vCQBTE7wW/w/IEb3WjxVJSN0EshV5UaqvQ2yP7&#10;8qfJvg3ZNYnf3i0UPA4z8xtmnY6mET11rrKsYDGPQBBnVldcKPj+en98AeE8ssbGMim4koM0mTys&#10;MdZ24E/qj74QAcIuRgWl920spctKMujmtiUOXm47gz7IrpC6wyHATSOXUfQsDVYcFkpsaVtSVh8v&#10;RsHhfPqpdvu+zk1eD6snfjuds1+lZtNx8wrC0+jv4f/2h1awjBbwdyYcAZn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Bre8YAAADcAAAADwAAAAAAAAAAAAAAAACYAgAAZHJz&#10;L2Rvd25yZXYueG1sUEsFBgAAAAAEAAQA9QAAAIsDAAAAAA==&#10;" path="m5199,4521r-4022,l1250,4624r78,98l1409,4816r85,89l1582,4989r91,80l1767,5144r97,69l1964,5278r102,60l2170,5392r107,49l2386,5485r110,38l2608,5555r114,27l2837,5603r116,15l3070,5627r119,3l3396,5621r203,-28l3796,5548r192,-62l4173,5409r178,-93l4521,5208r161,-121l4835,4952r142,-147l5109,4647r90,-126e" stroked="f">
                    <v:path arrowok="t" o:connecttype="custom" o:connectlocs="5199,6589;1177,6589;1250,6692;1328,6790;1409,6884;1494,6973;1582,7057;1673,7137;1767,7212;1864,7281;1964,7346;2066,7406;2170,7460;2277,7509;2386,7553;2496,7591;2608,7623;2722,7650;2837,7671;2953,7686;3070,7695;3189,7698;3396,7689;3599,7661;3796,7616;3988,7554;4173,7477;4351,7384;4521,7276;4682,7155;4835,7020;4977,6873;5109,6715;5199,6589" o:connectangles="0,0,0,0,0,0,0,0,0,0,0,0,0,0,0,0,0,0,0,0,0,0,0,0,0,0,0,0,0,0,0,0,0,0"/>
                  </v:shape>
                  <v:shape id="Freeform 273" o:spid="_x0000_s1029" style="position:absolute;left:5950;top:2068;width:5199;height:5630;visibility:visible;mso-wrap-style:square;v-text-anchor:top" coordsize="5199,5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L1DMUA&#10;AADcAAAADwAAAGRycy9kb3ducmV2LnhtbESPT2vCQBTE70K/w/IKvemmKUqJriIVoZdWtFXw9si+&#10;/DHZtyG7TeK3dwWhx2FmfsMsVoOpRUetKy0reJ1EIIhTq0vOFfz+bMfvIJxH1lhbJgVXcrBaPo0W&#10;mGjb8566g89FgLBLUEHhfZNI6dKCDLqJbYiDl9nWoA+yzaVusQ9wU8s4imbSYMlhocCGPgpKq8Of&#10;UbA7Hc/l13dXZSar+ukbb46n9KLUy/OwnoPwNPj/8KP9qRXEUQz3M+E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EvUMxQAAANwAAAAPAAAAAAAAAAAAAAAAAJgCAABkcnMv&#10;ZG93bnJldi54bWxQSwUGAAAAAAQABAD1AAAAigMAAAAA&#10;" path="m3189,l2981,9,2778,37,2581,82r-192,62l2204,221r-178,93l1856,422,1695,543,1542,678,1400,824,1268,983r-121,169l1038,1332r-97,189l858,1719r-70,206l733,2139r-41,219l667,2584r-8,231l659,2853r2,75l665,3003r5,75l677,3153r9,74l697,3302r13,73l724,3449r16,73l749,3559,,4570r1177,-49l5199,4521r31,-44l5339,4298r97,-189l5519,3911r70,-206l5644,3491r41,-219l5710,3046r8,-231l5710,2584r-25,-226l5644,2139r-55,-214l5519,1719r-83,-198l5339,1332,5230,1152,5109,983,4977,824,4835,678,4682,543,4521,422,4351,314,4173,221,3988,144,3796,82,3599,37,3396,9,3189,e" stroked="f">
                    <v:path arrowok="t" o:connecttype="custom" o:connectlocs="2981,2077;2581,2150;2204,2289;1856,2490;1542,2746;1268,3051;1038,3400;858,3787;733,4207;667,4652;659,4921;665,5071;677,5221;697,5370;724,5517;749,5627;1177,6589;5230,6545;5436,6177;5589,5773;5685,5340;5718,4883;5685,4426;5589,3993;5436,3589;5230,3220;4977,2892;4682,2611;4351,2382;3988,2212;3599,2105;3189,2068" o:connectangles="0,0,0,0,0,0,0,0,0,0,0,0,0,0,0,0,0,0,0,0,0,0,0,0,0,0,0,0,0,0,0,0"/>
                  </v:shape>
                </v:group>
                <v:group id="Group 270" o:spid="_x0000_s1030" style="position:absolute;left:5950;top:2068;width:5718;height:5630" coordorigin="5950,2068" coordsize="5718,56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lV8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A6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M2VXxgAAANwA&#10;AAAPAAAAAAAAAAAAAAAAAKoCAABkcnMvZG93bnJldi54bWxQSwUGAAAAAAQABAD6AAAAnQMAAAAA&#10;">
                  <v:shape id="Freeform 271" o:spid="_x0000_s1031" style="position:absolute;left:5950;top:2068;width:5718;height:5630;visibility:visible;mso-wrap-style:square;v-text-anchor:top" coordsize="5718,5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Mp68YA&#10;AADcAAAADwAAAGRycy9kb3ducmV2LnhtbESPQUvDQBSE74L/YXmCN7trKhLSbotUi156MBZKb4/s&#10;a5I2+zbdXdP477uC4HGYmW+Y+XK0nRjIh9axhseJAkFcOdNyrWH7tX7IQYSIbLBzTBp+KMBycXsz&#10;x8K4C3/SUMZaJAiHAjU0MfaFlKFqyGKYuJ44eQfnLcYkfS2Nx0uC205mSj1Liy2nhQZ7WjVUncpv&#10;q2FVvg+7zZDbfX6evh7P2Zvvt0rr+7vxZQYi0hj/w3/tD6MhU0/weyYd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wMp68YAAADcAAAADwAAAAAAAAAAAAAAAACYAgAAZHJz&#10;L2Rvd25yZXYueG1sUEsFBgAAAAAEAAQA9QAAAIsDAAAAAA==&#10;" path="m749,3559r-17,-73l717,3412r-14,-73l691,3264r-9,-74l673,3115r-6,-74l663,2965r-3,-75l659,2815r8,-231l692,2358r41,-219l788,1925r70,-206l941,1521r97,-189l1147,1152,1268,983,1400,824,1542,678,1695,543,1856,422,2026,314r178,-93l2389,144,2581,82,2778,37,2981,9,3189,r207,9l3599,37r197,45l3988,144r185,77l4351,314r170,108l4682,543r153,135l4977,824r132,159l5230,1152r109,180l5436,1521r83,198l5589,1925r55,214l5685,2358r25,226l5718,2815r-8,231l5685,3272r-41,219l5589,3705r-70,206l5436,4109r-97,189l5230,4477r-121,170l4977,4805r-142,147l4682,5087r-161,121l4351,5316r-178,93l3988,5486r-192,62l3599,5593r-203,28l3189,5630r-119,-3l2953,5618r-116,-15l2722,5582r-114,-27l2496,5523r-110,-38l2277,5441r-107,-49l2066,5338r-102,-60l1864,5213r-97,-69l1673,5069r-91,-80l1494,4905r-85,-89l1328,4722r-78,-98l1177,4521,,4570,749,3559xe" filled="f" strokeweight="2.25pt">
                    <v:path arrowok="t" o:connecttype="custom" o:connectlocs="732,5554;703,5407;682,5258;667,5109;660,4958;667,4652;733,4207;858,3787;1038,3400;1268,3051;1542,2746;1856,2490;2204,2289;2581,2150;2981,2077;3396,2077;3796,2150;4173,2289;4521,2490;4835,2746;5109,3051;5339,3400;5519,3787;5644,4207;5710,4652;5710,5114;5644,5559;5519,5979;5339,6366;5109,6715;4835,7020;4521,7276;4173,7477;3796,7616;3396,7689;3070,7695;2837,7671;2608,7623;2386,7553;2170,7460;1964,7346;1767,7212;1582,7057;1409,6884;1250,6692;0,6638" o:connectangles="0,0,0,0,0,0,0,0,0,0,0,0,0,0,0,0,0,0,0,0,0,0,0,0,0,0,0,0,0,0,0,0,0,0,0,0,0,0,0,0,0,0,0,0,0,0"/>
                  </v:shape>
                </v:group>
                <v:group id="Group 268" o:spid="_x0000_s1032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lli4xgAAANwA&#10;AAAPAAAAAAAAAAAAAAAAAKoCAABkcnMvZG93bnJldi54bWxQSwUGAAAAAAQABAD6AAAAnQMAAAAA&#10;">
                  <v:shape id="Freeform 269" o:spid="_x0000_s1033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H2hMMA&#10;AADcAAAADwAAAGRycy9kb3ducmV2LnhtbESPQYvCMBSE7wv+h/AEb2uiQlmqUaogeBDcVS/ens2z&#10;rTYvpYla/71ZWNjjMDPfMLNFZ2vxoNZXjjWMhgoEce5MxYWG42H9+QXCB2SDtWPS8CIPi3nvY4ap&#10;cU/+occ+FCJC2KeooQyhSaX0eUkW/dA1xNG7uNZiiLItpGnxGeG2lmOlEmmx4rhQYkOrkvLb/m41&#10;ZIGS0zW7nS872uaT7+pYL63SetDvsimIQF34D/+1N0bDWCXweyYeA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5H2hMMAAADcAAAADwAAAAAAAAAAAAAAAACYAgAAZHJzL2Rv&#10;d25yZXYueG1sUEsFBgAAAAAEAAQA9QAAAIgDAAAAAA==&#10;" path="m,l10946,e" filled="f" strokeweight=".20497mm">
                    <v:path arrowok="t" o:connecttype="custom" o:connectlocs="0,0;10946,0" o:connectangles="0,0"/>
                  </v:shape>
                </v:group>
                <v:group id="Group 266" o:spid="_x0000_s1034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<v:shape id="Freeform 267" o:spid="_x0000_s1035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QuS8AA&#10;AADcAAAADwAAAGRycy9kb3ducmV2LnhtbERPTYvCMBC9C/sfwizszSb2sErXKLKwIIiC1YPH2WZs&#10;i82kNLGt/94cBI+P971cj7YRPXW+dqxhligQxIUzNZcazqe/6QKED8gGG8ek4UEe1quPyRIz4wY+&#10;Up+HUsQQ9hlqqEJoMyl9UZFFn7iWOHJX11kMEXalNB0OMdw2MlXqW1qsOTZU2NJvRcUtv1sNJ3U5&#10;5PftP+/n6c41hRxw1m+0/vocNz8gAo3hLX65t0ZDquLaeCYeAbl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5QuS8AAAADcAAAADwAAAAAAAAAAAAAAAACYAgAAZHJzL2Rvd25y&#10;ZXYueG1sUEsFBgAAAAAEAAQA9QAAAIUDAAAAAA=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264" o:spid="_x0000_s1036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<v:shape id="Freeform 265" o:spid="_x0000_s1037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+6scEA&#10;AADcAAAADwAAAGRycy9kb3ducmV2LnhtbERPy4rCMBTdD/gP4QpuRFNdiFSjiMyIqIvxhS4vzbWt&#10;NjeliVr/3iwEl4fzHk9rU4gHVS63rKDXjUAQJ1bnnCo47P86QxDOI2ssLJOCFzmYTho/Y4y1ffKW&#10;HjufihDCLkYFmfdlLKVLMjLourYkDtzFVgZ9gFUqdYXPEG4K2Y+igTSYc2jIsKR5RsltdzcKfk/D&#10;4/HC/4vNfe3LVftK58W2rVSrWc9GIDzV/iv+uJdaQb8X5ocz4QjIy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furHBAAAA3AAAAA8AAAAAAAAAAAAAAAAAmAIAAGRycy9kb3du&#10;cmV2LnhtbFBLBQYAAAAABAAEAPUAAACGAwAAAAA=&#10;" path="m,l10908,e" filled="f" strokeweight=".58pt">
                    <v:path arrowok="t" o:connecttype="custom" o:connectlocs="0,0;10908,0" o:connectangles="0,0"/>
                  </v:shape>
                </v:group>
                <v:group id="Group 262" o:spid="_x0000_s1038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<v:shape id="Freeform 263" o:spid="_x0000_s1039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WPfMQA&#10;AADcAAAADwAAAGRycy9kb3ducmV2LnhtbESPwWrDMBBE74X8g9hAb41sH9riWA4hEAiEFurkkONG&#10;2tgm1spYiu3+fVUo9DjMzBum2My2EyMNvnWsIF0lIIi1My3XCs6n/cs7CB+QDXaOScE3ediUi6cC&#10;c+Mm/qKxCrWIEPY5KmhC6HMpvW7Iol+5njh6NzdYDFEOtTQDThFuO5klyau02HJcaLCnXUP6Xj2s&#10;glNy+awehyt/vGVH12k5YTpulXpezts1iEBz+A//tQ9GQZZm8HsmHgFZ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lj3zEAAAA3AAAAA8AAAAAAAAAAAAAAAAAmAIAAGRycy9k&#10;b3ducmV2LnhtbFBLBQYAAAAABAAEAPUAAACJAwAAAAA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260" o:spid="_x0000_s1040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shape id="Freeform 261" o:spid="_x0000_s1041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JNVcYA&#10;AADcAAAADwAAAGRycy9kb3ducmV2LnhtbESPT2vCQBTE74V+h+UVequbSAgSXUVLS0s9lPoH8fbI&#10;PpNg9m3Y3Zr47d2C0OMwM79hZovBtOJCzjeWFaSjBARxaXXDlYLd9v1lAsIHZI2tZVJwJQ+L+ePD&#10;DAtte/6hyyZUIkLYF6igDqErpPRlTQb9yHbE0TtZZzBE6SqpHfYRblo5TpJcGmw4LtTY0WtN5Xnz&#10;axRwyLNmfbjuj28prj7c95fus1yp56dhOQURaAj/4Xv7UysYpxn8nY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JNVc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258" o:spid="_x0000_s1042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shape id="Freeform 259" o:spid="_x0000_s1043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1VIcYA&#10;AADcAAAADwAAAGRycy9kb3ducmV2LnhtbESP3WrCQBSE7wu+w3IKvasbQysSXUXFYqUgGFuvD9nT&#10;JJg9G7Obn769Wyj0cpiZb5jFajCV6KhxpWUFk3EEgjizuuRcwef57XkGwnlkjZVlUvBDDlbL0cMC&#10;E217PlGX+lwECLsEFRTe14mULivIoBvbmjh437Yx6INscqkb7APcVDKOoqk0WHJYKLCmbUHZNW2N&#10;gtvm4xL7fduvvw7X/Wv3sju2bqfU0+OwnoPwNPj/8F/7XSuIJ1P4PROO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1VIcYAAADcAAAADwAAAAAAAAAAAAAAAACYAgAAZHJz&#10;L2Rvd25yZXYueG1sUEsFBgAAAAAEAAQA9QAAAIsDAAAAAA==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256" o:spid="_x0000_s1044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<v:shape id="Freeform 257" o:spid="_x0000_s1045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jlq8MA&#10;AADcAAAADwAAAGRycy9kb3ducmV2LnhtbERPz2vCMBS+D/Y/hDfwMjStUpHOKGMievCg1ctur81b&#10;U9a8lCZq/e+Xw8Djx/d7uR5sK27U+8axgnSSgCCunG64VnA5b8cLED4ga2wdk4IHeVivXl+WmGt3&#10;5xPdilCLGMI+RwUmhC6X0leGLPqJ64gj9+N6iyHCvpa6x3sMt62cJslcWmw4Nhjs6MtQ9VtcrYLy&#10;UO/eq+P3IUvLMmy2WWGy2UOp0dvw+QEi0BCe4n/3XiuYpnFtPBOP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jlq8MAAADcAAAADwAAAAAAAAAAAAAAAACYAgAAZHJzL2Rv&#10;d25yZXYueG1sUEsFBgAAAAAEAAQA9QAAAIgDAAAAAA==&#10;" path="m,l,7401e" filled="f" strokeweight=".20497mm">
                    <v:path arrowok="t" o:connecttype="custom" o:connectlocs="0,509;0,7910" o:connectangles="0,0"/>
                  </v:shape>
                </v:group>
                <v:group id="Group 254" o:spid="_x0000_s1046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LEY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ALEYMQAAADcAAAA&#10;DwAAAAAAAAAAAAAAAACqAgAAZHJzL2Rvd25yZXYueG1sUEsFBgAAAAAEAAQA+gAAAJsDAAAAAA==&#10;">
                  <v:shape id="Freeform 255" o:spid="_x0000_s1047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WB68MA&#10;AADcAAAADwAAAGRycy9kb3ducmV2LnhtbERPz2vCMBS+D/Y/hCd4m2mLFOmMZY4NxR1E3Ri7PZq3&#10;tqx5KUm09b83h4HHj+/3shxNJy7kfGtZQTpLQBBXVrdcK/g8vT8tQPiArLGzTAqu5KFcPT4ssdB2&#10;4ANdjqEWMYR9gQqaEPpCSl81ZNDPbE8cuV/rDIYIXS21wyGGm05mSZJLgy3HhgZ7em2o+juejQIO&#10;+bz9+L5+/byluN64/U4P81yp6WR8eQYRaAx38b97qxVkWZwfz8QjIF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WB68MAAADcAAAADwAAAAAAAAAAAAAAAACYAgAAZHJzL2Rv&#10;d25yZXYueG1sUEsFBgAAAAAEAAQA9QAAAIgDAAAAAA==&#10;" path="m,l,7469e" filled="f" strokeweight=".58pt">
                    <v:path arrowok="t" o:connecttype="custom" o:connectlocs="0,475;0,7944" o:connectangles="0,0"/>
                  </v:shape>
                </v:group>
                <v:group id="Group 252" o:spid="_x0000_s1048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<v:shape id="Freeform 253" o:spid="_x0000_s1049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h+dMQA&#10;AADcAAAADwAAAGRycy9kb3ducmV2LnhtbESPS2vDMBCE74X+B7GF3Bq5LoTgRgkl1NAenGch18Xa&#10;2G6slbFUP/59FAjkOMzMN8xiNZhadNS6yrKCt2kEgji3uuJCwe8xfZ2DcB5ZY22ZFIzkYLV8flpg&#10;om3Pe+oOvhABwi5BBaX3TSKly0sy6Ka2IQ7e2bYGfZBtIXWLfYCbWsZRNJMGKw4LJTa0Lim/HP6N&#10;gtnX+U/n6fZnI+0u4/GU8fspU2ryMnx+gPA0+Ef43v7WCuI4htuZcATk8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IfnTEAAAA3AAAAA8AAAAAAAAAAAAAAAAAmAIAAGRycy9k&#10;b3ducmV2LnhtbFBLBQYAAAAABAAEAPUAAACJAwAAAAA=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250" o:spid="_x0000_s1050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Y5N8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4Y5N8QAAADcAAAA&#10;DwAAAAAAAAAAAAAAAACqAgAAZHJzL2Rvd25yZXYueG1sUEsFBgAAAAAEAAQA+gAAAJsDAAAAAA==&#10;">
                  <v:shape id="Freeform 251" o:spid="_x0000_s1051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4oo8QA&#10;AADcAAAADwAAAGRycy9kb3ducmV2LnhtbESPX2vCQBDE3wt+h2OFvtWLwUqJniKCVCiE1n/PS25N&#10;orm9kNtq/Pa9QqGPw8z8hpkve9eoG3Wh9mxgPEpAERfe1lwaOOw3L2+ggiBbbDyTgQcFWC4GT3PM&#10;rL/zF912UqoI4ZChgUqkzbQORUUOw8i3xNE7+86hRNmV2nZ4j3DX6DRJptphzXGhwpbWFRXX3bcz&#10;8Hm85phcHvIxfdUnW0r+vne5Mc/DfjUDJdTLf/ivvbUG0nQCv2fiEd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uKKPEAAAA3AAAAA8AAAAAAAAAAAAAAAAAmAIAAGRycy9k&#10;b3ducmV2LnhtbFBLBQYAAAAABAAEAPUAAACJAwAAAAA=&#10;" path="m,l,7401e" filled="f" strokeweight=".58pt">
                    <v:path arrowok="t" o:connecttype="custom" o:connectlocs="0,509;0,7910" o:connectangles="0,0"/>
                  </v:shape>
                </v:group>
                <v:group id="Group 248" o:spid="_x0000_s1052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<v:shape id="Freeform 249" o:spid="_x0000_s1053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5+scUA&#10;AADcAAAADwAAAGRycy9kb3ducmV2LnhtbESP0WrCQBRE3wv+w3IF3+rGPGhJXUUEJQpaav2AS/Y2&#10;myZ7N2ZXjX/vFgp9HGbmDDNf9rYRN+p85VjBZJyAIC6crrhUcP7avL6B8AFZY+OYFDzIw3IxeJlj&#10;pt2dP+l2CqWIEPYZKjAhtJmUvjBk0Y9dSxy9b9dZDFF2pdQd3iPcNjJNkqm0WHFcMNjS2lBRn65W&#10;wUdtjpP97jDbhHL3uOR5vf/ZnpUaDfvVO4hAffgP/7VzrSBNp/B7Jh4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Tn6xxQAAANwAAAAPAAAAAAAAAAAAAAAAAJgCAABkcnMv&#10;ZG93bnJldi54bWxQSwUGAAAAAAQABAD1AAAAigMAAAAA&#10;" path="m,l10946,e" filled="f" strokeweight=".58pt">
                    <v:path arrowok="t" o:connecttype="custom" o:connectlocs="0,0;10946,0" o:connectangles="0,0"/>
                  </v:shape>
                </v:group>
                <v:group id="Group 246" o:spid="_x0000_s1054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<v:shape id="Freeform 247" o:spid="_x0000_s1055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FyK78A&#10;AADcAAAADwAAAGRycy9kb3ducmV2LnhtbERPTYvCMBC9C/6HMII3m9qDSjWKCIIgCtY97HFsxrbY&#10;TEoT2+6/3xwEj4/3vdkNphYdta6yrGAexSCIc6srLhT83I+zFQjnkTXWlknBHznYbcejDaba9nyj&#10;LvOFCCHsUlRQet+kUrq8JIMusg1x4J62NegDbAupW+xDuKllEscLabDi0FBiQ4eS8lf2Ngru8e81&#10;e58efFkmZ1vnssd5t1dqOhn2axCeBv8Vf9wnrSBJwtpwJhwB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IXIrvwAAANwAAAAPAAAAAAAAAAAAAAAAAJgCAABkcnMvZG93bnJl&#10;di54bWxQSwUGAAAAAAQABAD1AAAAhAMAAAAA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244" o:spid="_x0000_s1056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4O3c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H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uDt3FAAAA3AAA&#10;AA8AAAAAAAAAAAAAAAAAqgIAAGRycy9kb3ducmV2LnhtbFBLBQYAAAAABAAEAPoAAACcAwAAAAA=&#10;">
                  <v:shape id="Freeform 245" o:spid="_x0000_s1057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C9178A&#10;AADcAAAADwAAAGRycy9kb3ducmV2LnhtbERPy6rCMBDdX/AfwgjurqkKotUoIgriQvDxAUMztrXN&#10;pDTRtn69WQguD+e9XLemFC+qXW5ZwWgYgSBOrM45VXC77v9nIJxH1lhaJgUdOViven9LjLVt+Eyv&#10;i09FCGEXo4LM+yqW0iUZGXRDWxEH7m5rgz7AOpW6xiaEm1KOo2gqDeYcGjKsaJtRUlyeRoEeme27&#10;e7TH+WmnJ81e26LoDkoN+u1mAcJT63/ir/ugFYwnYX44E46AX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sL3XvwAAANwAAAAPAAAAAAAAAAAAAAAAAJgCAABkcnMvZG93bnJl&#10;di54bWxQSwUGAAAAAAQABAD1AAAAhAMAAAAA&#10;" path="m,l10908,e" filled="f" strokeweight=".20497mm">
                    <v:path arrowok="t" o:connecttype="custom" o:connectlocs="0,0;10908,0" o:connectangles="0,0"/>
                  </v:shape>
                </v:group>
                <v:group id="Group 242" o:spid="_x0000_s1058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shape id="Freeform 243" o:spid="_x0000_s1059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DTHMQA&#10;AADcAAAADwAAAGRycy9kb3ducmV2LnhtbESPQWuDQBSE74H8h+UFeourFppi3AQJFAKlhZoecnxx&#10;X1TivhV3o/bfdwuFHIeZ+YbJ97PpxEiDay0rSKIYBHFldcu1gu/T2/oVhPPIGjvLpOCHHOx3y0WO&#10;mbYTf9FY+loECLsMFTTe95mUrmrIoItsTxy8qx0M+iCHWuoBpwA3nUzj+EUabDksNNjToaHqVt6N&#10;glN8/izvxwt/bNJ321VywmQslHpazcUWhKfZP8L/7aNWkD6n8HcmHAG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Q0xzEAAAA3AAAAA8AAAAAAAAAAAAAAAAAmAIAAGRycy9k&#10;b3ducmV2LnhtbFBLBQYAAAAABAAEAPUAAACJAwAAAAA=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  <w:proofErr w:type="gramStart"/>
      <w:r w:rsidR="00C86428">
        <w:rPr>
          <w:rFonts w:ascii="Arial Black" w:eastAsia="Arial Black" w:hAnsi="Arial Black" w:cs="Arial Black"/>
          <w:b/>
          <w:bCs/>
          <w:spacing w:val="1"/>
          <w:position w:val="1"/>
          <w:sz w:val="36"/>
          <w:szCs w:val="36"/>
        </w:rPr>
        <w:t>C</w:t>
      </w:r>
      <w:r w:rsidR="00C86428">
        <w:rPr>
          <w:rFonts w:ascii="Arial Black" w:eastAsia="Arial Black" w:hAnsi="Arial Black" w:cs="Arial Black"/>
          <w:b/>
          <w:bCs/>
          <w:position w:val="1"/>
          <w:sz w:val="36"/>
          <w:szCs w:val="36"/>
        </w:rPr>
        <w:t>OLOUR :</w:t>
      </w:r>
      <w:proofErr w:type="gramEnd"/>
      <w:r w:rsidR="00C86428">
        <w:rPr>
          <w:rFonts w:ascii="Arial Black" w:eastAsia="Arial Black" w:hAnsi="Arial Black" w:cs="Arial Black"/>
          <w:b/>
          <w:bCs/>
          <w:position w:val="1"/>
          <w:sz w:val="36"/>
          <w:szCs w:val="36"/>
        </w:rPr>
        <w:t xml:space="preserve"> </w:t>
      </w:r>
      <w:proofErr w:type="spellStart"/>
      <w:r w:rsidR="00C86428">
        <w:rPr>
          <w:rFonts w:ascii="Arial" w:eastAsia="Arial" w:hAnsi="Arial" w:cs="Arial"/>
          <w:spacing w:val="1"/>
          <w:position w:val="1"/>
          <w:sz w:val="32"/>
          <w:szCs w:val="32"/>
        </w:rPr>
        <w:t>c</w:t>
      </w:r>
      <w:r w:rsidR="00C86428">
        <w:rPr>
          <w:rFonts w:ascii="Arial" w:eastAsia="Arial" w:hAnsi="Arial" w:cs="Arial"/>
          <w:spacing w:val="-2"/>
          <w:position w:val="1"/>
          <w:sz w:val="32"/>
          <w:szCs w:val="32"/>
        </w:rPr>
        <w:t>o</w:t>
      </w:r>
      <w:r w:rsidR="00C86428">
        <w:rPr>
          <w:rFonts w:ascii="Arial" w:eastAsia="Arial" w:hAnsi="Arial" w:cs="Arial"/>
          <w:spacing w:val="1"/>
          <w:position w:val="1"/>
          <w:sz w:val="32"/>
          <w:szCs w:val="32"/>
        </w:rPr>
        <w:t>l</w:t>
      </w:r>
      <w:r w:rsidR="00C86428">
        <w:rPr>
          <w:rFonts w:ascii="Arial" w:eastAsia="Arial" w:hAnsi="Arial" w:cs="Arial"/>
          <w:position w:val="1"/>
          <w:sz w:val="32"/>
          <w:szCs w:val="32"/>
        </w:rPr>
        <w:t>our</w:t>
      </w:r>
      <w:proofErr w:type="spellEnd"/>
      <w:r w:rsidR="00C86428">
        <w:rPr>
          <w:rFonts w:ascii="Arial" w:eastAsia="Arial" w:hAnsi="Arial" w:cs="Arial"/>
          <w:spacing w:val="-9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spacing w:val="1"/>
          <w:position w:val="1"/>
          <w:sz w:val="32"/>
          <w:szCs w:val="32"/>
        </w:rPr>
        <w:t>i</w:t>
      </w:r>
      <w:r w:rsidR="00C86428">
        <w:rPr>
          <w:rFonts w:ascii="Arial" w:eastAsia="Arial" w:hAnsi="Arial" w:cs="Arial"/>
          <w:position w:val="1"/>
          <w:sz w:val="32"/>
          <w:szCs w:val="32"/>
        </w:rPr>
        <w:t>s</w:t>
      </w:r>
      <w:r w:rsidR="00C86428">
        <w:rPr>
          <w:rFonts w:ascii="Arial" w:eastAsia="Arial" w:hAnsi="Arial" w:cs="Arial"/>
          <w:spacing w:val="-1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spacing w:val="1"/>
          <w:position w:val="1"/>
          <w:sz w:val="32"/>
          <w:szCs w:val="32"/>
        </w:rPr>
        <w:t>v</w:t>
      </w:r>
      <w:r w:rsidR="00C86428">
        <w:rPr>
          <w:rFonts w:ascii="Arial" w:eastAsia="Arial" w:hAnsi="Arial" w:cs="Arial"/>
          <w:position w:val="1"/>
          <w:sz w:val="32"/>
          <w:szCs w:val="32"/>
        </w:rPr>
        <w:t>e</w:t>
      </w:r>
      <w:r w:rsidR="00C86428">
        <w:rPr>
          <w:rFonts w:ascii="Arial" w:eastAsia="Arial" w:hAnsi="Arial" w:cs="Arial"/>
          <w:spacing w:val="2"/>
          <w:position w:val="1"/>
          <w:sz w:val="32"/>
          <w:szCs w:val="32"/>
        </w:rPr>
        <w:t>r</w:t>
      </w:r>
      <w:r w:rsidR="00C86428">
        <w:rPr>
          <w:rFonts w:ascii="Arial" w:eastAsia="Arial" w:hAnsi="Arial" w:cs="Arial"/>
          <w:position w:val="1"/>
          <w:sz w:val="32"/>
          <w:szCs w:val="32"/>
        </w:rPr>
        <w:t>y</w:t>
      </w:r>
      <w:r w:rsidR="00C86428">
        <w:rPr>
          <w:rFonts w:ascii="Arial" w:eastAsia="Arial" w:hAnsi="Arial" w:cs="Arial"/>
          <w:spacing w:val="-10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spacing w:val="1"/>
          <w:position w:val="1"/>
          <w:sz w:val="32"/>
          <w:szCs w:val="32"/>
        </w:rPr>
        <w:t>im</w:t>
      </w:r>
      <w:r w:rsidR="00C86428">
        <w:rPr>
          <w:rFonts w:ascii="Arial" w:eastAsia="Arial" w:hAnsi="Arial" w:cs="Arial"/>
          <w:position w:val="1"/>
          <w:sz w:val="32"/>
          <w:szCs w:val="32"/>
        </w:rPr>
        <w:t>po</w:t>
      </w:r>
      <w:r w:rsidR="00C86428">
        <w:rPr>
          <w:rFonts w:ascii="Arial" w:eastAsia="Arial" w:hAnsi="Arial" w:cs="Arial"/>
          <w:spacing w:val="2"/>
          <w:position w:val="1"/>
          <w:sz w:val="32"/>
          <w:szCs w:val="32"/>
        </w:rPr>
        <w:t>r</w:t>
      </w:r>
      <w:r w:rsidR="00C86428">
        <w:rPr>
          <w:rFonts w:ascii="Arial" w:eastAsia="Arial" w:hAnsi="Arial" w:cs="Arial"/>
          <w:position w:val="1"/>
          <w:sz w:val="32"/>
          <w:szCs w:val="32"/>
        </w:rPr>
        <w:t>tant</w:t>
      </w:r>
      <w:r w:rsidR="00C86428">
        <w:rPr>
          <w:rFonts w:ascii="Arial" w:eastAsia="Arial" w:hAnsi="Arial" w:cs="Arial"/>
          <w:spacing w:val="-13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position w:val="1"/>
          <w:sz w:val="32"/>
          <w:szCs w:val="32"/>
        </w:rPr>
        <w:t>to</w:t>
      </w:r>
      <w:r w:rsidR="00C86428">
        <w:rPr>
          <w:rFonts w:ascii="Arial" w:eastAsia="Arial" w:hAnsi="Arial" w:cs="Arial"/>
          <w:spacing w:val="-3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position w:val="1"/>
          <w:sz w:val="32"/>
          <w:szCs w:val="32"/>
        </w:rPr>
        <w:t>us</w:t>
      </w:r>
      <w:r w:rsidR="00C86428">
        <w:rPr>
          <w:rFonts w:ascii="Arial" w:eastAsia="Arial" w:hAnsi="Arial" w:cs="Arial"/>
          <w:spacing w:val="-2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position w:val="1"/>
          <w:sz w:val="32"/>
          <w:szCs w:val="32"/>
        </w:rPr>
        <w:t>and</w:t>
      </w:r>
      <w:r w:rsidR="00C86428">
        <w:rPr>
          <w:rFonts w:ascii="Arial" w:eastAsia="Arial" w:hAnsi="Arial" w:cs="Arial"/>
          <w:spacing w:val="-5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spacing w:val="1"/>
          <w:position w:val="1"/>
          <w:sz w:val="32"/>
          <w:szCs w:val="32"/>
        </w:rPr>
        <w:t>c</w:t>
      </w:r>
      <w:r w:rsidR="00C86428">
        <w:rPr>
          <w:rFonts w:ascii="Arial" w:eastAsia="Arial" w:hAnsi="Arial" w:cs="Arial"/>
          <w:spacing w:val="3"/>
          <w:position w:val="1"/>
          <w:sz w:val="32"/>
          <w:szCs w:val="32"/>
        </w:rPr>
        <w:t>a</w:t>
      </w:r>
      <w:r w:rsidR="00C86428">
        <w:rPr>
          <w:rFonts w:ascii="Arial" w:eastAsia="Arial" w:hAnsi="Arial" w:cs="Arial"/>
          <w:position w:val="1"/>
          <w:sz w:val="32"/>
          <w:szCs w:val="32"/>
        </w:rPr>
        <w:t>n</w:t>
      </w:r>
      <w:r w:rsidR="00C86428">
        <w:rPr>
          <w:rFonts w:ascii="Arial" w:eastAsia="Arial" w:hAnsi="Arial" w:cs="Arial"/>
          <w:spacing w:val="-5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position w:val="1"/>
          <w:sz w:val="32"/>
          <w:szCs w:val="32"/>
        </w:rPr>
        <w:t>be</w:t>
      </w:r>
      <w:r w:rsidR="00C86428">
        <w:rPr>
          <w:rFonts w:ascii="Arial" w:eastAsia="Arial" w:hAnsi="Arial" w:cs="Arial"/>
          <w:spacing w:val="-4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position w:val="1"/>
          <w:sz w:val="32"/>
          <w:szCs w:val="32"/>
        </w:rPr>
        <w:t>u</w:t>
      </w:r>
      <w:r w:rsidR="00C86428">
        <w:rPr>
          <w:rFonts w:ascii="Arial" w:eastAsia="Arial" w:hAnsi="Arial" w:cs="Arial"/>
          <w:spacing w:val="1"/>
          <w:position w:val="1"/>
          <w:sz w:val="32"/>
          <w:szCs w:val="32"/>
        </w:rPr>
        <w:t>s</w:t>
      </w:r>
      <w:r w:rsidR="00C86428">
        <w:rPr>
          <w:rFonts w:ascii="Arial" w:eastAsia="Arial" w:hAnsi="Arial" w:cs="Arial"/>
          <w:position w:val="1"/>
          <w:sz w:val="32"/>
          <w:szCs w:val="32"/>
        </w:rPr>
        <w:t>ed</w:t>
      </w:r>
      <w:r w:rsidR="00C86428">
        <w:rPr>
          <w:rFonts w:ascii="Arial" w:eastAsia="Arial" w:hAnsi="Arial" w:cs="Arial"/>
          <w:spacing w:val="-7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position w:val="1"/>
          <w:sz w:val="32"/>
          <w:szCs w:val="32"/>
        </w:rPr>
        <w:t>to</w:t>
      </w:r>
      <w:r w:rsidR="00C86428">
        <w:rPr>
          <w:rFonts w:ascii="Arial" w:eastAsia="Arial" w:hAnsi="Arial" w:cs="Arial"/>
          <w:spacing w:val="-3"/>
          <w:position w:val="1"/>
          <w:sz w:val="32"/>
          <w:szCs w:val="32"/>
        </w:rPr>
        <w:t xml:space="preserve"> </w:t>
      </w:r>
      <w:r w:rsidR="00C86428">
        <w:rPr>
          <w:rFonts w:ascii="Arial" w:eastAsia="Arial" w:hAnsi="Arial" w:cs="Arial"/>
          <w:position w:val="1"/>
          <w:sz w:val="32"/>
          <w:szCs w:val="32"/>
        </w:rPr>
        <w:t>de</w:t>
      </w:r>
      <w:r w:rsidR="00C86428">
        <w:rPr>
          <w:rFonts w:ascii="Arial" w:eastAsia="Arial" w:hAnsi="Arial" w:cs="Arial"/>
          <w:spacing w:val="4"/>
          <w:position w:val="1"/>
          <w:sz w:val="32"/>
          <w:szCs w:val="32"/>
        </w:rPr>
        <w:t>s</w:t>
      </w:r>
      <w:r w:rsidR="00C86428">
        <w:rPr>
          <w:rFonts w:ascii="Arial" w:eastAsia="Arial" w:hAnsi="Arial" w:cs="Arial"/>
          <w:spacing w:val="1"/>
          <w:position w:val="1"/>
          <w:sz w:val="32"/>
          <w:szCs w:val="32"/>
        </w:rPr>
        <w:t>c</w:t>
      </w:r>
      <w:r w:rsidR="00C86428">
        <w:rPr>
          <w:rFonts w:ascii="Arial" w:eastAsia="Arial" w:hAnsi="Arial" w:cs="Arial"/>
          <w:spacing w:val="-1"/>
          <w:position w:val="1"/>
          <w:sz w:val="32"/>
          <w:szCs w:val="32"/>
        </w:rPr>
        <w:t>r</w:t>
      </w:r>
      <w:r w:rsidR="00C86428">
        <w:rPr>
          <w:rFonts w:ascii="Arial" w:eastAsia="Arial" w:hAnsi="Arial" w:cs="Arial"/>
          <w:spacing w:val="1"/>
          <w:position w:val="1"/>
          <w:sz w:val="32"/>
          <w:szCs w:val="32"/>
        </w:rPr>
        <w:t>i</w:t>
      </w:r>
      <w:r w:rsidR="00C86428">
        <w:rPr>
          <w:rFonts w:ascii="Arial" w:eastAsia="Arial" w:hAnsi="Arial" w:cs="Arial"/>
          <w:position w:val="1"/>
          <w:sz w:val="32"/>
          <w:szCs w:val="32"/>
        </w:rPr>
        <w:t>be</w:t>
      </w:r>
    </w:p>
    <w:p w:rsidR="00A51C1C" w:rsidRDefault="00C86428">
      <w:pPr>
        <w:spacing w:before="18" w:after="0" w:line="420" w:lineRule="atLeast"/>
        <w:ind w:left="100" w:right="207"/>
        <w:rPr>
          <w:rFonts w:ascii="Arial" w:eastAsia="Arial" w:hAnsi="Arial" w:cs="Arial"/>
          <w:sz w:val="32"/>
          <w:szCs w:val="32"/>
        </w:rPr>
      </w:pPr>
      <w:proofErr w:type="gramStart"/>
      <w:r>
        <w:rPr>
          <w:rFonts w:ascii="Arial" w:eastAsia="Arial" w:hAnsi="Arial" w:cs="Arial"/>
          <w:sz w:val="32"/>
          <w:szCs w:val="32"/>
        </w:rPr>
        <w:t>our</w:t>
      </w:r>
      <w:proofErr w:type="gramEnd"/>
      <w:r>
        <w:rPr>
          <w:rFonts w:ascii="Arial" w:eastAsia="Arial" w:hAnsi="Arial" w:cs="Arial"/>
          <w:spacing w:val="-5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fee</w:t>
      </w:r>
      <w:r>
        <w:rPr>
          <w:rFonts w:ascii="Arial" w:eastAsia="Arial" w:hAnsi="Arial" w:cs="Arial"/>
          <w:spacing w:val="1"/>
          <w:sz w:val="32"/>
          <w:szCs w:val="32"/>
        </w:rPr>
        <w:t>li</w:t>
      </w:r>
      <w:r>
        <w:rPr>
          <w:rFonts w:ascii="Arial" w:eastAsia="Arial" w:hAnsi="Arial" w:cs="Arial"/>
          <w:sz w:val="32"/>
          <w:szCs w:val="32"/>
        </w:rPr>
        <w:t>ng</w:t>
      </w:r>
      <w:r>
        <w:rPr>
          <w:rFonts w:ascii="Arial" w:eastAsia="Arial" w:hAnsi="Arial" w:cs="Arial"/>
          <w:spacing w:val="2"/>
          <w:sz w:val="32"/>
          <w:szCs w:val="32"/>
        </w:rPr>
        <w:t>s</w:t>
      </w:r>
      <w:r>
        <w:rPr>
          <w:rFonts w:ascii="Arial" w:eastAsia="Arial" w:hAnsi="Arial" w:cs="Arial"/>
          <w:sz w:val="32"/>
          <w:szCs w:val="32"/>
        </w:rPr>
        <w:t>.</w:t>
      </w:r>
      <w:r>
        <w:rPr>
          <w:rFonts w:ascii="Arial" w:eastAsia="Arial" w:hAnsi="Arial" w:cs="Arial"/>
          <w:spacing w:val="77"/>
          <w:sz w:val="32"/>
          <w:szCs w:val="32"/>
        </w:rPr>
        <w:t xml:space="preserve"> </w:t>
      </w:r>
      <w:r>
        <w:rPr>
          <w:rFonts w:ascii="Arial" w:eastAsia="Arial" w:hAnsi="Arial" w:cs="Arial"/>
          <w:spacing w:val="1"/>
          <w:sz w:val="32"/>
          <w:szCs w:val="32"/>
        </w:rPr>
        <w:t>A</w:t>
      </w:r>
      <w:r>
        <w:rPr>
          <w:rFonts w:ascii="Arial" w:eastAsia="Arial" w:hAnsi="Arial" w:cs="Arial"/>
          <w:spacing w:val="-1"/>
          <w:sz w:val="32"/>
          <w:szCs w:val="32"/>
        </w:rPr>
        <w:t>r</w:t>
      </w:r>
      <w:r>
        <w:rPr>
          <w:rFonts w:ascii="Arial" w:eastAsia="Arial" w:hAnsi="Arial" w:cs="Arial"/>
          <w:sz w:val="32"/>
          <w:szCs w:val="32"/>
        </w:rPr>
        <w:t>t</w:t>
      </w:r>
      <w:r>
        <w:rPr>
          <w:rFonts w:ascii="Arial" w:eastAsia="Arial" w:hAnsi="Arial" w:cs="Arial"/>
          <w:spacing w:val="4"/>
          <w:sz w:val="32"/>
          <w:szCs w:val="32"/>
        </w:rPr>
        <w:t>i</w:t>
      </w:r>
      <w:r>
        <w:rPr>
          <w:rFonts w:ascii="Arial" w:eastAsia="Arial" w:hAnsi="Arial" w:cs="Arial"/>
          <w:spacing w:val="1"/>
          <w:sz w:val="32"/>
          <w:szCs w:val="32"/>
        </w:rPr>
        <w:t>s</w:t>
      </w:r>
      <w:r>
        <w:rPr>
          <w:rFonts w:ascii="Arial" w:eastAsia="Arial" w:hAnsi="Arial" w:cs="Arial"/>
          <w:sz w:val="32"/>
          <w:szCs w:val="32"/>
        </w:rPr>
        <w:t>ts</w:t>
      </w:r>
      <w:r>
        <w:rPr>
          <w:rFonts w:ascii="Arial" w:eastAsia="Arial" w:hAnsi="Arial" w:cs="Arial"/>
          <w:spacing w:val="-8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u</w:t>
      </w:r>
      <w:r>
        <w:rPr>
          <w:rFonts w:ascii="Arial" w:eastAsia="Arial" w:hAnsi="Arial" w:cs="Arial"/>
          <w:spacing w:val="1"/>
          <w:sz w:val="32"/>
          <w:szCs w:val="32"/>
        </w:rPr>
        <w:t>s</w:t>
      </w:r>
      <w:r>
        <w:rPr>
          <w:rFonts w:ascii="Arial" w:eastAsia="Arial" w:hAnsi="Arial" w:cs="Arial"/>
          <w:sz w:val="32"/>
          <w:szCs w:val="32"/>
        </w:rPr>
        <w:t>e</w:t>
      </w:r>
      <w:r>
        <w:rPr>
          <w:rFonts w:ascii="Arial" w:eastAsia="Arial" w:hAnsi="Arial" w:cs="Arial"/>
          <w:spacing w:val="-5"/>
          <w:sz w:val="32"/>
          <w:szCs w:val="3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32"/>
          <w:szCs w:val="32"/>
        </w:rPr>
        <w:t>c</w:t>
      </w:r>
      <w:r>
        <w:rPr>
          <w:rFonts w:ascii="Arial" w:eastAsia="Arial" w:hAnsi="Arial" w:cs="Arial"/>
          <w:sz w:val="32"/>
          <w:szCs w:val="32"/>
        </w:rPr>
        <w:t>o</w:t>
      </w:r>
      <w:r>
        <w:rPr>
          <w:rFonts w:ascii="Arial" w:eastAsia="Arial" w:hAnsi="Arial" w:cs="Arial"/>
          <w:spacing w:val="1"/>
          <w:sz w:val="32"/>
          <w:szCs w:val="32"/>
        </w:rPr>
        <w:t>l</w:t>
      </w:r>
      <w:r>
        <w:rPr>
          <w:rFonts w:ascii="Arial" w:eastAsia="Arial" w:hAnsi="Arial" w:cs="Arial"/>
          <w:sz w:val="32"/>
          <w:szCs w:val="32"/>
        </w:rPr>
        <w:t>our</w:t>
      </w:r>
      <w:proofErr w:type="spellEnd"/>
      <w:r>
        <w:rPr>
          <w:rFonts w:ascii="Arial" w:eastAsia="Arial" w:hAnsi="Arial" w:cs="Arial"/>
          <w:spacing w:val="-9"/>
          <w:sz w:val="32"/>
          <w:szCs w:val="32"/>
        </w:rPr>
        <w:t xml:space="preserve"> </w:t>
      </w:r>
      <w:r>
        <w:rPr>
          <w:rFonts w:ascii="Arial" w:eastAsia="Arial" w:hAnsi="Arial" w:cs="Arial"/>
          <w:spacing w:val="1"/>
          <w:sz w:val="32"/>
          <w:szCs w:val="32"/>
        </w:rPr>
        <w:t>i</w:t>
      </w:r>
      <w:r>
        <w:rPr>
          <w:rFonts w:ascii="Arial" w:eastAsia="Arial" w:hAnsi="Arial" w:cs="Arial"/>
          <w:sz w:val="32"/>
          <w:szCs w:val="32"/>
        </w:rPr>
        <w:t>n</w:t>
      </w:r>
      <w:r>
        <w:rPr>
          <w:rFonts w:ascii="Arial" w:eastAsia="Arial" w:hAnsi="Arial" w:cs="Arial"/>
          <w:spacing w:val="-2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a</w:t>
      </w:r>
      <w:r>
        <w:rPr>
          <w:rFonts w:ascii="Arial" w:eastAsia="Arial" w:hAnsi="Arial" w:cs="Arial"/>
          <w:spacing w:val="-2"/>
          <w:sz w:val="32"/>
          <w:szCs w:val="32"/>
        </w:rPr>
        <w:t xml:space="preserve"> </w:t>
      </w:r>
      <w:r>
        <w:rPr>
          <w:rFonts w:ascii="Arial" w:eastAsia="Arial" w:hAnsi="Arial" w:cs="Arial"/>
          <w:spacing w:val="1"/>
          <w:sz w:val="32"/>
          <w:szCs w:val="32"/>
        </w:rPr>
        <w:t>v</w:t>
      </w:r>
      <w:r>
        <w:rPr>
          <w:rFonts w:ascii="Arial" w:eastAsia="Arial" w:hAnsi="Arial" w:cs="Arial"/>
          <w:sz w:val="32"/>
          <w:szCs w:val="32"/>
        </w:rPr>
        <w:t>e</w:t>
      </w:r>
      <w:r>
        <w:rPr>
          <w:rFonts w:ascii="Arial" w:eastAsia="Arial" w:hAnsi="Arial" w:cs="Arial"/>
          <w:spacing w:val="2"/>
          <w:sz w:val="32"/>
          <w:szCs w:val="32"/>
        </w:rPr>
        <w:t>r</w:t>
      </w:r>
      <w:r>
        <w:rPr>
          <w:rFonts w:ascii="Arial" w:eastAsia="Arial" w:hAnsi="Arial" w:cs="Arial"/>
          <w:sz w:val="32"/>
          <w:szCs w:val="32"/>
        </w:rPr>
        <w:t>y</w:t>
      </w:r>
      <w:r>
        <w:rPr>
          <w:rFonts w:ascii="Arial" w:eastAsia="Arial" w:hAnsi="Arial" w:cs="Arial"/>
          <w:spacing w:val="-10"/>
          <w:sz w:val="32"/>
          <w:szCs w:val="32"/>
        </w:rPr>
        <w:t xml:space="preserve"> </w:t>
      </w:r>
      <w:r>
        <w:rPr>
          <w:rFonts w:ascii="Arial" w:eastAsia="Arial" w:hAnsi="Arial" w:cs="Arial"/>
          <w:spacing w:val="1"/>
          <w:sz w:val="32"/>
          <w:szCs w:val="32"/>
        </w:rPr>
        <w:t>c</w:t>
      </w:r>
      <w:r>
        <w:rPr>
          <w:rFonts w:ascii="Arial" w:eastAsia="Arial" w:hAnsi="Arial" w:cs="Arial"/>
          <w:sz w:val="32"/>
          <w:szCs w:val="32"/>
        </w:rPr>
        <w:t>a</w:t>
      </w:r>
      <w:r>
        <w:rPr>
          <w:rFonts w:ascii="Arial" w:eastAsia="Arial" w:hAnsi="Arial" w:cs="Arial"/>
          <w:spacing w:val="2"/>
          <w:sz w:val="32"/>
          <w:szCs w:val="32"/>
        </w:rPr>
        <w:t>r</w:t>
      </w:r>
      <w:r>
        <w:rPr>
          <w:rFonts w:ascii="Arial" w:eastAsia="Arial" w:hAnsi="Arial" w:cs="Arial"/>
          <w:sz w:val="32"/>
          <w:szCs w:val="32"/>
        </w:rPr>
        <w:t>eful</w:t>
      </w:r>
      <w:r>
        <w:rPr>
          <w:rFonts w:ascii="Arial" w:eastAsia="Arial" w:hAnsi="Arial" w:cs="Arial"/>
          <w:spacing w:val="-6"/>
          <w:sz w:val="32"/>
          <w:szCs w:val="32"/>
        </w:rPr>
        <w:t xml:space="preserve"> </w:t>
      </w:r>
      <w:r>
        <w:rPr>
          <w:rFonts w:ascii="Arial" w:eastAsia="Arial" w:hAnsi="Arial" w:cs="Arial"/>
          <w:spacing w:val="-3"/>
          <w:sz w:val="32"/>
          <w:szCs w:val="32"/>
        </w:rPr>
        <w:t>w</w:t>
      </w:r>
      <w:r>
        <w:rPr>
          <w:rFonts w:ascii="Arial" w:eastAsia="Arial" w:hAnsi="Arial" w:cs="Arial"/>
          <w:spacing w:val="3"/>
          <w:sz w:val="32"/>
          <w:szCs w:val="32"/>
        </w:rPr>
        <w:t>a</w:t>
      </w:r>
      <w:r>
        <w:rPr>
          <w:rFonts w:ascii="Arial" w:eastAsia="Arial" w:hAnsi="Arial" w:cs="Arial"/>
          <w:sz w:val="32"/>
          <w:szCs w:val="32"/>
        </w:rPr>
        <w:t>y</w:t>
      </w:r>
      <w:r>
        <w:rPr>
          <w:rFonts w:ascii="Arial" w:eastAsia="Arial" w:hAnsi="Arial" w:cs="Arial"/>
          <w:spacing w:val="-7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to</w:t>
      </w:r>
      <w:r>
        <w:rPr>
          <w:rFonts w:ascii="Arial" w:eastAsia="Arial" w:hAnsi="Arial" w:cs="Arial"/>
          <w:spacing w:val="-3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g</w:t>
      </w:r>
      <w:r>
        <w:rPr>
          <w:rFonts w:ascii="Arial" w:eastAsia="Arial" w:hAnsi="Arial" w:cs="Arial"/>
          <w:spacing w:val="1"/>
          <w:sz w:val="32"/>
          <w:szCs w:val="32"/>
        </w:rPr>
        <w:t>iv</w:t>
      </w:r>
      <w:r>
        <w:rPr>
          <w:rFonts w:ascii="Arial" w:eastAsia="Arial" w:hAnsi="Arial" w:cs="Arial"/>
          <w:sz w:val="32"/>
          <w:szCs w:val="32"/>
        </w:rPr>
        <w:t>e</w:t>
      </w:r>
      <w:r>
        <w:rPr>
          <w:rFonts w:ascii="Arial" w:eastAsia="Arial" w:hAnsi="Arial" w:cs="Arial"/>
          <w:spacing w:val="-6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an</w:t>
      </w:r>
      <w:r>
        <w:rPr>
          <w:rFonts w:ascii="Arial" w:eastAsia="Arial" w:hAnsi="Arial" w:cs="Arial"/>
          <w:spacing w:val="-4"/>
          <w:sz w:val="32"/>
          <w:szCs w:val="32"/>
        </w:rPr>
        <w:t xml:space="preserve"> </w:t>
      </w:r>
      <w:r>
        <w:rPr>
          <w:rFonts w:ascii="Arial" w:eastAsia="Arial" w:hAnsi="Arial" w:cs="Arial"/>
          <w:spacing w:val="1"/>
          <w:sz w:val="32"/>
          <w:szCs w:val="32"/>
        </w:rPr>
        <w:t>im</w:t>
      </w:r>
      <w:r>
        <w:rPr>
          <w:rFonts w:ascii="Arial" w:eastAsia="Arial" w:hAnsi="Arial" w:cs="Arial"/>
          <w:sz w:val="32"/>
          <w:szCs w:val="32"/>
        </w:rPr>
        <w:t>a</w:t>
      </w:r>
      <w:r>
        <w:rPr>
          <w:rFonts w:ascii="Arial" w:eastAsia="Arial" w:hAnsi="Arial" w:cs="Arial"/>
          <w:spacing w:val="3"/>
          <w:sz w:val="32"/>
          <w:szCs w:val="32"/>
        </w:rPr>
        <w:t>g</w:t>
      </w:r>
      <w:r>
        <w:rPr>
          <w:rFonts w:ascii="Arial" w:eastAsia="Arial" w:hAnsi="Arial" w:cs="Arial"/>
          <w:sz w:val="32"/>
          <w:szCs w:val="32"/>
        </w:rPr>
        <w:t>e</w:t>
      </w:r>
      <w:r>
        <w:rPr>
          <w:rFonts w:ascii="Arial" w:eastAsia="Arial" w:hAnsi="Arial" w:cs="Arial"/>
          <w:spacing w:val="-9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 xml:space="preserve">a </w:t>
      </w:r>
      <w:r>
        <w:rPr>
          <w:rFonts w:ascii="Arial" w:eastAsia="Arial" w:hAnsi="Arial" w:cs="Arial"/>
          <w:spacing w:val="1"/>
          <w:sz w:val="32"/>
          <w:szCs w:val="32"/>
        </w:rPr>
        <w:t>c</w:t>
      </w:r>
      <w:r>
        <w:rPr>
          <w:rFonts w:ascii="Arial" w:eastAsia="Arial" w:hAnsi="Arial" w:cs="Arial"/>
          <w:sz w:val="32"/>
          <w:szCs w:val="32"/>
        </w:rPr>
        <w:t>e</w:t>
      </w:r>
      <w:r>
        <w:rPr>
          <w:rFonts w:ascii="Arial" w:eastAsia="Arial" w:hAnsi="Arial" w:cs="Arial"/>
          <w:spacing w:val="-1"/>
          <w:sz w:val="32"/>
          <w:szCs w:val="32"/>
        </w:rPr>
        <w:t>r</w:t>
      </w:r>
      <w:r>
        <w:rPr>
          <w:rFonts w:ascii="Arial" w:eastAsia="Arial" w:hAnsi="Arial" w:cs="Arial"/>
          <w:sz w:val="32"/>
          <w:szCs w:val="32"/>
        </w:rPr>
        <w:t>ta</w:t>
      </w:r>
      <w:r>
        <w:rPr>
          <w:rFonts w:ascii="Arial" w:eastAsia="Arial" w:hAnsi="Arial" w:cs="Arial"/>
          <w:spacing w:val="1"/>
          <w:sz w:val="32"/>
          <w:szCs w:val="32"/>
        </w:rPr>
        <w:t>i</w:t>
      </w:r>
      <w:r>
        <w:rPr>
          <w:rFonts w:ascii="Arial" w:eastAsia="Arial" w:hAnsi="Arial" w:cs="Arial"/>
          <w:sz w:val="32"/>
          <w:szCs w:val="32"/>
        </w:rPr>
        <w:t>n</w:t>
      </w:r>
      <w:r>
        <w:rPr>
          <w:rFonts w:ascii="Arial" w:eastAsia="Arial" w:hAnsi="Arial" w:cs="Arial"/>
          <w:spacing w:val="-10"/>
          <w:sz w:val="32"/>
          <w:szCs w:val="32"/>
        </w:rPr>
        <w:t xml:space="preserve"> </w:t>
      </w:r>
      <w:r>
        <w:rPr>
          <w:rFonts w:ascii="Arial" w:eastAsia="Arial" w:hAnsi="Arial" w:cs="Arial"/>
          <w:spacing w:val="1"/>
          <w:sz w:val="32"/>
          <w:szCs w:val="32"/>
        </w:rPr>
        <w:t>m</w:t>
      </w:r>
      <w:r>
        <w:rPr>
          <w:rFonts w:ascii="Arial" w:eastAsia="Arial" w:hAnsi="Arial" w:cs="Arial"/>
          <w:sz w:val="32"/>
          <w:szCs w:val="32"/>
        </w:rPr>
        <w:t>ood</w:t>
      </w:r>
      <w:r>
        <w:rPr>
          <w:rFonts w:ascii="Arial" w:eastAsia="Arial" w:hAnsi="Arial" w:cs="Arial"/>
          <w:spacing w:val="-8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or</w:t>
      </w:r>
      <w:r>
        <w:rPr>
          <w:rFonts w:ascii="Arial" w:eastAsia="Arial" w:hAnsi="Arial" w:cs="Arial"/>
          <w:spacing w:val="-1"/>
          <w:sz w:val="32"/>
          <w:szCs w:val="32"/>
        </w:rPr>
        <w:t xml:space="preserve"> </w:t>
      </w:r>
      <w:r>
        <w:rPr>
          <w:rFonts w:ascii="Arial" w:eastAsia="Arial" w:hAnsi="Arial" w:cs="Arial"/>
          <w:spacing w:val="3"/>
          <w:sz w:val="32"/>
          <w:szCs w:val="32"/>
        </w:rPr>
        <w:t>f</w:t>
      </w:r>
      <w:r>
        <w:rPr>
          <w:rFonts w:ascii="Arial" w:eastAsia="Arial" w:hAnsi="Arial" w:cs="Arial"/>
          <w:sz w:val="32"/>
          <w:szCs w:val="32"/>
        </w:rPr>
        <w:t>ee</w:t>
      </w:r>
      <w:r>
        <w:rPr>
          <w:rFonts w:ascii="Arial" w:eastAsia="Arial" w:hAnsi="Arial" w:cs="Arial"/>
          <w:spacing w:val="1"/>
          <w:sz w:val="32"/>
          <w:szCs w:val="32"/>
        </w:rPr>
        <w:t>li</w:t>
      </w:r>
      <w:r>
        <w:rPr>
          <w:rFonts w:ascii="Arial" w:eastAsia="Arial" w:hAnsi="Arial" w:cs="Arial"/>
          <w:sz w:val="32"/>
          <w:szCs w:val="32"/>
        </w:rPr>
        <w:t>ng.</w:t>
      </w:r>
      <w:r>
        <w:rPr>
          <w:rFonts w:ascii="Arial" w:eastAsia="Arial" w:hAnsi="Arial" w:cs="Arial"/>
          <w:spacing w:val="79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Look</w:t>
      </w:r>
      <w:r>
        <w:rPr>
          <w:rFonts w:ascii="Arial" w:eastAsia="Arial" w:hAnsi="Arial" w:cs="Arial"/>
          <w:spacing w:val="-6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at</w:t>
      </w:r>
      <w:r>
        <w:rPr>
          <w:rFonts w:ascii="Arial" w:eastAsia="Arial" w:hAnsi="Arial" w:cs="Arial"/>
          <w:spacing w:val="-3"/>
          <w:sz w:val="32"/>
          <w:szCs w:val="32"/>
        </w:rPr>
        <w:t xml:space="preserve"> </w:t>
      </w:r>
      <w:r>
        <w:rPr>
          <w:rFonts w:ascii="Arial" w:eastAsia="Arial" w:hAnsi="Arial" w:cs="Arial"/>
          <w:spacing w:val="3"/>
          <w:sz w:val="32"/>
          <w:szCs w:val="32"/>
        </w:rPr>
        <w:t>t</w:t>
      </w:r>
      <w:r>
        <w:rPr>
          <w:rFonts w:ascii="Arial" w:eastAsia="Arial" w:hAnsi="Arial" w:cs="Arial"/>
          <w:sz w:val="32"/>
          <w:szCs w:val="32"/>
        </w:rPr>
        <w:t>he</w:t>
      </w:r>
      <w:r>
        <w:rPr>
          <w:rFonts w:ascii="Arial" w:eastAsia="Arial" w:hAnsi="Arial" w:cs="Arial"/>
          <w:spacing w:val="-4"/>
          <w:sz w:val="32"/>
          <w:szCs w:val="3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32"/>
          <w:szCs w:val="32"/>
        </w:rPr>
        <w:t>c</w:t>
      </w:r>
      <w:r>
        <w:rPr>
          <w:rFonts w:ascii="Arial" w:eastAsia="Arial" w:hAnsi="Arial" w:cs="Arial"/>
          <w:sz w:val="32"/>
          <w:szCs w:val="32"/>
        </w:rPr>
        <w:t>o</w:t>
      </w:r>
      <w:r>
        <w:rPr>
          <w:rFonts w:ascii="Arial" w:eastAsia="Arial" w:hAnsi="Arial" w:cs="Arial"/>
          <w:spacing w:val="1"/>
          <w:sz w:val="32"/>
          <w:szCs w:val="32"/>
        </w:rPr>
        <w:t>l</w:t>
      </w:r>
      <w:r>
        <w:rPr>
          <w:rFonts w:ascii="Arial" w:eastAsia="Arial" w:hAnsi="Arial" w:cs="Arial"/>
          <w:sz w:val="32"/>
          <w:szCs w:val="32"/>
        </w:rPr>
        <w:t>our</w:t>
      </w:r>
      <w:proofErr w:type="spellEnd"/>
      <w:r>
        <w:rPr>
          <w:rFonts w:ascii="Arial" w:eastAsia="Arial" w:hAnsi="Arial" w:cs="Arial"/>
          <w:spacing w:val="-5"/>
          <w:sz w:val="32"/>
          <w:szCs w:val="32"/>
        </w:rPr>
        <w:t xml:space="preserve"> </w:t>
      </w:r>
      <w:r>
        <w:rPr>
          <w:rFonts w:ascii="Arial" w:eastAsia="Arial" w:hAnsi="Arial" w:cs="Arial"/>
          <w:spacing w:val="-3"/>
          <w:sz w:val="32"/>
          <w:szCs w:val="32"/>
        </w:rPr>
        <w:t>w</w:t>
      </w:r>
      <w:r>
        <w:rPr>
          <w:rFonts w:ascii="Arial" w:eastAsia="Arial" w:hAnsi="Arial" w:cs="Arial"/>
          <w:sz w:val="32"/>
          <w:szCs w:val="32"/>
        </w:rPr>
        <w:t>heel</w:t>
      </w:r>
      <w:r>
        <w:rPr>
          <w:rFonts w:ascii="Arial" w:eastAsia="Arial" w:hAnsi="Arial" w:cs="Arial"/>
          <w:spacing w:val="-5"/>
          <w:sz w:val="32"/>
          <w:szCs w:val="32"/>
        </w:rPr>
        <w:t xml:space="preserve"> </w:t>
      </w:r>
      <w:proofErr w:type="gramStart"/>
      <w:r>
        <w:rPr>
          <w:rFonts w:ascii="Arial" w:eastAsia="Arial" w:hAnsi="Arial" w:cs="Arial"/>
          <w:sz w:val="32"/>
          <w:szCs w:val="32"/>
        </w:rPr>
        <w:t>be</w:t>
      </w:r>
      <w:r>
        <w:rPr>
          <w:rFonts w:ascii="Arial" w:eastAsia="Arial" w:hAnsi="Arial" w:cs="Arial"/>
          <w:spacing w:val="1"/>
          <w:sz w:val="32"/>
          <w:szCs w:val="32"/>
        </w:rPr>
        <w:t>l</w:t>
      </w:r>
      <w:r>
        <w:rPr>
          <w:rFonts w:ascii="Arial" w:eastAsia="Arial" w:hAnsi="Arial" w:cs="Arial"/>
          <w:sz w:val="32"/>
          <w:szCs w:val="32"/>
        </w:rPr>
        <w:t>ow</w:t>
      </w:r>
      <w:r>
        <w:rPr>
          <w:rFonts w:ascii="Arial" w:eastAsia="Arial" w:hAnsi="Arial" w:cs="Arial"/>
          <w:spacing w:val="-11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>:</w:t>
      </w:r>
      <w:proofErr w:type="gramEnd"/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before="2" w:after="0" w:line="240" w:lineRule="exact"/>
        <w:rPr>
          <w:sz w:val="24"/>
          <w:szCs w:val="24"/>
        </w:rPr>
      </w:pPr>
    </w:p>
    <w:p w:rsidR="00A51C1C" w:rsidRDefault="00A24221">
      <w:pPr>
        <w:spacing w:before="25" w:after="0" w:line="240" w:lineRule="auto"/>
        <w:ind w:right="1256"/>
        <w:jc w:val="right"/>
        <w:rPr>
          <w:rFonts w:ascii="Arial" w:eastAsia="Arial" w:hAnsi="Arial" w:cs="Arial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935990</wp:posOffset>
            </wp:positionH>
            <wp:positionV relativeFrom="paragraph">
              <wp:posOffset>186055</wp:posOffset>
            </wp:positionV>
            <wp:extent cx="2346325" cy="2346325"/>
            <wp:effectExtent l="0" t="0" r="0" b="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234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428">
        <w:rPr>
          <w:rFonts w:ascii="Arial" w:eastAsia="Arial" w:hAnsi="Arial" w:cs="Arial"/>
          <w:i/>
          <w:sz w:val="28"/>
          <w:szCs w:val="28"/>
        </w:rPr>
        <w:t>Your</w:t>
      </w:r>
      <w:r w:rsidR="00C86428"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gramStart"/>
      <w:r w:rsidR="00C86428">
        <w:rPr>
          <w:rFonts w:ascii="Arial" w:eastAsia="Arial" w:hAnsi="Arial" w:cs="Arial"/>
          <w:i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i/>
          <w:sz w:val="28"/>
          <w:szCs w:val="28"/>
        </w:rPr>
        <w:t>a</w:t>
      </w:r>
      <w:r w:rsidR="00C86428">
        <w:rPr>
          <w:rFonts w:ascii="Arial" w:eastAsia="Arial" w:hAnsi="Arial" w:cs="Arial"/>
          <w:i/>
          <w:spacing w:val="-1"/>
          <w:sz w:val="28"/>
          <w:szCs w:val="28"/>
        </w:rPr>
        <w:t>s</w:t>
      </w:r>
      <w:r w:rsidR="00C86428">
        <w:rPr>
          <w:rFonts w:ascii="Arial" w:eastAsia="Arial" w:hAnsi="Arial" w:cs="Arial"/>
          <w:i/>
          <w:sz w:val="28"/>
          <w:szCs w:val="28"/>
        </w:rPr>
        <w:t>k :</w:t>
      </w:r>
      <w:proofErr w:type="gramEnd"/>
    </w:p>
    <w:p w:rsidR="00A51C1C" w:rsidRDefault="00A51C1C">
      <w:pPr>
        <w:spacing w:before="9" w:after="0" w:line="240" w:lineRule="exact"/>
        <w:rPr>
          <w:sz w:val="24"/>
          <w:szCs w:val="24"/>
        </w:rPr>
      </w:pPr>
    </w:p>
    <w:p w:rsidR="00A51C1C" w:rsidRDefault="00C86428">
      <w:pPr>
        <w:tabs>
          <w:tab w:val="left" w:pos="8020"/>
        </w:tabs>
        <w:spacing w:after="0"/>
        <w:ind w:left="6978" w:right="383" w:hanging="2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ut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ures</w:t>
      </w:r>
      <w:r>
        <w:rPr>
          <w:rFonts w:ascii="Arial" w:eastAsia="Arial" w:hAnsi="Arial" w:cs="Arial"/>
          <w:i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 xml:space="preserve">rom a 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ag</w:t>
      </w:r>
      <w:r>
        <w:rPr>
          <w:rFonts w:ascii="Arial" w:eastAsia="Arial" w:hAnsi="Arial" w:cs="Arial"/>
          <w:i/>
          <w:spacing w:val="2"/>
          <w:sz w:val="28"/>
          <w:szCs w:val="28"/>
        </w:rPr>
        <w:t>a</w:t>
      </w:r>
      <w:r>
        <w:rPr>
          <w:rFonts w:ascii="Arial" w:eastAsia="Arial" w:hAnsi="Arial" w:cs="Arial"/>
          <w:i/>
          <w:spacing w:val="-6"/>
          <w:sz w:val="28"/>
          <w:szCs w:val="28"/>
        </w:rPr>
        <w:t>z</w:t>
      </w:r>
      <w:r>
        <w:rPr>
          <w:rFonts w:ascii="Arial" w:eastAsia="Arial" w:hAnsi="Arial" w:cs="Arial"/>
          <w:i/>
          <w:sz w:val="28"/>
          <w:szCs w:val="28"/>
        </w:rPr>
        <w:t>ine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in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ea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h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olour</w:t>
      </w:r>
      <w:proofErr w:type="spellEnd"/>
      <w:r>
        <w:rPr>
          <w:rFonts w:ascii="Arial" w:eastAsia="Arial" w:hAnsi="Arial" w:cs="Arial"/>
          <w:i/>
          <w:sz w:val="28"/>
          <w:szCs w:val="28"/>
        </w:rPr>
        <w:t xml:space="preserve"> of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w</w:t>
      </w:r>
      <w:r>
        <w:rPr>
          <w:rFonts w:ascii="Arial" w:eastAsia="Arial" w:hAnsi="Arial" w:cs="Arial"/>
          <w:i/>
          <w:sz w:val="28"/>
          <w:szCs w:val="28"/>
        </w:rPr>
        <w:t>heel.</w:t>
      </w:r>
      <w:r>
        <w:rPr>
          <w:rFonts w:ascii="Arial" w:eastAsia="Arial" w:hAnsi="Arial" w:cs="Arial"/>
          <w:i/>
          <w:spacing w:val="77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Glue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hem in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bo</w:t>
      </w:r>
      <w:r>
        <w:rPr>
          <w:rFonts w:ascii="Arial" w:eastAsia="Arial" w:hAnsi="Arial" w:cs="Arial"/>
          <w:i/>
          <w:spacing w:val="-3"/>
          <w:sz w:val="28"/>
          <w:szCs w:val="28"/>
        </w:rPr>
        <w:t>o</w:t>
      </w:r>
      <w:r>
        <w:rPr>
          <w:rFonts w:ascii="Arial" w:eastAsia="Arial" w:hAnsi="Arial" w:cs="Arial"/>
          <w:i/>
          <w:sz w:val="28"/>
          <w:szCs w:val="28"/>
        </w:rPr>
        <w:t xml:space="preserve">k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1"/>
          <w:sz w:val="28"/>
          <w:szCs w:val="28"/>
        </w:rPr>
        <w:t>k</w:t>
      </w:r>
      <w:r>
        <w:rPr>
          <w:rFonts w:ascii="Arial" w:eastAsia="Arial" w:hAnsi="Arial" w:cs="Arial"/>
          <w:i/>
          <w:sz w:val="28"/>
          <w:szCs w:val="28"/>
        </w:rPr>
        <w:t xml:space="preserve">e 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n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re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pacing w:val="1"/>
          <w:sz w:val="28"/>
          <w:szCs w:val="28"/>
        </w:rPr>
        <w:t>v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olour</w:t>
      </w:r>
      <w:proofErr w:type="spellEnd"/>
      <w:r>
        <w:rPr>
          <w:rFonts w:ascii="Arial" w:eastAsia="Arial" w:hAnsi="Arial" w:cs="Arial"/>
          <w:i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heel.</w:t>
      </w:r>
      <w:r>
        <w:rPr>
          <w:rFonts w:ascii="Arial" w:eastAsia="Arial" w:hAnsi="Arial" w:cs="Arial"/>
          <w:i/>
          <w:sz w:val="28"/>
          <w:szCs w:val="28"/>
        </w:rPr>
        <w:tab/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pacing w:val="-2"/>
          <w:sz w:val="28"/>
          <w:szCs w:val="28"/>
        </w:rPr>
        <w:t>r</w:t>
      </w:r>
      <w:r>
        <w:rPr>
          <w:rFonts w:ascii="Arial" w:eastAsia="Arial" w:hAnsi="Arial" w:cs="Arial"/>
          <w:i/>
          <w:sz w:val="28"/>
          <w:szCs w:val="28"/>
        </w:rPr>
        <w:t xml:space="preserve">y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 xml:space="preserve">ut 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z w:val="28"/>
          <w:szCs w:val="28"/>
        </w:rPr>
        <w:t>ea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2"/>
          <w:sz w:val="28"/>
          <w:szCs w:val="28"/>
        </w:rPr>
        <w:t>l</w:t>
      </w:r>
      <w:r>
        <w:rPr>
          <w:rFonts w:ascii="Arial" w:eastAsia="Arial" w:hAnsi="Arial" w:cs="Arial"/>
          <w:i/>
          <w:sz w:val="28"/>
          <w:szCs w:val="28"/>
        </w:rPr>
        <w:t>y and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glue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ar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ull</w:t>
      </w:r>
      <w:r>
        <w:rPr>
          <w:rFonts w:ascii="Arial" w:eastAsia="Arial" w:hAnsi="Arial" w:cs="Arial"/>
          <w:i/>
          <w:spacing w:val="-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.</w:t>
      </w:r>
      <w:r>
        <w:rPr>
          <w:rFonts w:ascii="Arial" w:eastAsia="Arial" w:hAnsi="Arial" w:cs="Arial"/>
          <w:i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 xml:space="preserve">Label 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w</w:t>
      </w:r>
      <w:r>
        <w:rPr>
          <w:rFonts w:ascii="Arial" w:eastAsia="Arial" w:hAnsi="Arial" w:cs="Arial"/>
          <w:i/>
          <w:sz w:val="28"/>
          <w:szCs w:val="28"/>
        </w:rPr>
        <w:t>heel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e labels</w:t>
      </w:r>
    </w:p>
    <w:p w:rsidR="00A51C1C" w:rsidRDefault="00A51C1C">
      <w:pPr>
        <w:spacing w:after="0"/>
        <w:jc w:val="center"/>
        <w:sectPr w:rsidR="00A51C1C">
          <w:pgSz w:w="11920" w:h="8420" w:orient="landscape"/>
          <w:pgMar w:top="720" w:right="820" w:bottom="280" w:left="620" w:header="720" w:footer="720" w:gutter="0"/>
          <w:cols w:space="720"/>
        </w:sectPr>
      </w:pPr>
    </w:p>
    <w:p w:rsidR="00A51C1C" w:rsidRDefault="00A24221">
      <w:pPr>
        <w:tabs>
          <w:tab w:val="left" w:pos="6240"/>
        </w:tabs>
        <w:spacing w:before="20" w:after="0" w:line="446" w:lineRule="exact"/>
        <w:ind w:left="120" w:right="229"/>
        <w:rPr>
          <w:rFonts w:ascii="Arial" w:eastAsia="Arial" w:hAnsi="Arial" w:cs="Arial"/>
          <w:sz w:val="28"/>
          <w:szCs w:val="28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4749800"/>
                <wp:effectExtent l="5715" t="2540" r="8255" b="10160"/>
                <wp:wrapNone/>
                <wp:docPr id="167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749800"/>
                          <a:chOff x="474" y="469"/>
                          <a:chExt cx="10958" cy="7480"/>
                        </a:xfrm>
                      </wpg:grpSpPr>
                      <pic:pic xmlns:pic="http://schemas.openxmlformats.org/drawingml/2006/picture">
                        <pic:nvPicPr>
                          <pic:cNvPr id="168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" y="2603"/>
                            <a:ext cx="3231" cy="5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69" name="Group 237"/>
                        <wpg:cNvGrpSpPr>
                          <a:grpSpLocks/>
                        </wpg:cNvGrpSpPr>
                        <wpg:grpSpPr bwMode="auto">
                          <a:xfrm>
                            <a:off x="5230" y="2598"/>
                            <a:ext cx="5478" cy="5262"/>
                            <a:chOff x="5230" y="2598"/>
                            <a:chExt cx="5478" cy="5262"/>
                          </a:xfrm>
                        </wpg:grpSpPr>
                        <wps:wsp>
                          <wps:cNvPr id="170" name="Freeform 238"/>
                          <wps:cNvSpPr>
                            <a:spLocks/>
                          </wps:cNvSpPr>
                          <wps:spPr bwMode="auto">
                            <a:xfrm>
                              <a:off x="5230" y="2598"/>
                              <a:ext cx="5478" cy="5262"/>
                            </a:xfrm>
                            <a:custGeom>
                              <a:avLst/>
                              <a:gdLst>
                                <a:gd name="T0" fmla="+- 0 5736 5230"/>
                                <a:gd name="T1" fmla="*/ T0 w 5478"/>
                                <a:gd name="T2" fmla="+- 0 5914 2598"/>
                                <a:gd name="T3" fmla="*/ 5914 h 5262"/>
                                <a:gd name="T4" fmla="+- 0 5702 5230"/>
                                <a:gd name="T5" fmla="*/ T4 w 5478"/>
                                <a:gd name="T6" fmla="+- 0 5764 2598"/>
                                <a:gd name="T7" fmla="*/ 5764 h 5262"/>
                                <a:gd name="T8" fmla="+- 0 5676 5230"/>
                                <a:gd name="T9" fmla="*/ T8 w 5478"/>
                                <a:gd name="T10" fmla="+- 0 5613 2598"/>
                                <a:gd name="T11" fmla="*/ 5613 h 5262"/>
                                <a:gd name="T12" fmla="+- 0 5659 5230"/>
                                <a:gd name="T13" fmla="*/ T12 w 5478"/>
                                <a:gd name="T14" fmla="+- 0 5460 2598"/>
                                <a:gd name="T15" fmla="*/ 5460 h 5262"/>
                                <a:gd name="T16" fmla="+- 0 5650 5230"/>
                                <a:gd name="T17" fmla="*/ T16 w 5478"/>
                                <a:gd name="T18" fmla="+- 0 5306 2598"/>
                                <a:gd name="T19" fmla="*/ 5306 h 5262"/>
                                <a:gd name="T20" fmla="+- 0 5657 5230"/>
                                <a:gd name="T21" fmla="*/ T20 w 5478"/>
                                <a:gd name="T22" fmla="+- 0 5013 2598"/>
                                <a:gd name="T23" fmla="*/ 5013 h 5262"/>
                                <a:gd name="T24" fmla="+- 0 5723 5230"/>
                                <a:gd name="T25" fmla="*/ T24 w 5478"/>
                                <a:gd name="T26" fmla="+- 0 4597 2598"/>
                                <a:gd name="T27" fmla="*/ 4597 h 5262"/>
                                <a:gd name="T28" fmla="+- 0 5848 5230"/>
                                <a:gd name="T29" fmla="*/ T28 w 5478"/>
                                <a:gd name="T30" fmla="+- 0 4205 2598"/>
                                <a:gd name="T31" fmla="*/ 4205 h 5262"/>
                                <a:gd name="T32" fmla="+- 0 6028 5230"/>
                                <a:gd name="T33" fmla="*/ T32 w 5478"/>
                                <a:gd name="T34" fmla="+- 0 3843 2598"/>
                                <a:gd name="T35" fmla="*/ 3843 h 5262"/>
                                <a:gd name="T36" fmla="+- 0 6258 5230"/>
                                <a:gd name="T37" fmla="*/ T36 w 5478"/>
                                <a:gd name="T38" fmla="+- 0 3517 2598"/>
                                <a:gd name="T39" fmla="*/ 3517 h 5262"/>
                                <a:gd name="T40" fmla="+- 0 6532 5230"/>
                                <a:gd name="T41" fmla="*/ T40 w 5478"/>
                                <a:gd name="T42" fmla="+- 0 3231 2598"/>
                                <a:gd name="T43" fmla="*/ 3231 h 5262"/>
                                <a:gd name="T44" fmla="+- 0 6846 5230"/>
                                <a:gd name="T45" fmla="*/ T44 w 5478"/>
                                <a:gd name="T46" fmla="+- 0 2992 2598"/>
                                <a:gd name="T47" fmla="*/ 2992 h 5262"/>
                                <a:gd name="T48" fmla="+- 0 7194 5230"/>
                                <a:gd name="T49" fmla="*/ T48 w 5478"/>
                                <a:gd name="T50" fmla="+- 0 2805 2598"/>
                                <a:gd name="T51" fmla="*/ 2805 h 5262"/>
                                <a:gd name="T52" fmla="+- 0 7571 5230"/>
                                <a:gd name="T53" fmla="*/ T52 w 5478"/>
                                <a:gd name="T54" fmla="+- 0 2674 2598"/>
                                <a:gd name="T55" fmla="*/ 2674 h 5262"/>
                                <a:gd name="T56" fmla="+- 0 7971 5230"/>
                                <a:gd name="T57" fmla="*/ T56 w 5478"/>
                                <a:gd name="T58" fmla="+- 0 2607 2598"/>
                                <a:gd name="T59" fmla="*/ 2607 h 5262"/>
                                <a:gd name="T60" fmla="+- 0 8386 5230"/>
                                <a:gd name="T61" fmla="*/ T60 w 5478"/>
                                <a:gd name="T62" fmla="+- 0 2607 2598"/>
                                <a:gd name="T63" fmla="*/ 2607 h 5262"/>
                                <a:gd name="T64" fmla="+- 0 8786 5230"/>
                                <a:gd name="T65" fmla="*/ T64 w 5478"/>
                                <a:gd name="T66" fmla="+- 0 2674 2598"/>
                                <a:gd name="T67" fmla="*/ 2674 h 5262"/>
                                <a:gd name="T68" fmla="+- 0 9163 5230"/>
                                <a:gd name="T69" fmla="*/ T68 w 5478"/>
                                <a:gd name="T70" fmla="+- 0 2805 2598"/>
                                <a:gd name="T71" fmla="*/ 2805 h 5262"/>
                                <a:gd name="T72" fmla="+- 0 9511 5230"/>
                                <a:gd name="T73" fmla="*/ T72 w 5478"/>
                                <a:gd name="T74" fmla="+- 0 2992 2598"/>
                                <a:gd name="T75" fmla="*/ 2992 h 5262"/>
                                <a:gd name="T76" fmla="+- 0 9825 5230"/>
                                <a:gd name="T77" fmla="*/ T76 w 5478"/>
                                <a:gd name="T78" fmla="+- 0 3231 2598"/>
                                <a:gd name="T79" fmla="*/ 3231 h 5262"/>
                                <a:gd name="T80" fmla="+- 0 10099 5230"/>
                                <a:gd name="T81" fmla="*/ T80 w 5478"/>
                                <a:gd name="T82" fmla="+- 0 3517 2598"/>
                                <a:gd name="T83" fmla="*/ 3517 h 5262"/>
                                <a:gd name="T84" fmla="+- 0 10329 5230"/>
                                <a:gd name="T85" fmla="*/ T84 w 5478"/>
                                <a:gd name="T86" fmla="+- 0 3843 2598"/>
                                <a:gd name="T87" fmla="*/ 3843 h 5262"/>
                                <a:gd name="T88" fmla="+- 0 10509 5230"/>
                                <a:gd name="T89" fmla="*/ T88 w 5478"/>
                                <a:gd name="T90" fmla="+- 0 4205 2598"/>
                                <a:gd name="T91" fmla="*/ 4205 h 5262"/>
                                <a:gd name="T92" fmla="+- 0 10634 5230"/>
                                <a:gd name="T93" fmla="*/ T92 w 5478"/>
                                <a:gd name="T94" fmla="+- 0 4597 2598"/>
                                <a:gd name="T95" fmla="*/ 4597 h 5262"/>
                                <a:gd name="T96" fmla="+- 0 10700 5230"/>
                                <a:gd name="T97" fmla="*/ T96 w 5478"/>
                                <a:gd name="T98" fmla="+- 0 5013 2598"/>
                                <a:gd name="T99" fmla="*/ 5013 h 5262"/>
                                <a:gd name="T100" fmla="+- 0 10700 5230"/>
                                <a:gd name="T101" fmla="*/ T100 w 5478"/>
                                <a:gd name="T102" fmla="+- 0 5445 2598"/>
                                <a:gd name="T103" fmla="*/ 5445 h 5262"/>
                                <a:gd name="T104" fmla="+- 0 10634 5230"/>
                                <a:gd name="T105" fmla="*/ T104 w 5478"/>
                                <a:gd name="T106" fmla="+- 0 5861 2598"/>
                                <a:gd name="T107" fmla="*/ 5861 h 5262"/>
                                <a:gd name="T108" fmla="+- 0 10509 5230"/>
                                <a:gd name="T109" fmla="*/ T108 w 5478"/>
                                <a:gd name="T110" fmla="+- 0 6253 2598"/>
                                <a:gd name="T111" fmla="*/ 6253 h 5262"/>
                                <a:gd name="T112" fmla="+- 0 10329 5230"/>
                                <a:gd name="T113" fmla="*/ T112 w 5478"/>
                                <a:gd name="T114" fmla="+- 0 6615 2598"/>
                                <a:gd name="T115" fmla="*/ 6615 h 5262"/>
                                <a:gd name="T116" fmla="+- 0 10099 5230"/>
                                <a:gd name="T117" fmla="*/ T116 w 5478"/>
                                <a:gd name="T118" fmla="+- 0 6941 2598"/>
                                <a:gd name="T119" fmla="*/ 6941 h 5262"/>
                                <a:gd name="T120" fmla="+- 0 9825 5230"/>
                                <a:gd name="T121" fmla="*/ T120 w 5478"/>
                                <a:gd name="T122" fmla="+- 0 7227 2598"/>
                                <a:gd name="T123" fmla="*/ 7227 h 5262"/>
                                <a:gd name="T124" fmla="+- 0 9511 5230"/>
                                <a:gd name="T125" fmla="*/ T124 w 5478"/>
                                <a:gd name="T126" fmla="+- 0 7466 2598"/>
                                <a:gd name="T127" fmla="*/ 7466 h 5262"/>
                                <a:gd name="T128" fmla="+- 0 9163 5230"/>
                                <a:gd name="T129" fmla="*/ T128 w 5478"/>
                                <a:gd name="T130" fmla="+- 0 7653 2598"/>
                                <a:gd name="T131" fmla="*/ 7653 h 5262"/>
                                <a:gd name="T132" fmla="+- 0 8786 5230"/>
                                <a:gd name="T133" fmla="*/ T132 w 5478"/>
                                <a:gd name="T134" fmla="+- 0 7784 2598"/>
                                <a:gd name="T135" fmla="*/ 7784 h 5262"/>
                                <a:gd name="T136" fmla="+- 0 8386 5230"/>
                                <a:gd name="T137" fmla="*/ T136 w 5478"/>
                                <a:gd name="T138" fmla="+- 0 7851 2598"/>
                                <a:gd name="T139" fmla="*/ 7851 h 5262"/>
                                <a:gd name="T140" fmla="+- 0 8064 5230"/>
                                <a:gd name="T141" fmla="*/ T140 w 5478"/>
                                <a:gd name="T142" fmla="+- 0 7857 2598"/>
                                <a:gd name="T143" fmla="*/ 7857 h 5262"/>
                                <a:gd name="T144" fmla="+- 0 7837 5230"/>
                                <a:gd name="T145" fmla="*/ T144 w 5478"/>
                                <a:gd name="T146" fmla="+- 0 7836 2598"/>
                                <a:gd name="T147" fmla="*/ 7836 h 5262"/>
                                <a:gd name="T148" fmla="+- 0 7614 5230"/>
                                <a:gd name="T149" fmla="*/ T148 w 5478"/>
                                <a:gd name="T150" fmla="+- 0 7794 2598"/>
                                <a:gd name="T151" fmla="*/ 7794 h 5262"/>
                                <a:gd name="T152" fmla="+- 0 7397 5230"/>
                                <a:gd name="T153" fmla="*/ T152 w 5478"/>
                                <a:gd name="T154" fmla="+- 0 7731 2598"/>
                                <a:gd name="T155" fmla="*/ 7731 h 5262"/>
                                <a:gd name="T156" fmla="+- 0 7187 5230"/>
                                <a:gd name="T157" fmla="*/ T156 w 5478"/>
                                <a:gd name="T158" fmla="+- 0 7650 2598"/>
                                <a:gd name="T159" fmla="*/ 7650 h 5262"/>
                                <a:gd name="T160" fmla="+- 0 6985 5230"/>
                                <a:gd name="T161" fmla="*/ T160 w 5478"/>
                                <a:gd name="T162" fmla="+- 0 7549 2598"/>
                                <a:gd name="T163" fmla="*/ 7549 h 5262"/>
                                <a:gd name="T164" fmla="+- 0 6792 5230"/>
                                <a:gd name="T165" fmla="*/ T164 w 5478"/>
                                <a:gd name="T166" fmla="+- 0 7429 2598"/>
                                <a:gd name="T167" fmla="*/ 7429 h 5262"/>
                                <a:gd name="T168" fmla="+- 0 6609 5230"/>
                                <a:gd name="T169" fmla="*/ T168 w 5478"/>
                                <a:gd name="T170" fmla="+- 0 7292 2598"/>
                                <a:gd name="T171" fmla="*/ 7292 h 5262"/>
                                <a:gd name="T172" fmla="+- 0 6438 5230"/>
                                <a:gd name="T173" fmla="*/ T172 w 5478"/>
                                <a:gd name="T174" fmla="+- 0 7138 2598"/>
                                <a:gd name="T175" fmla="*/ 7138 h 5262"/>
                                <a:gd name="T176" fmla="+- 0 6280 5230"/>
                                <a:gd name="T177" fmla="*/ T176 w 5478"/>
                                <a:gd name="T178" fmla="+- 0 6968 2598"/>
                                <a:gd name="T179" fmla="*/ 6968 h 5262"/>
                                <a:gd name="T180" fmla="+- 0 5230 5230"/>
                                <a:gd name="T181" fmla="*/ T180 w 5478"/>
                                <a:gd name="T182" fmla="+- 0 6844 2598"/>
                                <a:gd name="T183" fmla="*/ 6844 h 52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</a:cxnLst>
                              <a:rect l="0" t="0" r="r" b="b"/>
                              <a:pathLst>
                                <a:path w="5478" h="5262">
                                  <a:moveTo>
                                    <a:pt x="527" y="3390"/>
                                  </a:moveTo>
                                  <a:lnTo>
                                    <a:pt x="506" y="3316"/>
                                  </a:lnTo>
                                  <a:lnTo>
                                    <a:pt x="488" y="3241"/>
                                  </a:lnTo>
                                  <a:lnTo>
                                    <a:pt x="472" y="3166"/>
                                  </a:lnTo>
                                  <a:lnTo>
                                    <a:pt x="458" y="3091"/>
                                  </a:lnTo>
                                  <a:lnTo>
                                    <a:pt x="446" y="3015"/>
                                  </a:lnTo>
                                  <a:lnTo>
                                    <a:pt x="436" y="2938"/>
                                  </a:lnTo>
                                  <a:lnTo>
                                    <a:pt x="429" y="2862"/>
                                  </a:lnTo>
                                  <a:lnTo>
                                    <a:pt x="423" y="2785"/>
                                  </a:lnTo>
                                  <a:lnTo>
                                    <a:pt x="420" y="2708"/>
                                  </a:lnTo>
                                  <a:lnTo>
                                    <a:pt x="419" y="2631"/>
                                  </a:lnTo>
                                  <a:lnTo>
                                    <a:pt x="427" y="2415"/>
                                  </a:lnTo>
                                  <a:lnTo>
                                    <a:pt x="452" y="2204"/>
                                  </a:lnTo>
                                  <a:lnTo>
                                    <a:pt x="493" y="1999"/>
                                  </a:lnTo>
                                  <a:lnTo>
                                    <a:pt x="548" y="1799"/>
                                  </a:lnTo>
                                  <a:lnTo>
                                    <a:pt x="618" y="1607"/>
                                  </a:lnTo>
                                  <a:lnTo>
                                    <a:pt x="701" y="1422"/>
                                  </a:lnTo>
                                  <a:lnTo>
                                    <a:pt x="798" y="1245"/>
                                  </a:lnTo>
                                  <a:lnTo>
                                    <a:pt x="907" y="1077"/>
                                  </a:lnTo>
                                  <a:lnTo>
                                    <a:pt x="1028" y="919"/>
                                  </a:lnTo>
                                  <a:lnTo>
                                    <a:pt x="1160" y="771"/>
                                  </a:lnTo>
                                  <a:lnTo>
                                    <a:pt x="1302" y="633"/>
                                  </a:lnTo>
                                  <a:lnTo>
                                    <a:pt x="1455" y="508"/>
                                  </a:lnTo>
                                  <a:lnTo>
                                    <a:pt x="1616" y="394"/>
                                  </a:lnTo>
                                  <a:lnTo>
                                    <a:pt x="1786" y="294"/>
                                  </a:lnTo>
                                  <a:lnTo>
                                    <a:pt x="1964" y="207"/>
                                  </a:lnTo>
                                  <a:lnTo>
                                    <a:pt x="2149" y="134"/>
                                  </a:lnTo>
                                  <a:lnTo>
                                    <a:pt x="2341" y="76"/>
                                  </a:lnTo>
                                  <a:lnTo>
                                    <a:pt x="2538" y="34"/>
                                  </a:lnTo>
                                  <a:lnTo>
                                    <a:pt x="2741" y="9"/>
                                  </a:lnTo>
                                  <a:lnTo>
                                    <a:pt x="2949" y="0"/>
                                  </a:lnTo>
                                  <a:lnTo>
                                    <a:pt x="3156" y="9"/>
                                  </a:lnTo>
                                  <a:lnTo>
                                    <a:pt x="3359" y="34"/>
                                  </a:lnTo>
                                  <a:lnTo>
                                    <a:pt x="3556" y="76"/>
                                  </a:lnTo>
                                  <a:lnTo>
                                    <a:pt x="3748" y="134"/>
                                  </a:lnTo>
                                  <a:lnTo>
                                    <a:pt x="3933" y="207"/>
                                  </a:lnTo>
                                  <a:lnTo>
                                    <a:pt x="4111" y="294"/>
                                  </a:lnTo>
                                  <a:lnTo>
                                    <a:pt x="4281" y="394"/>
                                  </a:lnTo>
                                  <a:lnTo>
                                    <a:pt x="4442" y="508"/>
                                  </a:lnTo>
                                  <a:lnTo>
                                    <a:pt x="4595" y="633"/>
                                  </a:lnTo>
                                  <a:lnTo>
                                    <a:pt x="4737" y="771"/>
                                  </a:lnTo>
                                  <a:lnTo>
                                    <a:pt x="4869" y="919"/>
                                  </a:lnTo>
                                  <a:lnTo>
                                    <a:pt x="4990" y="1077"/>
                                  </a:lnTo>
                                  <a:lnTo>
                                    <a:pt x="5099" y="1245"/>
                                  </a:lnTo>
                                  <a:lnTo>
                                    <a:pt x="5196" y="1422"/>
                                  </a:lnTo>
                                  <a:lnTo>
                                    <a:pt x="5279" y="1607"/>
                                  </a:lnTo>
                                  <a:lnTo>
                                    <a:pt x="5349" y="1799"/>
                                  </a:lnTo>
                                  <a:lnTo>
                                    <a:pt x="5404" y="1999"/>
                                  </a:lnTo>
                                  <a:lnTo>
                                    <a:pt x="5445" y="2204"/>
                                  </a:lnTo>
                                  <a:lnTo>
                                    <a:pt x="5470" y="2415"/>
                                  </a:lnTo>
                                  <a:lnTo>
                                    <a:pt x="5478" y="2631"/>
                                  </a:lnTo>
                                  <a:lnTo>
                                    <a:pt x="5470" y="2847"/>
                                  </a:lnTo>
                                  <a:lnTo>
                                    <a:pt x="5445" y="3058"/>
                                  </a:lnTo>
                                  <a:lnTo>
                                    <a:pt x="5404" y="3263"/>
                                  </a:lnTo>
                                  <a:lnTo>
                                    <a:pt x="5349" y="3463"/>
                                  </a:lnTo>
                                  <a:lnTo>
                                    <a:pt x="5279" y="3655"/>
                                  </a:lnTo>
                                  <a:lnTo>
                                    <a:pt x="5196" y="3840"/>
                                  </a:lnTo>
                                  <a:lnTo>
                                    <a:pt x="5099" y="4017"/>
                                  </a:lnTo>
                                  <a:lnTo>
                                    <a:pt x="4990" y="4185"/>
                                  </a:lnTo>
                                  <a:lnTo>
                                    <a:pt x="4869" y="4343"/>
                                  </a:lnTo>
                                  <a:lnTo>
                                    <a:pt x="4737" y="4491"/>
                                  </a:lnTo>
                                  <a:lnTo>
                                    <a:pt x="4595" y="4629"/>
                                  </a:lnTo>
                                  <a:lnTo>
                                    <a:pt x="4442" y="4754"/>
                                  </a:lnTo>
                                  <a:lnTo>
                                    <a:pt x="4281" y="4868"/>
                                  </a:lnTo>
                                  <a:lnTo>
                                    <a:pt x="4111" y="4968"/>
                                  </a:lnTo>
                                  <a:lnTo>
                                    <a:pt x="3933" y="5055"/>
                                  </a:lnTo>
                                  <a:lnTo>
                                    <a:pt x="3748" y="5128"/>
                                  </a:lnTo>
                                  <a:lnTo>
                                    <a:pt x="3556" y="5186"/>
                                  </a:lnTo>
                                  <a:lnTo>
                                    <a:pt x="3359" y="5228"/>
                                  </a:lnTo>
                                  <a:lnTo>
                                    <a:pt x="3156" y="5253"/>
                                  </a:lnTo>
                                  <a:lnTo>
                                    <a:pt x="2949" y="5262"/>
                                  </a:lnTo>
                                  <a:lnTo>
                                    <a:pt x="2834" y="5259"/>
                                  </a:lnTo>
                                  <a:lnTo>
                                    <a:pt x="2720" y="5251"/>
                                  </a:lnTo>
                                  <a:lnTo>
                                    <a:pt x="2607" y="5238"/>
                                  </a:lnTo>
                                  <a:lnTo>
                                    <a:pt x="2495" y="5219"/>
                                  </a:lnTo>
                                  <a:lnTo>
                                    <a:pt x="2384" y="5196"/>
                                  </a:lnTo>
                                  <a:lnTo>
                                    <a:pt x="2275" y="5167"/>
                                  </a:lnTo>
                                  <a:lnTo>
                                    <a:pt x="2167" y="5133"/>
                                  </a:lnTo>
                                  <a:lnTo>
                                    <a:pt x="2061" y="5095"/>
                                  </a:lnTo>
                                  <a:lnTo>
                                    <a:pt x="1957" y="5052"/>
                                  </a:lnTo>
                                  <a:lnTo>
                                    <a:pt x="1855" y="5003"/>
                                  </a:lnTo>
                                  <a:lnTo>
                                    <a:pt x="1755" y="4951"/>
                                  </a:lnTo>
                                  <a:lnTo>
                                    <a:pt x="1657" y="4893"/>
                                  </a:lnTo>
                                  <a:lnTo>
                                    <a:pt x="1562" y="4831"/>
                                  </a:lnTo>
                                  <a:lnTo>
                                    <a:pt x="1469" y="4765"/>
                                  </a:lnTo>
                                  <a:lnTo>
                                    <a:pt x="1379" y="4694"/>
                                  </a:lnTo>
                                  <a:lnTo>
                                    <a:pt x="1292" y="4620"/>
                                  </a:lnTo>
                                  <a:lnTo>
                                    <a:pt x="1208" y="4540"/>
                                  </a:lnTo>
                                  <a:lnTo>
                                    <a:pt x="1127" y="4457"/>
                                  </a:lnTo>
                                  <a:lnTo>
                                    <a:pt x="1050" y="4370"/>
                                  </a:lnTo>
                                  <a:lnTo>
                                    <a:pt x="976" y="4279"/>
                                  </a:lnTo>
                                  <a:lnTo>
                                    <a:pt x="0" y="4246"/>
                                  </a:lnTo>
                                  <a:lnTo>
                                    <a:pt x="527" y="33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235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172" name="Freeform 236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233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174" name="Freeform 234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231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176" name="Freeform 232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229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178" name="Freeform 230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227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180" name="Freeform 228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225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182" name="Freeform 226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223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184" name="Freeform 224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" name="Group 221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186" name="Freeform 222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" name="Group 219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188" name="Freeform 220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" name="Group 217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190" name="Freeform 218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215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192" name="Freeform 216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213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194" name="Freeform 214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" name="Group 211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196" name="Freeform 212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209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198" name="Freeform 210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8" o:spid="_x0000_s1026" style="position:absolute;margin-left:23.7pt;margin-top:23.45pt;width:547.9pt;height:374pt;z-index:-251661824;mso-position-horizontal-relative:page;mso-position-vertical-relative:page" coordorigin="474,469" coordsize="10958,7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">
                <v:shape id="Picture 239" o:spid="_x0000_s1027" type="#_x0000_t75" style="position:absolute;left:725;top:2603;width:3231;height:5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RZXWTHAAAA3AAAAA8AAABkcnMvZG93bnJldi54bWxEj0FrAjEQhe+F/ocwBS9Ss4pI2RqlFVoq&#10;xYO2tPQ2bKabpZvJmkRd/71zEHqb4b1575v5svetOlJMTWAD41EBirgKtuHawOfHy/0DqJSRLbaB&#10;ycCZEiwXtzdzLG048ZaOu1wrCeFUogGXc1dqnSpHHtModMSi/YboMcsaa20jniTct3pSFDPtsWFp&#10;cNjRylH1tzt4A3pj169f5+i+p+Pp+776Gbrn9cGYwV3/9AgqU5//zdfrNyv4M6GVZ2QCvbg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RZXWTHAAAA3AAAAA8AAAAAAAAAAAAA&#10;AAAAnwIAAGRycy9kb3ducmV2LnhtbFBLBQYAAAAABAAEAPcAAACTAwAAAAA=&#10;">
                  <v:imagedata r:id="rId10" o:title=""/>
                </v:shape>
                <v:group id="Group 237" o:spid="_x0000_s1028" style="position:absolute;left:5230;top:2598;width:5478;height:5262" coordorigin="5230,2598" coordsize="5478,5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Freeform 238" o:spid="_x0000_s1029" style="position:absolute;left:5230;top:2598;width:5478;height:5262;visibility:visible;mso-wrap-style:square;v-text-anchor:top" coordsize="5478,5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oRP8YA&#10;AADcAAAADwAAAGRycy9kb3ducmV2LnhtbESPQWvCQBCF7wX/wzKCt7qpQqupq4gQ6KXURqnXITsm&#10;odnZkN2a1F/vHARvM7w3732z2gyuURfqQu3ZwMs0AUVceFtzaeB4yJ4XoEJEtth4JgP/FGCzHj2t&#10;MLW+52+65LFUEsIhRQNVjG2qdSgqchimviUW7ew7h1HWrtS2w17CXaNnSfKqHdYsDRW2tKuo+M3/&#10;nIGTzU/L5XY/PzRZec5+vq6ffX81ZjIetu+gIg3xYb5ff1jBfxN8eUYm0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3oRP8YAAADcAAAADwAAAAAAAAAAAAAAAACYAgAAZHJz&#10;L2Rvd25yZXYueG1sUEsFBgAAAAAEAAQA9QAAAIsDAAAAAA==&#10;" path="m527,3390r-21,-74l488,3241r-16,-75l458,3091r-12,-76l436,2938r-7,-76l423,2785r-3,-77l419,2631r8,-216l452,2204r41,-205l548,1799r70,-192l701,1422r97,-177l907,1077,1028,919,1160,771,1302,633,1455,508,1616,394,1786,294r178,-87l2149,134,2341,76,2538,34,2741,9,2949,r207,9l3359,34r197,42l3748,134r185,73l4111,294r170,100l4442,508r153,125l4737,771r132,148l4990,1077r109,168l5196,1422r83,185l5349,1799r55,200l5445,2204r25,211l5478,2631r-8,216l5445,3058r-41,205l5349,3463r-70,192l5196,3840r-97,177l4990,4185r-121,158l4737,4491r-142,138l4442,4754r-161,114l4111,4968r-178,87l3748,5128r-192,58l3359,5228r-203,25l2949,5262r-115,-3l2720,5251r-113,-13l2495,5219r-111,-23l2275,5167r-108,-34l2061,5095r-104,-43l1855,5003r-100,-52l1657,4893r-95,-62l1469,4765r-90,-71l1292,4620r-84,-80l1127,4457r-77,-87l976,4279,,4246,527,3390xe" filled="f" strokeweight="2.25pt">
                    <v:path arrowok="t" o:connecttype="custom" o:connectlocs="506,5914;472,5764;446,5613;429,5460;420,5306;427,5013;493,4597;618,4205;798,3843;1028,3517;1302,3231;1616,2992;1964,2805;2341,2674;2741,2607;3156,2607;3556,2674;3933,2805;4281,2992;4595,3231;4869,3517;5099,3843;5279,4205;5404,4597;5470,5013;5470,5445;5404,5861;5279,6253;5099,6615;4869,6941;4595,7227;4281,7466;3933,7653;3556,7784;3156,7851;2834,7857;2607,7836;2384,7794;2167,7731;1957,7650;1755,7549;1562,7429;1379,7292;1208,7138;1050,6968;0,6844" o:connectangles="0,0,0,0,0,0,0,0,0,0,0,0,0,0,0,0,0,0,0,0,0,0,0,0,0,0,0,0,0,0,0,0,0,0,0,0,0,0,0,0,0,0,0,0,0,0"/>
                  </v:shape>
                </v:group>
                <v:group id="Group 235" o:spid="_x0000_s1030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shape id="Freeform 236" o:spid="_x0000_s1031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nihsEA&#10;AADcAAAADwAAAGRycy9kb3ducmV2LnhtbERPS4vCMBC+C/sfwix401QXdKmmpbsg7EHwednb2Ixt&#10;tZmUJmr990YQvM3H95x52plaXKl1lWUFo2EEgji3uuJCwX63GHyDcB5ZY22ZFNzJQZp89OYYa3vj&#10;DV23vhAhhF2MCkrvm1hKl5dk0A1tQxy4o20N+gDbQuoWbyHc1HIcRRNpsOLQUGJDvyXl5+3FKMg8&#10;Tf5P2flwXNEy/1pX+/rHREr1P7tsBsJT59/il/tPh/nTMTyfCRfI5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J4obBAAAA3AAAAA8AAAAAAAAAAAAAAAAAmAIAAGRycy9kb3du&#10;cmV2LnhtbFBLBQYAAAAABAAEAPUAAACGAwAAAAA=&#10;" path="m,l10946,e" filled="f" strokeweight=".20497mm">
                    <v:path arrowok="t" o:connecttype="custom" o:connectlocs="0,0;10946,0" o:connectangles="0,0"/>
                  </v:shape>
                </v:group>
                <v:group id="Group 233" o:spid="_x0000_s1032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B3Vs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H9N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B3VsQAAADcAAAA&#10;DwAAAAAAAAAAAAAAAACqAgAAZHJzL2Rvd25yZXYueG1sUEsFBgAAAAAEAAQA+gAAAJsDAAAAAA==&#10;">
                  <v:shape id="Freeform 234" o:spid="_x0000_s1033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o2T8AA&#10;AADcAAAADwAAAGRycy9kb3ducmV2LnhtbERPTYvCMBC9C/6HMII3TZVFpRpFBEFYVrB68Dg2Y1ts&#10;JqWJbf33G0HwNo/3OatNZ0rRUO0Kywom4wgEcWp1wZmCy3k/WoBwHlljaZkUvMjBZt3vrTDWtuUT&#10;NYnPRAhhF6OC3PsqltKlORl0Y1sRB+5ua4M+wDqTusY2hJtSTqNoJg0WHBpyrGiXU/pInkbBOboe&#10;k+fhxn/z6a8tU9nipNkqNRx02yUIT53/ij/ugw7z5z/wfiZcIN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fo2T8AAAADcAAAADwAAAAAAAAAAAAAAAACYAgAAZHJzL2Rvd25y&#10;ZXYueG1sUEsFBgAAAAAEAAQA9QAAAIUDAAAAAA=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231" o:spid="_x0000_s1034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<v:shape id="Freeform 232" o:spid="_x0000_s1035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ADgsUA&#10;AADcAAAADwAAAGRycy9kb3ducmV2LnhtbERPS2vCQBC+F/wPyxS8SN3Yg5XoGkqxQdoe1Cp6HLKT&#10;h83Ohuwa47/vCoXe5uN7ziLpTS06al1lWcFkHIEgzqyuuFCw/35/moFwHlljbZkU3MhBshw8LDDW&#10;9spb6na+ECGEXYwKSu+bWEqXlWTQjW1DHLjctgZ9gG0hdYvXEG5q+RxFU2mw4tBQYkNvJWU/u4tR&#10;sDrODoecN+nX5dM3H6MzndLtSKnhY/86B+Gp9//iP/dah/kvU7g/Ey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wAOCxQAAANwAAAAPAAAAAAAAAAAAAAAAAJgCAABkcnMv&#10;ZG93bnJldi54bWxQSwUGAAAAAAQABAD1AAAAigMAAAAA&#10;" path="m,l10908,e" filled="f" strokeweight=".58pt">
                    <v:path arrowok="t" o:connecttype="custom" o:connectlocs="0,0;10908,0" o:connectangles="0,0"/>
                  </v:shape>
                </v:group>
                <v:group id="Group 229" o:spid="_x0000_s1036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<v:shape id="Freeform 230" o:spid="_x0000_s1037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c8SsMA&#10;AADcAAAADwAAAGRycy9kb3ducmV2LnhtbESPQYvCQAyF78L+hyEL3nSqh1Wqo4iwICy7YPXgMXZi&#10;W+xkSmds67/fHARvCe/lvS/r7eBq1VEbKs8GZtMEFHHubcWFgfPpe7IEFSKyxdozGXhSgO3mY7TG&#10;1Pqej9RlsVASwiFFA2WMTap1yEtyGKa+IRbt5luHUda20LbFXsJdredJ8qUdViwNJTa0Lym/Zw9n&#10;4JRc/rLH4cq/i/mPr3Pd46zbGTP+HHYrUJGG+Da/rg9W8BdCK8/IBHr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c8SsMAAADcAAAADwAAAAAAAAAAAAAAAACYAgAAZHJzL2Rv&#10;d25yZXYueG1sUEsFBgAAAAAEAAQA9QAAAIgDAAAAAA=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227" o:spid="_x0000_s1038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hAvM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M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vhAvMQAAADcAAAA&#10;DwAAAAAAAAAAAAAAAACqAgAAZHJzL2Rvd25yZXYueG1sUEsFBgAAAAAEAAQA+gAAAJsDAAAAAA==&#10;">
                  <v:shape id="Freeform 228" o:spid="_x0000_s1039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a/rcYA&#10;AADcAAAADwAAAGRycy9kb3ducmV2LnhtbESPQWvCQBCF7wX/wzJCb3VjkSCpq6i0tLSHolaktyE7&#10;TYLZ2bC7NfHfdw4FbzO8N+99s1gNrlUXCrHxbGA6yUARl942XBn4Orw8zEHFhGyx9UwGrhRhtRzd&#10;LbCwvucdXfapUhLCsUADdUpdoXUsa3IYJ74jFu3HB4dJ1lBpG7CXcNfqxyzLtcOGpaHGjrY1lef9&#10;rzPAKZ81H6fr8ft5ipvX8Plu+1luzP14WD+BSjSkm/n/+s0K/lzw5RmZ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a/rc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225" o:spid="_x0000_s1040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    <v:shape id="Freeform 226" o:spid="_x0000_s1041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mn2cMA&#10;AADcAAAADwAAAGRycy9kb3ducmV2LnhtbERP22rCQBB9F/yHZYS+6cbQFomuosViS0Hw+jxkxySY&#10;nU2zm0v/vlso+DaHc53FqjelaKl2hWUF00kEgji1uuBMwfn0Pp6BcB5ZY2mZFPyQg9VyOFhgom3H&#10;B2qPPhMhhF2CCnLvq0RKl+Zk0E1sRRy4m60N+gDrTOoauxBuShlH0as0WHBoyLGit5zS+7ExCr43&#10;X9fY75puffm8717a5+2+cVulnkb9eg7CU+8f4n/3hw7zZzH8PRMu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mn2cMAAADcAAAADwAAAAAAAAAAAAAAAACYAgAAZHJzL2Rv&#10;d25yZXYueG1sUEsFBgAAAAAEAAQA9QAAAIgDAAAAAA==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223" o:spid="_x0000_s1042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<v:shape id="Freeform 224" o:spid="_x0000_s1043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obVcQA&#10;AADcAAAADwAAAGRycy9kb3ducmV2LnhtbERPTWvCQBC9C/6HZQQvRTe2jUjqKqVF6sGDRi+9TbLT&#10;bGh2NmRXjf/eLRS8zeN9znLd20ZcqPO1YwWzaQKCuHS65krB6biZLED4gKyxcUwKbuRhvRoOlphp&#10;d+UDXfJQiRjCPkMFJoQ2k9KXhiz6qWuJI/fjOoshwq6SusNrDLeNfE6SubRYc2ww2NKHofI3P1sF&#10;xa76eir337t0VhThc5PmJn25KTUe9e9vIAL14SH+d291nL94hb9n4gV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qG1XEAAAA3AAAAA8AAAAAAAAAAAAAAAAAmAIAAGRycy9k&#10;b3ducmV2LnhtbFBLBQYAAAAABAAEAPUAAACJAwAAAAA=&#10;" path="m,l,7401e" filled="f" strokeweight=".20497mm">
                    <v:path arrowok="t" o:connecttype="custom" o:connectlocs="0,509;0,7910" o:connectangles="0,0"/>
                  </v:shape>
                </v:group>
                <v:group id="Group 221" o:spid="_x0000_s1044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<v:shape id="Freeform 222" o:spid="_x0000_s1045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OCQsMA&#10;AADcAAAADwAAAGRycy9kb3ducmV2LnhtbERPS2vCQBC+F/wPywi91U2KBImuoYqlxR6kPii9Ddlp&#10;EszOht2tif/eLQi9zcf3nEUxmFZcyPnGsoJ0koAgLq1uuFJwPLw+zUD4gKyxtUwKruShWI4eFphr&#10;2/MnXfahEjGEfY4K6hC6XEpf1mTQT2xHHLkf6wyGCF0ltcM+hptWPidJJg02HBtq7GhdU3ne/xoF&#10;HLJp8/F1PX1vUly9ud1W99NMqcfx8DIHEWgI/+K7+13H+bMM/p6JF8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7OCQsMAAADcAAAADwAAAAAAAAAAAAAAAACYAgAAZHJzL2Rv&#10;d25yZXYueG1sUEsFBgAAAAAEAAQA9QAAAIgDAAAAAA==&#10;" path="m,l,7469e" filled="f" strokeweight=".58pt">
                    <v:path arrowok="t" o:connecttype="custom" o:connectlocs="0,475;0,7944" o:connectangles="0,0"/>
                  </v:shape>
                </v:group>
                <v:group id="Group 219" o:spid="_x0000_s1046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<v:shape id="Freeform 220" o:spid="_x0000_s1047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N32MUA&#10;AADcAAAADwAAAGRycy9kb3ducmV2LnhtbESPT2vCQBDF70K/wzKF3nTTFkRiVpFSoT2k2lTwOmQn&#10;f2x2NmS3Gr995yB4m+G9ee832Xp0nTrTEFrPBp5nCSji0tuWawOHn+10ASpEZIudZzJwpQDr1cMk&#10;w9T6C3/TuYi1khAOKRpoYuxTrUPZkMMw8z2xaJUfHEZZh1rbAS8S7jr9kiRz7bBlaWiwp7eGyt/i&#10;zxmYv1cnW253n1/a73O+HnN+PebGPD2OmyWoSGO8m2/XH1bwF0Irz8gEe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43fYxQAAANwAAAAPAAAAAAAAAAAAAAAAAJgCAABkcnMv&#10;ZG93bnJldi54bWxQSwUGAAAAAAQABAD1AAAAigMAAAAA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217" o:spid="_x0000_s1048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<v:shape id="Freeform 218" o:spid="_x0000_s1049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+GO8QA&#10;AADcAAAADwAAAGRycy9kb3ducmV2LnhtbESPT0vDQBDF74LfYRnBm90oWNq02yCCKAjB/tHzkJ0m&#10;MdnZkB3b9Ns7B8HbDO/Ne79ZF1PozYnG1EZ2cD/LwBBX0bdcOzjsX+4WYJIge+wjk4MLJSg211dr&#10;zH0885ZOO6mNhnDK0UEjMuTWpqqhgGkWB2LVjnEMKLqOtfUjnjU89PYhy+Y2YMva0OBAzw1V3e4n&#10;OPj47ErMvi/yPn+0X76W8nUfSudub6anFRihSf7Nf9dvXvGXiq/P6AR2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PhjvEAAAA3AAAAA8AAAAAAAAAAAAAAAAAmAIAAGRycy9k&#10;b3ducmV2LnhtbFBLBQYAAAAABAAEAPUAAACJAwAAAAA=&#10;" path="m,l,7401e" filled="f" strokeweight=".58pt">
                    <v:path arrowok="t" o:connecttype="custom" o:connectlocs="0,509;0,7910" o:connectangles="0,0"/>
                  </v:shape>
                </v:group>
                <v:group id="Group 215" o:spid="_x0000_s1050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Freeform 216" o:spid="_x0000_s1051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/QKcMA&#10;AADcAAAADwAAAGRycy9kb3ducmV2LnhtbERPzWrCQBC+F3yHZYTe6kYPWqOriKBEoS1VH2DIjtmY&#10;7GzMbjW+vVso9DYf3+/Ml52txY1aXzpWMBwkIIhzp0suFJyOm7d3ED4ga6wdk4IHeVguei9zTLW7&#10;8zfdDqEQMYR9igpMCE0qpc8NWfQD1xBH7uxaiyHCtpC6xXsMt7UcJclYWiw5NhhsaG0orw4/VsFX&#10;ZT6H+93HZBOK3eOaZdX+sj0p9drvVjMQgbrwL/5zZzrOn47g95l4gV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O/QKcMAAADcAAAADwAAAAAAAAAAAAAAAACYAgAAZHJzL2Rv&#10;d25yZXYueG1sUEsFBgAAAAAEAAQA9QAAAIgDAAAAAA==&#10;" path="m,l10946,e" filled="f" strokeweight=".58pt">
                    <v:path arrowok="t" o:connecttype="custom" o:connectlocs="0,0;10946,0" o:connectangles="0,0"/>
                  </v:shape>
                </v:group>
                <v:group id="Group 213" o:spid="_x0000_s1052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214" o:spid="_x0000_s1053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bQtcEA&#10;AADcAAAADwAAAGRycy9kb3ducmV2LnhtbERPTYvCMBC9C/6HMII3TZVlV6tRRFgQZIVtPXgcm7Et&#10;NpPSxLb77zeC4G0e73PW295UoqXGlZYVzKYRCOLM6pJzBef0e7IA4TyyxsoyKfgjB9vNcLDGWNuO&#10;f6lNfC5CCLsYFRTe17GULivIoJvamjhwN9sY9AE2udQNdiHcVHIeRZ/SYMmhocCa9gVl9+RhFKTR&#10;5ZQ8Dlf++ZofbZXJDmftTqnxqN+tQHjq/Vv8ch90mL/8gOcz4QK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20LXBAAAA3AAAAA8AAAAAAAAAAAAAAAAAmAIAAGRycy9kb3du&#10;cmV2LnhtbFBLBQYAAAAABAAEAPUAAACGAwAAAAA=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211" o:spid="_x0000_s1054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shape id="Freeform 212" o:spid="_x0000_s1055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a+fsIA&#10;AADcAAAADwAAAGRycy9kb3ducmV2LnhtbERP22rCQBB9L/gPywi+1Y0WQo2uUkQh+FAw7QcM2TFJ&#10;k50N2W0ufr1bEPo2h3Od3WE0jeipc5VlBatlBII4t7riQsH31/n1HYTzyBoby6RgIgeH/exlh4m2&#10;A1+pz3whQgi7BBWU3reJlC4vyaBb2pY4cDfbGfQBdoXUHQ4h3DRyHUWxNFhxaCixpWNJeZ39GgV6&#10;ZY736We8bD5P+m04a1vXU6rUYj5+bEF4Gv2/+OlOdZi/ieHvmXCB3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Vr5+wgAAANwAAAAPAAAAAAAAAAAAAAAAAJgCAABkcnMvZG93&#10;bnJldi54bWxQSwUGAAAAAAQABAD1AAAAhwMAAAAA&#10;" path="m,l10908,e" filled="f" strokeweight=".20497mm">
                    <v:path arrowok="t" o:connecttype="custom" o:connectlocs="0,0;10908,0" o:connectangles="0,0"/>
                  </v:shape>
                </v:group>
                <v:group id="Group 209" o:spid="_x0000_s1056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<v:shape id="Freeform 210" o:spid="_x0000_s1057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vasMQA&#10;AADcAAAADwAAAGRycy9kb3ducmV2LnhtbESPQWvCQBCF7wX/wzKCt7rRg22jq0ihIIiFRg89jtkx&#10;CWZnQ3ZN4r93DoK3Gd6b975ZbQZXq47aUHk2MJsmoIhzbysuDJyOP++foEJEtlh7JgN3CrBZj95W&#10;mFrf8x91WSyUhHBI0UAZY5NqHfKSHIapb4hFu/jWYZS1LbRtsZdwV+t5kiy0w4qlocSGvkvKr9nN&#10;GTgm/7/ZbXfmw8d87+tc9zjrtsZMxsN2CSrSEF/m5/XOCv6X0MozMoFe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72rDEAAAA3AAAAA8AAAAAAAAAAAAAAAAAmAIAAGRycy9k&#10;b3ducmV2LnhtbFBLBQYAAAAABAAEAPUAAACJAwAAAAA=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C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O</w: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M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P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L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E</w: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M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E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N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T</w: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AR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 xml:space="preserve">Y </w: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C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O</w:t>
      </w:r>
      <w:r w:rsidR="00C86428">
        <w:rPr>
          <w:rFonts w:ascii="Arial Black" w:eastAsia="Arial Black" w:hAnsi="Arial Black" w:cs="Arial Black"/>
          <w:b/>
          <w:bCs/>
          <w:spacing w:val="-3"/>
          <w:sz w:val="36"/>
          <w:szCs w:val="36"/>
        </w:rPr>
        <w:t>L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OU</w: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R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S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: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ab/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are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f</w:t>
      </w:r>
      <w:r w:rsidR="00C86428">
        <w:rPr>
          <w:rFonts w:ascii="Arial" w:eastAsia="Arial" w:hAnsi="Arial" w:cs="Arial"/>
          <w:sz w:val="28"/>
          <w:szCs w:val="28"/>
        </w:rPr>
        <w:t>ound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i/>
          <w:sz w:val="28"/>
          <w:szCs w:val="28"/>
        </w:rPr>
        <w:t>opp</w:t>
      </w:r>
      <w:r w:rsidR="00C86428">
        <w:rPr>
          <w:rFonts w:ascii="Arial" w:eastAsia="Arial" w:hAnsi="Arial" w:cs="Arial"/>
          <w:i/>
          <w:spacing w:val="-3"/>
          <w:sz w:val="28"/>
          <w:szCs w:val="28"/>
        </w:rPr>
        <w:t>o</w:t>
      </w:r>
      <w:r w:rsidR="00C86428">
        <w:rPr>
          <w:rFonts w:ascii="Arial" w:eastAsia="Arial" w:hAnsi="Arial" w:cs="Arial"/>
          <w:i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i/>
          <w:sz w:val="28"/>
          <w:szCs w:val="28"/>
        </w:rPr>
        <w:t>i</w:t>
      </w:r>
      <w:r w:rsidR="00C86428">
        <w:rPr>
          <w:rFonts w:ascii="Arial" w:eastAsia="Arial" w:hAnsi="Arial" w:cs="Arial"/>
          <w:i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i/>
          <w:sz w:val="28"/>
          <w:szCs w:val="28"/>
        </w:rPr>
        <w:t>e</w:t>
      </w:r>
      <w:r w:rsidR="00C86428"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i/>
          <w:sz w:val="28"/>
          <w:szCs w:val="28"/>
        </w:rPr>
        <w:t>ea</w:t>
      </w:r>
      <w:r w:rsidR="00C86428">
        <w:rPr>
          <w:rFonts w:ascii="Arial" w:eastAsia="Arial" w:hAnsi="Arial" w:cs="Arial"/>
          <w:i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i/>
          <w:sz w:val="28"/>
          <w:szCs w:val="28"/>
        </w:rPr>
        <w:t>h o</w:t>
      </w:r>
      <w:r w:rsidR="00C86428">
        <w:rPr>
          <w:rFonts w:ascii="Arial" w:eastAsia="Arial" w:hAnsi="Arial" w:cs="Arial"/>
          <w:i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i/>
          <w:sz w:val="28"/>
          <w:szCs w:val="28"/>
        </w:rPr>
        <w:t>her</w:t>
      </w:r>
      <w:r w:rsidR="00C86428"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on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-4"/>
          <w:sz w:val="28"/>
          <w:szCs w:val="28"/>
        </w:rPr>
        <w:t xml:space="preserve"> </w:t>
      </w:r>
      <w:proofErr w:type="spellStart"/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olour</w:t>
      </w:r>
      <w:proofErr w:type="spellEnd"/>
      <w:r w:rsidR="00C86428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4"/>
          <w:sz w:val="28"/>
          <w:szCs w:val="28"/>
        </w:rPr>
        <w:t>w</w:t>
      </w:r>
      <w:r w:rsidR="00C86428">
        <w:rPr>
          <w:rFonts w:ascii="Arial" w:eastAsia="Arial" w:hAnsi="Arial" w:cs="Arial"/>
          <w:sz w:val="28"/>
          <w:szCs w:val="28"/>
        </w:rPr>
        <w:t xml:space="preserve">heel. </w:t>
      </w:r>
      <w:r w:rsidR="00C86428">
        <w:rPr>
          <w:rFonts w:ascii="Arial" w:eastAsia="Arial" w:hAnsi="Arial" w:cs="Arial"/>
          <w:spacing w:val="4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h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pri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z w:val="28"/>
          <w:szCs w:val="28"/>
        </w:rPr>
        <w:t>ry</w:t>
      </w:r>
      <w:r w:rsidR="00C86428">
        <w:rPr>
          <w:rFonts w:ascii="Arial" w:eastAsia="Arial" w:hAnsi="Arial" w:cs="Arial"/>
          <w:spacing w:val="-2"/>
          <w:sz w:val="28"/>
          <w:szCs w:val="28"/>
        </w:rPr>
        <w:t xml:space="preserve"> </w:t>
      </w:r>
      <w:proofErr w:type="spellStart"/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olour</w:t>
      </w:r>
      <w:proofErr w:type="spellEnd"/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h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z w:val="28"/>
          <w:szCs w:val="28"/>
        </w:rPr>
        <w:t>s an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-3"/>
          <w:sz w:val="28"/>
          <w:szCs w:val="28"/>
        </w:rPr>
        <w:t>p</w:t>
      </w:r>
      <w:r w:rsidR="00C86428">
        <w:rPr>
          <w:rFonts w:ascii="Arial" w:eastAsia="Arial" w:hAnsi="Arial" w:cs="Arial"/>
          <w:sz w:val="28"/>
          <w:szCs w:val="28"/>
        </w:rPr>
        <w:t>po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pacing w:val="-2"/>
          <w:sz w:val="28"/>
          <w:szCs w:val="28"/>
        </w:rPr>
        <w:t>i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proofErr w:type="spellStart"/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olou</w:t>
      </w:r>
      <w:r w:rsidR="00C86428">
        <w:rPr>
          <w:rFonts w:ascii="Arial" w:eastAsia="Arial" w:hAnsi="Arial" w:cs="Arial"/>
          <w:spacing w:val="-2"/>
          <w:sz w:val="28"/>
          <w:szCs w:val="28"/>
        </w:rPr>
        <w:t>r</w:t>
      </w:r>
      <w:proofErr w:type="spellEnd"/>
      <w:r w:rsidR="00C86428">
        <w:rPr>
          <w:rFonts w:ascii="Arial" w:eastAsia="Arial" w:hAnsi="Arial" w:cs="Arial"/>
          <w:sz w:val="28"/>
          <w:szCs w:val="28"/>
        </w:rPr>
        <w:t xml:space="preserve">. 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R</w:t>
      </w:r>
      <w:r w:rsidR="00C86428">
        <w:rPr>
          <w:rFonts w:ascii="Arial" w:eastAsia="Arial" w:hAnsi="Arial" w:cs="Arial"/>
          <w:sz w:val="28"/>
          <w:szCs w:val="28"/>
        </w:rPr>
        <w:t>ed</w:t>
      </w:r>
      <w:r w:rsidR="00C86428">
        <w:rPr>
          <w:rFonts w:ascii="Arial" w:eastAsia="Arial" w:hAnsi="Arial" w:cs="Arial"/>
          <w:spacing w:val="-4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&amp;</w:t>
      </w:r>
    </w:p>
    <w:p w:rsidR="00A51C1C" w:rsidRDefault="00C86428">
      <w:pPr>
        <w:spacing w:before="20" w:after="0" w:line="240" w:lineRule="auto"/>
        <w:ind w:left="120" w:right="-20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sz w:val="28"/>
          <w:szCs w:val="28"/>
        </w:rPr>
        <w:t xml:space="preserve">Green, </w:t>
      </w:r>
      <w:r>
        <w:rPr>
          <w:rFonts w:ascii="Arial" w:eastAsia="Arial" w:hAnsi="Arial" w:cs="Arial"/>
          <w:spacing w:val="-3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ellow</w:t>
      </w:r>
      <w:r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&amp;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P</w:t>
      </w:r>
      <w:r>
        <w:rPr>
          <w:rFonts w:ascii="Arial" w:eastAsia="Arial" w:hAnsi="Arial" w:cs="Arial"/>
          <w:spacing w:val="-3"/>
          <w:sz w:val="28"/>
          <w:szCs w:val="28"/>
        </w:rPr>
        <w:t>u</w:t>
      </w:r>
      <w:r>
        <w:rPr>
          <w:rFonts w:ascii="Arial" w:eastAsia="Arial" w:hAnsi="Arial" w:cs="Arial"/>
          <w:sz w:val="28"/>
          <w:szCs w:val="28"/>
        </w:rPr>
        <w:t>rple, Blue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&amp;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Oran</w:t>
      </w:r>
      <w:r>
        <w:rPr>
          <w:rFonts w:ascii="Arial" w:eastAsia="Arial" w:hAnsi="Arial" w:cs="Arial"/>
          <w:spacing w:val="-3"/>
          <w:sz w:val="28"/>
          <w:szCs w:val="28"/>
        </w:rPr>
        <w:t>g</w:t>
      </w:r>
      <w:r>
        <w:rPr>
          <w:rFonts w:ascii="Arial" w:eastAsia="Arial" w:hAnsi="Arial" w:cs="Arial"/>
          <w:sz w:val="28"/>
          <w:szCs w:val="28"/>
        </w:rPr>
        <w:t>e.</w:t>
      </w:r>
      <w:proofErr w:type="gramEnd"/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Ad</w:t>
      </w:r>
      <w:r>
        <w:rPr>
          <w:rFonts w:ascii="Arial" w:eastAsia="Arial" w:hAnsi="Arial" w:cs="Arial"/>
          <w:spacing w:val="-4"/>
          <w:sz w:val="28"/>
          <w:szCs w:val="28"/>
        </w:rPr>
        <w:t>v</w:t>
      </w:r>
      <w:r>
        <w:rPr>
          <w:rFonts w:ascii="Arial" w:eastAsia="Arial" w:hAnsi="Arial" w:cs="Arial"/>
          <w:sz w:val="28"/>
          <w:szCs w:val="28"/>
        </w:rPr>
        <w:t>er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i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 xml:space="preserve">ers </w:t>
      </w:r>
      <w:r>
        <w:rPr>
          <w:rFonts w:ascii="Arial" w:eastAsia="Arial" w:hAnsi="Arial" w:cs="Arial"/>
          <w:spacing w:val="-3"/>
          <w:sz w:val="28"/>
          <w:szCs w:val="28"/>
        </w:rPr>
        <w:t>o</w:t>
      </w:r>
      <w:r>
        <w:rPr>
          <w:rFonts w:ascii="Arial" w:eastAsia="Arial" w:hAnsi="Arial" w:cs="Arial"/>
          <w:spacing w:val="1"/>
          <w:sz w:val="28"/>
          <w:szCs w:val="28"/>
        </w:rPr>
        <w:t>ft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z w:val="28"/>
          <w:szCs w:val="28"/>
        </w:rPr>
        <w:t>n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u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h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2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>n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p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pacing w:val="-1"/>
          <w:sz w:val="28"/>
          <w:szCs w:val="28"/>
        </w:rPr>
        <w:t>ck</w:t>
      </w:r>
      <w:r>
        <w:rPr>
          <w:rFonts w:ascii="Arial" w:eastAsia="Arial" w:hAnsi="Arial" w:cs="Arial"/>
          <w:sz w:val="28"/>
          <w:szCs w:val="28"/>
        </w:rPr>
        <w:t>aging</w:t>
      </w:r>
    </w:p>
    <w:p w:rsidR="00A51C1C" w:rsidRDefault="00C86428">
      <w:pPr>
        <w:spacing w:before="47" w:after="0" w:line="316" w:lineRule="exact"/>
        <w:ind w:left="120" w:right="-20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position w:val="-1"/>
          <w:sz w:val="28"/>
          <w:szCs w:val="28"/>
        </w:rPr>
        <w:t>as</w:t>
      </w:r>
      <w:proofErr w:type="gramEnd"/>
      <w:r>
        <w:rPr>
          <w:rFonts w:ascii="Arial" w:eastAsia="Arial" w:hAnsi="Arial" w:cs="Arial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t</w:t>
      </w:r>
      <w:r>
        <w:rPr>
          <w:rFonts w:ascii="Arial" w:eastAsia="Arial" w:hAnsi="Arial" w:cs="Arial"/>
          <w:position w:val="-1"/>
          <w:sz w:val="28"/>
          <w:szCs w:val="28"/>
        </w:rPr>
        <w:t>hey</w:t>
      </w:r>
      <w:r>
        <w:rPr>
          <w:rFonts w:ascii="Arial" w:eastAsia="Arial" w:hAnsi="Arial" w:cs="Arial"/>
          <w:spacing w:val="-2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c</w:t>
      </w:r>
      <w:r>
        <w:rPr>
          <w:rFonts w:ascii="Arial" w:eastAsia="Arial" w:hAnsi="Arial" w:cs="Arial"/>
          <w:position w:val="-1"/>
          <w:sz w:val="28"/>
          <w:szCs w:val="28"/>
        </w:rPr>
        <w:t>re</w:t>
      </w:r>
      <w:r>
        <w:rPr>
          <w:rFonts w:ascii="Arial" w:eastAsia="Arial" w:hAnsi="Arial" w:cs="Arial"/>
          <w:spacing w:val="-3"/>
          <w:position w:val="-1"/>
          <w:sz w:val="28"/>
          <w:szCs w:val="28"/>
        </w:rPr>
        <w:t>a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t</w:t>
      </w:r>
      <w:r>
        <w:rPr>
          <w:rFonts w:ascii="Arial" w:eastAsia="Arial" w:hAnsi="Arial" w:cs="Arial"/>
          <w:position w:val="-1"/>
          <w:sz w:val="28"/>
          <w:szCs w:val="28"/>
        </w:rPr>
        <w:t>e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position w:val="-1"/>
          <w:sz w:val="28"/>
          <w:szCs w:val="28"/>
        </w:rPr>
        <w:t>a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position w:val="-1"/>
          <w:sz w:val="28"/>
          <w:szCs w:val="28"/>
        </w:rPr>
        <w:t>v</w:t>
      </w:r>
      <w:r>
        <w:rPr>
          <w:rFonts w:ascii="Arial" w:eastAsia="Arial" w:hAnsi="Arial" w:cs="Arial"/>
          <w:position w:val="-1"/>
          <w:sz w:val="28"/>
          <w:szCs w:val="28"/>
        </w:rPr>
        <w:t>ery</w:t>
      </w:r>
      <w:r>
        <w:rPr>
          <w:rFonts w:ascii="Arial" w:eastAsia="Arial" w:hAnsi="Arial" w:cs="Arial"/>
          <w:spacing w:val="-2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position w:val="-1"/>
          <w:sz w:val="28"/>
          <w:szCs w:val="28"/>
        </w:rPr>
        <w:t>S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>TR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I</w:t>
      </w:r>
      <w:r>
        <w:rPr>
          <w:rFonts w:ascii="Arial" w:eastAsia="Arial" w:hAnsi="Arial" w:cs="Arial"/>
          <w:position w:val="-1"/>
          <w:sz w:val="28"/>
          <w:szCs w:val="28"/>
        </w:rPr>
        <w:t>K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I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>N</w:t>
      </w:r>
      <w:r>
        <w:rPr>
          <w:rFonts w:ascii="Arial" w:eastAsia="Arial" w:hAnsi="Arial" w:cs="Arial"/>
          <w:position w:val="-1"/>
          <w:sz w:val="28"/>
          <w:szCs w:val="28"/>
        </w:rPr>
        <w:t>G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position w:val="-1"/>
          <w:sz w:val="28"/>
          <w:szCs w:val="28"/>
        </w:rPr>
        <w:t>and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8"/>
          <w:szCs w:val="28"/>
        </w:rPr>
        <w:t>EY</w:t>
      </w:r>
      <w:r>
        <w:rPr>
          <w:rFonts w:ascii="Arial" w:eastAsia="Arial" w:hAnsi="Arial" w:cs="Arial"/>
          <w:position w:val="-1"/>
          <w:sz w:val="28"/>
          <w:szCs w:val="28"/>
        </w:rPr>
        <w:t>E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>C</w:t>
      </w:r>
      <w:r>
        <w:rPr>
          <w:rFonts w:ascii="Arial" w:eastAsia="Arial" w:hAnsi="Arial" w:cs="Arial"/>
          <w:position w:val="-1"/>
          <w:sz w:val="28"/>
          <w:szCs w:val="28"/>
        </w:rPr>
        <w:t>A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>TCH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I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>N</w:t>
      </w:r>
      <w:r>
        <w:rPr>
          <w:rFonts w:ascii="Arial" w:eastAsia="Arial" w:hAnsi="Arial" w:cs="Arial"/>
          <w:position w:val="-1"/>
          <w:sz w:val="28"/>
          <w:szCs w:val="28"/>
        </w:rPr>
        <w:t>G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 xml:space="preserve"> c</w:t>
      </w:r>
      <w:r>
        <w:rPr>
          <w:rFonts w:ascii="Arial" w:eastAsia="Arial" w:hAnsi="Arial" w:cs="Arial"/>
          <w:spacing w:val="-3"/>
          <w:position w:val="-1"/>
          <w:sz w:val="28"/>
          <w:szCs w:val="28"/>
        </w:rPr>
        <w:t>o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>m</w:t>
      </w:r>
      <w:r>
        <w:rPr>
          <w:rFonts w:ascii="Arial" w:eastAsia="Arial" w:hAnsi="Arial" w:cs="Arial"/>
          <w:position w:val="-1"/>
          <w:sz w:val="28"/>
          <w:szCs w:val="28"/>
        </w:rPr>
        <w:t>bina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t</w:t>
      </w:r>
      <w:r>
        <w:rPr>
          <w:rFonts w:ascii="Arial" w:eastAsia="Arial" w:hAnsi="Arial" w:cs="Arial"/>
          <w:position w:val="-1"/>
          <w:sz w:val="28"/>
          <w:szCs w:val="28"/>
        </w:rPr>
        <w:t>io</w:t>
      </w:r>
      <w:r>
        <w:rPr>
          <w:rFonts w:ascii="Arial" w:eastAsia="Arial" w:hAnsi="Arial" w:cs="Arial"/>
          <w:spacing w:val="-3"/>
          <w:position w:val="-1"/>
          <w:sz w:val="28"/>
          <w:szCs w:val="28"/>
        </w:rPr>
        <w:t>n</w:t>
      </w:r>
      <w:r>
        <w:rPr>
          <w:rFonts w:ascii="Arial" w:eastAsia="Arial" w:hAnsi="Arial" w:cs="Arial"/>
          <w:position w:val="-1"/>
          <w:sz w:val="28"/>
          <w:szCs w:val="28"/>
        </w:rPr>
        <w:t>.</w:t>
      </w: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before="14" w:after="0" w:line="240" w:lineRule="exact"/>
        <w:rPr>
          <w:sz w:val="24"/>
          <w:szCs w:val="24"/>
        </w:rPr>
      </w:pPr>
    </w:p>
    <w:p w:rsidR="00A51C1C" w:rsidRDefault="00C86428">
      <w:pPr>
        <w:spacing w:before="25" w:after="0" w:line="240" w:lineRule="auto"/>
        <w:ind w:left="6869" w:right="2095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>Your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k :</w:t>
      </w:r>
      <w:proofErr w:type="gramEnd"/>
    </w:p>
    <w:p w:rsidR="00A51C1C" w:rsidRDefault="00A51C1C">
      <w:pPr>
        <w:spacing w:before="7" w:after="0" w:line="240" w:lineRule="exact"/>
        <w:rPr>
          <w:sz w:val="24"/>
          <w:szCs w:val="24"/>
        </w:rPr>
      </w:pPr>
    </w:p>
    <w:p w:rsidR="00A51C1C" w:rsidRDefault="00C86428">
      <w:pPr>
        <w:spacing w:after="0" w:line="240" w:lineRule="auto"/>
        <w:ind w:left="6629" w:right="1852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rea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le</w:t>
      </w:r>
    </w:p>
    <w:p w:rsidR="00A51C1C" w:rsidRDefault="00C86428">
      <w:pPr>
        <w:spacing w:before="50" w:after="0" w:line="275" w:lineRule="auto"/>
        <w:ind w:left="5904" w:right="1132" w:firstLine="8"/>
        <w:jc w:val="center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i/>
          <w:spacing w:val="-2"/>
          <w:sz w:val="28"/>
          <w:szCs w:val="28"/>
        </w:rPr>
        <w:t>‘</w:t>
      </w: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ple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en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ary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i/>
          <w:spacing w:val="-3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olour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’</w:t>
      </w:r>
      <w:proofErr w:type="spellEnd"/>
      <w:r>
        <w:rPr>
          <w:rFonts w:ascii="Arial" w:eastAsia="Arial" w:hAnsi="Arial" w:cs="Arial"/>
          <w:i/>
          <w:sz w:val="28"/>
          <w:szCs w:val="28"/>
        </w:rPr>
        <w:t xml:space="preserve"> on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pag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>.</w:t>
      </w:r>
      <w:proofErr w:type="gramEnd"/>
      <w:r>
        <w:rPr>
          <w:rFonts w:ascii="Arial" w:eastAsia="Arial" w:hAnsi="Arial" w:cs="Arial"/>
          <w:i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ill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 xml:space="preserve">page 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i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>x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pl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>s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 xml:space="preserve">of </w:t>
      </w:r>
      <w:r>
        <w:rPr>
          <w:rFonts w:ascii="Arial" w:eastAsia="Arial" w:hAnsi="Arial" w:cs="Arial"/>
          <w:i/>
          <w:sz w:val="28"/>
          <w:szCs w:val="28"/>
        </w:rPr>
        <w:t>pa</w:t>
      </w: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pacing w:val="1"/>
          <w:sz w:val="28"/>
          <w:szCs w:val="28"/>
        </w:rPr>
        <w:t>k</w:t>
      </w:r>
      <w:r>
        <w:rPr>
          <w:rFonts w:ascii="Arial" w:eastAsia="Arial" w:hAnsi="Arial" w:cs="Arial"/>
          <w:i/>
          <w:sz w:val="28"/>
          <w:szCs w:val="28"/>
        </w:rPr>
        <w:t>aging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w</w:t>
      </w:r>
      <w:r>
        <w:rPr>
          <w:rFonts w:ascii="Arial" w:eastAsia="Arial" w:hAnsi="Arial" w:cs="Arial"/>
          <w:i/>
          <w:sz w:val="28"/>
          <w:szCs w:val="28"/>
        </w:rPr>
        <w:t>hi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h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u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es oppo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ol</w:t>
      </w:r>
      <w:r>
        <w:rPr>
          <w:rFonts w:ascii="Arial" w:eastAsia="Arial" w:hAnsi="Arial" w:cs="Arial"/>
          <w:i/>
          <w:spacing w:val="-3"/>
          <w:sz w:val="28"/>
          <w:szCs w:val="28"/>
        </w:rPr>
        <w:t>o</w:t>
      </w:r>
      <w:r>
        <w:rPr>
          <w:rFonts w:ascii="Arial" w:eastAsia="Arial" w:hAnsi="Arial" w:cs="Arial"/>
          <w:i/>
          <w:sz w:val="28"/>
          <w:szCs w:val="28"/>
        </w:rPr>
        <w:t>ur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proofErr w:type="spellEnd"/>
      <w:r>
        <w:rPr>
          <w:rFonts w:ascii="Arial" w:eastAsia="Arial" w:hAnsi="Arial" w:cs="Arial"/>
          <w:i/>
          <w:sz w:val="28"/>
          <w:szCs w:val="28"/>
        </w:rPr>
        <w:t>.</w:t>
      </w:r>
      <w:r>
        <w:rPr>
          <w:rFonts w:ascii="Arial" w:eastAsia="Arial" w:hAnsi="Arial" w:cs="Arial"/>
          <w:i/>
          <w:spacing w:val="77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You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 xml:space="preserve">an </w:t>
      </w:r>
      <w:r>
        <w:rPr>
          <w:rFonts w:ascii="Arial" w:eastAsia="Arial" w:hAnsi="Arial" w:cs="Arial"/>
          <w:i/>
          <w:spacing w:val="1"/>
          <w:sz w:val="28"/>
          <w:szCs w:val="28"/>
        </w:rPr>
        <w:t>st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 xml:space="preserve">k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pacing w:val="1"/>
          <w:sz w:val="28"/>
          <w:szCs w:val="28"/>
        </w:rPr>
        <w:t>ck</w:t>
      </w:r>
      <w:r>
        <w:rPr>
          <w:rFonts w:ascii="Arial" w:eastAsia="Arial" w:hAnsi="Arial" w:cs="Arial"/>
          <w:i/>
          <w:sz w:val="28"/>
          <w:szCs w:val="28"/>
        </w:rPr>
        <w:t>ag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>ng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on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/ draw it</w:t>
      </w:r>
      <w:r>
        <w:rPr>
          <w:rFonts w:ascii="Arial" w:eastAsia="Arial" w:hAnsi="Arial" w:cs="Arial"/>
          <w:i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/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pr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>nt i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ag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>s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>f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.</w:t>
      </w:r>
    </w:p>
    <w:p w:rsidR="00A51C1C" w:rsidRDefault="00A51C1C">
      <w:pPr>
        <w:spacing w:after="0"/>
        <w:jc w:val="center"/>
        <w:sectPr w:rsidR="00A51C1C">
          <w:pgSz w:w="11920" w:h="8420" w:orient="landscape"/>
          <w:pgMar w:top="720" w:right="900" w:bottom="280" w:left="600" w:header="720" w:footer="720" w:gutter="0"/>
          <w:cols w:space="720"/>
        </w:sectPr>
      </w:pPr>
    </w:p>
    <w:p w:rsidR="00A51C1C" w:rsidRDefault="00C86428">
      <w:pPr>
        <w:spacing w:after="0" w:line="488" w:lineRule="exact"/>
        <w:ind w:left="100" w:right="-94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position w:val="1"/>
          <w:sz w:val="28"/>
          <w:szCs w:val="28"/>
        </w:rPr>
        <w:lastRenderedPageBreak/>
        <w:t>.</w:t>
      </w:r>
    </w:p>
    <w:p w:rsidR="00A51C1C" w:rsidRDefault="00A51C1C">
      <w:pPr>
        <w:spacing w:after="0"/>
        <w:jc w:val="right"/>
        <w:sectPr w:rsidR="00A51C1C">
          <w:type w:val="continuous"/>
          <w:pgSz w:w="11920" w:h="8420" w:orient="landscape"/>
          <w:pgMar w:top="720" w:right="1680" w:bottom="280" w:left="620" w:header="720" w:footer="720" w:gutter="0"/>
          <w:cols w:space="720"/>
        </w:sectPr>
      </w:pPr>
    </w:p>
    <w:p w:rsidR="00A51C1C" w:rsidRDefault="00A24221">
      <w:pPr>
        <w:spacing w:before="20" w:after="0" w:line="446" w:lineRule="exact"/>
        <w:ind w:left="120" w:right="163"/>
        <w:rPr>
          <w:rFonts w:ascii="Arial" w:eastAsia="Arial" w:hAnsi="Arial" w:cs="Arial"/>
          <w:sz w:val="28"/>
          <w:szCs w:val="28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7192645" cy="4749800"/>
                <wp:effectExtent l="5715" t="2540" r="21590" b="10160"/>
                <wp:wrapNone/>
                <wp:docPr id="132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92645" cy="4749800"/>
                          <a:chOff x="474" y="469"/>
                          <a:chExt cx="11327" cy="7480"/>
                        </a:xfrm>
                      </wpg:grpSpPr>
                      <pic:pic xmlns:pic="http://schemas.openxmlformats.org/drawingml/2006/picture">
                        <pic:nvPicPr>
                          <pic:cNvPr id="134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4" y="1888"/>
                            <a:ext cx="7255" cy="54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35" name="Group 165"/>
                        <wpg:cNvGrpSpPr>
                          <a:grpSpLocks/>
                        </wpg:cNvGrpSpPr>
                        <wpg:grpSpPr bwMode="auto">
                          <a:xfrm>
                            <a:off x="6301" y="1989"/>
                            <a:ext cx="5478" cy="5262"/>
                            <a:chOff x="6301" y="1989"/>
                            <a:chExt cx="5478" cy="5262"/>
                          </a:xfrm>
                        </wpg:grpSpPr>
                        <wps:wsp>
                          <wps:cNvPr id="136" name="Freeform 166"/>
                          <wps:cNvSpPr>
                            <a:spLocks/>
                          </wps:cNvSpPr>
                          <wps:spPr bwMode="auto">
                            <a:xfrm>
                              <a:off x="6301" y="1989"/>
                              <a:ext cx="5478" cy="5262"/>
                            </a:xfrm>
                            <a:custGeom>
                              <a:avLst/>
                              <a:gdLst>
                                <a:gd name="T0" fmla="+- 0 9042 6301"/>
                                <a:gd name="T1" fmla="*/ T0 w 5478"/>
                                <a:gd name="T2" fmla="+- 0 1998 1989"/>
                                <a:gd name="T3" fmla="*/ 1998 h 5262"/>
                                <a:gd name="T4" fmla="+- 0 8642 6301"/>
                                <a:gd name="T5" fmla="*/ T4 w 5478"/>
                                <a:gd name="T6" fmla="+- 0 2065 1989"/>
                                <a:gd name="T7" fmla="*/ 2065 h 5262"/>
                                <a:gd name="T8" fmla="+- 0 8265 6301"/>
                                <a:gd name="T9" fmla="*/ T8 w 5478"/>
                                <a:gd name="T10" fmla="+- 0 2196 1989"/>
                                <a:gd name="T11" fmla="*/ 2196 h 5262"/>
                                <a:gd name="T12" fmla="+- 0 7917 6301"/>
                                <a:gd name="T13" fmla="*/ T12 w 5478"/>
                                <a:gd name="T14" fmla="+- 0 2383 1989"/>
                                <a:gd name="T15" fmla="*/ 2383 h 5262"/>
                                <a:gd name="T16" fmla="+- 0 7603 6301"/>
                                <a:gd name="T17" fmla="*/ T16 w 5478"/>
                                <a:gd name="T18" fmla="+- 0 2622 1989"/>
                                <a:gd name="T19" fmla="*/ 2622 h 5262"/>
                                <a:gd name="T20" fmla="+- 0 7329 6301"/>
                                <a:gd name="T21" fmla="*/ T20 w 5478"/>
                                <a:gd name="T22" fmla="+- 0 2908 1989"/>
                                <a:gd name="T23" fmla="*/ 2908 h 5262"/>
                                <a:gd name="T24" fmla="+- 0 7099 6301"/>
                                <a:gd name="T25" fmla="*/ T24 w 5478"/>
                                <a:gd name="T26" fmla="+- 0 3234 1989"/>
                                <a:gd name="T27" fmla="*/ 3234 h 5262"/>
                                <a:gd name="T28" fmla="+- 0 6919 6301"/>
                                <a:gd name="T29" fmla="*/ T28 w 5478"/>
                                <a:gd name="T30" fmla="+- 0 3596 1989"/>
                                <a:gd name="T31" fmla="*/ 3596 h 5262"/>
                                <a:gd name="T32" fmla="+- 0 6794 6301"/>
                                <a:gd name="T33" fmla="*/ T32 w 5478"/>
                                <a:gd name="T34" fmla="+- 0 3988 1989"/>
                                <a:gd name="T35" fmla="*/ 3988 h 5262"/>
                                <a:gd name="T36" fmla="+- 0 6728 6301"/>
                                <a:gd name="T37" fmla="*/ T36 w 5478"/>
                                <a:gd name="T38" fmla="+- 0 4404 1989"/>
                                <a:gd name="T39" fmla="*/ 4404 h 5262"/>
                                <a:gd name="T40" fmla="+- 0 6720 6301"/>
                                <a:gd name="T41" fmla="*/ T40 w 5478"/>
                                <a:gd name="T42" fmla="+- 0 4659 1989"/>
                                <a:gd name="T43" fmla="*/ 4659 h 5262"/>
                                <a:gd name="T44" fmla="+- 0 6727 6301"/>
                                <a:gd name="T45" fmla="*/ T44 w 5478"/>
                                <a:gd name="T46" fmla="+- 0 4812 1989"/>
                                <a:gd name="T47" fmla="*/ 4812 h 5262"/>
                                <a:gd name="T48" fmla="+- 0 6742 6301"/>
                                <a:gd name="T49" fmla="*/ T48 w 5478"/>
                                <a:gd name="T50" fmla="+- 0 4966 1989"/>
                                <a:gd name="T51" fmla="*/ 4966 h 5262"/>
                                <a:gd name="T52" fmla="+- 0 6766 6301"/>
                                <a:gd name="T53" fmla="*/ T52 w 5478"/>
                                <a:gd name="T54" fmla="+- 0 5118 1989"/>
                                <a:gd name="T55" fmla="*/ 5118 h 5262"/>
                                <a:gd name="T56" fmla="+- 0 6798 6301"/>
                                <a:gd name="T57" fmla="*/ T56 w 5478"/>
                                <a:gd name="T58" fmla="+- 0 5268 1989"/>
                                <a:gd name="T59" fmla="*/ 5268 h 5262"/>
                                <a:gd name="T60" fmla="+- 0 6828 6301"/>
                                <a:gd name="T61" fmla="*/ T60 w 5478"/>
                                <a:gd name="T62" fmla="+- 0 5379 1989"/>
                                <a:gd name="T63" fmla="*/ 5379 h 5262"/>
                                <a:gd name="T64" fmla="+- 0 7277 6301"/>
                                <a:gd name="T65" fmla="*/ T64 w 5478"/>
                                <a:gd name="T66" fmla="+- 0 6268 1989"/>
                                <a:gd name="T67" fmla="*/ 6268 h 5262"/>
                                <a:gd name="T68" fmla="+- 0 7428 6301"/>
                                <a:gd name="T69" fmla="*/ T68 w 5478"/>
                                <a:gd name="T70" fmla="+- 0 6446 1989"/>
                                <a:gd name="T71" fmla="*/ 6446 h 5262"/>
                                <a:gd name="T72" fmla="+- 0 7593 6301"/>
                                <a:gd name="T73" fmla="*/ T72 w 5478"/>
                                <a:gd name="T74" fmla="+- 0 6609 1989"/>
                                <a:gd name="T75" fmla="*/ 6609 h 5262"/>
                                <a:gd name="T76" fmla="+- 0 7770 6301"/>
                                <a:gd name="T77" fmla="*/ T76 w 5478"/>
                                <a:gd name="T78" fmla="+- 0 6754 1989"/>
                                <a:gd name="T79" fmla="*/ 6754 h 5262"/>
                                <a:gd name="T80" fmla="+- 0 7958 6301"/>
                                <a:gd name="T81" fmla="*/ T80 w 5478"/>
                                <a:gd name="T82" fmla="+- 0 6882 1989"/>
                                <a:gd name="T83" fmla="*/ 6882 h 5262"/>
                                <a:gd name="T84" fmla="+- 0 8156 6301"/>
                                <a:gd name="T85" fmla="*/ T84 w 5478"/>
                                <a:gd name="T86" fmla="+- 0 6992 1989"/>
                                <a:gd name="T87" fmla="*/ 6992 h 5262"/>
                                <a:gd name="T88" fmla="+- 0 8362 6301"/>
                                <a:gd name="T89" fmla="*/ T88 w 5478"/>
                                <a:gd name="T90" fmla="+- 0 7084 1989"/>
                                <a:gd name="T91" fmla="*/ 7084 h 5262"/>
                                <a:gd name="T92" fmla="+- 0 8576 6301"/>
                                <a:gd name="T93" fmla="*/ T92 w 5478"/>
                                <a:gd name="T94" fmla="+- 0 7156 1989"/>
                                <a:gd name="T95" fmla="*/ 7156 h 5262"/>
                                <a:gd name="T96" fmla="+- 0 8796 6301"/>
                                <a:gd name="T97" fmla="*/ T96 w 5478"/>
                                <a:gd name="T98" fmla="+- 0 7208 1989"/>
                                <a:gd name="T99" fmla="*/ 7208 h 5262"/>
                                <a:gd name="T100" fmla="+- 0 9021 6301"/>
                                <a:gd name="T101" fmla="*/ T100 w 5478"/>
                                <a:gd name="T102" fmla="+- 0 7240 1989"/>
                                <a:gd name="T103" fmla="*/ 7240 h 5262"/>
                                <a:gd name="T104" fmla="+- 0 9250 6301"/>
                                <a:gd name="T105" fmla="*/ T104 w 5478"/>
                                <a:gd name="T106" fmla="+- 0 7251 1989"/>
                                <a:gd name="T107" fmla="*/ 7251 h 5262"/>
                                <a:gd name="T108" fmla="+- 0 9660 6301"/>
                                <a:gd name="T109" fmla="*/ T108 w 5478"/>
                                <a:gd name="T110" fmla="+- 0 7217 1989"/>
                                <a:gd name="T111" fmla="*/ 7217 h 5262"/>
                                <a:gd name="T112" fmla="+- 0 10049 6301"/>
                                <a:gd name="T113" fmla="*/ T112 w 5478"/>
                                <a:gd name="T114" fmla="+- 0 7117 1989"/>
                                <a:gd name="T115" fmla="*/ 7117 h 5262"/>
                                <a:gd name="T116" fmla="+- 0 10412 6301"/>
                                <a:gd name="T117" fmla="*/ T116 w 5478"/>
                                <a:gd name="T118" fmla="+- 0 6957 1989"/>
                                <a:gd name="T119" fmla="*/ 6957 h 5262"/>
                                <a:gd name="T120" fmla="+- 0 10743 6301"/>
                                <a:gd name="T121" fmla="*/ T120 w 5478"/>
                                <a:gd name="T122" fmla="+- 0 6743 1989"/>
                                <a:gd name="T123" fmla="*/ 6743 h 5262"/>
                                <a:gd name="T124" fmla="+- 0 11038 6301"/>
                                <a:gd name="T125" fmla="*/ T124 w 5478"/>
                                <a:gd name="T126" fmla="+- 0 6480 1989"/>
                                <a:gd name="T127" fmla="*/ 6480 h 5262"/>
                                <a:gd name="T128" fmla="+- 0 11291 6301"/>
                                <a:gd name="T129" fmla="*/ T128 w 5478"/>
                                <a:gd name="T130" fmla="+- 0 6174 1989"/>
                                <a:gd name="T131" fmla="*/ 6174 h 5262"/>
                                <a:gd name="T132" fmla="+- 0 11497 6301"/>
                                <a:gd name="T133" fmla="*/ T132 w 5478"/>
                                <a:gd name="T134" fmla="+- 0 5829 1989"/>
                                <a:gd name="T135" fmla="*/ 5829 h 5262"/>
                                <a:gd name="T136" fmla="+- 0 11650 6301"/>
                                <a:gd name="T137" fmla="*/ T136 w 5478"/>
                                <a:gd name="T138" fmla="+- 0 5452 1989"/>
                                <a:gd name="T139" fmla="*/ 5452 h 5262"/>
                                <a:gd name="T140" fmla="+- 0 11746 6301"/>
                                <a:gd name="T141" fmla="*/ T140 w 5478"/>
                                <a:gd name="T142" fmla="+- 0 5047 1989"/>
                                <a:gd name="T143" fmla="*/ 5047 h 5262"/>
                                <a:gd name="T144" fmla="+- 0 11779 6301"/>
                                <a:gd name="T145" fmla="*/ T144 w 5478"/>
                                <a:gd name="T146" fmla="+- 0 4620 1989"/>
                                <a:gd name="T147" fmla="*/ 4620 h 5262"/>
                                <a:gd name="T148" fmla="+- 0 11746 6301"/>
                                <a:gd name="T149" fmla="*/ T148 w 5478"/>
                                <a:gd name="T150" fmla="+- 0 4193 1989"/>
                                <a:gd name="T151" fmla="*/ 4193 h 5262"/>
                                <a:gd name="T152" fmla="+- 0 11650 6301"/>
                                <a:gd name="T153" fmla="*/ T152 w 5478"/>
                                <a:gd name="T154" fmla="+- 0 3788 1989"/>
                                <a:gd name="T155" fmla="*/ 3788 h 5262"/>
                                <a:gd name="T156" fmla="+- 0 11497 6301"/>
                                <a:gd name="T157" fmla="*/ T156 w 5478"/>
                                <a:gd name="T158" fmla="+- 0 3411 1989"/>
                                <a:gd name="T159" fmla="*/ 3411 h 5262"/>
                                <a:gd name="T160" fmla="+- 0 11291 6301"/>
                                <a:gd name="T161" fmla="*/ T160 w 5478"/>
                                <a:gd name="T162" fmla="+- 0 3066 1989"/>
                                <a:gd name="T163" fmla="*/ 3066 h 5262"/>
                                <a:gd name="T164" fmla="+- 0 11038 6301"/>
                                <a:gd name="T165" fmla="*/ T164 w 5478"/>
                                <a:gd name="T166" fmla="+- 0 2760 1989"/>
                                <a:gd name="T167" fmla="*/ 2760 h 5262"/>
                                <a:gd name="T168" fmla="+- 0 10743 6301"/>
                                <a:gd name="T169" fmla="*/ T168 w 5478"/>
                                <a:gd name="T170" fmla="+- 0 2497 1989"/>
                                <a:gd name="T171" fmla="*/ 2497 h 5262"/>
                                <a:gd name="T172" fmla="+- 0 10412 6301"/>
                                <a:gd name="T173" fmla="*/ T172 w 5478"/>
                                <a:gd name="T174" fmla="+- 0 2283 1989"/>
                                <a:gd name="T175" fmla="*/ 2283 h 5262"/>
                                <a:gd name="T176" fmla="+- 0 10049 6301"/>
                                <a:gd name="T177" fmla="*/ T176 w 5478"/>
                                <a:gd name="T178" fmla="+- 0 2123 1989"/>
                                <a:gd name="T179" fmla="*/ 2123 h 5262"/>
                                <a:gd name="T180" fmla="+- 0 9660 6301"/>
                                <a:gd name="T181" fmla="*/ T180 w 5478"/>
                                <a:gd name="T182" fmla="+- 0 2023 1989"/>
                                <a:gd name="T183" fmla="*/ 2023 h 5262"/>
                                <a:gd name="T184" fmla="+- 0 9250 6301"/>
                                <a:gd name="T185" fmla="*/ T184 w 5478"/>
                                <a:gd name="T186" fmla="+- 0 1989 1989"/>
                                <a:gd name="T187" fmla="*/ 1989 h 52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</a:cxnLst>
                              <a:rect l="0" t="0" r="r" b="b"/>
                              <a:pathLst>
                                <a:path w="5478" h="5262">
                                  <a:moveTo>
                                    <a:pt x="2949" y="0"/>
                                  </a:moveTo>
                                  <a:lnTo>
                                    <a:pt x="2741" y="9"/>
                                  </a:lnTo>
                                  <a:lnTo>
                                    <a:pt x="2538" y="34"/>
                                  </a:lnTo>
                                  <a:lnTo>
                                    <a:pt x="2341" y="76"/>
                                  </a:lnTo>
                                  <a:lnTo>
                                    <a:pt x="2149" y="134"/>
                                  </a:lnTo>
                                  <a:lnTo>
                                    <a:pt x="1964" y="207"/>
                                  </a:lnTo>
                                  <a:lnTo>
                                    <a:pt x="1786" y="294"/>
                                  </a:lnTo>
                                  <a:lnTo>
                                    <a:pt x="1616" y="394"/>
                                  </a:lnTo>
                                  <a:lnTo>
                                    <a:pt x="1455" y="508"/>
                                  </a:lnTo>
                                  <a:lnTo>
                                    <a:pt x="1302" y="633"/>
                                  </a:lnTo>
                                  <a:lnTo>
                                    <a:pt x="1160" y="771"/>
                                  </a:lnTo>
                                  <a:lnTo>
                                    <a:pt x="1028" y="919"/>
                                  </a:lnTo>
                                  <a:lnTo>
                                    <a:pt x="907" y="1077"/>
                                  </a:lnTo>
                                  <a:lnTo>
                                    <a:pt x="798" y="1245"/>
                                  </a:lnTo>
                                  <a:lnTo>
                                    <a:pt x="701" y="1422"/>
                                  </a:lnTo>
                                  <a:lnTo>
                                    <a:pt x="618" y="1607"/>
                                  </a:lnTo>
                                  <a:lnTo>
                                    <a:pt x="548" y="1799"/>
                                  </a:lnTo>
                                  <a:lnTo>
                                    <a:pt x="493" y="1999"/>
                                  </a:lnTo>
                                  <a:lnTo>
                                    <a:pt x="452" y="2204"/>
                                  </a:lnTo>
                                  <a:lnTo>
                                    <a:pt x="427" y="2415"/>
                                  </a:lnTo>
                                  <a:lnTo>
                                    <a:pt x="419" y="2631"/>
                                  </a:lnTo>
                                  <a:lnTo>
                                    <a:pt x="419" y="2670"/>
                                  </a:lnTo>
                                  <a:lnTo>
                                    <a:pt x="421" y="2747"/>
                                  </a:lnTo>
                                  <a:lnTo>
                                    <a:pt x="426" y="2823"/>
                                  </a:lnTo>
                                  <a:lnTo>
                                    <a:pt x="432" y="2900"/>
                                  </a:lnTo>
                                  <a:lnTo>
                                    <a:pt x="441" y="2977"/>
                                  </a:lnTo>
                                  <a:lnTo>
                                    <a:pt x="452" y="3053"/>
                                  </a:lnTo>
                                  <a:lnTo>
                                    <a:pt x="465" y="3129"/>
                                  </a:lnTo>
                                  <a:lnTo>
                                    <a:pt x="480" y="3204"/>
                                  </a:lnTo>
                                  <a:lnTo>
                                    <a:pt x="497" y="3279"/>
                                  </a:lnTo>
                                  <a:lnTo>
                                    <a:pt x="516" y="3353"/>
                                  </a:lnTo>
                                  <a:lnTo>
                                    <a:pt x="527" y="3390"/>
                                  </a:lnTo>
                                  <a:lnTo>
                                    <a:pt x="0" y="4246"/>
                                  </a:lnTo>
                                  <a:lnTo>
                                    <a:pt x="976" y="4279"/>
                                  </a:lnTo>
                                  <a:lnTo>
                                    <a:pt x="1050" y="4370"/>
                                  </a:lnTo>
                                  <a:lnTo>
                                    <a:pt x="1127" y="4457"/>
                                  </a:lnTo>
                                  <a:lnTo>
                                    <a:pt x="1208" y="4540"/>
                                  </a:lnTo>
                                  <a:lnTo>
                                    <a:pt x="1292" y="4620"/>
                                  </a:lnTo>
                                  <a:lnTo>
                                    <a:pt x="1379" y="4694"/>
                                  </a:lnTo>
                                  <a:lnTo>
                                    <a:pt x="1469" y="4765"/>
                                  </a:lnTo>
                                  <a:lnTo>
                                    <a:pt x="1562" y="4831"/>
                                  </a:lnTo>
                                  <a:lnTo>
                                    <a:pt x="1657" y="4893"/>
                                  </a:lnTo>
                                  <a:lnTo>
                                    <a:pt x="1755" y="4951"/>
                                  </a:lnTo>
                                  <a:lnTo>
                                    <a:pt x="1855" y="5003"/>
                                  </a:lnTo>
                                  <a:lnTo>
                                    <a:pt x="1957" y="5052"/>
                                  </a:lnTo>
                                  <a:lnTo>
                                    <a:pt x="2061" y="5095"/>
                                  </a:lnTo>
                                  <a:lnTo>
                                    <a:pt x="2167" y="5133"/>
                                  </a:lnTo>
                                  <a:lnTo>
                                    <a:pt x="2275" y="5167"/>
                                  </a:lnTo>
                                  <a:lnTo>
                                    <a:pt x="2384" y="5196"/>
                                  </a:lnTo>
                                  <a:lnTo>
                                    <a:pt x="2495" y="5219"/>
                                  </a:lnTo>
                                  <a:lnTo>
                                    <a:pt x="2607" y="5238"/>
                                  </a:lnTo>
                                  <a:lnTo>
                                    <a:pt x="2720" y="5251"/>
                                  </a:lnTo>
                                  <a:lnTo>
                                    <a:pt x="2834" y="5259"/>
                                  </a:lnTo>
                                  <a:lnTo>
                                    <a:pt x="2949" y="5262"/>
                                  </a:lnTo>
                                  <a:lnTo>
                                    <a:pt x="3156" y="5253"/>
                                  </a:lnTo>
                                  <a:lnTo>
                                    <a:pt x="3359" y="5228"/>
                                  </a:lnTo>
                                  <a:lnTo>
                                    <a:pt x="3556" y="5186"/>
                                  </a:lnTo>
                                  <a:lnTo>
                                    <a:pt x="3748" y="5128"/>
                                  </a:lnTo>
                                  <a:lnTo>
                                    <a:pt x="3933" y="5055"/>
                                  </a:lnTo>
                                  <a:lnTo>
                                    <a:pt x="4111" y="4968"/>
                                  </a:lnTo>
                                  <a:lnTo>
                                    <a:pt x="4281" y="4868"/>
                                  </a:lnTo>
                                  <a:lnTo>
                                    <a:pt x="4442" y="4754"/>
                                  </a:lnTo>
                                  <a:lnTo>
                                    <a:pt x="4595" y="4629"/>
                                  </a:lnTo>
                                  <a:lnTo>
                                    <a:pt x="4737" y="4491"/>
                                  </a:lnTo>
                                  <a:lnTo>
                                    <a:pt x="4869" y="4343"/>
                                  </a:lnTo>
                                  <a:lnTo>
                                    <a:pt x="4990" y="4185"/>
                                  </a:lnTo>
                                  <a:lnTo>
                                    <a:pt x="5099" y="4017"/>
                                  </a:lnTo>
                                  <a:lnTo>
                                    <a:pt x="5196" y="3840"/>
                                  </a:lnTo>
                                  <a:lnTo>
                                    <a:pt x="5279" y="3655"/>
                                  </a:lnTo>
                                  <a:lnTo>
                                    <a:pt x="5349" y="3463"/>
                                  </a:lnTo>
                                  <a:lnTo>
                                    <a:pt x="5404" y="3263"/>
                                  </a:lnTo>
                                  <a:lnTo>
                                    <a:pt x="5445" y="3058"/>
                                  </a:lnTo>
                                  <a:lnTo>
                                    <a:pt x="5470" y="2847"/>
                                  </a:lnTo>
                                  <a:lnTo>
                                    <a:pt x="5478" y="2631"/>
                                  </a:lnTo>
                                  <a:lnTo>
                                    <a:pt x="5470" y="2415"/>
                                  </a:lnTo>
                                  <a:lnTo>
                                    <a:pt x="5445" y="2204"/>
                                  </a:lnTo>
                                  <a:lnTo>
                                    <a:pt x="5404" y="1999"/>
                                  </a:lnTo>
                                  <a:lnTo>
                                    <a:pt x="5349" y="1799"/>
                                  </a:lnTo>
                                  <a:lnTo>
                                    <a:pt x="5279" y="1607"/>
                                  </a:lnTo>
                                  <a:lnTo>
                                    <a:pt x="5196" y="1422"/>
                                  </a:lnTo>
                                  <a:lnTo>
                                    <a:pt x="5099" y="1245"/>
                                  </a:lnTo>
                                  <a:lnTo>
                                    <a:pt x="4990" y="1077"/>
                                  </a:lnTo>
                                  <a:lnTo>
                                    <a:pt x="4869" y="919"/>
                                  </a:lnTo>
                                  <a:lnTo>
                                    <a:pt x="4737" y="771"/>
                                  </a:lnTo>
                                  <a:lnTo>
                                    <a:pt x="4595" y="633"/>
                                  </a:lnTo>
                                  <a:lnTo>
                                    <a:pt x="4442" y="508"/>
                                  </a:lnTo>
                                  <a:lnTo>
                                    <a:pt x="4281" y="394"/>
                                  </a:lnTo>
                                  <a:lnTo>
                                    <a:pt x="4111" y="294"/>
                                  </a:lnTo>
                                  <a:lnTo>
                                    <a:pt x="3933" y="207"/>
                                  </a:lnTo>
                                  <a:lnTo>
                                    <a:pt x="3748" y="134"/>
                                  </a:lnTo>
                                  <a:lnTo>
                                    <a:pt x="3556" y="76"/>
                                  </a:lnTo>
                                  <a:lnTo>
                                    <a:pt x="3359" y="34"/>
                                  </a:lnTo>
                                  <a:lnTo>
                                    <a:pt x="3156" y="9"/>
                                  </a:lnTo>
                                  <a:lnTo>
                                    <a:pt x="2949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163"/>
                        <wpg:cNvGrpSpPr>
                          <a:grpSpLocks/>
                        </wpg:cNvGrpSpPr>
                        <wpg:grpSpPr bwMode="auto">
                          <a:xfrm>
                            <a:off x="6301" y="1989"/>
                            <a:ext cx="5478" cy="5262"/>
                            <a:chOff x="6301" y="1989"/>
                            <a:chExt cx="5478" cy="5262"/>
                          </a:xfrm>
                        </wpg:grpSpPr>
                        <wps:wsp>
                          <wps:cNvPr id="138" name="Freeform 164"/>
                          <wps:cNvSpPr>
                            <a:spLocks/>
                          </wps:cNvSpPr>
                          <wps:spPr bwMode="auto">
                            <a:xfrm>
                              <a:off x="6301" y="1989"/>
                              <a:ext cx="5478" cy="5262"/>
                            </a:xfrm>
                            <a:custGeom>
                              <a:avLst/>
                              <a:gdLst>
                                <a:gd name="T0" fmla="+- 0 6807 6301"/>
                                <a:gd name="T1" fmla="*/ T0 w 5478"/>
                                <a:gd name="T2" fmla="+- 0 5305 1989"/>
                                <a:gd name="T3" fmla="*/ 5305 h 5262"/>
                                <a:gd name="T4" fmla="+- 0 6773 6301"/>
                                <a:gd name="T5" fmla="*/ T4 w 5478"/>
                                <a:gd name="T6" fmla="+- 0 5155 1989"/>
                                <a:gd name="T7" fmla="*/ 5155 h 5262"/>
                                <a:gd name="T8" fmla="+- 0 6747 6301"/>
                                <a:gd name="T9" fmla="*/ T8 w 5478"/>
                                <a:gd name="T10" fmla="+- 0 5004 1989"/>
                                <a:gd name="T11" fmla="*/ 5004 h 5262"/>
                                <a:gd name="T12" fmla="+- 0 6730 6301"/>
                                <a:gd name="T13" fmla="*/ T12 w 5478"/>
                                <a:gd name="T14" fmla="+- 0 4851 1989"/>
                                <a:gd name="T15" fmla="*/ 4851 h 5262"/>
                                <a:gd name="T16" fmla="+- 0 6721 6301"/>
                                <a:gd name="T17" fmla="*/ T16 w 5478"/>
                                <a:gd name="T18" fmla="+- 0 4697 1989"/>
                                <a:gd name="T19" fmla="*/ 4697 h 5262"/>
                                <a:gd name="T20" fmla="+- 0 6728 6301"/>
                                <a:gd name="T21" fmla="*/ T20 w 5478"/>
                                <a:gd name="T22" fmla="+- 0 4404 1989"/>
                                <a:gd name="T23" fmla="*/ 4404 h 5262"/>
                                <a:gd name="T24" fmla="+- 0 6794 6301"/>
                                <a:gd name="T25" fmla="*/ T24 w 5478"/>
                                <a:gd name="T26" fmla="+- 0 3988 1989"/>
                                <a:gd name="T27" fmla="*/ 3988 h 5262"/>
                                <a:gd name="T28" fmla="+- 0 6919 6301"/>
                                <a:gd name="T29" fmla="*/ T28 w 5478"/>
                                <a:gd name="T30" fmla="+- 0 3596 1989"/>
                                <a:gd name="T31" fmla="*/ 3596 h 5262"/>
                                <a:gd name="T32" fmla="+- 0 7099 6301"/>
                                <a:gd name="T33" fmla="*/ T32 w 5478"/>
                                <a:gd name="T34" fmla="+- 0 3234 1989"/>
                                <a:gd name="T35" fmla="*/ 3234 h 5262"/>
                                <a:gd name="T36" fmla="+- 0 7329 6301"/>
                                <a:gd name="T37" fmla="*/ T36 w 5478"/>
                                <a:gd name="T38" fmla="+- 0 2908 1989"/>
                                <a:gd name="T39" fmla="*/ 2908 h 5262"/>
                                <a:gd name="T40" fmla="+- 0 7603 6301"/>
                                <a:gd name="T41" fmla="*/ T40 w 5478"/>
                                <a:gd name="T42" fmla="+- 0 2622 1989"/>
                                <a:gd name="T43" fmla="*/ 2622 h 5262"/>
                                <a:gd name="T44" fmla="+- 0 7917 6301"/>
                                <a:gd name="T45" fmla="*/ T44 w 5478"/>
                                <a:gd name="T46" fmla="+- 0 2383 1989"/>
                                <a:gd name="T47" fmla="*/ 2383 h 5262"/>
                                <a:gd name="T48" fmla="+- 0 8265 6301"/>
                                <a:gd name="T49" fmla="*/ T48 w 5478"/>
                                <a:gd name="T50" fmla="+- 0 2196 1989"/>
                                <a:gd name="T51" fmla="*/ 2196 h 5262"/>
                                <a:gd name="T52" fmla="+- 0 8642 6301"/>
                                <a:gd name="T53" fmla="*/ T52 w 5478"/>
                                <a:gd name="T54" fmla="+- 0 2065 1989"/>
                                <a:gd name="T55" fmla="*/ 2065 h 5262"/>
                                <a:gd name="T56" fmla="+- 0 9042 6301"/>
                                <a:gd name="T57" fmla="*/ T56 w 5478"/>
                                <a:gd name="T58" fmla="+- 0 1998 1989"/>
                                <a:gd name="T59" fmla="*/ 1998 h 5262"/>
                                <a:gd name="T60" fmla="+- 0 9457 6301"/>
                                <a:gd name="T61" fmla="*/ T60 w 5478"/>
                                <a:gd name="T62" fmla="+- 0 1998 1989"/>
                                <a:gd name="T63" fmla="*/ 1998 h 5262"/>
                                <a:gd name="T64" fmla="+- 0 9857 6301"/>
                                <a:gd name="T65" fmla="*/ T64 w 5478"/>
                                <a:gd name="T66" fmla="+- 0 2065 1989"/>
                                <a:gd name="T67" fmla="*/ 2065 h 5262"/>
                                <a:gd name="T68" fmla="+- 0 10234 6301"/>
                                <a:gd name="T69" fmla="*/ T68 w 5478"/>
                                <a:gd name="T70" fmla="+- 0 2196 1989"/>
                                <a:gd name="T71" fmla="*/ 2196 h 5262"/>
                                <a:gd name="T72" fmla="+- 0 10582 6301"/>
                                <a:gd name="T73" fmla="*/ T72 w 5478"/>
                                <a:gd name="T74" fmla="+- 0 2383 1989"/>
                                <a:gd name="T75" fmla="*/ 2383 h 5262"/>
                                <a:gd name="T76" fmla="+- 0 10896 6301"/>
                                <a:gd name="T77" fmla="*/ T76 w 5478"/>
                                <a:gd name="T78" fmla="+- 0 2622 1989"/>
                                <a:gd name="T79" fmla="*/ 2622 h 5262"/>
                                <a:gd name="T80" fmla="+- 0 11170 6301"/>
                                <a:gd name="T81" fmla="*/ T80 w 5478"/>
                                <a:gd name="T82" fmla="+- 0 2908 1989"/>
                                <a:gd name="T83" fmla="*/ 2908 h 5262"/>
                                <a:gd name="T84" fmla="+- 0 11400 6301"/>
                                <a:gd name="T85" fmla="*/ T84 w 5478"/>
                                <a:gd name="T86" fmla="+- 0 3234 1989"/>
                                <a:gd name="T87" fmla="*/ 3234 h 5262"/>
                                <a:gd name="T88" fmla="+- 0 11580 6301"/>
                                <a:gd name="T89" fmla="*/ T88 w 5478"/>
                                <a:gd name="T90" fmla="+- 0 3596 1989"/>
                                <a:gd name="T91" fmla="*/ 3596 h 5262"/>
                                <a:gd name="T92" fmla="+- 0 11705 6301"/>
                                <a:gd name="T93" fmla="*/ T92 w 5478"/>
                                <a:gd name="T94" fmla="+- 0 3988 1989"/>
                                <a:gd name="T95" fmla="*/ 3988 h 5262"/>
                                <a:gd name="T96" fmla="+- 0 11771 6301"/>
                                <a:gd name="T97" fmla="*/ T96 w 5478"/>
                                <a:gd name="T98" fmla="+- 0 4404 1989"/>
                                <a:gd name="T99" fmla="*/ 4404 h 5262"/>
                                <a:gd name="T100" fmla="+- 0 11771 6301"/>
                                <a:gd name="T101" fmla="*/ T100 w 5478"/>
                                <a:gd name="T102" fmla="+- 0 4836 1989"/>
                                <a:gd name="T103" fmla="*/ 4836 h 5262"/>
                                <a:gd name="T104" fmla="+- 0 11705 6301"/>
                                <a:gd name="T105" fmla="*/ T104 w 5478"/>
                                <a:gd name="T106" fmla="+- 0 5252 1989"/>
                                <a:gd name="T107" fmla="*/ 5252 h 5262"/>
                                <a:gd name="T108" fmla="+- 0 11580 6301"/>
                                <a:gd name="T109" fmla="*/ T108 w 5478"/>
                                <a:gd name="T110" fmla="+- 0 5644 1989"/>
                                <a:gd name="T111" fmla="*/ 5644 h 5262"/>
                                <a:gd name="T112" fmla="+- 0 11400 6301"/>
                                <a:gd name="T113" fmla="*/ T112 w 5478"/>
                                <a:gd name="T114" fmla="+- 0 6006 1989"/>
                                <a:gd name="T115" fmla="*/ 6006 h 5262"/>
                                <a:gd name="T116" fmla="+- 0 11170 6301"/>
                                <a:gd name="T117" fmla="*/ T116 w 5478"/>
                                <a:gd name="T118" fmla="+- 0 6332 1989"/>
                                <a:gd name="T119" fmla="*/ 6332 h 5262"/>
                                <a:gd name="T120" fmla="+- 0 10896 6301"/>
                                <a:gd name="T121" fmla="*/ T120 w 5478"/>
                                <a:gd name="T122" fmla="+- 0 6618 1989"/>
                                <a:gd name="T123" fmla="*/ 6618 h 5262"/>
                                <a:gd name="T124" fmla="+- 0 10582 6301"/>
                                <a:gd name="T125" fmla="*/ T124 w 5478"/>
                                <a:gd name="T126" fmla="+- 0 6857 1989"/>
                                <a:gd name="T127" fmla="*/ 6857 h 5262"/>
                                <a:gd name="T128" fmla="+- 0 10234 6301"/>
                                <a:gd name="T129" fmla="*/ T128 w 5478"/>
                                <a:gd name="T130" fmla="+- 0 7044 1989"/>
                                <a:gd name="T131" fmla="*/ 7044 h 5262"/>
                                <a:gd name="T132" fmla="+- 0 9857 6301"/>
                                <a:gd name="T133" fmla="*/ T132 w 5478"/>
                                <a:gd name="T134" fmla="+- 0 7175 1989"/>
                                <a:gd name="T135" fmla="*/ 7175 h 5262"/>
                                <a:gd name="T136" fmla="+- 0 9457 6301"/>
                                <a:gd name="T137" fmla="*/ T136 w 5478"/>
                                <a:gd name="T138" fmla="+- 0 7242 1989"/>
                                <a:gd name="T139" fmla="*/ 7242 h 5262"/>
                                <a:gd name="T140" fmla="+- 0 9135 6301"/>
                                <a:gd name="T141" fmla="*/ T140 w 5478"/>
                                <a:gd name="T142" fmla="+- 0 7248 1989"/>
                                <a:gd name="T143" fmla="*/ 7248 h 5262"/>
                                <a:gd name="T144" fmla="+- 0 8908 6301"/>
                                <a:gd name="T145" fmla="*/ T144 w 5478"/>
                                <a:gd name="T146" fmla="+- 0 7227 1989"/>
                                <a:gd name="T147" fmla="*/ 7227 h 5262"/>
                                <a:gd name="T148" fmla="+- 0 8685 6301"/>
                                <a:gd name="T149" fmla="*/ T148 w 5478"/>
                                <a:gd name="T150" fmla="+- 0 7185 1989"/>
                                <a:gd name="T151" fmla="*/ 7185 h 5262"/>
                                <a:gd name="T152" fmla="+- 0 8468 6301"/>
                                <a:gd name="T153" fmla="*/ T152 w 5478"/>
                                <a:gd name="T154" fmla="+- 0 7122 1989"/>
                                <a:gd name="T155" fmla="*/ 7122 h 5262"/>
                                <a:gd name="T156" fmla="+- 0 8258 6301"/>
                                <a:gd name="T157" fmla="*/ T156 w 5478"/>
                                <a:gd name="T158" fmla="+- 0 7041 1989"/>
                                <a:gd name="T159" fmla="*/ 7041 h 5262"/>
                                <a:gd name="T160" fmla="+- 0 8056 6301"/>
                                <a:gd name="T161" fmla="*/ T160 w 5478"/>
                                <a:gd name="T162" fmla="+- 0 6940 1989"/>
                                <a:gd name="T163" fmla="*/ 6940 h 5262"/>
                                <a:gd name="T164" fmla="+- 0 7863 6301"/>
                                <a:gd name="T165" fmla="*/ T164 w 5478"/>
                                <a:gd name="T166" fmla="+- 0 6820 1989"/>
                                <a:gd name="T167" fmla="*/ 6820 h 5262"/>
                                <a:gd name="T168" fmla="+- 0 7680 6301"/>
                                <a:gd name="T169" fmla="*/ T168 w 5478"/>
                                <a:gd name="T170" fmla="+- 0 6683 1989"/>
                                <a:gd name="T171" fmla="*/ 6683 h 5262"/>
                                <a:gd name="T172" fmla="+- 0 7509 6301"/>
                                <a:gd name="T173" fmla="*/ T172 w 5478"/>
                                <a:gd name="T174" fmla="+- 0 6529 1989"/>
                                <a:gd name="T175" fmla="*/ 6529 h 5262"/>
                                <a:gd name="T176" fmla="+- 0 7351 6301"/>
                                <a:gd name="T177" fmla="*/ T176 w 5478"/>
                                <a:gd name="T178" fmla="+- 0 6359 1989"/>
                                <a:gd name="T179" fmla="*/ 6359 h 5262"/>
                                <a:gd name="T180" fmla="+- 0 6301 6301"/>
                                <a:gd name="T181" fmla="*/ T180 w 5478"/>
                                <a:gd name="T182" fmla="+- 0 6235 1989"/>
                                <a:gd name="T183" fmla="*/ 6235 h 52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</a:cxnLst>
                              <a:rect l="0" t="0" r="r" b="b"/>
                              <a:pathLst>
                                <a:path w="5478" h="5262">
                                  <a:moveTo>
                                    <a:pt x="527" y="3390"/>
                                  </a:moveTo>
                                  <a:lnTo>
                                    <a:pt x="506" y="3316"/>
                                  </a:lnTo>
                                  <a:lnTo>
                                    <a:pt x="488" y="3241"/>
                                  </a:lnTo>
                                  <a:lnTo>
                                    <a:pt x="472" y="3166"/>
                                  </a:lnTo>
                                  <a:lnTo>
                                    <a:pt x="458" y="3091"/>
                                  </a:lnTo>
                                  <a:lnTo>
                                    <a:pt x="446" y="3015"/>
                                  </a:lnTo>
                                  <a:lnTo>
                                    <a:pt x="436" y="2938"/>
                                  </a:lnTo>
                                  <a:lnTo>
                                    <a:pt x="429" y="2862"/>
                                  </a:lnTo>
                                  <a:lnTo>
                                    <a:pt x="423" y="2785"/>
                                  </a:lnTo>
                                  <a:lnTo>
                                    <a:pt x="420" y="2708"/>
                                  </a:lnTo>
                                  <a:lnTo>
                                    <a:pt x="419" y="2631"/>
                                  </a:lnTo>
                                  <a:lnTo>
                                    <a:pt x="427" y="2415"/>
                                  </a:lnTo>
                                  <a:lnTo>
                                    <a:pt x="452" y="2204"/>
                                  </a:lnTo>
                                  <a:lnTo>
                                    <a:pt x="493" y="1999"/>
                                  </a:lnTo>
                                  <a:lnTo>
                                    <a:pt x="548" y="1799"/>
                                  </a:lnTo>
                                  <a:lnTo>
                                    <a:pt x="618" y="1607"/>
                                  </a:lnTo>
                                  <a:lnTo>
                                    <a:pt x="701" y="1422"/>
                                  </a:lnTo>
                                  <a:lnTo>
                                    <a:pt x="798" y="1245"/>
                                  </a:lnTo>
                                  <a:lnTo>
                                    <a:pt x="907" y="1077"/>
                                  </a:lnTo>
                                  <a:lnTo>
                                    <a:pt x="1028" y="919"/>
                                  </a:lnTo>
                                  <a:lnTo>
                                    <a:pt x="1160" y="771"/>
                                  </a:lnTo>
                                  <a:lnTo>
                                    <a:pt x="1302" y="633"/>
                                  </a:lnTo>
                                  <a:lnTo>
                                    <a:pt x="1455" y="508"/>
                                  </a:lnTo>
                                  <a:lnTo>
                                    <a:pt x="1616" y="394"/>
                                  </a:lnTo>
                                  <a:lnTo>
                                    <a:pt x="1786" y="294"/>
                                  </a:lnTo>
                                  <a:lnTo>
                                    <a:pt x="1964" y="207"/>
                                  </a:lnTo>
                                  <a:lnTo>
                                    <a:pt x="2149" y="134"/>
                                  </a:lnTo>
                                  <a:lnTo>
                                    <a:pt x="2341" y="76"/>
                                  </a:lnTo>
                                  <a:lnTo>
                                    <a:pt x="2538" y="34"/>
                                  </a:lnTo>
                                  <a:lnTo>
                                    <a:pt x="2741" y="9"/>
                                  </a:lnTo>
                                  <a:lnTo>
                                    <a:pt x="2949" y="0"/>
                                  </a:lnTo>
                                  <a:lnTo>
                                    <a:pt x="3156" y="9"/>
                                  </a:lnTo>
                                  <a:lnTo>
                                    <a:pt x="3359" y="34"/>
                                  </a:lnTo>
                                  <a:lnTo>
                                    <a:pt x="3556" y="76"/>
                                  </a:lnTo>
                                  <a:lnTo>
                                    <a:pt x="3748" y="134"/>
                                  </a:lnTo>
                                  <a:lnTo>
                                    <a:pt x="3933" y="207"/>
                                  </a:lnTo>
                                  <a:lnTo>
                                    <a:pt x="4111" y="294"/>
                                  </a:lnTo>
                                  <a:lnTo>
                                    <a:pt x="4281" y="394"/>
                                  </a:lnTo>
                                  <a:lnTo>
                                    <a:pt x="4442" y="508"/>
                                  </a:lnTo>
                                  <a:lnTo>
                                    <a:pt x="4595" y="633"/>
                                  </a:lnTo>
                                  <a:lnTo>
                                    <a:pt x="4737" y="771"/>
                                  </a:lnTo>
                                  <a:lnTo>
                                    <a:pt x="4869" y="919"/>
                                  </a:lnTo>
                                  <a:lnTo>
                                    <a:pt x="4990" y="1077"/>
                                  </a:lnTo>
                                  <a:lnTo>
                                    <a:pt x="5099" y="1245"/>
                                  </a:lnTo>
                                  <a:lnTo>
                                    <a:pt x="5196" y="1422"/>
                                  </a:lnTo>
                                  <a:lnTo>
                                    <a:pt x="5279" y="1607"/>
                                  </a:lnTo>
                                  <a:lnTo>
                                    <a:pt x="5349" y="1799"/>
                                  </a:lnTo>
                                  <a:lnTo>
                                    <a:pt x="5404" y="1999"/>
                                  </a:lnTo>
                                  <a:lnTo>
                                    <a:pt x="5445" y="2204"/>
                                  </a:lnTo>
                                  <a:lnTo>
                                    <a:pt x="5470" y="2415"/>
                                  </a:lnTo>
                                  <a:lnTo>
                                    <a:pt x="5478" y="2631"/>
                                  </a:lnTo>
                                  <a:lnTo>
                                    <a:pt x="5470" y="2847"/>
                                  </a:lnTo>
                                  <a:lnTo>
                                    <a:pt x="5445" y="3058"/>
                                  </a:lnTo>
                                  <a:lnTo>
                                    <a:pt x="5404" y="3263"/>
                                  </a:lnTo>
                                  <a:lnTo>
                                    <a:pt x="5349" y="3463"/>
                                  </a:lnTo>
                                  <a:lnTo>
                                    <a:pt x="5279" y="3655"/>
                                  </a:lnTo>
                                  <a:lnTo>
                                    <a:pt x="5196" y="3840"/>
                                  </a:lnTo>
                                  <a:lnTo>
                                    <a:pt x="5099" y="4017"/>
                                  </a:lnTo>
                                  <a:lnTo>
                                    <a:pt x="4990" y="4185"/>
                                  </a:lnTo>
                                  <a:lnTo>
                                    <a:pt x="4869" y="4343"/>
                                  </a:lnTo>
                                  <a:lnTo>
                                    <a:pt x="4737" y="4491"/>
                                  </a:lnTo>
                                  <a:lnTo>
                                    <a:pt x="4595" y="4629"/>
                                  </a:lnTo>
                                  <a:lnTo>
                                    <a:pt x="4442" y="4754"/>
                                  </a:lnTo>
                                  <a:lnTo>
                                    <a:pt x="4281" y="4868"/>
                                  </a:lnTo>
                                  <a:lnTo>
                                    <a:pt x="4111" y="4968"/>
                                  </a:lnTo>
                                  <a:lnTo>
                                    <a:pt x="3933" y="5055"/>
                                  </a:lnTo>
                                  <a:lnTo>
                                    <a:pt x="3748" y="5128"/>
                                  </a:lnTo>
                                  <a:lnTo>
                                    <a:pt x="3556" y="5186"/>
                                  </a:lnTo>
                                  <a:lnTo>
                                    <a:pt x="3359" y="5228"/>
                                  </a:lnTo>
                                  <a:lnTo>
                                    <a:pt x="3156" y="5253"/>
                                  </a:lnTo>
                                  <a:lnTo>
                                    <a:pt x="2949" y="5262"/>
                                  </a:lnTo>
                                  <a:lnTo>
                                    <a:pt x="2834" y="5259"/>
                                  </a:lnTo>
                                  <a:lnTo>
                                    <a:pt x="2720" y="5251"/>
                                  </a:lnTo>
                                  <a:lnTo>
                                    <a:pt x="2607" y="5238"/>
                                  </a:lnTo>
                                  <a:lnTo>
                                    <a:pt x="2495" y="5219"/>
                                  </a:lnTo>
                                  <a:lnTo>
                                    <a:pt x="2384" y="5196"/>
                                  </a:lnTo>
                                  <a:lnTo>
                                    <a:pt x="2275" y="5167"/>
                                  </a:lnTo>
                                  <a:lnTo>
                                    <a:pt x="2167" y="5133"/>
                                  </a:lnTo>
                                  <a:lnTo>
                                    <a:pt x="2061" y="5095"/>
                                  </a:lnTo>
                                  <a:lnTo>
                                    <a:pt x="1957" y="5052"/>
                                  </a:lnTo>
                                  <a:lnTo>
                                    <a:pt x="1855" y="5003"/>
                                  </a:lnTo>
                                  <a:lnTo>
                                    <a:pt x="1755" y="4951"/>
                                  </a:lnTo>
                                  <a:lnTo>
                                    <a:pt x="1657" y="4893"/>
                                  </a:lnTo>
                                  <a:lnTo>
                                    <a:pt x="1562" y="4831"/>
                                  </a:lnTo>
                                  <a:lnTo>
                                    <a:pt x="1469" y="4765"/>
                                  </a:lnTo>
                                  <a:lnTo>
                                    <a:pt x="1379" y="4694"/>
                                  </a:lnTo>
                                  <a:lnTo>
                                    <a:pt x="1292" y="4620"/>
                                  </a:lnTo>
                                  <a:lnTo>
                                    <a:pt x="1208" y="4540"/>
                                  </a:lnTo>
                                  <a:lnTo>
                                    <a:pt x="1127" y="4457"/>
                                  </a:lnTo>
                                  <a:lnTo>
                                    <a:pt x="1050" y="4370"/>
                                  </a:lnTo>
                                  <a:lnTo>
                                    <a:pt x="976" y="4279"/>
                                  </a:lnTo>
                                  <a:lnTo>
                                    <a:pt x="0" y="4246"/>
                                  </a:lnTo>
                                  <a:lnTo>
                                    <a:pt x="527" y="33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" name="Group 161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140" name="Freeform 162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159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142" name="Freeform 160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3" name="Group 157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144" name="Freeform 158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" name="Group 155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146" name="Freeform 156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" name="Group 153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148" name="Freeform 154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" name="Group 151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150" name="Freeform 152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" name="Group 149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152" name="Freeform 150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" name="Group 147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154" name="Freeform 148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145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156" name="Freeform 146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143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158" name="Freeform 144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" name="Group 141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160" name="Freeform 142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" name="Group 139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162" name="Freeform 140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" name="Group 137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164" name="Freeform 138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" name="Group 135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166" name="Freeform 136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26" style="position:absolute;margin-left:23.7pt;margin-top:23.45pt;width:566.35pt;height:374pt;z-index:-251653632;mso-position-horizontal-relative:page;mso-position-vertical-relative:page" coordorigin="474,469" coordsize="11327,7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">
                <v:shape id="Picture 167" o:spid="_x0000_s1027" type="#_x0000_t75" style="position:absolute;left:614;top:1888;width:7255;height:54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wgIzBAAAA3AAAAA8AAABkcnMvZG93bnJldi54bWxET01rAjEQvQv+hzBCb5q1FZHVKCIUvFSo&#10;iuBt3Iyb1c1kSaK7/fdNoeBtHu9zFqvO1uJJPlSOFYxHGQjiwumKSwXHw+dwBiJEZI21Y1LwQwFW&#10;y35vgbl2LX/Tcx9LkUI45KjAxNjkUobCkMUwcg1x4q7OW4wJ+lJqj20Kt7V8z7KptFhxajDY0MZQ&#10;cd8/rIIzn9ovc7Mt786Txm+nu9vl+FDqbdCt5yAidfEl/ndvdZr/MYG/Z9IFcvk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jwgIzBAAAA3AAAAA8AAAAAAAAAAAAAAAAAnwIA&#10;AGRycy9kb3ducmV2LnhtbFBLBQYAAAAABAAEAPcAAACNAwAAAAA=&#10;">
                  <v:imagedata r:id="rId12" o:title=""/>
                </v:shape>
                <v:group id="Group 165" o:spid="_x0000_s1028" style="position:absolute;left:6301;top:1989;width:5478;height:5262" coordorigin="6301,1989" coordsize="5478,5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<v:shape id="Freeform 166" o:spid="_x0000_s1029" style="position:absolute;left:6301;top:1989;width:5478;height:5262;visibility:visible;mso-wrap-style:square;v-text-anchor:top" coordsize="5478,5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0Kyb4A&#10;AADcAAAADwAAAGRycy9kb3ducmV2LnhtbERPy6rCMBDdX/AfwgjurqkPVKpRRBTEna/90IxtsZmU&#10;ZtT690a4cHdzOM9ZrFpXqSc1ofRsYNBPQBFn3pacG7icd78zUEGQLVaeycCbAqyWnZ8Fpta/+EjP&#10;k+QqhnBI0UAhUqdah6wgh6Hva+LI3XzjUCJscm0bfMVwV+lhkky0w5JjQ4E1bQrK7qeHMzC6b6+y&#10;O47ldhA+bOp1NR2OB8b0uu16DkqolX/xn3tv4/zRBL7PxAv08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b9Csm+AAAA3AAAAA8AAAAAAAAAAAAAAAAAmAIAAGRycy9kb3ducmV2&#10;LnhtbFBLBQYAAAAABAAEAPUAAACDAwAAAAA=&#10;" path="m2949,l2741,9,2538,34,2341,76r-192,58l1964,207r-178,87l1616,394,1455,508,1302,633,1160,771,1028,919,907,1077,798,1245r-97,177l618,1607r-70,192l493,1999r-41,205l427,2415r-8,216l419,2670r2,77l426,2823r6,77l441,2977r11,76l465,3129r15,75l497,3279r19,74l527,3390,,4246r976,33l1050,4370r77,87l1208,4540r84,80l1379,4694r90,71l1562,4831r95,62l1755,4951r100,52l1957,5052r104,43l2167,5133r108,34l2384,5196r111,23l2607,5238r113,13l2834,5259r115,3l3156,5253r203,-25l3556,5186r192,-58l3933,5055r178,-87l4281,4868r161,-114l4595,4629r142,-138l4869,4343r121,-158l5099,4017r97,-177l5279,3655r70,-192l5404,3263r41,-205l5470,2847r8,-216l5470,2415r-25,-211l5404,1999r-55,-200l5279,1607r-83,-185l5099,1245,4990,1077,4869,919,4737,771,4595,633,4442,508,4281,394,4111,294,3933,207,3748,134,3556,76,3359,34,3156,9,2949,e" stroked="f">
                    <v:path arrowok="t" o:connecttype="custom" o:connectlocs="2741,1998;2341,2065;1964,2196;1616,2383;1302,2622;1028,2908;798,3234;618,3596;493,3988;427,4404;419,4659;426,4812;441,4966;465,5118;497,5268;527,5379;976,6268;1127,6446;1292,6609;1469,6754;1657,6882;1855,6992;2061,7084;2275,7156;2495,7208;2720,7240;2949,7251;3359,7217;3748,7117;4111,6957;4442,6743;4737,6480;4990,6174;5196,5829;5349,5452;5445,5047;5478,4620;5445,4193;5349,3788;5196,3411;4990,3066;4737,2760;4442,2497;4111,2283;3748,2123;3359,2023;2949,1989" o:connectangles="0,0,0,0,0,0,0,0,0,0,0,0,0,0,0,0,0,0,0,0,0,0,0,0,0,0,0,0,0,0,0,0,0,0,0,0,0,0,0,0,0,0,0,0,0,0,0"/>
                  </v:shape>
                </v:group>
                <v:group id="Group 163" o:spid="_x0000_s1030" style="position:absolute;left:6301;top:1989;width:5478;height:5262" coordorigin="6301,1989" coordsize="5478,5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shape id="Freeform 164" o:spid="_x0000_s1031" style="position:absolute;left:6301;top:1989;width:5478;height:5262;visibility:visible;mso-wrap-style:square;v-text-anchor:top" coordsize="5478,5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ak+cYA&#10;AADcAAAADwAAAGRycy9kb3ducmV2LnhtbESPT2vCQBDF74LfYZlCb7qpQqlpVhEh0EuxjaVeh+zk&#10;D83OhuxqUj+9cyj0NsN7895vst3kOnWlIbSeDTwtE1DEpbct1wa+TvniBVSIyBY7z2TglwLstvNZ&#10;hqn1I3/StYi1khAOKRpoYuxTrUPZkMOw9D2xaJUfHEZZh1rbAUcJd51eJcmzdtiyNDTY06Gh8qe4&#10;OANnW5w3m/3H+tTldZV/H2/v43gz5vFh2r+CijTFf/Pf9ZsV/LXQyjMygd7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2ak+cYAAADcAAAADwAAAAAAAAAAAAAAAACYAgAAZHJz&#10;L2Rvd25yZXYueG1sUEsFBgAAAAAEAAQA9QAAAIsDAAAAAA==&#10;" path="m527,3390r-21,-74l488,3241r-16,-75l458,3091r-12,-76l436,2938r-7,-76l423,2785r-3,-77l419,2631r8,-216l452,2204r41,-205l548,1799r70,-192l701,1422r97,-177l907,1077,1028,919,1160,771,1302,633,1455,508,1616,394,1786,294r178,-87l2149,134,2341,76,2538,34,2741,9,2949,r207,9l3359,34r197,42l3748,134r185,73l4111,294r170,100l4442,508r153,125l4737,771r132,148l4990,1077r109,168l5196,1422r83,185l5349,1799r55,200l5445,2204r25,211l5478,2631r-8,216l5445,3058r-41,205l5349,3463r-70,192l5196,3840r-97,177l4990,4185r-121,158l4737,4491r-142,138l4442,4754r-161,114l4111,4968r-178,87l3748,5128r-192,58l3359,5228r-203,25l2949,5262r-115,-3l2720,5251r-113,-13l2495,5219r-111,-23l2275,5167r-108,-34l2061,5095r-104,-43l1855,5003r-100,-52l1657,4893r-95,-62l1469,4765r-90,-71l1292,4620r-84,-80l1127,4457r-77,-87l976,4279,,4246,527,3390xe" filled="f" strokeweight="2.25pt">
                    <v:path arrowok="t" o:connecttype="custom" o:connectlocs="506,5305;472,5155;446,5004;429,4851;420,4697;427,4404;493,3988;618,3596;798,3234;1028,2908;1302,2622;1616,2383;1964,2196;2341,2065;2741,1998;3156,1998;3556,2065;3933,2196;4281,2383;4595,2622;4869,2908;5099,3234;5279,3596;5404,3988;5470,4404;5470,4836;5404,5252;5279,5644;5099,6006;4869,6332;4595,6618;4281,6857;3933,7044;3556,7175;3156,7242;2834,7248;2607,7227;2384,7185;2167,7122;1957,7041;1755,6940;1562,6820;1379,6683;1208,6529;1050,6359;0,6235" o:connectangles="0,0,0,0,0,0,0,0,0,0,0,0,0,0,0,0,0,0,0,0,0,0,0,0,0,0,0,0,0,0,0,0,0,0,0,0,0,0,0,0,0,0,0,0,0,0"/>
                  </v:shape>
                </v:group>
                <v:group id="Group 161" o:spid="_x0000_s1032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<v:shape id="Freeform 162" o:spid="_x0000_s1033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sT18YA&#10;AADcAAAADwAAAGRycy9kb3ducmV2LnhtbESPT2vCQBDF70K/wzKF3nTTWkRiVkkLgodCa/TS2zQ7&#10;+aPZ2ZBdNf32nUPB2wzvzXu/yTaj69SVhtB6NvA8S0ARl962XBs4HrbTJagQkS12nsnALwXYrB8m&#10;GabW33hP1yLWSkI4pGigibFPtQ5lQw7DzPfEolV+cBhlHWptB7xJuOv0S5IstMOWpaHBnt4bKs/F&#10;xRnIIy2+T/n5p/qkj3L+1R67N5cY8/Q45itQkcZ4N/9f76zgvwq+PCMT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nsT18YAAADcAAAADwAAAAAAAAAAAAAAAACYAgAAZHJz&#10;L2Rvd25yZXYueG1sUEsFBgAAAAAEAAQA9QAAAIsDAAAAAA==&#10;" path="m,l10946,e" filled="f" strokeweight=".20497mm">
                    <v:path arrowok="t" o:connecttype="custom" o:connectlocs="0,0;10946,0" o:connectangles="0,0"/>
                  </v:shape>
                </v:group>
                <v:group id="Group 159" o:spid="_x0000_s1034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<v:shape id="Freeform 160" o:spid="_x0000_s1035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PBHcAA&#10;AADcAAAADwAAAGRycy9kb3ducmV2LnhtbERPTYvCMBC9C/6HMII3TS2iSzWKCAvC4oJ1Dx7HZmyL&#10;zaQ0sa3/fiMI3ubxPme97U0lWmpcaVnBbBqBIM6sLjlX8Hf+nnyBcB5ZY2WZFDzJwXYzHKwx0bbj&#10;E7Wpz0UIYZeggsL7OpHSZQUZdFNbEwfuZhuDPsAml7rBLoSbSsZRtJAGSw4NBda0Lyi7pw+j4Bxd&#10;ftPH4crHZfxjq0x2OGt3So1H/W4FwlPvP+K3+6DD/HkMr2fCBXLz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PBHcAAAADcAAAADwAAAAAAAAAAAAAAAACYAgAAZHJzL2Rvd25y&#10;ZXYueG1sUEsFBgAAAAAEAAQA9QAAAIUDAAAAAA=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157" o:spid="_x0000_s1036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shape id="Freeform 158" o:spid="_x0000_s1037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Ly08UA&#10;AADcAAAADwAAAGRycy9kb3ducmV2LnhtbERPS2vCQBC+F/wPyxS8SN1YpEh0DaXYIG0PahU9DtnJ&#10;w2ZnQ3aN8d93hUJv8/E9Z5H0phYdta6yrGAyjkAQZ1ZXXCjYf78/zUA4j6yxtkwKbuQgWQ4eFhhr&#10;e+UtdTtfiBDCLkYFpfdNLKXLSjLoxrYhDlxuW4M+wLaQusVrCDe1fI6iF2mw4tBQYkNvJWU/u4tR&#10;sDrODoecN+nX5dM3H6MzndLtSKnhY/86B+Gp9//iP/dah/nTKdyfCR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MvLTxQAAANwAAAAPAAAAAAAAAAAAAAAAAJgCAABkcnMv&#10;ZG93bnJldi54bWxQSwUGAAAAAAQABAD1AAAAigMAAAAA&#10;" path="m,l10908,e" filled="f" strokeweight=".58pt">
                    <v:path arrowok="t" o:connecttype="custom" o:connectlocs="0,0;10908,0" o:connectangles="0,0"/>
                  </v:shape>
                </v:group>
                <v:group id="Group 155" o:spid="_x0000_s1038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<v:shape id="Freeform 156" o:spid="_x0000_s1039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jHHsIA&#10;AADcAAAADwAAAGRycy9kb3ducmV2LnhtbERPS2vCQBC+C/0PyxS8mY0iWlJXEUEIiIUmHnqcZqdJ&#10;aHY2ZDcP/71bKHibj+85u8NkGjFQ52rLCpZRDIK4sLrmUsEtPy/eQDiPrLGxTAru5OCwf5ntMNF2&#10;5E8aMl+KEMIuQQWV920ipSsqMugi2xIH7sd2Bn2AXSl1h2MIN41cxfFGGqw5NFTY0qmi4jfrjYI8&#10;/vrI+vSbr9vVxTaFHHE5HJWav07HdxCeJv8U/7tTHeavN/D3TLhA7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CMcewgAAANwAAAAPAAAAAAAAAAAAAAAAAJgCAABkcnMvZG93&#10;bnJldi54bWxQSwUGAAAAAAQABAD1AAAAhwMAAAAA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153" o:spid="_x0000_s1040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<v:shape id="Freeform 154" o:spid="_x0000_s1041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kJMcYA&#10;AADcAAAADwAAAGRycy9kb3ducmV2LnhtbESPT0vDQBDF70K/wzIFb3ZTCUHSbostFUUPYv8g3obs&#10;mIRmZ8Pu2qTf3jkI3mZ4b977zXI9uk5dKMTWs4H5LANFXHnbcm3geHi6ewAVE7LFzjMZuFKE9Wpy&#10;s8TS+oE/6LJPtZIQjiUaaFLqS61j1ZDDOPM9sWjfPjhMsoZa24CDhLtO32dZoR22LA0N9rRtqDrv&#10;f5wBTkXevn1eT1+7OW6ew/urHfLCmNvp+LgAlWhM/+a/6xcr+LnQyjMygV7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tkJMcYAAADcAAAADwAAAAAAAAAAAAAAAACYAgAAZHJz&#10;L2Rvd25yZXYueG1sUEsFBgAAAAAEAAQA9QAAAIsDAAAAAA==&#10;" path="m,l,7469e" filled="f" strokeweight=".58pt">
                    <v:path arrowok="t" o:connecttype="custom" o:connectlocs="0,475;0,7944" o:connectangles="0,0"/>
                  </v:shape>
                </v:group>
                <v:group id="Group 151" o:spid="_x0000_s1042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<v:shape id="Freeform 152" o:spid="_x0000_s1043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wcsYA&#10;AADcAAAADwAAAGRycy9kb3ducmV2LnhtbESPT2vCQBDF74V+h2UKvelGqaVEV7HFYqVQqFXPQ3ZM&#10;gtnZNLv502/vHITeZnhv3vvNYjW4SnXUhNKzgck4AUWceVtybuDw8z56ARUissXKMxn4owCr5f3d&#10;AlPre/6mbh9zJSEcUjRQxFinWoesIIdh7Gti0c6+cRhlbXJtG+wl3FV6miTP2mHJ0lBgTW8FZZd9&#10;6wz8vn6epnHb9uvj7rKddU+brzZsjHl8GNZzUJGG+G++XX9YwZ8JvjwjE+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ewcsYAAADcAAAADwAAAAAAAAAAAAAAAACYAgAAZHJz&#10;L2Rvd25yZXYueG1sUEsFBgAAAAAEAAQA9QAAAIsDAAAAAA==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149" o:spid="_x0000_s1044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<v:shape id="Freeform 150" o:spid="_x0000_s1045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8K/cQA&#10;AADcAAAADwAAAGRycy9kb3ducmV2LnhtbERPTWvCQBC9C/6HZYReim5UUiS6irRIe/BQUy/eJtkx&#10;G8zOhuxW4793CwVv83ifs9r0thFX6nztWMF0koAgLp2uuVJw/NmNFyB8QNbYOCYFd/KwWQ8HK8y0&#10;u/GBrnmoRAxhn6ECE0KbSelLQxb9xLXEkTu7zmKIsKuk7vAWw20jZ0nyJi3WHBsMtvRuqLzkv1ZB&#10;sa8+X8vv0z6dFkX42KW5Sed3pV5G/XYJIlAfnuJ/95eO89MZ/D0TL5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vCv3EAAAA3AAAAA8AAAAAAAAAAAAAAAAAmAIAAGRycy9k&#10;b3ducmV2LnhtbFBLBQYAAAAABAAEAPUAAACJAwAAAAA=&#10;" path="m,l,7401e" filled="f" strokeweight=".20497mm">
                    <v:path arrowok="t" o:connecttype="custom" o:connectlocs="0,509;0,7910" o:connectangles="0,0"/>
                  </v:shape>
                </v:group>
                <v:group id="Group 147" o:spid="_x0000_s1046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    <v:shape id="Freeform 148" o:spid="_x0000_s1047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2V6cMA&#10;AADcAAAADwAAAGRycy9kb3ducmV2LnhtbERPTWvCQBC9F/wPyxR6040lBkldpUpLRQ+itpTehuw0&#10;CWZnw+7WxH/vCkJv83ifM1v0phFncr62rGA8SkAQF1bXXCr4PL4PpyB8QNbYWCYFF/KwmA8eZphr&#10;2/GezodQihjCPkcFVQhtLqUvKjLoR7YljtyvdQZDhK6U2mEXw00jn5MkkwZrjg0VtrSqqDgd/owC&#10;Dllab78vXz9vY1x+uN1Gd2mm1NNj//oCIlAf/sV391rH+ZMUbs/EC+T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k2V6cMAAADcAAAADwAAAAAAAAAAAAAAAACYAgAAZHJzL2Rv&#10;d25yZXYueG1sUEsFBgAAAAAEAAQA9QAAAIgDAAAAAA==&#10;" path="m,l,7469e" filled="f" strokeweight=".58pt">
                    <v:path arrowok="t" o:connecttype="custom" o:connectlocs="0,475;0,7944" o:connectangles="0,0"/>
                  </v:shape>
                </v:group>
                <v:group id="Group 145" o:spid="_x0000_s1048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shape id="Freeform 146" o:spid="_x0000_s1049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BqdsMA&#10;AADcAAAADwAAAGRycy9kb3ducmV2LnhtbERPTWvCQBC9F/wPywi9NRstDSW6hiIG2kOsjYLXITsm&#10;sdnZkN1q/PduodDbPN7nLLPRdOJCg2stK5hFMQjiyuqWawWHff70CsJ5ZI2dZVJwIwfZavKwxFTb&#10;K3/RpfS1CCHsUlTQeN+nUrqqIYMusj1x4E52MOgDHGqpB7yGcNPJeRwn0mDLoaHBntYNVd/lj1GQ&#10;bE5nXeWfH1tpdwXfjgU/HwulHqfj2wKEp9H/i//c7zrMf0ng9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BqdsMAAADcAAAADwAAAAAAAAAAAAAAAACYAgAAZHJzL2Rv&#10;d25yZXYueG1sUEsFBgAAAAAEAAQA9QAAAIgDAAAAAA==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143" o:spid="_x0000_s1050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shape id="Freeform 144" o:spid="_x0000_s1051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Awp8QA&#10;AADcAAAADwAAAGRycy9kb3ducmV2LnhtbESPQWvCQBCF7wX/wzKF3uqmBUWiq5SCtFAIVlvPQ3ZM&#10;otnZkJ1q/PfOoeBthvfmvW8WqyG05kx9aiI7eBlnYIjL6BuuHPzs1s8zMEmQPbaRycGVEqyWo4cF&#10;5j5e+JvOW6mMhnDK0UEt0uXWprKmgGkcO2LVDrEPKLr2lfU9XjQ8tPY1y6Y2YMPaUGNH7zWVp+1f&#10;cLD5PRWYHa/yNZ3Yva+k+NiFwrmnx+FtDkZokLv5//rTK/5EafUZnc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AMKfEAAAA3AAAAA8AAAAAAAAAAAAAAAAAmAIAAGRycy9k&#10;b3ducmV2LnhtbFBLBQYAAAAABAAEAPUAAACJAwAAAAA=&#10;" path="m,l,7401e" filled="f" strokeweight=".58pt">
                    <v:path arrowok="t" o:connecttype="custom" o:connectlocs="0,509;0,7910" o:connectangles="0,0"/>
                  </v:shape>
                </v:group>
                <v:group id="Group 141" o:spid="_x0000_s1052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<v:shape id="Freeform 142" o:spid="_x0000_s1053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Sb4sYA&#10;AADcAAAADwAAAGRycy9kb3ducmV2LnhtbESPQW/CMAyF70j7D5En7QYpOwDqCGiaxFSQAI3xA6zG&#10;a7o2TtdkUP49PkzazdZ7fu/zcj34Vl2oj3VgA9NJBoq4DLbmysD5czNegIoJ2WIbmAzcKMJ69TBa&#10;Ym7DlT/ockqVkhCOORpwKXW51rF05DFOQkcs2lfoPSZZ+0rbHq8S7lv9nGUz7bFmaXDY0Zujsjn9&#10;egPHxh2mu+1+vknV9vZTFM3u+/1szNPj8PoCKtGQ/s1/14UV/JngyzMygV7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qSb4sYAAADcAAAADwAAAAAAAAAAAAAAAACYAgAAZHJz&#10;L2Rvd25yZXYueG1sUEsFBgAAAAAEAAQA9QAAAIsDAAAAAA==&#10;" path="m,l10946,e" filled="f" strokeweight=".58pt">
                    <v:path arrowok="t" o:connecttype="custom" o:connectlocs="0,0;10946,0" o:connectangles="0,0"/>
                  </v:shape>
                </v:group>
                <v:group id="Group 139" o:spid="_x0000_s1054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shape id="Freeform 140" o:spid="_x0000_s1055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adfcAA&#10;AADcAAAADwAAAGRycy9kb3ducmV2LnhtbERPTYvCMBC9C/6HMAveNLUHlWoUWRAEUbB68Dg2s23Z&#10;ZlKa2NZ/bwTB2zze56w2valES40rLSuYTiIQxJnVJecKrpfdeAHCeWSNlWVS8CQHm/VwsMJE247P&#10;1KY+FyGEXYIKCu/rREqXFWTQTWxNHLg/2xj0ATa51A12IdxUMo6imTRYcmgosKbfgrL/9GEUXKLb&#10;KX3s73ycxwdbZbLDabtVavTTb5cgPPX+K/649zrMn8XwfiZcIN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IadfcAAAADcAAAADwAAAAAAAAAAAAAAAACYAgAAZHJzL2Rvd25y&#10;ZXYueG1sUEsFBgAAAAAEAAQA9QAAAIUDAAAAAA==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137" o:spid="_x0000_s1056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<v:shape id="Freeform 138" o:spid="_x0000_s1057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31tcMA&#10;AADcAAAADwAAAGRycy9kb3ducmV2LnhtbERPzWrCQBC+F/oOyxS81U2qhBpdpQSF4KFQ6wMM2TFJ&#10;k50N2a1JfHpXKPQ2H9/vbHajacWVeldbVhDPIxDEhdU1lwrO34fXdxDOI2tsLZOCiRzsts9PG0y1&#10;HfiLridfihDCLkUFlfddKqUrKjLo5rYjDtzF9gZ9gH0pdY9DCDetfIuiRBqsOTRU2FFWUdGcfo0C&#10;HZvsNv2Mx9XnXi+Gg7ZNM+VKzV7GjzUIT6P/F/+5cx3mJ0t4PBMukN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31tcMAAADcAAAADwAAAAAAAAAAAAAAAACYAgAAZHJzL2Rv&#10;d25yZXYueG1sUEsFBgAAAAAEAAQA9QAAAIgDAAAAAA==&#10;" path="m,l10908,e" filled="f" strokeweight=".20497mm">
                    <v:path arrowok="t" o:connecttype="custom" o:connectlocs="0,0;10908,0" o:connectangles="0,0"/>
                  </v:shape>
                </v:group>
                <v:group id="Group 135" o:spid="_x0000_s1058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shape id="Freeform 136" o:spid="_x0000_s1059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2bfsEA&#10;AADcAAAADwAAAGRycy9kb3ducmV2LnhtbERPTYvCMBC9L/gfwgje1tQeulKNIoJQWHbB6sHj2Ixt&#10;sZmUJrb132+EBW/zeJ+z3o6mET11rrasYDGPQBAXVtdcKjifDp9LEM4ja2wsk4InOdhuJh9rTLUd&#10;+Eh97ksRQtilqKDyvk2ldEVFBt3ctsSBu9nOoA+wK6XucAjhppFxFCXSYM2hocKW9hUV9/xhFJyi&#10;y2/+yK788xV/26aQAy76nVKz6bhbgfA0+rf4353pMD9J4PVMuEB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9m37BAAAA3AAAAA8AAAAAAAAAAAAAAAAAmAIAAGRycy9kb3du&#10;cmV2LnhtbFBLBQYAAAAABAAEAPUAAACGAwAAAAA=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  <w:proofErr w:type="gramStart"/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T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ONE :</w:t>
      </w:r>
      <w:proofErr w:type="gramEnd"/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one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2"/>
          <w:sz w:val="28"/>
          <w:szCs w:val="28"/>
        </w:rPr>
        <w:t>i</w:t>
      </w:r>
      <w:r w:rsidR="00C86428">
        <w:rPr>
          <w:rFonts w:ascii="Arial" w:eastAsia="Arial" w:hAnsi="Arial" w:cs="Arial"/>
          <w:sz w:val="28"/>
          <w:szCs w:val="28"/>
        </w:rPr>
        <w:t xml:space="preserve">s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Vi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pacing w:val="-3"/>
          <w:sz w:val="28"/>
          <w:szCs w:val="28"/>
        </w:rPr>
        <w:t>u</w:t>
      </w:r>
      <w:r w:rsidR="00C86428">
        <w:rPr>
          <w:rFonts w:ascii="Arial" w:eastAsia="Arial" w:hAnsi="Arial" w:cs="Arial"/>
          <w:sz w:val="28"/>
          <w:szCs w:val="28"/>
        </w:rPr>
        <w:t>al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2"/>
          <w:sz w:val="28"/>
          <w:szCs w:val="28"/>
        </w:rPr>
        <w:t>l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z w:val="28"/>
          <w:szCs w:val="28"/>
        </w:rPr>
        <w:t>ent</w:t>
      </w:r>
      <w:r w:rsidR="00C86428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hat</w:t>
      </w:r>
      <w:r w:rsidR="00C86428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ho</w:t>
      </w:r>
      <w:r w:rsidR="00C86428">
        <w:rPr>
          <w:rFonts w:ascii="Arial" w:eastAsia="Arial" w:hAnsi="Arial" w:cs="Arial"/>
          <w:spacing w:val="-4"/>
          <w:sz w:val="28"/>
          <w:szCs w:val="28"/>
        </w:rPr>
        <w:t>w</w:t>
      </w:r>
      <w:r w:rsidR="00C86428">
        <w:rPr>
          <w:rFonts w:ascii="Arial" w:eastAsia="Arial" w:hAnsi="Arial" w:cs="Arial"/>
          <w:sz w:val="28"/>
          <w:szCs w:val="28"/>
        </w:rPr>
        <w:t xml:space="preserve">s 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had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>s of</w:t>
      </w:r>
      <w:r w:rsidR="00C86428">
        <w:rPr>
          <w:rFonts w:ascii="Arial" w:eastAsia="Arial" w:hAnsi="Arial" w:cs="Arial"/>
          <w:spacing w:val="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l</w:t>
      </w:r>
      <w:r w:rsidR="00C86428">
        <w:rPr>
          <w:rFonts w:ascii="Arial" w:eastAsia="Arial" w:hAnsi="Arial" w:cs="Arial"/>
          <w:spacing w:val="-2"/>
          <w:sz w:val="28"/>
          <w:szCs w:val="28"/>
        </w:rPr>
        <w:t>i</w:t>
      </w:r>
      <w:r w:rsidR="00C86428">
        <w:rPr>
          <w:rFonts w:ascii="Arial" w:eastAsia="Arial" w:hAnsi="Arial" w:cs="Arial"/>
          <w:sz w:val="28"/>
          <w:szCs w:val="28"/>
        </w:rPr>
        <w:t xml:space="preserve">ght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da</w:t>
      </w:r>
      <w:r w:rsidR="00C86428">
        <w:rPr>
          <w:rFonts w:ascii="Arial" w:eastAsia="Arial" w:hAnsi="Arial" w:cs="Arial"/>
          <w:spacing w:val="-2"/>
          <w:sz w:val="28"/>
          <w:szCs w:val="28"/>
        </w:rPr>
        <w:t>r</w:t>
      </w:r>
      <w:r w:rsidR="00C86428">
        <w:rPr>
          <w:rFonts w:ascii="Arial" w:eastAsia="Arial" w:hAnsi="Arial" w:cs="Arial"/>
          <w:spacing w:val="-1"/>
          <w:sz w:val="28"/>
          <w:szCs w:val="28"/>
        </w:rPr>
        <w:t>k</w:t>
      </w:r>
      <w:r w:rsidR="00C86428">
        <w:rPr>
          <w:rFonts w:ascii="Arial" w:eastAsia="Arial" w:hAnsi="Arial" w:cs="Arial"/>
          <w:sz w:val="28"/>
          <w:szCs w:val="28"/>
        </w:rPr>
        <w:t>.</w:t>
      </w:r>
      <w:r w:rsidR="00C86428">
        <w:rPr>
          <w:rFonts w:ascii="Arial" w:eastAsia="Arial" w:hAnsi="Arial" w:cs="Arial"/>
          <w:spacing w:val="44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-3"/>
          <w:sz w:val="28"/>
          <w:szCs w:val="28"/>
        </w:rPr>
        <w:t>n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is o</w:t>
      </w:r>
      <w:r w:rsidR="00C86428">
        <w:rPr>
          <w:rFonts w:ascii="Arial" w:eastAsia="Arial" w:hAnsi="Arial" w:cs="Arial"/>
          <w:spacing w:val="1"/>
          <w:sz w:val="28"/>
          <w:szCs w:val="28"/>
        </w:rPr>
        <w:t>ft</w:t>
      </w:r>
      <w:r w:rsidR="00C86428">
        <w:rPr>
          <w:rFonts w:ascii="Arial" w:eastAsia="Arial" w:hAnsi="Arial" w:cs="Arial"/>
          <w:sz w:val="28"/>
          <w:szCs w:val="28"/>
        </w:rPr>
        <w:t>en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3"/>
          <w:sz w:val="28"/>
          <w:szCs w:val="28"/>
        </w:rPr>
        <w:t>u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ed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-4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re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an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ill</w:t>
      </w:r>
      <w:r w:rsidR="00C86428">
        <w:rPr>
          <w:rFonts w:ascii="Arial" w:eastAsia="Arial" w:hAnsi="Arial" w:cs="Arial"/>
          <w:spacing w:val="-3"/>
          <w:sz w:val="28"/>
          <w:szCs w:val="28"/>
        </w:rPr>
        <w:t>u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 xml:space="preserve">ion, 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k</w:t>
      </w:r>
      <w:r w:rsidR="00C86428">
        <w:rPr>
          <w:rFonts w:ascii="Arial" w:eastAsia="Arial" w:hAnsi="Arial" w:cs="Arial"/>
          <w:sz w:val="28"/>
          <w:szCs w:val="28"/>
        </w:rPr>
        <w:t>i</w:t>
      </w:r>
      <w:r w:rsidR="00C86428">
        <w:rPr>
          <w:rFonts w:ascii="Arial" w:eastAsia="Arial" w:hAnsi="Arial" w:cs="Arial"/>
          <w:spacing w:val="-3"/>
          <w:sz w:val="28"/>
          <w:szCs w:val="28"/>
        </w:rPr>
        <w:t>n</w:t>
      </w:r>
      <w:r w:rsidR="00C86428">
        <w:rPr>
          <w:rFonts w:ascii="Arial" w:eastAsia="Arial" w:hAnsi="Arial" w:cs="Arial"/>
          <w:sz w:val="28"/>
          <w:szCs w:val="28"/>
        </w:rPr>
        <w:t>g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obj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 xml:space="preserve">s appear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pacing w:val="-3"/>
          <w:sz w:val="28"/>
          <w:szCs w:val="28"/>
        </w:rPr>
        <w:t>h</w:t>
      </w:r>
      <w:r w:rsidR="00C86428">
        <w:rPr>
          <w:rFonts w:ascii="Arial" w:eastAsia="Arial" w:hAnsi="Arial" w:cs="Arial"/>
          <w:sz w:val="28"/>
          <w:szCs w:val="28"/>
        </w:rPr>
        <w:t>ree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di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3"/>
          <w:sz w:val="28"/>
          <w:szCs w:val="28"/>
        </w:rPr>
        <w:t>n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iona</w:t>
      </w:r>
      <w:r w:rsidR="00C86428">
        <w:rPr>
          <w:rFonts w:ascii="Arial" w:eastAsia="Arial" w:hAnsi="Arial" w:cs="Arial"/>
          <w:spacing w:val="-2"/>
          <w:sz w:val="28"/>
          <w:szCs w:val="28"/>
        </w:rPr>
        <w:t>l</w:t>
      </w:r>
      <w:r w:rsidR="00C86428">
        <w:rPr>
          <w:rFonts w:ascii="Arial" w:eastAsia="Arial" w:hAnsi="Arial" w:cs="Arial"/>
          <w:sz w:val="28"/>
          <w:szCs w:val="28"/>
        </w:rPr>
        <w:t>.</w:t>
      </w:r>
    </w:p>
    <w:p w:rsidR="00A51C1C" w:rsidRDefault="00A51C1C">
      <w:pPr>
        <w:spacing w:before="10" w:after="0" w:line="140" w:lineRule="exact"/>
        <w:rPr>
          <w:sz w:val="14"/>
          <w:szCs w:val="14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spacing w:before="25" w:after="0" w:line="240" w:lineRule="auto"/>
        <w:ind w:right="1086"/>
        <w:jc w:val="right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>Your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k :</w:t>
      </w:r>
      <w:proofErr w:type="gramEnd"/>
    </w:p>
    <w:p w:rsidR="00A51C1C" w:rsidRDefault="00A51C1C">
      <w:pPr>
        <w:spacing w:before="9" w:after="0" w:line="240" w:lineRule="exact"/>
        <w:rPr>
          <w:sz w:val="24"/>
          <w:szCs w:val="24"/>
        </w:rPr>
      </w:pPr>
    </w:p>
    <w:p w:rsidR="00A51C1C" w:rsidRDefault="00C86428">
      <w:pPr>
        <w:spacing w:after="0" w:line="275" w:lineRule="auto"/>
        <w:ind w:left="6967" w:right="73" w:firstLine="2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 xml:space="preserve">opy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 xml:space="preserve">s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onal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dr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ing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of a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s</w:t>
      </w:r>
      <w:r>
        <w:rPr>
          <w:rFonts w:ascii="Arial" w:eastAsia="Arial" w:hAnsi="Arial" w:cs="Arial"/>
          <w:i/>
          <w:spacing w:val="-3"/>
          <w:sz w:val="28"/>
          <w:szCs w:val="28"/>
        </w:rPr>
        <w:t>p</w:t>
      </w:r>
      <w:r>
        <w:rPr>
          <w:rFonts w:ascii="Arial" w:eastAsia="Arial" w:hAnsi="Arial" w:cs="Arial"/>
          <w:i/>
          <w:sz w:val="28"/>
          <w:szCs w:val="28"/>
        </w:rPr>
        <w:t>here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in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our</w:t>
      </w:r>
      <w:r>
        <w:rPr>
          <w:rFonts w:ascii="Arial" w:eastAsia="Arial" w:hAnsi="Arial" w:cs="Arial"/>
          <w:i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boo</w:t>
      </w:r>
      <w:r>
        <w:rPr>
          <w:rFonts w:ascii="Arial" w:eastAsia="Arial" w:hAnsi="Arial" w:cs="Arial"/>
          <w:i/>
          <w:spacing w:val="-1"/>
          <w:sz w:val="28"/>
          <w:szCs w:val="28"/>
        </w:rPr>
        <w:t>k</w:t>
      </w:r>
      <w:r>
        <w:rPr>
          <w:rFonts w:ascii="Arial" w:eastAsia="Arial" w:hAnsi="Arial" w:cs="Arial"/>
          <w:i/>
          <w:sz w:val="28"/>
          <w:szCs w:val="28"/>
        </w:rPr>
        <w:t xml:space="preserve">. </w:t>
      </w:r>
      <w:r>
        <w:rPr>
          <w:rFonts w:ascii="Arial" w:eastAsia="Arial" w:hAnsi="Arial" w:cs="Arial"/>
          <w:i/>
          <w:spacing w:val="-1"/>
          <w:sz w:val="28"/>
          <w:szCs w:val="28"/>
        </w:rPr>
        <w:t>U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PE</w:t>
      </w:r>
      <w:r>
        <w:rPr>
          <w:rFonts w:ascii="Arial" w:eastAsia="Arial" w:hAnsi="Arial" w:cs="Arial"/>
          <w:i/>
          <w:spacing w:val="-1"/>
          <w:sz w:val="28"/>
          <w:szCs w:val="28"/>
        </w:rPr>
        <w:t>NC</w:t>
      </w:r>
      <w:r>
        <w:rPr>
          <w:rFonts w:ascii="Arial" w:eastAsia="Arial" w:hAnsi="Arial" w:cs="Arial"/>
          <w:i/>
          <w:spacing w:val="1"/>
          <w:sz w:val="28"/>
          <w:szCs w:val="28"/>
        </w:rPr>
        <w:t>I</w:t>
      </w:r>
      <w:r>
        <w:rPr>
          <w:rFonts w:ascii="Arial" w:eastAsia="Arial" w:hAnsi="Arial" w:cs="Arial"/>
          <w:i/>
          <w:spacing w:val="-3"/>
          <w:sz w:val="28"/>
          <w:szCs w:val="28"/>
        </w:rPr>
        <w:t>L</w:t>
      </w:r>
      <w:r>
        <w:rPr>
          <w:rFonts w:ascii="Arial" w:eastAsia="Arial" w:hAnsi="Arial" w:cs="Arial"/>
          <w:i/>
          <w:sz w:val="28"/>
          <w:szCs w:val="28"/>
        </w:rPr>
        <w:t>.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pacing w:val="-3"/>
          <w:sz w:val="28"/>
          <w:szCs w:val="28"/>
        </w:rPr>
        <w:t>o</w:t>
      </w:r>
      <w:r>
        <w:rPr>
          <w:rFonts w:ascii="Arial" w:eastAsia="Arial" w:hAnsi="Arial" w:cs="Arial"/>
          <w:i/>
          <w:sz w:val="28"/>
          <w:szCs w:val="28"/>
        </w:rPr>
        <w:t xml:space="preserve">py </w:t>
      </w:r>
      <w:r>
        <w:rPr>
          <w:rFonts w:ascii="Arial" w:eastAsia="Arial" w:hAnsi="Arial" w:cs="Arial"/>
          <w:i/>
          <w:spacing w:val="1"/>
          <w:sz w:val="28"/>
          <w:szCs w:val="28"/>
        </w:rPr>
        <w:t>to t</w:t>
      </w:r>
      <w:r>
        <w:rPr>
          <w:rFonts w:ascii="Arial" w:eastAsia="Arial" w:hAnsi="Arial" w:cs="Arial"/>
          <w:i/>
          <w:sz w:val="28"/>
          <w:szCs w:val="28"/>
        </w:rPr>
        <w:t>onal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s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ale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at</w:t>
      </w:r>
      <w:r>
        <w:rPr>
          <w:rFonts w:ascii="Arial" w:eastAsia="Arial" w:hAnsi="Arial" w:cs="Arial"/>
          <w:i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b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1"/>
          <w:sz w:val="28"/>
          <w:szCs w:val="28"/>
        </w:rPr>
        <w:t>tt</w:t>
      </w:r>
      <w:r>
        <w:rPr>
          <w:rFonts w:ascii="Arial" w:eastAsia="Arial" w:hAnsi="Arial" w:cs="Arial"/>
          <w:i/>
          <w:sz w:val="28"/>
          <w:szCs w:val="28"/>
        </w:rPr>
        <w:t xml:space="preserve">om 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ir</w:t>
      </w:r>
      <w:r>
        <w:rPr>
          <w:rFonts w:ascii="Arial" w:eastAsia="Arial" w:hAnsi="Arial" w:cs="Arial"/>
          <w:i/>
          <w:spacing w:val="-1"/>
          <w:sz w:val="28"/>
          <w:szCs w:val="28"/>
        </w:rPr>
        <w:t>st</w:t>
      </w:r>
      <w:r>
        <w:rPr>
          <w:rFonts w:ascii="Arial" w:eastAsia="Arial" w:hAnsi="Arial" w:cs="Arial"/>
          <w:i/>
          <w:sz w:val="28"/>
          <w:szCs w:val="28"/>
        </w:rPr>
        <w:t>.</w:t>
      </w:r>
      <w:proofErr w:type="gramEnd"/>
      <w:r>
        <w:rPr>
          <w:rFonts w:ascii="Arial" w:eastAsia="Arial" w:hAnsi="Arial" w:cs="Arial"/>
          <w:i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ry</w:t>
      </w:r>
      <w:r>
        <w:rPr>
          <w:rFonts w:ascii="Arial" w:eastAsia="Arial" w:hAnsi="Arial" w:cs="Arial"/>
          <w:i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b</w:t>
      </w:r>
      <w:r>
        <w:rPr>
          <w:rFonts w:ascii="Arial" w:eastAsia="Arial" w:hAnsi="Arial" w:cs="Arial"/>
          <w:i/>
          <w:spacing w:val="-2"/>
          <w:sz w:val="28"/>
          <w:szCs w:val="28"/>
        </w:rPr>
        <w:t>l</w:t>
      </w:r>
      <w:r>
        <w:rPr>
          <w:rFonts w:ascii="Arial" w:eastAsia="Arial" w:hAnsi="Arial" w:cs="Arial"/>
          <w:i/>
          <w:sz w:val="28"/>
          <w:szCs w:val="28"/>
        </w:rPr>
        <w:t>end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g</w:t>
      </w:r>
      <w:r>
        <w:rPr>
          <w:rFonts w:ascii="Arial" w:eastAsia="Arial" w:hAnsi="Arial" w:cs="Arial"/>
          <w:i/>
          <w:sz w:val="28"/>
          <w:szCs w:val="28"/>
        </w:rPr>
        <w:t>en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2"/>
          <w:sz w:val="28"/>
          <w:szCs w:val="28"/>
        </w:rPr>
        <w:t>l</w:t>
      </w:r>
      <w:r>
        <w:rPr>
          <w:rFonts w:ascii="Arial" w:eastAsia="Arial" w:hAnsi="Arial" w:cs="Arial"/>
          <w:i/>
          <w:sz w:val="28"/>
          <w:szCs w:val="28"/>
        </w:rPr>
        <w:t xml:space="preserve">y 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rom o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one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2"/>
          <w:sz w:val="28"/>
          <w:szCs w:val="28"/>
        </w:rPr>
        <w:t>r</w:t>
      </w:r>
      <w:r>
        <w:rPr>
          <w:rFonts w:ascii="Arial" w:eastAsia="Arial" w:hAnsi="Arial" w:cs="Arial"/>
          <w:i/>
          <w:sz w:val="28"/>
          <w:szCs w:val="28"/>
        </w:rPr>
        <w:t xml:space="preserve">. </w:t>
      </w:r>
      <w:proofErr w:type="spellStart"/>
      <w:proofErr w:type="gramStart"/>
      <w:r>
        <w:rPr>
          <w:rFonts w:ascii="Arial" w:eastAsia="Arial" w:hAnsi="Arial" w:cs="Arial"/>
          <w:i/>
          <w:sz w:val="28"/>
          <w:szCs w:val="28"/>
        </w:rPr>
        <w:t>Your</w:t>
      </w:r>
      <w:proofErr w:type="spellEnd"/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are</w:t>
      </w:r>
      <w:proofErr w:type="gramEnd"/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ai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ing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go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rom light rig</w:t>
      </w:r>
      <w:r>
        <w:rPr>
          <w:rFonts w:ascii="Arial" w:eastAsia="Arial" w:hAnsi="Arial" w:cs="Arial"/>
          <w:i/>
          <w:spacing w:val="-3"/>
          <w:sz w:val="28"/>
          <w:szCs w:val="28"/>
        </w:rPr>
        <w:t>h</w:t>
      </w:r>
      <w:r>
        <w:rPr>
          <w:rFonts w:ascii="Arial" w:eastAsia="Arial" w:hAnsi="Arial" w:cs="Arial"/>
          <w:i/>
          <w:sz w:val="28"/>
          <w:szCs w:val="28"/>
        </w:rPr>
        <w:t xml:space="preserve">t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hrough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da</w:t>
      </w:r>
      <w:r>
        <w:rPr>
          <w:rFonts w:ascii="Arial" w:eastAsia="Arial" w:hAnsi="Arial" w:cs="Arial"/>
          <w:i/>
          <w:spacing w:val="-2"/>
          <w:sz w:val="28"/>
          <w:szCs w:val="28"/>
        </w:rPr>
        <w:t>r</w:t>
      </w:r>
      <w:r>
        <w:rPr>
          <w:rFonts w:ascii="Arial" w:eastAsia="Arial" w:hAnsi="Arial" w:cs="Arial"/>
          <w:i/>
          <w:spacing w:val="1"/>
          <w:sz w:val="28"/>
          <w:szCs w:val="28"/>
        </w:rPr>
        <w:t>k</w:t>
      </w:r>
      <w:r>
        <w:rPr>
          <w:rFonts w:ascii="Arial" w:eastAsia="Arial" w:hAnsi="Arial" w:cs="Arial"/>
          <w:i/>
          <w:sz w:val="28"/>
          <w:szCs w:val="28"/>
        </w:rPr>
        <w:t>.</w:t>
      </w:r>
    </w:p>
    <w:p w:rsidR="00A51C1C" w:rsidRDefault="00A51C1C">
      <w:pPr>
        <w:spacing w:after="0"/>
        <w:jc w:val="center"/>
        <w:sectPr w:rsidR="00A51C1C">
          <w:pgSz w:w="11920" w:h="8420" w:orient="landscape"/>
          <w:pgMar w:top="720" w:right="880" w:bottom="280" w:left="600" w:header="720" w:footer="720" w:gutter="0"/>
          <w:cols w:space="720"/>
        </w:sectPr>
      </w:pPr>
    </w:p>
    <w:p w:rsidR="00A51C1C" w:rsidRDefault="00A24221">
      <w:pPr>
        <w:spacing w:after="0" w:line="488" w:lineRule="exact"/>
        <w:ind w:left="100" w:right="-20"/>
        <w:rPr>
          <w:rFonts w:ascii="Arial Black" w:eastAsia="Arial Black" w:hAnsi="Arial Black" w:cs="Arial Black"/>
          <w:sz w:val="36"/>
          <w:szCs w:val="36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3872" behindDoc="1" locked="0" layoutInCell="1" allowOverlap="1">
            <wp:simplePos x="0" y="0"/>
            <wp:positionH relativeFrom="page">
              <wp:posOffset>462280</wp:posOffset>
            </wp:positionH>
            <wp:positionV relativeFrom="paragraph">
              <wp:posOffset>473075</wp:posOffset>
            </wp:positionV>
            <wp:extent cx="2860675" cy="4009390"/>
            <wp:effectExtent l="0" t="0" r="0" b="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400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3543935</wp:posOffset>
                </wp:positionH>
                <wp:positionV relativeFrom="page">
                  <wp:posOffset>937895</wp:posOffset>
                </wp:positionV>
                <wp:extent cx="3478530" cy="3528695"/>
                <wp:effectExtent l="38735" t="33020" r="35560" b="19685"/>
                <wp:wrapNone/>
                <wp:docPr id="130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8530" cy="3528695"/>
                          <a:chOff x="5581" y="1477"/>
                          <a:chExt cx="5478" cy="5557"/>
                        </a:xfrm>
                      </wpg:grpSpPr>
                      <wps:wsp>
                        <wps:cNvPr id="131" name="Freeform 132"/>
                        <wps:cNvSpPr>
                          <a:spLocks/>
                        </wps:cNvSpPr>
                        <wps:spPr bwMode="auto">
                          <a:xfrm>
                            <a:off x="5581" y="1477"/>
                            <a:ext cx="5478" cy="5557"/>
                          </a:xfrm>
                          <a:custGeom>
                            <a:avLst/>
                            <a:gdLst>
                              <a:gd name="T0" fmla="+- 0 6056 5581"/>
                              <a:gd name="T1" fmla="*/ T0 w 5478"/>
                              <a:gd name="T2" fmla="+- 0 4835 1477"/>
                              <a:gd name="T3" fmla="*/ 4835 h 5557"/>
                              <a:gd name="T4" fmla="+- 0 6034 5581"/>
                              <a:gd name="T5" fmla="*/ T4 w 5478"/>
                              <a:gd name="T6" fmla="+- 0 4707 1477"/>
                              <a:gd name="T7" fmla="*/ 4707 h 5557"/>
                              <a:gd name="T8" fmla="+- 0 6017 5581"/>
                              <a:gd name="T9" fmla="*/ T8 w 5478"/>
                              <a:gd name="T10" fmla="+- 0 4579 1477"/>
                              <a:gd name="T11" fmla="*/ 4579 h 5557"/>
                              <a:gd name="T12" fmla="+- 0 6006 5581"/>
                              <a:gd name="T13" fmla="*/ T12 w 5478"/>
                              <a:gd name="T14" fmla="+- 0 4450 1477"/>
                              <a:gd name="T15" fmla="*/ 4450 h 5557"/>
                              <a:gd name="T16" fmla="+- 0 6001 5581"/>
                              <a:gd name="T17" fmla="*/ T16 w 5478"/>
                              <a:gd name="T18" fmla="+- 0 4320 1477"/>
                              <a:gd name="T19" fmla="*/ 4320 h 5557"/>
                              <a:gd name="T20" fmla="+- 0 6008 5581"/>
                              <a:gd name="T21" fmla="*/ T20 w 5478"/>
                              <a:gd name="T22" fmla="+- 0 4028 1477"/>
                              <a:gd name="T23" fmla="*/ 4028 h 5557"/>
                              <a:gd name="T24" fmla="+- 0 6074 5581"/>
                              <a:gd name="T25" fmla="*/ T24 w 5478"/>
                              <a:gd name="T26" fmla="+- 0 3588 1477"/>
                              <a:gd name="T27" fmla="*/ 3588 h 5557"/>
                              <a:gd name="T28" fmla="+- 0 6199 5581"/>
                              <a:gd name="T29" fmla="*/ T28 w 5478"/>
                              <a:gd name="T30" fmla="+- 0 3174 1477"/>
                              <a:gd name="T31" fmla="*/ 3174 h 5557"/>
                              <a:gd name="T32" fmla="+- 0 6379 5581"/>
                              <a:gd name="T33" fmla="*/ T32 w 5478"/>
                              <a:gd name="T34" fmla="+- 0 2792 1477"/>
                              <a:gd name="T35" fmla="*/ 2792 h 5557"/>
                              <a:gd name="T36" fmla="+- 0 6609 5581"/>
                              <a:gd name="T37" fmla="*/ T36 w 5478"/>
                              <a:gd name="T38" fmla="+- 0 2447 1477"/>
                              <a:gd name="T39" fmla="*/ 2447 h 5557"/>
                              <a:gd name="T40" fmla="+- 0 6883 5581"/>
                              <a:gd name="T41" fmla="*/ T40 w 5478"/>
                              <a:gd name="T42" fmla="+- 0 2146 1477"/>
                              <a:gd name="T43" fmla="*/ 2146 h 5557"/>
                              <a:gd name="T44" fmla="+- 0 7197 5581"/>
                              <a:gd name="T45" fmla="*/ T44 w 5478"/>
                              <a:gd name="T46" fmla="+- 0 1893 1477"/>
                              <a:gd name="T47" fmla="*/ 1893 h 5557"/>
                              <a:gd name="T48" fmla="+- 0 7545 5581"/>
                              <a:gd name="T49" fmla="*/ T48 w 5478"/>
                              <a:gd name="T50" fmla="+- 0 1695 1477"/>
                              <a:gd name="T51" fmla="*/ 1695 h 5557"/>
                              <a:gd name="T52" fmla="+- 0 7922 5581"/>
                              <a:gd name="T53" fmla="*/ T52 w 5478"/>
                              <a:gd name="T54" fmla="+- 0 1558 1477"/>
                              <a:gd name="T55" fmla="*/ 1558 h 5557"/>
                              <a:gd name="T56" fmla="+- 0 8322 5581"/>
                              <a:gd name="T57" fmla="*/ T56 w 5478"/>
                              <a:gd name="T58" fmla="+- 0 1486 1477"/>
                              <a:gd name="T59" fmla="*/ 1486 h 5557"/>
                              <a:gd name="T60" fmla="+- 0 8737 5581"/>
                              <a:gd name="T61" fmla="*/ T60 w 5478"/>
                              <a:gd name="T62" fmla="+- 0 1486 1477"/>
                              <a:gd name="T63" fmla="*/ 1486 h 5557"/>
                              <a:gd name="T64" fmla="+- 0 9137 5581"/>
                              <a:gd name="T65" fmla="*/ T64 w 5478"/>
                              <a:gd name="T66" fmla="+- 0 1558 1477"/>
                              <a:gd name="T67" fmla="*/ 1558 h 5557"/>
                              <a:gd name="T68" fmla="+- 0 9514 5581"/>
                              <a:gd name="T69" fmla="*/ T68 w 5478"/>
                              <a:gd name="T70" fmla="+- 0 1695 1477"/>
                              <a:gd name="T71" fmla="*/ 1695 h 5557"/>
                              <a:gd name="T72" fmla="+- 0 9862 5581"/>
                              <a:gd name="T73" fmla="*/ T72 w 5478"/>
                              <a:gd name="T74" fmla="+- 0 1893 1477"/>
                              <a:gd name="T75" fmla="*/ 1893 h 5557"/>
                              <a:gd name="T76" fmla="+- 0 10176 5581"/>
                              <a:gd name="T77" fmla="*/ T76 w 5478"/>
                              <a:gd name="T78" fmla="+- 0 2146 1477"/>
                              <a:gd name="T79" fmla="*/ 2146 h 5557"/>
                              <a:gd name="T80" fmla="+- 0 10450 5581"/>
                              <a:gd name="T81" fmla="*/ T80 w 5478"/>
                              <a:gd name="T82" fmla="+- 0 2447 1477"/>
                              <a:gd name="T83" fmla="*/ 2447 h 5557"/>
                              <a:gd name="T84" fmla="+- 0 10680 5581"/>
                              <a:gd name="T85" fmla="*/ T84 w 5478"/>
                              <a:gd name="T86" fmla="+- 0 2792 1477"/>
                              <a:gd name="T87" fmla="*/ 2792 h 5557"/>
                              <a:gd name="T88" fmla="+- 0 10860 5581"/>
                              <a:gd name="T89" fmla="*/ T88 w 5478"/>
                              <a:gd name="T90" fmla="+- 0 3174 1477"/>
                              <a:gd name="T91" fmla="*/ 3174 h 5557"/>
                              <a:gd name="T92" fmla="+- 0 10985 5581"/>
                              <a:gd name="T93" fmla="*/ T92 w 5478"/>
                              <a:gd name="T94" fmla="+- 0 3588 1477"/>
                              <a:gd name="T95" fmla="*/ 3588 h 5557"/>
                              <a:gd name="T96" fmla="+- 0 11051 5581"/>
                              <a:gd name="T97" fmla="*/ T96 w 5478"/>
                              <a:gd name="T98" fmla="+- 0 4028 1477"/>
                              <a:gd name="T99" fmla="*/ 4028 h 5557"/>
                              <a:gd name="T100" fmla="+- 0 11051 5581"/>
                              <a:gd name="T101" fmla="*/ T100 w 5478"/>
                              <a:gd name="T102" fmla="+- 0 4483 1477"/>
                              <a:gd name="T103" fmla="*/ 4483 h 5557"/>
                              <a:gd name="T104" fmla="+- 0 10985 5581"/>
                              <a:gd name="T105" fmla="*/ T104 w 5478"/>
                              <a:gd name="T106" fmla="+- 0 4923 1477"/>
                              <a:gd name="T107" fmla="*/ 4923 h 5557"/>
                              <a:gd name="T108" fmla="+- 0 10860 5581"/>
                              <a:gd name="T109" fmla="*/ T108 w 5478"/>
                              <a:gd name="T110" fmla="+- 0 5337 1477"/>
                              <a:gd name="T111" fmla="*/ 5337 h 5557"/>
                              <a:gd name="T112" fmla="+- 0 10680 5581"/>
                              <a:gd name="T113" fmla="*/ T112 w 5478"/>
                              <a:gd name="T114" fmla="+- 0 5719 1477"/>
                              <a:gd name="T115" fmla="*/ 5719 h 5557"/>
                              <a:gd name="T116" fmla="+- 0 10450 5581"/>
                              <a:gd name="T117" fmla="*/ T116 w 5478"/>
                              <a:gd name="T118" fmla="+- 0 6064 1477"/>
                              <a:gd name="T119" fmla="*/ 6064 h 5557"/>
                              <a:gd name="T120" fmla="+- 0 10176 5581"/>
                              <a:gd name="T121" fmla="*/ T120 w 5478"/>
                              <a:gd name="T122" fmla="+- 0 6365 1477"/>
                              <a:gd name="T123" fmla="*/ 6365 h 5557"/>
                              <a:gd name="T124" fmla="+- 0 9862 5581"/>
                              <a:gd name="T125" fmla="*/ T124 w 5478"/>
                              <a:gd name="T126" fmla="+- 0 6618 1477"/>
                              <a:gd name="T127" fmla="*/ 6618 h 5557"/>
                              <a:gd name="T128" fmla="+- 0 9514 5581"/>
                              <a:gd name="T129" fmla="*/ T128 w 5478"/>
                              <a:gd name="T130" fmla="+- 0 6816 1477"/>
                              <a:gd name="T131" fmla="*/ 6816 h 5557"/>
                              <a:gd name="T132" fmla="+- 0 9137 5581"/>
                              <a:gd name="T133" fmla="*/ T132 w 5478"/>
                              <a:gd name="T134" fmla="+- 0 6953 1477"/>
                              <a:gd name="T135" fmla="*/ 6953 h 5557"/>
                              <a:gd name="T136" fmla="+- 0 8737 5581"/>
                              <a:gd name="T137" fmla="*/ T136 w 5478"/>
                              <a:gd name="T138" fmla="+- 0 7025 1477"/>
                              <a:gd name="T139" fmla="*/ 7025 h 5557"/>
                              <a:gd name="T140" fmla="+- 0 8407 5581"/>
                              <a:gd name="T141" fmla="*/ T140 w 5478"/>
                              <a:gd name="T142" fmla="+- 0 7031 1477"/>
                              <a:gd name="T143" fmla="*/ 7031 h 5557"/>
                              <a:gd name="T144" fmla="+- 0 8165 5581"/>
                              <a:gd name="T145" fmla="*/ T144 w 5478"/>
                              <a:gd name="T146" fmla="+- 0 7005 1477"/>
                              <a:gd name="T147" fmla="*/ 7005 h 5557"/>
                              <a:gd name="T148" fmla="+- 0 7928 5581"/>
                              <a:gd name="T149" fmla="*/ T148 w 5478"/>
                              <a:gd name="T150" fmla="+- 0 6954 1477"/>
                              <a:gd name="T151" fmla="*/ 6954 h 5557"/>
                              <a:gd name="T152" fmla="+- 0 7698 5581"/>
                              <a:gd name="T153" fmla="*/ T152 w 5478"/>
                              <a:gd name="T154" fmla="+- 0 6880 1477"/>
                              <a:gd name="T155" fmla="*/ 6880 h 5557"/>
                              <a:gd name="T156" fmla="+- 0 7476 5581"/>
                              <a:gd name="T157" fmla="*/ T156 w 5478"/>
                              <a:gd name="T158" fmla="+- 0 6782 1477"/>
                              <a:gd name="T159" fmla="*/ 6782 h 5557"/>
                              <a:gd name="T160" fmla="+- 0 7264 5581"/>
                              <a:gd name="T161" fmla="*/ T160 w 5478"/>
                              <a:gd name="T162" fmla="+- 0 6661 1477"/>
                              <a:gd name="T163" fmla="*/ 6661 h 5557"/>
                              <a:gd name="T164" fmla="+- 0 7063 5581"/>
                              <a:gd name="T165" fmla="*/ T164 w 5478"/>
                              <a:gd name="T166" fmla="+- 0 6519 1477"/>
                              <a:gd name="T167" fmla="*/ 6519 h 5557"/>
                              <a:gd name="T168" fmla="+- 0 6874 5581"/>
                              <a:gd name="T169" fmla="*/ T168 w 5478"/>
                              <a:gd name="T170" fmla="+- 0 6356 1477"/>
                              <a:gd name="T171" fmla="*/ 6356 h 5557"/>
                              <a:gd name="T172" fmla="+- 0 6699 5581"/>
                              <a:gd name="T173" fmla="*/ T172 w 5478"/>
                              <a:gd name="T174" fmla="+- 0 6174 1477"/>
                              <a:gd name="T175" fmla="*/ 6174 h 5557"/>
                              <a:gd name="T176" fmla="+- 0 6540 5581"/>
                              <a:gd name="T177" fmla="*/ T176 w 5478"/>
                              <a:gd name="T178" fmla="+- 0 5972 1477"/>
                              <a:gd name="T179" fmla="*/ 5972 h 5557"/>
                              <a:gd name="T180" fmla="+- 0 5581 5581"/>
                              <a:gd name="T181" fmla="*/ T180 w 5478"/>
                              <a:gd name="T182" fmla="+- 0 5723 1477"/>
                              <a:gd name="T183" fmla="*/ 5723 h 5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5478" h="5557">
                                <a:moveTo>
                                  <a:pt x="488" y="3421"/>
                                </a:moveTo>
                                <a:lnTo>
                                  <a:pt x="475" y="3358"/>
                                </a:lnTo>
                                <a:lnTo>
                                  <a:pt x="463" y="3294"/>
                                </a:lnTo>
                                <a:lnTo>
                                  <a:pt x="453" y="3230"/>
                                </a:lnTo>
                                <a:lnTo>
                                  <a:pt x="444" y="3166"/>
                                </a:lnTo>
                                <a:lnTo>
                                  <a:pt x="436" y="3102"/>
                                </a:lnTo>
                                <a:lnTo>
                                  <a:pt x="430" y="3038"/>
                                </a:lnTo>
                                <a:lnTo>
                                  <a:pt x="425" y="2973"/>
                                </a:lnTo>
                                <a:lnTo>
                                  <a:pt x="422" y="2908"/>
                                </a:lnTo>
                                <a:lnTo>
                                  <a:pt x="420" y="2843"/>
                                </a:lnTo>
                                <a:lnTo>
                                  <a:pt x="419" y="2778"/>
                                </a:lnTo>
                                <a:lnTo>
                                  <a:pt x="427" y="2551"/>
                                </a:lnTo>
                                <a:lnTo>
                                  <a:pt x="452" y="2328"/>
                                </a:lnTo>
                                <a:lnTo>
                                  <a:pt x="493" y="2111"/>
                                </a:lnTo>
                                <a:lnTo>
                                  <a:pt x="548" y="1900"/>
                                </a:lnTo>
                                <a:lnTo>
                                  <a:pt x="618" y="1697"/>
                                </a:lnTo>
                                <a:lnTo>
                                  <a:pt x="701" y="1502"/>
                                </a:lnTo>
                                <a:lnTo>
                                  <a:pt x="798" y="1315"/>
                                </a:lnTo>
                                <a:lnTo>
                                  <a:pt x="907" y="1138"/>
                                </a:lnTo>
                                <a:lnTo>
                                  <a:pt x="1028" y="970"/>
                                </a:lnTo>
                                <a:lnTo>
                                  <a:pt x="1160" y="814"/>
                                </a:lnTo>
                                <a:lnTo>
                                  <a:pt x="1302" y="669"/>
                                </a:lnTo>
                                <a:lnTo>
                                  <a:pt x="1455" y="536"/>
                                </a:lnTo>
                                <a:lnTo>
                                  <a:pt x="1616" y="416"/>
                                </a:lnTo>
                                <a:lnTo>
                                  <a:pt x="1786" y="310"/>
                                </a:lnTo>
                                <a:lnTo>
                                  <a:pt x="1964" y="218"/>
                                </a:lnTo>
                                <a:lnTo>
                                  <a:pt x="2149" y="142"/>
                                </a:lnTo>
                                <a:lnTo>
                                  <a:pt x="2341" y="81"/>
                                </a:lnTo>
                                <a:lnTo>
                                  <a:pt x="2538" y="36"/>
                                </a:lnTo>
                                <a:lnTo>
                                  <a:pt x="2741" y="9"/>
                                </a:lnTo>
                                <a:lnTo>
                                  <a:pt x="2949" y="0"/>
                                </a:lnTo>
                                <a:lnTo>
                                  <a:pt x="3156" y="9"/>
                                </a:lnTo>
                                <a:lnTo>
                                  <a:pt x="3359" y="36"/>
                                </a:lnTo>
                                <a:lnTo>
                                  <a:pt x="3556" y="81"/>
                                </a:lnTo>
                                <a:lnTo>
                                  <a:pt x="3748" y="142"/>
                                </a:lnTo>
                                <a:lnTo>
                                  <a:pt x="3933" y="218"/>
                                </a:lnTo>
                                <a:lnTo>
                                  <a:pt x="4111" y="310"/>
                                </a:lnTo>
                                <a:lnTo>
                                  <a:pt x="4281" y="416"/>
                                </a:lnTo>
                                <a:lnTo>
                                  <a:pt x="4442" y="536"/>
                                </a:lnTo>
                                <a:lnTo>
                                  <a:pt x="4595" y="669"/>
                                </a:lnTo>
                                <a:lnTo>
                                  <a:pt x="4737" y="814"/>
                                </a:lnTo>
                                <a:lnTo>
                                  <a:pt x="4869" y="970"/>
                                </a:lnTo>
                                <a:lnTo>
                                  <a:pt x="4990" y="1138"/>
                                </a:lnTo>
                                <a:lnTo>
                                  <a:pt x="5099" y="1315"/>
                                </a:lnTo>
                                <a:lnTo>
                                  <a:pt x="5196" y="1502"/>
                                </a:lnTo>
                                <a:lnTo>
                                  <a:pt x="5279" y="1697"/>
                                </a:lnTo>
                                <a:lnTo>
                                  <a:pt x="5349" y="1900"/>
                                </a:lnTo>
                                <a:lnTo>
                                  <a:pt x="5404" y="2111"/>
                                </a:lnTo>
                                <a:lnTo>
                                  <a:pt x="5445" y="2328"/>
                                </a:lnTo>
                                <a:lnTo>
                                  <a:pt x="5470" y="2551"/>
                                </a:lnTo>
                                <a:lnTo>
                                  <a:pt x="5478" y="2778"/>
                                </a:lnTo>
                                <a:lnTo>
                                  <a:pt x="5470" y="3006"/>
                                </a:lnTo>
                                <a:lnTo>
                                  <a:pt x="5445" y="3229"/>
                                </a:lnTo>
                                <a:lnTo>
                                  <a:pt x="5404" y="3446"/>
                                </a:lnTo>
                                <a:lnTo>
                                  <a:pt x="5349" y="3657"/>
                                </a:lnTo>
                                <a:lnTo>
                                  <a:pt x="5279" y="3860"/>
                                </a:lnTo>
                                <a:lnTo>
                                  <a:pt x="5196" y="4055"/>
                                </a:lnTo>
                                <a:lnTo>
                                  <a:pt x="5099" y="4242"/>
                                </a:lnTo>
                                <a:lnTo>
                                  <a:pt x="4990" y="4419"/>
                                </a:lnTo>
                                <a:lnTo>
                                  <a:pt x="4869" y="4587"/>
                                </a:lnTo>
                                <a:lnTo>
                                  <a:pt x="4737" y="4743"/>
                                </a:lnTo>
                                <a:lnTo>
                                  <a:pt x="4595" y="4888"/>
                                </a:lnTo>
                                <a:lnTo>
                                  <a:pt x="4442" y="5021"/>
                                </a:lnTo>
                                <a:lnTo>
                                  <a:pt x="4281" y="5141"/>
                                </a:lnTo>
                                <a:lnTo>
                                  <a:pt x="4111" y="5247"/>
                                </a:lnTo>
                                <a:lnTo>
                                  <a:pt x="3933" y="5339"/>
                                </a:lnTo>
                                <a:lnTo>
                                  <a:pt x="3748" y="5415"/>
                                </a:lnTo>
                                <a:lnTo>
                                  <a:pt x="3556" y="5476"/>
                                </a:lnTo>
                                <a:lnTo>
                                  <a:pt x="3359" y="5521"/>
                                </a:lnTo>
                                <a:lnTo>
                                  <a:pt x="3156" y="5548"/>
                                </a:lnTo>
                                <a:lnTo>
                                  <a:pt x="2949" y="5557"/>
                                </a:lnTo>
                                <a:lnTo>
                                  <a:pt x="2826" y="5554"/>
                                </a:lnTo>
                                <a:lnTo>
                                  <a:pt x="2704" y="5544"/>
                                </a:lnTo>
                                <a:lnTo>
                                  <a:pt x="2584" y="5528"/>
                                </a:lnTo>
                                <a:lnTo>
                                  <a:pt x="2465" y="5506"/>
                                </a:lnTo>
                                <a:lnTo>
                                  <a:pt x="2347" y="5477"/>
                                </a:lnTo>
                                <a:lnTo>
                                  <a:pt x="2231" y="5443"/>
                                </a:lnTo>
                                <a:lnTo>
                                  <a:pt x="2117" y="5403"/>
                                </a:lnTo>
                                <a:lnTo>
                                  <a:pt x="2005" y="5357"/>
                                </a:lnTo>
                                <a:lnTo>
                                  <a:pt x="1895" y="5305"/>
                                </a:lnTo>
                                <a:lnTo>
                                  <a:pt x="1788" y="5247"/>
                                </a:lnTo>
                                <a:lnTo>
                                  <a:pt x="1683" y="5184"/>
                                </a:lnTo>
                                <a:lnTo>
                                  <a:pt x="1581" y="5116"/>
                                </a:lnTo>
                                <a:lnTo>
                                  <a:pt x="1482" y="5042"/>
                                </a:lnTo>
                                <a:lnTo>
                                  <a:pt x="1386" y="4963"/>
                                </a:lnTo>
                                <a:lnTo>
                                  <a:pt x="1293" y="4879"/>
                                </a:lnTo>
                                <a:lnTo>
                                  <a:pt x="1204" y="4790"/>
                                </a:lnTo>
                                <a:lnTo>
                                  <a:pt x="1118" y="4697"/>
                                </a:lnTo>
                                <a:lnTo>
                                  <a:pt x="1037" y="4598"/>
                                </a:lnTo>
                                <a:lnTo>
                                  <a:pt x="959" y="4495"/>
                                </a:lnTo>
                                <a:lnTo>
                                  <a:pt x="886" y="4387"/>
                                </a:lnTo>
                                <a:lnTo>
                                  <a:pt x="0" y="4246"/>
                                </a:lnTo>
                                <a:lnTo>
                                  <a:pt x="488" y="34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26" style="position:absolute;margin-left:279.05pt;margin-top:73.85pt;width:273.9pt;height:277.85pt;z-index:-251651584;mso-position-horizontal-relative:page;mso-position-vertical-relative:page" coordorigin="5581,1477" coordsize="5478,5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">
                <v:shape id="Freeform 132" o:spid="_x0000_s1027" style="position:absolute;left:5581;top:1477;width:5478;height:5557;visibility:visible;mso-wrap-style:square;v-text-anchor:top" coordsize="5478,55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q7j8MA&#10;AADcAAAADwAAAGRycy9kb3ducmV2LnhtbERPTWvCQBC9C/6HZYTezEZLa01dRYRCL1KN9T7Njtlo&#10;djZktybtr+8KBW/zeJ+zWPW2FldqfeVYwSRJQRAXTldcKvg8vI1fQPiArLF2TAp+yMNqORwsMNOu&#10;4z1d81CKGMI+QwUmhCaT0heGLPrENcSRO7nWYoiwLaVusYvhtpbTNH2WFiuODQYb2hgqLvm3VfCb&#10;+7nptuWx205Tfvr62BWz81qph1G/fgURqA938b/7Xcf5jxO4PRMv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kq7j8MAAADcAAAADwAAAAAAAAAAAAAAAACYAgAAZHJzL2Rv&#10;d25yZXYueG1sUEsFBgAAAAAEAAQA9QAAAIgDAAAAAA==&#10;" path="m488,3421r-13,-63l463,3294r-10,-64l444,3166r-8,-64l430,3038r-5,-65l422,2908r-2,-65l419,2778r8,-227l452,2328r41,-217l548,1900r70,-203l701,1502r97,-187l907,1138,1028,970,1160,814,1302,669,1455,536,1616,416,1786,310r178,-92l2149,142,2341,81,2538,36,2741,9,2949,r207,9l3359,36r197,45l3748,142r185,76l4111,310r170,106l4442,536r153,133l4737,814r132,156l4990,1138r109,177l5196,1502r83,195l5349,1900r55,211l5445,2328r25,223l5478,2778r-8,228l5445,3229r-41,217l5349,3657r-70,203l5196,4055r-97,187l4990,4419r-121,168l4737,4743r-142,145l4442,5021r-161,120l4111,5247r-178,92l3748,5415r-192,61l3359,5521r-203,27l2949,5557r-123,-3l2704,5544r-120,-16l2465,5506r-118,-29l2231,5443r-114,-40l2005,5357r-110,-52l1788,5247r-105,-63l1581,5116r-99,-74l1386,4963r-93,-84l1204,4790r-86,-93l1037,4598,959,4495,886,4387,,4246,488,3421xe" filled="f" strokeweight="2.25pt">
                  <v:path arrowok="t" o:connecttype="custom" o:connectlocs="475,4835;453,4707;436,4579;425,4450;420,4320;427,4028;493,3588;618,3174;798,2792;1028,2447;1302,2146;1616,1893;1964,1695;2341,1558;2741,1486;3156,1486;3556,1558;3933,1695;4281,1893;4595,2146;4869,2447;5099,2792;5279,3174;5404,3588;5470,4028;5470,4483;5404,4923;5279,5337;5099,5719;4869,6064;4595,6365;4281,6618;3933,6816;3556,6953;3156,7025;2826,7031;2584,7005;2347,6954;2117,6880;1895,6782;1683,6661;1482,6519;1293,6356;1118,6174;959,5972;0,5723" o:connectangles="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4749800"/>
                <wp:effectExtent l="5715" t="2540" r="8255" b="10160"/>
                <wp:wrapNone/>
                <wp:docPr id="100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749800"/>
                          <a:chOff x="474" y="469"/>
                          <a:chExt cx="10958" cy="7480"/>
                        </a:xfrm>
                      </wpg:grpSpPr>
                      <wpg:grpSp>
                        <wpg:cNvPr id="102" name="Group 129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103" name="Freeform 130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127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105" name="Freeform 128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125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107" name="Freeform 126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123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109" name="Freeform 124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121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111" name="Freeform 122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19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113" name="Freeform 120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17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115" name="Freeform 118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15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117" name="Freeform 116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13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119" name="Freeform 114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11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121" name="Freeform 112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109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123" name="Freeform 110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107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125" name="Freeform 108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105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127" name="Freeform 106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103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129" name="Freeform 104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" o:spid="_x0000_s1026" style="position:absolute;margin-left:23.7pt;margin-top:23.45pt;width:547.9pt;height:374pt;z-index:-251650560;mso-position-horizontal-relative:page;mso-position-vertical-relative:page" coordorigin="474,469" coordsize="10958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">
                <v:group id="Group 129" o:spid="_x0000_s1027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<v:shape id="Freeform 130" o:spid="_x0000_s1028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M0YMMA&#10;AADcAAAADwAAAGRycy9kb3ducmV2LnhtbERPTWvCQBC9C/0PyxS86W4bCBJdJS0UeihYNRdv0+yY&#10;pGZnQ3abpP++WxC8zeN9zmY32VYM1PvGsYanpQJBXDrTcKWhOL0tViB8QDbYOiYNv+Rht32YbTAz&#10;buQDDcdQiRjCPkMNdQhdJqUva7Lol64jjtzF9RZDhH0lTY9jDLetfFYqlRYbjg01dvRaU3k9/lgN&#10;eaD0/J1fvy57+iiTz6ZoX6zSev445WsQgaZwF9/c7ybOVwn8PxMv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M0YMMAAADcAAAADwAAAAAAAAAAAAAAAACYAgAAZHJzL2Rv&#10;d25yZXYueG1sUEsFBgAAAAAEAAQA9QAAAIgDAAAAAA==&#10;" path="m,l10946,e" filled="f" strokeweight=".20497mm">
                    <v:path arrowok="t" o:connecttype="custom" o:connectlocs="0,0;10946,0" o:connectangles="0,0"/>
                  </v:shape>
                </v:group>
                <v:group id="Group 127" o:spid="_x0000_s1029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<v:shape id="Freeform 128" o:spid="_x0000_s1030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DgqcIA&#10;AADcAAAADwAAAGRycy9kb3ducmV2LnhtbERPyWrDMBC9F/IPYgK51VICaYsTJYRAwVBaqN1DjhNr&#10;YptYI2PJS/++KhR6m8dbZ3+cbStG6n3jWMM6USCIS2carjR8Fa+PLyB8QDbYOiYN3+TheFg87DE1&#10;buJPGvNQiRjCPkUNdQhdKqUva7LoE9cRR+7meoshwr6SpscphttWbpR6khYbjg01dnSuqbzng9VQ&#10;qMtHPmRXfn/evLm2lBOux5PWq+V82oEINId/8Z87M3G+2sLvM/ECe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sOCpwgAAANwAAAAPAAAAAAAAAAAAAAAAAJgCAABkcnMvZG93&#10;bnJldi54bWxQSwUGAAAAAAQABAD1AAAAhwMAAAAA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125" o:spid="_x0000_s1031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shape id="Freeform 126" o:spid="_x0000_s1032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rVZMMA&#10;AADcAAAADwAAAGRycy9kb3ducmV2LnhtbERPS4vCMBC+C/6HMIIX0VQPq1SjiKgsu3tYX+hxaMa2&#10;2kxKE7X++42w4G0+vudMZrUpxJ0ql1tW0O9FIIgTq3NOFex3q+4IhPPIGgvLpOBJDmbTZmOCsbYP&#10;3tB961MRQtjFqCDzvoyldElGBl3PlsSBO9vKoA+wSqWu8BHCTSEHUfQhDeYcGjIsaZFRct3ejILl&#10;cXQ4nPl3/XP79uVX50Kn9aajVLtVz8cgPNX+Lf53f+owPxrC65lwgZ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rVZMMAAADcAAAADwAAAAAAAAAAAAAAAACYAgAAZHJzL2Rv&#10;d25yZXYueG1sUEsFBgAAAAAEAAQA9QAAAIgDAAAAAA==&#10;" path="m,l10908,e" filled="f" strokeweight=".58pt">
                    <v:path arrowok="t" o:connecttype="custom" o:connectlocs="0,0;10908,0" o:connectangles="0,0"/>
                  </v:shape>
                </v:group>
                <v:group id="Group 123" o:spid="_x0000_s1033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<v:shape id="Freeform 124" o:spid="_x0000_s1034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3qrMIA&#10;AADcAAAADwAAAGRycy9kb3ducmV2LnhtbERPyWrDMBC9F/IPYgK51VJySFsnSgiBgqG0ULuHHCfW&#10;xDaxRsaSl/59VSj0No+3zv4421aM1PvGsYZ1okAQl840XGn4Kl4fn0H4gGywdUwavsnD8bB42GNq&#10;3MSfNOahEjGEfYoa6hC6VEpf1mTRJ64jjtzN9RZDhH0lTY9TDLet3Ci1lRYbjg01dnSuqbzng9VQ&#10;qMtHPmRXfn/avLm2lBOux5PWq+V82oEINId/8Z87M3G+eoHfZ+IF8vA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/eqswgAAANwAAAAPAAAAAAAAAAAAAAAAAJgCAABkcnMvZG93&#10;bnJldi54bWxQSwUGAAAAAAQABAD1AAAAhwMAAAAA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121" o:spid="_x0000_s1035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shape id="Freeform 122" o:spid="_x0000_s1036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CPscMA&#10;AADcAAAADwAAAGRycy9kb3ducmV2LnhtbERPTWvCQBC9C/0Pywi96SZFQomuoqWlpT0UoyLehuyY&#10;BLOzYXdr4r/vFgre5vE+Z7EaTCuu5HxjWUE6TUAQl1Y3XCnY794mzyB8QNbYWiYFN/KwWj6MFphr&#10;2/OWrkWoRAxhn6OCOoQul9KXNRn0U9sRR+5sncEQoaukdtjHcNPKpyTJpMGGY0ONHb3UVF6KH6OA&#10;QzZrvo63w+k1xc27+/7U/SxT6nE8rOcgAg3hLv53f+g4P03h75l4gV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CPscMAAADcAAAADwAAAAAAAAAAAAAAAACYAgAAZHJzL2Rv&#10;d25yZXYueG1sUEsFBgAAAAAEAAQA9QAAAIgDAAAAAA==&#10;" path="m,l,7469e" filled="f" strokeweight=".58pt">
                    <v:path arrowok="t" o:connecttype="custom" o:connectlocs="0,475;0,7944" o:connectangles="0,0"/>
                  </v:shape>
                </v:group>
                <v:group id="Group 119" o:spid="_x0000_s1037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<v:shape id="Freeform 120" o:spid="_x0000_s1038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+XxcMA&#10;AADcAAAADwAAAGRycy9kb3ducmV2LnhtbERP22rCQBB9L/Qflin4VjfeiqSuYouiIgj10uchO02C&#10;2dk0u7n4965Q6NscznVmi84UoqHK5ZYVDPoRCOLE6pxTBefT+nUKwnlkjYVlUnAjB4v589MMY21b&#10;/qLm6FMRQtjFqCDzvoyldElGBl3flsSB+7GVQR9glUpdYRvCTSGHUfQmDeYcGjIs6TOj5HqsjYLf&#10;j/330G/qdnnZXTeTZrw61G6lVO+lW76D8NT5f/Gfe6vD/MEIHs+EC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+XxcMAAADcAAAADwAAAAAAAAAAAAAAAACYAgAAZHJzL2Rv&#10;d25yZXYueG1sUEsFBgAAAAAEAAQA9QAAAIgDAAAAAA==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117" o:spid="_x0000_s1039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118" o:spid="_x0000_s1040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wrScQA&#10;AADcAAAADwAAAGRycy9kb3ducmV2LnhtbERPTWvCQBC9F/oflin0UnSTlohEVykVaQ8eavTibZId&#10;s8HsbMiuGv99VxB6m8f7nPlysK24UO8bxwrScQKCuHK64VrBfrceTUH4gKyxdUwKbuRhuXh+mmOu&#10;3ZW3dClCLWII+xwVmBC6XEpfGbLox64jjtzR9RZDhH0tdY/XGG5b+Z4kE2mx4dhgsKMvQ9WpOFsF&#10;5ab+fqt+D5ssLcuwWmeFyT5uSr2+DJ8zEIGG8C9+uH90nJ9mcH8mXi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sK0nEAAAA3AAAAA8AAAAAAAAAAAAAAAAAmAIAAGRycy9k&#10;b3ducmV2LnhtbFBLBQYAAAAABAAEAPUAAACJAwAAAAA=&#10;" path="m,l,7401e" filled="f" strokeweight=".20497mm">
                    <v:path arrowok="t" o:connecttype="custom" o:connectlocs="0,509;0,7910" o:connectangles="0,0"/>
                  </v:shape>
                </v:group>
                <v:group id="Group 115" o:spid="_x0000_s1041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116" o:spid="_x0000_s1042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WyXsMA&#10;AADcAAAADwAAAGRycy9kb3ducmV2LnhtbERPTWvCQBC9C/0PyxR6002KxBJdpS0tij2IVpHehuw0&#10;Cc3Oht3VxH/fFQRv83ifM1v0phFncr62rCAdJSCIC6trLhXsvz+HLyB8QNbYWCYFF/KwmD8MZphr&#10;2/GWzrtQihjCPkcFVQhtLqUvKjLoR7YljtyvdQZDhK6U2mEXw00jn5MkkwZrjg0VtvReUfG3OxkF&#10;HLJx/XW8HH4+Unxbus1ad+NMqafH/nUKIlAf7uKbe6Xj/HQC12fiBX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WyXsMAAADcAAAADwAAAAAAAAAAAAAAAACYAgAAZHJzL2Rv&#10;d25yZXYueG1sUEsFBgAAAAAEAAQA9QAAAIgDAAAAAA==&#10;" path="m,l,7469e" filled="f" strokeweight=".58pt">
                    <v:path arrowok="t" o:connecttype="custom" o:connectlocs="0,475;0,7944" o:connectangles="0,0"/>
                  </v:shape>
                </v:group>
                <v:group id="Group 113" o:spid="_x0000_s1043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<v:shape id="Freeform 114" o:spid="_x0000_s1044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VHxMMA&#10;AADcAAAADwAAAGRycy9kb3ducmV2LnhtbERPTWvCQBC9C/6HZYTedJMWgk1dRaSB9pDapgWvQ3ZM&#10;otnZkN3G+O+7BcHbPN7nrDajacVAvWssK4gXEQji0uqGKwU/39l8CcJ5ZI2tZVJwJQeb9XSywlTb&#10;C3/RUPhKhBB2KSqove9SKV1Zk0G3sB1x4I62N+gD7Cupe7yEcNPKxyhKpMGGQ0ONHe1qKs/Fr1GQ&#10;vB5Pusz27x/SfuZ8PeT8dMiVepiN2xcQnkZ/F9/cbzrMj5/h/5lwgV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VHxMMAAADcAAAADwAAAAAAAAAAAAAAAACYAgAAZHJzL2Rv&#10;d25yZXYueG1sUEsFBgAAAAAEAAQA9QAAAIgDAAAAAA==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111" o:spid="_x0000_s1045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Freeform 112" o:spid="_x0000_s1046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zqR8EA&#10;AADcAAAADwAAAGRycy9kb3ducmV2LnhtbERPTWvCQBC9C/6HZYTedKNQkdRVRBALhWCN9jxkp0lq&#10;djZkpxr/fVcoeJvH+5zluneNulIXas8GppMEFHHhbc2lgVO+Gy9ABUG22HgmA3cKsF4NB0tMrb/x&#10;J12PUqoYwiFFA5VIm2odioocholviSP37TuHEmFXatvhLYa7Rs+SZK4d1hwbKmxpW1FxOf46A4fz&#10;JcPk5y4f81f9ZUvJ9rnLjHkZ9Zs3UEK9PMX/7ncb58+m8HgmXq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86kfBAAAA3AAAAA8AAAAAAAAAAAAAAAAAmAIAAGRycy9kb3du&#10;cmV2LnhtbFBLBQYAAAAABAAEAPUAAACGAwAAAAA=&#10;" path="m,l,7401e" filled="f" strokeweight=".58pt">
                    <v:path arrowok="t" o:connecttype="custom" o:connectlocs="0,509;0,7910" o:connectangles="0,0"/>
                  </v:shape>
                </v:group>
                <v:group id="Group 109" o:spid="_x0000_s1047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<v:shape id="Freeform 110" o:spid="_x0000_s1048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y8VcMA&#10;AADcAAAADwAAAGRycy9kb3ducmV2LnhtbERP3WrCMBS+H/gO4Qi7m6kKTqpRRFCqsI2pD3Bojk1t&#10;c1KbTOvbm8Fgd+fj+z3zZWdrcaPWl44VDAcJCOLc6ZILBafj5m0KwgdkjbVjUvAgD8tF72WOqXZ3&#10;/qbbIRQihrBPUYEJoUml9Lkhi37gGuLInV1rMUTYFlK3eI/htpajJJlIiyXHBoMNrQ3l1eHHKviq&#10;zOdwv/t434Ri97hmWbW/bE9Kvfa71QxEoC78i//cmY7zR2P4fSZ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y8VcMAAADcAAAADwAAAAAAAAAAAAAAAACYAgAAZHJzL2Rv&#10;d25yZXYueG1sUEsFBgAAAAAEAAQA9QAAAIgDAAAAAA==&#10;" path="m,l10946,e" filled="f" strokeweight=".58pt">
                    <v:path arrowok="t" o:connecttype="custom" o:connectlocs="0,0;10946,0" o:connectangles="0,0"/>
                  </v:shape>
                </v:group>
                <v:group id="Group 107" o:spid="_x0000_s1049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<v:shape id="Freeform 108" o:spid="_x0000_s1050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W8ycAA&#10;AADcAAAADwAAAGRycy9kb3ducmV2LnhtbERPTYvCMBC9C/6HMII3TS2oSzWKCAvC4oJ1Dx7HZmyL&#10;zaQ0sa3/fiMI3ubxPme97U0lWmpcaVnBbBqBIM6sLjlX8Hf+nnyBcB5ZY2WZFDzJwXYzHKwx0bbj&#10;E7Wpz0UIYZeggsL7OpHSZQUZdFNbEwfuZhuDPsAml7rBLoSbSsZRtJAGSw4NBda0Lyi7pw+j4Bxd&#10;ftPH4crHZfxjq0x2OGt3So1H/W4FwlPvP+K3+6DD/HgOr2fCBXLz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QW8ycAAAADcAAAADwAAAAAAAAAAAAAAAACYAgAAZHJzL2Rvd25y&#10;ZXYueG1sUEsFBgAAAAAEAAQA9QAAAIUDAAAAAA==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105" o:spid="_x0000_s1051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<v:shape id="Freeform 106" o:spid="_x0000_s1052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XSAsEA&#10;AADcAAAADwAAAGRycy9kb3ducmV2LnhtbERPzYrCMBC+C75DGMGbpiqsbtcoIgqyhwXrPsDQzLa1&#10;zaQ00bY+vVkQvM3H9zvrbWcqcafGFZYVzKYRCOLU6oIzBb+X42QFwnlkjZVlUtCTg+1mOFhjrG3L&#10;Z7onPhMhhF2MCnLv61hKl+Zk0E1tTRy4P9sY9AE2mdQNtiHcVHIeRR/SYMGhIcea9jmlZXIzCvTM&#10;7B/9tfv+/DnoRXvUtiz7k1LjUbf7AuGp82/xy33SYf58Cf/PhAvk5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l0gLBAAAA3AAAAA8AAAAAAAAAAAAAAAAAmAIAAGRycy9kb3du&#10;cmV2LnhtbFBLBQYAAAAABAAEAPUAAACGAwAAAAA=&#10;" path="m,l10908,e" filled="f" strokeweight=".20497mm">
                    <v:path arrowok="t" o:connecttype="custom" o:connectlocs="0,0;10908,0" o:connectangles="0,0"/>
                  </v:shape>
                </v:group>
                <v:group id="Group 103" o:spid="_x0000_s1053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<v:shape id="Freeform 104" o:spid="_x0000_s1054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i2zMAA&#10;AADcAAAADwAAAGRycy9kb3ducmV2LnhtbERPTYvCMBC9C/6HMII3Te1B3WoUERaExQXrHjyOzdgW&#10;m0lpYlv//UYQvM3jfc5625tKtNS40rKC2TQCQZxZXXKu4O/8PVmCcB5ZY2WZFDzJwXYzHKwx0bbj&#10;E7Wpz0UIYZeggsL7OpHSZQUZdFNbEwfuZhuDPsAml7rBLoSbSsZRNJcGSw4NBda0Lyi7pw+j4Bxd&#10;ftPH4crHRfxjq0x2OGt3So1H/W4FwlPvP+K3+6DD/PgLXs+EC+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Ei2zMAAAADcAAAADwAAAAAAAAAAAAAAAACYAgAAZHJzL2Rvd25y&#10;ZXYueG1sUEsFBgAAAAAEAAQA9QAAAIUDAAAAAA==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  <w:r w:rsidR="00C86428">
        <w:rPr>
          <w:rFonts w:ascii="Arial Black" w:eastAsia="Arial Black" w:hAnsi="Arial Black" w:cs="Arial Black"/>
          <w:b/>
          <w:bCs/>
          <w:spacing w:val="-1"/>
          <w:position w:val="1"/>
          <w:sz w:val="36"/>
          <w:szCs w:val="36"/>
        </w:rPr>
        <w:t>T</w:t>
      </w:r>
      <w:r w:rsidR="00C86428">
        <w:rPr>
          <w:rFonts w:ascii="Arial Black" w:eastAsia="Arial Black" w:hAnsi="Arial Black" w:cs="Arial Black"/>
          <w:b/>
          <w:bCs/>
          <w:position w:val="1"/>
          <w:sz w:val="36"/>
          <w:szCs w:val="36"/>
        </w:rPr>
        <w:t>ON</w:t>
      </w:r>
      <w:r w:rsidR="00C86428">
        <w:rPr>
          <w:rFonts w:ascii="Arial Black" w:eastAsia="Arial Black" w:hAnsi="Arial Black" w:cs="Arial Black"/>
          <w:b/>
          <w:bCs/>
          <w:spacing w:val="1"/>
          <w:position w:val="1"/>
          <w:sz w:val="36"/>
          <w:szCs w:val="36"/>
        </w:rPr>
        <w:t>A</w:t>
      </w:r>
      <w:r w:rsidR="00C86428">
        <w:rPr>
          <w:rFonts w:ascii="Arial Black" w:eastAsia="Arial Black" w:hAnsi="Arial Black" w:cs="Arial Black"/>
          <w:b/>
          <w:bCs/>
          <w:position w:val="1"/>
          <w:sz w:val="36"/>
          <w:szCs w:val="36"/>
        </w:rPr>
        <w:t xml:space="preserve">L </w:t>
      </w:r>
      <w:r w:rsidR="00C86428">
        <w:rPr>
          <w:rFonts w:ascii="Arial Black" w:eastAsia="Arial Black" w:hAnsi="Arial Black" w:cs="Arial Black"/>
          <w:b/>
          <w:bCs/>
          <w:spacing w:val="1"/>
          <w:position w:val="1"/>
          <w:sz w:val="36"/>
          <w:szCs w:val="36"/>
        </w:rPr>
        <w:t>DR</w:t>
      </w:r>
      <w:r w:rsidR="00C86428">
        <w:rPr>
          <w:rFonts w:ascii="Arial Black" w:eastAsia="Arial Black" w:hAnsi="Arial Black" w:cs="Arial Black"/>
          <w:b/>
          <w:bCs/>
          <w:spacing w:val="-2"/>
          <w:position w:val="1"/>
          <w:sz w:val="36"/>
          <w:szCs w:val="36"/>
        </w:rPr>
        <w:t>A</w:t>
      </w:r>
      <w:r w:rsidR="00C86428">
        <w:rPr>
          <w:rFonts w:ascii="Arial Black" w:eastAsia="Arial Black" w:hAnsi="Arial Black" w:cs="Arial Black"/>
          <w:b/>
          <w:bCs/>
          <w:position w:val="1"/>
          <w:sz w:val="36"/>
          <w:szCs w:val="36"/>
        </w:rPr>
        <w:t>W</w:t>
      </w:r>
      <w:r w:rsidR="00C86428">
        <w:rPr>
          <w:rFonts w:ascii="Arial Black" w:eastAsia="Arial Black" w:hAnsi="Arial Black" w:cs="Arial Black"/>
          <w:b/>
          <w:bCs/>
          <w:spacing w:val="-1"/>
          <w:position w:val="1"/>
          <w:sz w:val="36"/>
          <w:szCs w:val="36"/>
        </w:rPr>
        <w:t>I</w:t>
      </w:r>
      <w:r w:rsidR="00C86428">
        <w:rPr>
          <w:rFonts w:ascii="Arial Black" w:eastAsia="Arial Black" w:hAnsi="Arial Black" w:cs="Arial Black"/>
          <w:b/>
          <w:bCs/>
          <w:position w:val="1"/>
          <w:sz w:val="36"/>
          <w:szCs w:val="36"/>
        </w:rPr>
        <w:t>NG</w:t>
      </w:r>
    </w:p>
    <w:p w:rsidR="00A51C1C" w:rsidRDefault="00C86428">
      <w:pPr>
        <w:spacing w:after="0" w:line="200" w:lineRule="exact"/>
        <w:rPr>
          <w:sz w:val="20"/>
          <w:szCs w:val="20"/>
        </w:rPr>
      </w:pPr>
      <w:r>
        <w:br w:type="column"/>
      </w: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before="17" w:after="0" w:line="200" w:lineRule="exact"/>
        <w:rPr>
          <w:sz w:val="20"/>
          <w:szCs w:val="20"/>
        </w:rPr>
      </w:pPr>
    </w:p>
    <w:p w:rsidR="00A51C1C" w:rsidRDefault="00C86428">
      <w:pPr>
        <w:spacing w:after="0" w:line="240" w:lineRule="auto"/>
        <w:ind w:left="823" w:right="965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>Your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k :</w:t>
      </w:r>
      <w:proofErr w:type="gramEnd"/>
    </w:p>
    <w:p w:rsidR="00A51C1C" w:rsidRDefault="00A51C1C">
      <w:pPr>
        <w:spacing w:before="9" w:after="0" w:line="240" w:lineRule="exact"/>
        <w:rPr>
          <w:sz w:val="24"/>
          <w:szCs w:val="24"/>
        </w:rPr>
      </w:pPr>
    </w:p>
    <w:p w:rsidR="00A51C1C" w:rsidRDefault="00C86428">
      <w:pPr>
        <w:spacing w:after="0"/>
        <w:ind w:left="-24" w:right="117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>Lay out</w:t>
      </w:r>
      <w:r>
        <w:rPr>
          <w:rFonts w:ascii="Arial" w:eastAsia="Arial" w:hAnsi="Arial" w:cs="Arial"/>
          <w:i/>
          <w:spacing w:val="-3"/>
          <w:sz w:val="28"/>
          <w:szCs w:val="28"/>
        </w:rPr>
        <w:t xml:space="preserve"> </w:t>
      </w:r>
      <w:r w:rsidR="00A24221">
        <w:rPr>
          <w:rFonts w:ascii="Arial" w:eastAsia="Arial" w:hAnsi="Arial" w:cs="Arial"/>
          <w:i/>
          <w:spacing w:val="1"/>
          <w:sz w:val="28"/>
          <w:szCs w:val="28"/>
        </w:rPr>
        <w:t>3items from a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k</w:t>
      </w:r>
      <w:r>
        <w:rPr>
          <w:rFonts w:ascii="Arial" w:eastAsia="Arial" w:hAnsi="Arial" w:cs="Arial"/>
          <w:i/>
          <w:sz w:val="28"/>
          <w:szCs w:val="28"/>
        </w:rPr>
        <w:t>i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pacing w:val="-3"/>
          <w:sz w:val="28"/>
          <w:szCs w:val="28"/>
        </w:rPr>
        <w:t>h</w:t>
      </w:r>
      <w:r>
        <w:rPr>
          <w:rFonts w:ascii="Arial" w:eastAsia="Arial" w:hAnsi="Arial" w:cs="Arial"/>
          <w:i/>
          <w:sz w:val="28"/>
          <w:szCs w:val="28"/>
        </w:rPr>
        <w:t xml:space="preserve">en </w:t>
      </w:r>
      <w:r w:rsidR="00A24221">
        <w:rPr>
          <w:rFonts w:ascii="Arial" w:eastAsia="Arial" w:hAnsi="Arial" w:cs="Arial"/>
          <w:i/>
          <w:spacing w:val="1"/>
          <w:sz w:val="28"/>
          <w:szCs w:val="28"/>
        </w:rPr>
        <w:t xml:space="preserve">drawer </w:t>
      </w:r>
      <w:r>
        <w:rPr>
          <w:rFonts w:ascii="Arial" w:eastAsia="Arial" w:hAnsi="Arial" w:cs="Arial"/>
          <w:i/>
          <w:sz w:val="28"/>
          <w:szCs w:val="28"/>
        </w:rPr>
        <w:t>in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an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in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>re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 xml:space="preserve">ing 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 xml:space="preserve">. 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i</w:t>
      </w:r>
      <w:r>
        <w:rPr>
          <w:rFonts w:ascii="Arial" w:eastAsia="Arial" w:hAnsi="Arial" w:cs="Arial"/>
          <w:i/>
          <w:spacing w:val="-2"/>
          <w:sz w:val="28"/>
          <w:szCs w:val="28"/>
        </w:rPr>
        <w:t>r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, draw</w:t>
      </w:r>
      <w:r>
        <w:rPr>
          <w:rFonts w:ascii="Arial" w:eastAsia="Arial" w:hAnsi="Arial" w:cs="Arial"/>
          <w:i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3"/>
          <w:sz w:val="28"/>
          <w:szCs w:val="28"/>
        </w:rPr>
        <w:t>h</w:t>
      </w:r>
      <w:r>
        <w:rPr>
          <w:rFonts w:ascii="Arial" w:eastAsia="Arial" w:hAnsi="Arial" w:cs="Arial"/>
          <w:i/>
          <w:sz w:val="28"/>
          <w:szCs w:val="28"/>
        </w:rPr>
        <w:t xml:space="preserve">e 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hap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>s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2"/>
          <w:sz w:val="28"/>
          <w:szCs w:val="28"/>
        </w:rPr>
        <w:t>l</w:t>
      </w:r>
      <w:r>
        <w:rPr>
          <w:rFonts w:ascii="Arial" w:eastAsia="Arial" w:hAnsi="Arial" w:cs="Arial"/>
          <w:i/>
          <w:sz w:val="28"/>
          <w:szCs w:val="28"/>
        </w:rPr>
        <w:t>igh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2"/>
          <w:sz w:val="28"/>
          <w:szCs w:val="28"/>
        </w:rPr>
        <w:t>l</w:t>
      </w:r>
      <w:r>
        <w:rPr>
          <w:rFonts w:ascii="Arial" w:eastAsia="Arial" w:hAnsi="Arial" w:cs="Arial"/>
          <w:i/>
          <w:sz w:val="28"/>
          <w:szCs w:val="28"/>
        </w:rPr>
        <w:t>y in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>n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i</w:t>
      </w:r>
      <w:r>
        <w:rPr>
          <w:rFonts w:ascii="Arial" w:eastAsia="Arial" w:hAnsi="Arial" w:cs="Arial"/>
          <w:i/>
          <w:spacing w:val="-2"/>
          <w:sz w:val="28"/>
          <w:szCs w:val="28"/>
        </w:rPr>
        <w:t>l</w:t>
      </w:r>
      <w:r>
        <w:rPr>
          <w:rFonts w:ascii="Arial" w:eastAsia="Arial" w:hAnsi="Arial" w:cs="Arial"/>
          <w:i/>
          <w:sz w:val="28"/>
          <w:szCs w:val="28"/>
        </w:rPr>
        <w:t xml:space="preserve">. 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hen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build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up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one</w:t>
      </w:r>
      <w:r>
        <w:rPr>
          <w:rFonts w:ascii="Arial" w:eastAsia="Arial" w:hAnsi="Arial" w:cs="Arial"/>
          <w:i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u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ing L</w:t>
      </w:r>
      <w:r>
        <w:rPr>
          <w:rFonts w:ascii="Arial" w:eastAsia="Arial" w:hAnsi="Arial" w:cs="Arial"/>
          <w:i/>
          <w:spacing w:val="1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>G</w:t>
      </w:r>
      <w:r>
        <w:rPr>
          <w:rFonts w:ascii="Arial" w:eastAsia="Arial" w:hAnsi="Arial" w:cs="Arial"/>
          <w:i/>
          <w:spacing w:val="-1"/>
          <w:sz w:val="28"/>
          <w:szCs w:val="28"/>
        </w:rPr>
        <w:t>HT</w:t>
      </w:r>
      <w:r>
        <w:rPr>
          <w:rFonts w:ascii="Arial" w:eastAsia="Arial" w:hAnsi="Arial" w:cs="Arial"/>
          <w:i/>
          <w:sz w:val="28"/>
          <w:szCs w:val="28"/>
        </w:rPr>
        <w:t xml:space="preserve">, </w:t>
      </w:r>
      <w:r>
        <w:rPr>
          <w:rFonts w:ascii="Arial" w:eastAsia="Arial" w:hAnsi="Arial" w:cs="Arial"/>
          <w:i/>
          <w:spacing w:val="-4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>D</w:t>
      </w:r>
      <w:r>
        <w:rPr>
          <w:rFonts w:ascii="Arial" w:eastAsia="Arial" w:hAnsi="Arial" w:cs="Arial"/>
          <w:i/>
          <w:spacing w:val="1"/>
          <w:sz w:val="28"/>
          <w:szCs w:val="28"/>
        </w:rPr>
        <w:t>IU</w:t>
      </w:r>
      <w:r>
        <w:rPr>
          <w:rFonts w:ascii="Arial" w:eastAsia="Arial" w:hAnsi="Arial" w:cs="Arial"/>
          <w:i/>
          <w:sz w:val="28"/>
          <w:szCs w:val="28"/>
        </w:rPr>
        <w:t>M</w:t>
      </w:r>
      <w:r>
        <w:rPr>
          <w:rFonts w:ascii="Arial" w:eastAsia="Arial" w:hAnsi="Arial" w:cs="Arial"/>
          <w:i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 xml:space="preserve">and </w:t>
      </w:r>
      <w:r>
        <w:rPr>
          <w:rFonts w:ascii="Arial" w:eastAsia="Arial" w:hAnsi="Arial" w:cs="Arial"/>
          <w:i/>
          <w:spacing w:val="-1"/>
          <w:sz w:val="28"/>
          <w:szCs w:val="28"/>
        </w:rPr>
        <w:t>D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R</w:t>
      </w:r>
      <w:r>
        <w:rPr>
          <w:rFonts w:ascii="Arial" w:eastAsia="Arial" w:hAnsi="Arial" w:cs="Arial"/>
          <w:i/>
          <w:sz w:val="28"/>
          <w:szCs w:val="28"/>
        </w:rPr>
        <w:t>K,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al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s ble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z w:val="28"/>
          <w:szCs w:val="28"/>
        </w:rPr>
        <w:t>ding gen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2"/>
          <w:sz w:val="28"/>
          <w:szCs w:val="28"/>
        </w:rPr>
        <w:t>l</w:t>
      </w:r>
      <w:r>
        <w:rPr>
          <w:rFonts w:ascii="Arial" w:eastAsia="Arial" w:hAnsi="Arial" w:cs="Arial"/>
          <w:i/>
          <w:sz w:val="28"/>
          <w:szCs w:val="28"/>
        </w:rPr>
        <w:t xml:space="preserve">y 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rom</w:t>
      </w:r>
      <w:r>
        <w:rPr>
          <w:rFonts w:ascii="Arial" w:eastAsia="Arial" w:hAnsi="Arial" w:cs="Arial"/>
          <w:i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one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 ano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2"/>
          <w:sz w:val="28"/>
          <w:szCs w:val="28"/>
        </w:rPr>
        <w:t>r</w:t>
      </w:r>
      <w:r>
        <w:rPr>
          <w:rFonts w:ascii="Arial" w:eastAsia="Arial" w:hAnsi="Arial" w:cs="Arial"/>
          <w:i/>
          <w:sz w:val="28"/>
          <w:szCs w:val="28"/>
        </w:rPr>
        <w:t>.</w:t>
      </w:r>
    </w:p>
    <w:p w:rsidR="00A51C1C" w:rsidRDefault="00A51C1C">
      <w:pPr>
        <w:spacing w:after="0"/>
        <w:jc w:val="center"/>
        <w:sectPr w:rsidR="00A51C1C">
          <w:pgSz w:w="11920" w:h="8420" w:orient="landscape"/>
          <w:pgMar w:top="720" w:right="1680" w:bottom="280" w:left="620" w:header="720" w:footer="720" w:gutter="0"/>
          <w:cols w:num="2" w:space="720" w:equalWidth="0">
            <w:col w:w="4613" w:space="1763"/>
            <w:col w:w="3244"/>
          </w:cols>
        </w:sectPr>
      </w:pPr>
    </w:p>
    <w:p w:rsidR="00A51C1C" w:rsidRDefault="00A24221">
      <w:pPr>
        <w:spacing w:before="20" w:after="0" w:line="446" w:lineRule="exact"/>
        <w:ind w:left="4814" w:right="31" w:hanging="4574"/>
        <w:rPr>
          <w:rFonts w:ascii="Arial" w:eastAsia="Arial" w:hAnsi="Arial" w:cs="Arial"/>
          <w:sz w:val="28"/>
          <w:szCs w:val="28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6944" behindDoc="1" locked="0" layoutInCell="1" allowOverlap="1">
            <wp:simplePos x="0" y="0"/>
            <wp:positionH relativeFrom="page">
              <wp:posOffset>375285</wp:posOffset>
            </wp:positionH>
            <wp:positionV relativeFrom="paragraph">
              <wp:posOffset>410210</wp:posOffset>
            </wp:positionV>
            <wp:extent cx="2879725" cy="4046220"/>
            <wp:effectExtent l="0" t="0" r="0" b="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4046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3696335</wp:posOffset>
                </wp:positionH>
                <wp:positionV relativeFrom="paragraph">
                  <wp:posOffset>621030</wp:posOffset>
                </wp:positionV>
                <wp:extent cx="3478530" cy="3528695"/>
                <wp:effectExtent l="38735" t="30480" r="35560" b="22225"/>
                <wp:wrapNone/>
                <wp:docPr id="98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8530" cy="3528695"/>
                          <a:chOff x="5821" y="978"/>
                          <a:chExt cx="5478" cy="5557"/>
                        </a:xfrm>
                      </wpg:grpSpPr>
                      <wps:wsp>
                        <wps:cNvPr id="99" name="Freeform 100"/>
                        <wps:cNvSpPr>
                          <a:spLocks/>
                        </wps:cNvSpPr>
                        <wps:spPr bwMode="auto">
                          <a:xfrm>
                            <a:off x="5821" y="978"/>
                            <a:ext cx="5478" cy="5557"/>
                          </a:xfrm>
                          <a:custGeom>
                            <a:avLst/>
                            <a:gdLst>
                              <a:gd name="T0" fmla="+- 0 6296 5821"/>
                              <a:gd name="T1" fmla="*/ T0 w 5478"/>
                              <a:gd name="T2" fmla="+- 0 4336 978"/>
                              <a:gd name="T3" fmla="*/ 4336 h 5557"/>
                              <a:gd name="T4" fmla="+- 0 6274 5821"/>
                              <a:gd name="T5" fmla="*/ T4 w 5478"/>
                              <a:gd name="T6" fmla="+- 0 4208 978"/>
                              <a:gd name="T7" fmla="*/ 4208 h 5557"/>
                              <a:gd name="T8" fmla="+- 0 6257 5821"/>
                              <a:gd name="T9" fmla="*/ T8 w 5478"/>
                              <a:gd name="T10" fmla="+- 0 4080 978"/>
                              <a:gd name="T11" fmla="*/ 4080 h 5557"/>
                              <a:gd name="T12" fmla="+- 0 6246 5821"/>
                              <a:gd name="T13" fmla="*/ T12 w 5478"/>
                              <a:gd name="T14" fmla="+- 0 3951 978"/>
                              <a:gd name="T15" fmla="*/ 3951 h 5557"/>
                              <a:gd name="T16" fmla="+- 0 6241 5821"/>
                              <a:gd name="T17" fmla="*/ T16 w 5478"/>
                              <a:gd name="T18" fmla="+- 0 3821 978"/>
                              <a:gd name="T19" fmla="*/ 3821 h 5557"/>
                              <a:gd name="T20" fmla="+- 0 6248 5821"/>
                              <a:gd name="T21" fmla="*/ T20 w 5478"/>
                              <a:gd name="T22" fmla="+- 0 3528 978"/>
                              <a:gd name="T23" fmla="*/ 3528 h 5557"/>
                              <a:gd name="T24" fmla="+- 0 6314 5821"/>
                              <a:gd name="T25" fmla="*/ T24 w 5478"/>
                              <a:gd name="T26" fmla="+- 0 3089 978"/>
                              <a:gd name="T27" fmla="*/ 3089 h 5557"/>
                              <a:gd name="T28" fmla="+- 0 6439 5821"/>
                              <a:gd name="T29" fmla="*/ T28 w 5478"/>
                              <a:gd name="T30" fmla="+- 0 2675 978"/>
                              <a:gd name="T31" fmla="*/ 2675 h 5557"/>
                              <a:gd name="T32" fmla="+- 0 6619 5821"/>
                              <a:gd name="T33" fmla="*/ T32 w 5478"/>
                              <a:gd name="T34" fmla="+- 0 2293 978"/>
                              <a:gd name="T35" fmla="*/ 2293 h 5557"/>
                              <a:gd name="T36" fmla="+- 0 6849 5821"/>
                              <a:gd name="T37" fmla="*/ T36 w 5478"/>
                              <a:gd name="T38" fmla="+- 0 1948 978"/>
                              <a:gd name="T39" fmla="*/ 1948 h 5557"/>
                              <a:gd name="T40" fmla="+- 0 7123 5821"/>
                              <a:gd name="T41" fmla="*/ T40 w 5478"/>
                              <a:gd name="T42" fmla="+- 0 1647 978"/>
                              <a:gd name="T43" fmla="*/ 1647 h 5557"/>
                              <a:gd name="T44" fmla="+- 0 7437 5821"/>
                              <a:gd name="T45" fmla="*/ T44 w 5478"/>
                              <a:gd name="T46" fmla="+- 0 1394 978"/>
                              <a:gd name="T47" fmla="*/ 1394 h 5557"/>
                              <a:gd name="T48" fmla="+- 0 7785 5821"/>
                              <a:gd name="T49" fmla="*/ T48 w 5478"/>
                              <a:gd name="T50" fmla="+- 0 1196 978"/>
                              <a:gd name="T51" fmla="*/ 1196 h 5557"/>
                              <a:gd name="T52" fmla="+- 0 8162 5821"/>
                              <a:gd name="T53" fmla="*/ T52 w 5478"/>
                              <a:gd name="T54" fmla="+- 0 1059 978"/>
                              <a:gd name="T55" fmla="*/ 1059 h 5557"/>
                              <a:gd name="T56" fmla="+- 0 8562 5821"/>
                              <a:gd name="T57" fmla="*/ T56 w 5478"/>
                              <a:gd name="T58" fmla="+- 0 987 978"/>
                              <a:gd name="T59" fmla="*/ 987 h 5557"/>
                              <a:gd name="T60" fmla="+- 0 8977 5821"/>
                              <a:gd name="T61" fmla="*/ T60 w 5478"/>
                              <a:gd name="T62" fmla="+- 0 987 978"/>
                              <a:gd name="T63" fmla="*/ 987 h 5557"/>
                              <a:gd name="T64" fmla="+- 0 9377 5821"/>
                              <a:gd name="T65" fmla="*/ T64 w 5478"/>
                              <a:gd name="T66" fmla="+- 0 1059 978"/>
                              <a:gd name="T67" fmla="*/ 1059 h 5557"/>
                              <a:gd name="T68" fmla="+- 0 9754 5821"/>
                              <a:gd name="T69" fmla="*/ T68 w 5478"/>
                              <a:gd name="T70" fmla="+- 0 1196 978"/>
                              <a:gd name="T71" fmla="*/ 1196 h 5557"/>
                              <a:gd name="T72" fmla="+- 0 10102 5821"/>
                              <a:gd name="T73" fmla="*/ T72 w 5478"/>
                              <a:gd name="T74" fmla="+- 0 1394 978"/>
                              <a:gd name="T75" fmla="*/ 1394 h 5557"/>
                              <a:gd name="T76" fmla="+- 0 10416 5821"/>
                              <a:gd name="T77" fmla="*/ T76 w 5478"/>
                              <a:gd name="T78" fmla="+- 0 1647 978"/>
                              <a:gd name="T79" fmla="*/ 1647 h 5557"/>
                              <a:gd name="T80" fmla="+- 0 10690 5821"/>
                              <a:gd name="T81" fmla="*/ T80 w 5478"/>
                              <a:gd name="T82" fmla="+- 0 1948 978"/>
                              <a:gd name="T83" fmla="*/ 1948 h 5557"/>
                              <a:gd name="T84" fmla="+- 0 10920 5821"/>
                              <a:gd name="T85" fmla="*/ T84 w 5478"/>
                              <a:gd name="T86" fmla="+- 0 2293 978"/>
                              <a:gd name="T87" fmla="*/ 2293 h 5557"/>
                              <a:gd name="T88" fmla="+- 0 11100 5821"/>
                              <a:gd name="T89" fmla="*/ T88 w 5478"/>
                              <a:gd name="T90" fmla="+- 0 2675 978"/>
                              <a:gd name="T91" fmla="*/ 2675 h 5557"/>
                              <a:gd name="T92" fmla="+- 0 11225 5821"/>
                              <a:gd name="T93" fmla="*/ T92 w 5478"/>
                              <a:gd name="T94" fmla="+- 0 3089 978"/>
                              <a:gd name="T95" fmla="*/ 3089 h 5557"/>
                              <a:gd name="T96" fmla="+- 0 11291 5821"/>
                              <a:gd name="T97" fmla="*/ T96 w 5478"/>
                              <a:gd name="T98" fmla="+- 0 3528 978"/>
                              <a:gd name="T99" fmla="*/ 3528 h 5557"/>
                              <a:gd name="T100" fmla="+- 0 11291 5821"/>
                              <a:gd name="T101" fmla="*/ T100 w 5478"/>
                              <a:gd name="T102" fmla="+- 0 3984 978"/>
                              <a:gd name="T103" fmla="*/ 3984 h 5557"/>
                              <a:gd name="T104" fmla="+- 0 11225 5821"/>
                              <a:gd name="T105" fmla="*/ T104 w 5478"/>
                              <a:gd name="T106" fmla="+- 0 4424 978"/>
                              <a:gd name="T107" fmla="*/ 4424 h 5557"/>
                              <a:gd name="T108" fmla="+- 0 11100 5821"/>
                              <a:gd name="T109" fmla="*/ T108 w 5478"/>
                              <a:gd name="T110" fmla="+- 0 4838 978"/>
                              <a:gd name="T111" fmla="*/ 4838 h 5557"/>
                              <a:gd name="T112" fmla="+- 0 10920 5821"/>
                              <a:gd name="T113" fmla="*/ T112 w 5478"/>
                              <a:gd name="T114" fmla="+- 0 5220 978"/>
                              <a:gd name="T115" fmla="*/ 5220 h 5557"/>
                              <a:gd name="T116" fmla="+- 0 10690 5821"/>
                              <a:gd name="T117" fmla="*/ T116 w 5478"/>
                              <a:gd name="T118" fmla="+- 0 5564 978"/>
                              <a:gd name="T119" fmla="*/ 5564 h 5557"/>
                              <a:gd name="T120" fmla="+- 0 10416 5821"/>
                              <a:gd name="T121" fmla="*/ T120 w 5478"/>
                              <a:gd name="T122" fmla="+- 0 5866 978"/>
                              <a:gd name="T123" fmla="*/ 5866 h 5557"/>
                              <a:gd name="T124" fmla="+- 0 10102 5821"/>
                              <a:gd name="T125" fmla="*/ T124 w 5478"/>
                              <a:gd name="T126" fmla="+- 0 6118 978"/>
                              <a:gd name="T127" fmla="*/ 6118 h 5557"/>
                              <a:gd name="T128" fmla="+- 0 9754 5821"/>
                              <a:gd name="T129" fmla="*/ T128 w 5478"/>
                              <a:gd name="T130" fmla="+- 0 6316 978"/>
                              <a:gd name="T131" fmla="*/ 6316 h 5557"/>
                              <a:gd name="T132" fmla="+- 0 9377 5821"/>
                              <a:gd name="T133" fmla="*/ T132 w 5478"/>
                              <a:gd name="T134" fmla="+- 0 6454 978"/>
                              <a:gd name="T135" fmla="*/ 6454 h 5557"/>
                              <a:gd name="T136" fmla="+- 0 8977 5821"/>
                              <a:gd name="T137" fmla="*/ T136 w 5478"/>
                              <a:gd name="T138" fmla="+- 0 6526 978"/>
                              <a:gd name="T139" fmla="*/ 6526 h 5557"/>
                              <a:gd name="T140" fmla="+- 0 8647 5821"/>
                              <a:gd name="T141" fmla="*/ T140 w 5478"/>
                              <a:gd name="T142" fmla="+- 0 6532 978"/>
                              <a:gd name="T143" fmla="*/ 6532 h 5557"/>
                              <a:gd name="T144" fmla="+- 0 8405 5821"/>
                              <a:gd name="T145" fmla="*/ T144 w 5478"/>
                              <a:gd name="T146" fmla="+- 0 6506 978"/>
                              <a:gd name="T147" fmla="*/ 6506 h 5557"/>
                              <a:gd name="T148" fmla="+- 0 8168 5821"/>
                              <a:gd name="T149" fmla="*/ T148 w 5478"/>
                              <a:gd name="T150" fmla="+- 0 6455 978"/>
                              <a:gd name="T151" fmla="*/ 6455 h 5557"/>
                              <a:gd name="T152" fmla="+- 0 7938 5821"/>
                              <a:gd name="T153" fmla="*/ T152 w 5478"/>
                              <a:gd name="T154" fmla="+- 0 6380 978"/>
                              <a:gd name="T155" fmla="*/ 6380 h 5557"/>
                              <a:gd name="T156" fmla="+- 0 7716 5821"/>
                              <a:gd name="T157" fmla="*/ T156 w 5478"/>
                              <a:gd name="T158" fmla="+- 0 6282 978"/>
                              <a:gd name="T159" fmla="*/ 6282 h 5557"/>
                              <a:gd name="T160" fmla="+- 0 7504 5821"/>
                              <a:gd name="T161" fmla="*/ T160 w 5478"/>
                              <a:gd name="T162" fmla="+- 0 6162 978"/>
                              <a:gd name="T163" fmla="*/ 6162 h 5557"/>
                              <a:gd name="T164" fmla="+- 0 7303 5821"/>
                              <a:gd name="T165" fmla="*/ T164 w 5478"/>
                              <a:gd name="T166" fmla="+- 0 6020 978"/>
                              <a:gd name="T167" fmla="*/ 6020 h 5557"/>
                              <a:gd name="T168" fmla="+- 0 7114 5821"/>
                              <a:gd name="T169" fmla="*/ T168 w 5478"/>
                              <a:gd name="T170" fmla="+- 0 5857 978"/>
                              <a:gd name="T171" fmla="*/ 5857 h 5557"/>
                              <a:gd name="T172" fmla="+- 0 6939 5821"/>
                              <a:gd name="T173" fmla="*/ T172 w 5478"/>
                              <a:gd name="T174" fmla="+- 0 5674 978"/>
                              <a:gd name="T175" fmla="*/ 5674 h 5557"/>
                              <a:gd name="T176" fmla="+- 0 6780 5821"/>
                              <a:gd name="T177" fmla="*/ T176 w 5478"/>
                              <a:gd name="T178" fmla="+- 0 5473 978"/>
                              <a:gd name="T179" fmla="*/ 5473 h 5557"/>
                              <a:gd name="T180" fmla="+- 0 5821 5821"/>
                              <a:gd name="T181" fmla="*/ T180 w 5478"/>
                              <a:gd name="T182" fmla="+- 0 5224 978"/>
                              <a:gd name="T183" fmla="*/ 5224 h 5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5478" h="5557">
                                <a:moveTo>
                                  <a:pt x="488" y="3421"/>
                                </a:moveTo>
                                <a:lnTo>
                                  <a:pt x="475" y="3358"/>
                                </a:lnTo>
                                <a:lnTo>
                                  <a:pt x="463" y="3294"/>
                                </a:lnTo>
                                <a:lnTo>
                                  <a:pt x="453" y="3230"/>
                                </a:lnTo>
                                <a:lnTo>
                                  <a:pt x="444" y="3166"/>
                                </a:lnTo>
                                <a:lnTo>
                                  <a:pt x="436" y="3102"/>
                                </a:lnTo>
                                <a:lnTo>
                                  <a:pt x="430" y="3037"/>
                                </a:lnTo>
                                <a:lnTo>
                                  <a:pt x="425" y="2973"/>
                                </a:lnTo>
                                <a:lnTo>
                                  <a:pt x="422" y="2908"/>
                                </a:lnTo>
                                <a:lnTo>
                                  <a:pt x="420" y="2843"/>
                                </a:lnTo>
                                <a:lnTo>
                                  <a:pt x="419" y="2778"/>
                                </a:lnTo>
                                <a:lnTo>
                                  <a:pt x="427" y="2550"/>
                                </a:lnTo>
                                <a:lnTo>
                                  <a:pt x="452" y="2328"/>
                                </a:lnTo>
                                <a:lnTo>
                                  <a:pt x="493" y="2111"/>
                                </a:lnTo>
                                <a:lnTo>
                                  <a:pt x="548" y="1900"/>
                                </a:lnTo>
                                <a:lnTo>
                                  <a:pt x="618" y="1697"/>
                                </a:lnTo>
                                <a:lnTo>
                                  <a:pt x="701" y="1501"/>
                                </a:lnTo>
                                <a:lnTo>
                                  <a:pt x="798" y="1315"/>
                                </a:lnTo>
                                <a:lnTo>
                                  <a:pt x="907" y="1137"/>
                                </a:lnTo>
                                <a:lnTo>
                                  <a:pt x="1028" y="970"/>
                                </a:lnTo>
                                <a:lnTo>
                                  <a:pt x="1160" y="814"/>
                                </a:lnTo>
                                <a:lnTo>
                                  <a:pt x="1302" y="669"/>
                                </a:lnTo>
                                <a:lnTo>
                                  <a:pt x="1455" y="536"/>
                                </a:lnTo>
                                <a:lnTo>
                                  <a:pt x="1616" y="416"/>
                                </a:lnTo>
                                <a:lnTo>
                                  <a:pt x="1786" y="310"/>
                                </a:lnTo>
                                <a:lnTo>
                                  <a:pt x="1964" y="218"/>
                                </a:lnTo>
                                <a:lnTo>
                                  <a:pt x="2149" y="141"/>
                                </a:lnTo>
                                <a:lnTo>
                                  <a:pt x="2341" y="81"/>
                                </a:lnTo>
                                <a:lnTo>
                                  <a:pt x="2538" y="36"/>
                                </a:lnTo>
                                <a:lnTo>
                                  <a:pt x="2741" y="9"/>
                                </a:lnTo>
                                <a:lnTo>
                                  <a:pt x="2949" y="0"/>
                                </a:lnTo>
                                <a:lnTo>
                                  <a:pt x="3156" y="9"/>
                                </a:lnTo>
                                <a:lnTo>
                                  <a:pt x="3359" y="36"/>
                                </a:lnTo>
                                <a:lnTo>
                                  <a:pt x="3556" y="81"/>
                                </a:lnTo>
                                <a:lnTo>
                                  <a:pt x="3748" y="141"/>
                                </a:lnTo>
                                <a:lnTo>
                                  <a:pt x="3933" y="218"/>
                                </a:lnTo>
                                <a:lnTo>
                                  <a:pt x="4111" y="310"/>
                                </a:lnTo>
                                <a:lnTo>
                                  <a:pt x="4281" y="416"/>
                                </a:lnTo>
                                <a:lnTo>
                                  <a:pt x="4442" y="536"/>
                                </a:lnTo>
                                <a:lnTo>
                                  <a:pt x="4595" y="669"/>
                                </a:lnTo>
                                <a:lnTo>
                                  <a:pt x="4737" y="814"/>
                                </a:lnTo>
                                <a:lnTo>
                                  <a:pt x="4869" y="970"/>
                                </a:lnTo>
                                <a:lnTo>
                                  <a:pt x="4990" y="1137"/>
                                </a:lnTo>
                                <a:lnTo>
                                  <a:pt x="5099" y="1315"/>
                                </a:lnTo>
                                <a:lnTo>
                                  <a:pt x="5196" y="1501"/>
                                </a:lnTo>
                                <a:lnTo>
                                  <a:pt x="5279" y="1697"/>
                                </a:lnTo>
                                <a:lnTo>
                                  <a:pt x="5349" y="1900"/>
                                </a:lnTo>
                                <a:lnTo>
                                  <a:pt x="5404" y="2111"/>
                                </a:lnTo>
                                <a:lnTo>
                                  <a:pt x="5445" y="2328"/>
                                </a:lnTo>
                                <a:lnTo>
                                  <a:pt x="5470" y="2550"/>
                                </a:lnTo>
                                <a:lnTo>
                                  <a:pt x="5478" y="2778"/>
                                </a:lnTo>
                                <a:lnTo>
                                  <a:pt x="5470" y="3006"/>
                                </a:lnTo>
                                <a:lnTo>
                                  <a:pt x="5445" y="3229"/>
                                </a:lnTo>
                                <a:lnTo>
                                  <a:pt x="5404" y="3446"/>
                                </a:lnTo>
                                <a:lnTo>
                                  <a:pt x="5349" y="3656"/>
                                </a:lnTo>
                                <a:lnTo>
                                  <a:pt x="5279" y="3860"/>
                                </a:lnTo>
                                <a:lnTo>
                                  <a:pt x="5196" y="4055"/>
                                </a:lnTo>
                                <a:lnTo>
                                  <a:pt x="5099" y="4242"/>
                                </a:lnTo>
                                <a:lnTo>
                                  <a:pt x="4990" y="4419"/>
                                </a:lnTo>
                                <a:lnTo>
                                  <a:pt x="4869" y="4586"/>
                                </a:lnTo>
                                <a:lnTo>
                                  <a:pt x="4737" y="4743"/>
                                </a:lnTo>
                                <a:lnTo>
                                  <a:pt x="4595" y="4888"/>
                                </a:lnTo>
                                <a:lnTo>
                                  <a:pt x="4442" y="5021"/>
                                </a:lnTo>
                                <a:lnTo>
                                  <a:pt x="4281" y="5140"/>
                                </a:lnTo>
                                <a:lnTo>
                                  <a:pt x="4111" y="5247"/>
                                </a:lnTo>
                                <a:lnTo>
                                  <a:pt x="3933" y="5338"/>
                                </a:lnTo>
                                <a:lnTo>
                                  <a:pt x="3748" y="5415"/>
                                </a:lnTo>
                                <a:lnTo>
                                  <a:pt x="3556" y="5476"/>
                                </a:lnTo>
                                <a:lnTo>
                                  <a:pt x="3359" y="5520"/>
                                </a:lnTo>
                                <a:lnTo>
                                  <a:pt x="3156" y="5548"/>
                                </a:lnTo>
                                <a:lnTo>
                                  <a:pt x="2949" y="5557"/>
                                </a:lnTo>
                                <a:lnTo>
                                  <a:pt x="2826" y="5554"/>
                                </a:lnTo>
                                <a:lnTo>
                                  <a:pt x="2704" y="5544"/>
                                </a:lnTo>
                                <a:lnTo>
                                  <a:pt x="2584" y="5528"/>
                                </a:lnTo>
                                <a:lnTo>
                                  <a:pt x="2465" y="5506"/>
                                </a:lnTo>
                                <a:lnTo>
                                  <a:pt x="2347" y="5477"/>
                                </a:lnTo>
                                <a:lnTo>
                                  <a:pt x="2231" y="5443"/>
                                </a:lnTo>
                                <a:lnTo>
                                  <a:pt x="2117" y="5402"/>
                                </a:lnTo>
                                <a:lnTo>
                                  <a:pt x="2005" y="5356"/>
                                </a:lnTo>
                                <a:lnTo>
                                  <a:pt x="1895" y="5304"/>
                                </a:lnTo>
                                <a:lnTo>
                                  <a:pt x="1788" y="5247"/>
                                </a:lnTo>
                                <a:lnTo>
                                  <a:pt x="1683" y="5184"/>
                                </a:lnTo>
                                <a:lnTo>
                                  <a:pt x="1581" y="5116"/>
                                </a:lnTo>
                                <a:lnTo>
                                  <a:pt x="1482" y="5042"/>
                                </a:lnTo>
                                <a:lnTo>
                                  <a:pt x="1386" y="4963"/>
                                </a:lnTo>
                                <a:lnTo>
                                  <a:pt x="1293" y="4879"/>
                                </a:lnTo>
                                <a:lnTo>
                                  <a:pt x="1204" y="4790"/>
                                </a:lnTo>
                                <a:lnTo>
                                  <a:pt x="1118" y="4696"/>
                                </a:lnTo>
                                <a:lnTo>
                                  <a:pt x="1037" y="4598"/>
                                </a:lnTo>
                                <a:lnTo>
                                  <a:pt x="959" y="4495"/>
                                </a:lnTo>
                                <a:lnTo>
                                  <a:pt x="886" y="4387"/>
                                </a:lnTo>
                                <a:lnTo>
                                  <a:pt x="0" y="4246"/>
                                </a:lnTo>
                                <a:lnTo>
                                  <a:pt x="488" y="34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9" o:spid="_x0000_s1026" style="position:absolute;margin-left:291.05pt;margin-top:48.9pt;width:273.9pt;height:277.85pt;z-index:-251648512;mso-position-horizontal-relative:page" coordorigin="5821,978" coordsize="5478,5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">
                <v:shape id="Freeform 100" o:spid="_x0000_s1027" style="position:absolute;left:5821;top:978;width:5478;height:5557;visibility:visible;mso-wrap-style:square;v-text-anchor:top" coordsize="5478,55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sCnMQA&#10;AADbAAAADwAAAGRycy9kb3ducmV2LnhtbESPQWvCQBSE70L/w/IKvZmNQmuTuooIQi9STfX+mn3N&#10;pmbfhuzWpP31riB4HGbmG2a+HGwjztT52rGCSZKCIC6drrlScPjcjF9B+ICssXFMCv7Iw3LxMJpj&#10;rl3PezoXoRIRwj5HBSaENpfSl4Ys+sS1xNH7dp3FEGVXSd1hH+G2kdM0fZEWa44LBltaGypPxa9V&#10;8F/4zPTb6thvpyk/f33sytnPSqmnx2H1BiLQEO7hW/tdK8gyuH6JP0A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bApzEAAAA2wAAAA8AAAAAAAAAAAAAAAAAmAIAAGRycy9k&#10;b3ducmV2LnhtbFBLBQYAAAAABAAEAPUAAACJAwAAAAA=&#10;" path="m488,3421r-13,-63l463,3294r-10,-64l444,3166r-8,-64l430,3037r-5,-64l422,2908r-2,-65l419,2778r8,-228l452,2328r41,-217l548,1900r70,-203l701,1501r97,-186l907,1137,1028,970,1160,814,1302,669,1455,536,1616,416,1786,310r178,-92l2149,141,2341,81,2538,36,2741,9,2949,r207,9l3359,36r197,45l3748,141r185,77l4111,310r170,106l4442,536r153,133l4737,814r132,156l4990,1137r109,178l5196,1501r83,196l5349,1900r55,211l5445,2328r25,222l5478,2778r-8,228l5445,3229r-41,217l5349,3656r-70,204l5196,4055r-97,187l4990,4419r-121,167l4737,4743r-142,145l4442,5021r-161,119l4111,5247r-178,91l3748,5415r-192,61l3359,5520r-203,28l2949,5557r-123,-3l2704,5544r-120,-16l2465,5506r-118,-29l2231,5443r-114,-41l2005,5356r-110,-52l1788,5247r-105,-63l1581,5116r-99,-74l1386,4963r-93,-84l1204,4790r-86,-94l1037,4598,959,4495,886,4387,,4246,488,3421xe" filled="f" strokeweight="2.25pt">
                  <v:path arrowok="t" o:connecttype="custom" o:connectlocs="475,4336;453,4208;436,4080;425,3951;420,3821;427,3528;493,3089;618,2675;798,2293;1028,1948;1302,1647;1616,1394;1964,1196;2341,1059;2741,987;3156,987;3556,1059;3933,1196;4281,1394;4595,1647;4869,1948;5099,2293;5279,2675;5404,3089;5470,3528;5470,3984;5404,4424;5279,4838;5099,5220;4869,5564;4595,5866;4281,6118;3933,6316;3556,6454;3156,6526;2826,6532;2584,6506;2347,6455;2117,6380;1895,6282;1683,6162;1482,6020;1293,5857;1118,5674;959,5473;0,5224" o:connectangles="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4749800"/>
                <wp:effectExtent l="5715" t="2540" r="8255" b="10160"/>
                <wp:wrapNone/>
                <wp:docPr id="69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749800"/>
                          <a:chOff x="474" y="469"/>
                          <a:chExt cx="10958" cy="7480"/>
                        </a:xfrm>
                      </wpg:grpSpPr>
                      <wpg:grpSp>
                        <wpg:cNvPr id="70" name="Group 97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71" name="Freeform 98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95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73" name="Freeform 96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93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75" name="Freeform 94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91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77" name="Freeform 92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89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79" name="Freeform 90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87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81" name="Freeform 88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85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83" name="Freeform 86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83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85" name="Freeform 84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81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87" name="Freeform 82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79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89" name="Freeform 80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77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91" name="Freeform 78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75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93" name="Freeform 76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73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95" name="Freeform 74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71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97" name="Freeform 72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026" style="position:absolute;margin-left:23.7pt;margin-top:23.45pt;width:547.9pt;height:374pt;z-index:-251647488;mso-position-horizontal-relative:page;mso-position-vertical-relative:page" coordorigin="474,469" coordsize="10958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">
                <v:group id="Group 97" o:spid="_x0000_s1027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Freeform 98" o:spid="_x0000_s1028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KDFcUA&#10;AADbAAAADwAAAGRycy9kb3ducmV2LnhtbESPQWvCQBSE70L/w/IKvZmNFmJJ3YRUKPRQqMZcenvN&#10;PpPU7NuQ3Wr6711B8DjMzDfMOp9ML040us6ygkUUgyCure64UVDt3+cvIJxH1thbJgX/5CDPHmZr&#10;TLU9845OpW9EgLBLUUHr/ZBK6eqWDLrIDsTBO9jRoA9ybKQe8RzgppfLOE6kwY7DQosDbVqqj+Wf&#10;UVB4Sr5/i+PP4Ys+6+dtV/VvJlbq6XEqXkF4mvw9fGt/aAWrBVy/hB8g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QoMVxQAAANsAAAAPAAAAAAAAAAAAAAAAAJgCAABkcnMv&#10;ZG93bnJldi54bWxQSwUGAAAAAAQABAD1AAAAigMAAAAA&#10;" path="m,l10946,e" filled="f" strokeweight=".20497mm">
                    <v:path arrowok="t" o:connecttype="custom" o:connectlocs="0,0;10946,0" o:connectangles="0,0"/>
                  </v:shape>
                </v:group>
                <v:group id="Group 95" o:spid="_x0000_s1029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shape id="Freeform 96" o:spid="_x0000_s1030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5eycQA&#10;AADbAAAADwAAAGRycy9kb3ducmV2LnhtbESPzWrDMBCE74W+g9hCbrXsBJriRjEhEDCEFGrn0OPW&#10;2tqm1spY8k/ePioUehxm5htmly2mExMNrrWsIIliEMSV1S3XCq7l6fkVhPPIGjvLpOBGDrL948MO&#10;U21n/qCp8LUIEHYpKmi871MpXdWQQRfZnjh433Yw6IMcaqkHnAPcdHIdxy/SYMthocGejg1VP8Vo&#10;FJTx53sx5l982a7PtqvkjMl0UGr1tBzeQHha/H/4r51rBdsN/H4JP0D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uXsnEAAAA2wAAAA8AAAAAAAAAAAAAAAAAmAIAAGRycy9k&#10;b3ducmV2LnhtbFBLBQYAAAAABAAEAPUAAACJAwAAAAA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93" o:spid="_x0000_s1031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shape id="Freeform 94" o:spid="_x0000_s1032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oznMYA&#10;AADbAAAADwAAAGRycy9kb3ducmV2LnhtbESPT2vCQBTE7wW/w/IKvYjZtGAraVaR0oqoh/qP9vjI&#10;PpNo9m3Irhq/vSsIHoeZ+Q2TjlpTiRM1rrSs4DWKQRBnVpecK9isf3oDEM4ja6wsk4ILORgNO08p&#10;JtqeeUmnlc9FgLBLUEHhfZ1I6bKCDLrI1sTB29nGoA+yyaVu8BzgppJvcfwuDZYcFgqs6aug7LA6&#10;GgXff4Ptdse/k8Vx7utZd0//k2VXqZfndvwJwlPrH+F7e6oVfPTh9iX8ADm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WoznMYAAADbAAAADwAAAAAAAAAAAAAAAACYAgAAZHJz&#10;L2Rvd25yZXYueG1sUEsFBgAAAAAEAAQA9QAAAIsDAAAAAA==&#10;" path="m,l10908,e" filled="f" strokeweight=".58pt">
                    <v:path arrowok="t" o:connecttype="custom" o:connectlocs="0,0;10908,0" o:connectangles="0,0"/>
                  </v:shape>
                </v:group>
                <v:group id="Group 91" o:spid="_x0000_s1033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92" o:spid="_x0000_s1034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VYysMA&#10;AADbAAAADwAAAGRycy9kb3ducmV2LnhtbESPT2vCQBTE7wW/w/IKvdWNHhqJboIUBEEUmvTQ4zP7&#10;moRm34bs5o/f3hUKHoeZ+Q2zy2bTipF611hWsFpGIIhLqxuuFHwXh/cNCOeRNbaWScGNHGTp4mWH&#10;ibYTf9GY+0oECLsEFdTed4mUrqzJoFvajjh4v7Y36IPsK6l7nALctHIdRR/SYMNhocaOPmsq//LB&#10;KCiin0s+HK98jtcn25ZywtW4V+rtdd5vQXia/TP83z5qBXEMjy/hB8j0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pVYysMAAADbAAAADwAAAAAAAAAAAAAAAACYAgAAZHJzL2Rv&#10;d25yZXYueG1sUEsFBgAAAAAEAAQA9QAAAIgDAAAAAA=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89" o:spid="_x0000_s1035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90" o:spid="_x0000_s1036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Sy0MUA&#10;AADbAAAADwAAAGRycy9kb3ducmV2LnhtbESPT2vCQBTE74LfYXlCb3WjSFqjq7TS0lIPxX+It0f2&#10;mQSzb8Pu1sRv3y0UPA4z8xtmvuxMLa7kfGVZwWiYgCDOra64ULDfvT8+g/ABWWNtmRTcyMNy0e/N&#10;MdO25Q1dt6EQEcI+QwVlCE0mpc9LMuiHtiGO3tk6gyFKV0jtsI1wU8txkqTSYMVxocSGViXll+2P&#10;UcAhnVTr4+1wehvh64f7/tLtJFXqYdC9zEAE6sI9/N/+1AqepvD3Jf4A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RLLQxQAAANsAAAAPAAAAAAAAAAAAAAAAAJgCAABkcnMv&#10;ZG93bnJldi54bWxQSwUGAAAAAAQABAD1AAAAigMAAAAA&#10;" path="m,l,7469e" filled="f" strokeweight=".58pt">
                    <v:path arrowok="t" o:connecttype="custom" o:connectlocs="0,475;0,7944" o:connectangles="0,0"/>
                  </v:shape>
                </v:group>
                <v:group id="Group 87" o:spid="_x0000_s1037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Freeform 88" o:spid="_x0000_s1038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uvAMQA&#10;AADbAAAADwAAAGRycy9kb3ducmV2LnhtbESPW2vCQBSE3wX/w3KEvulGaUWiq6hYbCkUvD4fssck&#10;mD0bs5tL/323IPRxmJlvmMWqM4VoqHK5ZQXjUQSCOLE651TB+fQ+nIFwHlljYZkU/JCD1bLfW2Cs&#10;bcsHao4+FQHCLkYFmfdlLKVLMjLoRrYkDt7NVgZ9kFUqdYVtgJtCTqJoKg3mHBYyLGmbUXI/1kbB&#10;Y/N1nfh93a4vn/f9W/O6+67dTqmXQbeeg/DU+f/ws/2hFczG8Pcl/A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rrwDEAAAA2wAAAA8AAAAAAAAAAAAAAAAAmAIAAGRycy9k&#10;b3ducmV2LnhtbFBLBQYAAAAABAAEAPUAAACJAwAAAAA=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85" o:spid="_x0000_s1039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<v:shape id="Freeform 86" o:spid="_x0000_s1040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Y+a8UA&#10;AADbAAAADwAAAGRycy9kb3ducmV2LnhtbESPQWvCQBSE7wX/w/KEXopurEQkuooo0h481OjF20v2&#10;mQ1m34bsVuO/7xYKPQ4z8w2zXPe2EXfqfO1YwWScgCAuna65UnA+7UdzED4ga2wck4IneVivBi9L&#10;zLR78JHueahEhLDPUIEJoc2k9KUhi37sWuLoXV1nMUTZVVJ3+Ihw28j3JJlJizXHBYMtbQ2Vt/zb&#10;KigO1cdb+XU5pJOiCLt9mpt0+lTqddhvFiAC9eE//Nf+1ArmU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1j5rxQAAANsAAAAPAAAAAAAAAAAAAAAAAJgCAABkcnMv&#10;ZG93bnJldi54bWxQSwUGAAAAAAQABAD1AAAAigMAAAAA&#10;" path="m,l,7401e" filled="f" strokeweight=".20497mm">
                    <v:path arrowok="t" o:connecttype="custom" o:connectlocs="0,509;0,7910" o:connectangles="0,0"/>
                  </v:shape>
                </v:group>
                <v:group id="Group 83" o:spid="_x0000_s1041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84" o:spid="_x0000_s1042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zI8sUA&#10;AADbAAAADwAAAGRycy9kb3ducmV2LnhtbESPQWvCQBSE7wX/w/IEb3VjsUFSV9HSotSDNG0Rb4/s&#10;Mwlm34bd1cR/3y0IPQ4z8w0zX/amEVdyvrasYDJOQBAXVtdcKvj+en+cgfABWWNjmRTcyMNyMXiY&#10;Y6Ztx590zUMpIoR9hgqqENpMSl9UZNCPbUscvZN1BkOUrpTaYRfhppFPSZJKgzXHhQpbeq2oOOcX&#10;o4BDOq13h9vP8W2C643bf+humio1GvarFxCB+vAfvre3WsHsGf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3MjyxQAAANsAAAAPAAAAAAAAAAAAAAAAAJgCAABkcnMv&#10;ZG93bnJldi54bWxQSwUGAAAAAAQABAD1AAAAigMAAAAA&#10;" path="m,l,7469e" filled="f" strokeweight=".58pt">
                    <v:path arrowok="t" o:connecttype="custom" o:connectlocs="0,475;0,7944" o:connectangles="0,0"/>
                  </v:shape>
                </v:group>
                <v:group id="Group 81" o:spid="_x0000_s1043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<v:shape id="Freeform 82" o:spid="_x0000_s1044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pmBsQA&#10;AADbAAAADwAAAGRycy9kb3ducmV2LnhtbESPQWvCQBSE74L/YXlCb7qxhRiiayjSQHtIbW3B6yP7&#10;TGKzb0N2G+O/7xYEj8PMfMNsstG0YqDeNZYVLBcRCOLS6oYrBd9f+TwB4TyyxtYyKbiSg2w7nWww&#10;1fbCnzQcfCUChF2KCmrvu1RKV9Zk0C1sRxy8k+0N+iD7SuoeLwFuWvkYRbE02HBYqLGjXU3lz+HX&#10;KIhfTmdd5vu3d2k/Cr4eC346Fko9zMbnNQhPo7+Hb+1XrSBZwf+X8AP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aZgbEAAAA2wAAAA8AAAAAAAAAAAAAAAAAmAIAAGRycy9k&#10;b3ducmV2LnhtbFBLBQYAAAAABAAEAPUAAACJAwAAAAA=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79" o:spid="_x0000_s1045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80" o:spid="_x0000_s1046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EWXMMA&#10;AADbAAAADwAAAGRycy9kb3ducmV2LnhtbESPUWvCQBCE34X+h2MLvumlgmJTz1AKRUEIVts+L7lt&#10;kprbC7k1xn/vCYU+DjPzDbPKBteonrpQezbwNE1AERfe1lwa+Dy+T5aggiBbbDyTgSsFyNYPoxWm&#10;1l/4g/qDlCpCOKRooBJpU61DUZHDMPUtcfR+fOdQouxKbTu8RLhr9CxJFtphzXGhwpbeKipOh7Mz&#10;sP865Zj8XmW3mOtvW0q+ObrcmPHj8PoCSmiQ//Bfe2sNLJ/h/iX+AL2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EWXMMAAADbAAAADwAAAAAAAAAAAAAAAACYAgAAZHJzL2Rv&#10;d25yZXYueG1sUEsFBgAAAAAEAAQA9QAAAIgDAAAAAA==&#10;" path="m,l,7401e" filled="f" strokeweight=".58pt">
                    <v:path arrowok="t" o:connecttype="custom" o:connectlocs="0,509;0,7910" o:connectangles="0,0"/>
                  </v:shape>
                </v:group>
                <v:group id="Group 77" o:spid="_x0000_s1047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shape id="Freeform 78" o:spid="_x0000_s1048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4pPsUA&#10;AADbAAAADwAAAGRycy9kb3ducmV2LnhtbESP0WrCQBRE3wv+w3IF3+omPtiauooIShRa0foBl+xt&#10;Nk32bsyuGv++Wyj0cZiZM8x82dtG3KjzlWMF6TgBQVw4XXGp4Py5eX4F4QOyxsYxKXiQh+Vi8DTH&#10;TLs7H+l2CqWIEPYZKjAhtJmUvjBk0Y9dSxy9L9dZDFF2pdQd3iPcNnKSJFNpseK4YLCltaGiPl2t&#10;gkNtPtL97v1lE8rd45Ln9f57e1ZqNOxXbyAC9eE//NfOtYJZCr9f4g+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Lik+xQAAANsAAAAPAAAAAAAAAAAAAAAAAJgCAABkcnMv&#10;ZG93bnJldi54bWxQSwUGAAAAAAQABAD1AAAAigMAAAAA&#10;" path="m,l10946,e" filled="f" strokeweight=".58pt">
                    <v:path arrowok="t" o:connecttype="custom" o:connectlocs="0,0;10946,0" o:connectangles="0,0"/>
                  </v:shape>
                </v:group>
                <v:group id="Group 75" o:spid="_x0000_s1049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Freeform 76" o:spid="_x0000_s1050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K4M8IA&#10;AADbAAAADwAAAGRycy9kb3ducmV2LnhtbESPQYvCMBSE7wv+h/AEb2uqgrpdo4ggCKJg9eDxbfO2&#10;LTYvpYlt/fdGEDwOM/MNs1h1phQN1a6wrGA0jEAQp1YXnCm4nLffcxDOI2ssLZOCBzlYLXtfC4y1&#10;bflETeIzESDsYlSQe1/FUro0J4NuaCvi4P3b2qAPss6krrENcFPKcRRNpcGCw0KOFW1ySm/J3Sg4&#10;R9djct/98WE23tsylS2OmrVSg363/gXhqfOf8Lu90wp+JvD6En6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orgzwgAAANsAAAAPAAAAAAAAAAAAAAAAAJgCAABkcnMvZG93&#10;bnJldi54bWxQSwUGAAAAAAQABAD1AAAAhwMAAAAA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73" o:spid="_x0000_s1051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74" o:spid="_x0000_s1052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H6i8MA&#10;AADbAAAADwAAAGRycy9kb3ducmV2LnhtbESP0YrCMBRE3wX/IVzBN01VlLUaRWQF8WHBrh9waa5t&#10;bXNTmqxt/XqzsLCPw8ycYbb7zlTiSY0rLCuYTSMQxKnVBWcKbt+nyQcI55E1VpZJQU8O9rvhYIux&#10;ti1f6Zn4TAQIuxgV5N7XsZQuzcmgm9qaOHh32xj0QTaZ1A22AW4qOY+ilTRYcFjIsaZjTmmZ/BgF&#10;emaOr/7RXdZfn3rRnrQty/6s1HjUHTYgPHX+P/zXPmsF6yX8fgk/QO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MH6i8MAAADbAAAADwAAAAAAAAAAAAAAAACYAgAAZHJzL2Rv&#10;d25yZXYueG1sUEsFBgAAAAAEAAQA9QAAAIgDAAAAAA==&#10;" path="m,l10908,e" filled="f" strokeweight=".20497mm">
                    <v:path arrowok="t" o:connecttype="custom" o:connectlocs="0,0;10908,0" o:connectangles="0,0"/>
                  </v:shape>
                </v:group>
                <v:group id="Group 71" o:spid="_x0000_s1053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72" o:spid="_x0000_s1054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+MMQA&#10;AADbAAAADwAAAGRycy9kb3ducmV2LnhtbESPT2vCQBTE70K/w/IK3sxGD2pTVxFBCIiFJh56fM2+&#10;JqHZtyG7+eO3dwsFj8PM/IbZHSbTiIE6V1tWsIxiEMSF1TWXCm75ebEF4TyyxsYyKbiTg8P+ZbbD&#10;RNuRP2nIfCkChF2CCirv20RKV1Rk0EW2JQ7ej+0M+iC7UuoOxwA3jVzF8VoarDksVNjSqaLiN+uN&#10;gjz++sj69Juvm9XFNoUccTkclZq/Tsd3EJ4m/wz/t1Ot4G0Df1/CD5D7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ZvjDEAAAA2wAAAA8AAAAAAAAAAAAAAAAAmAIAAGRycy9k&#10;b3ducmV2LnhtbFBLBQYAAAAABAAEAPUAAACJAwAAAAA=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P</w: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A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TTE</w: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R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N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E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D</w:t>
      </w:r>
      <w:r w:rsidR="00C86428">
        <w:rPr>
          <w:rFonts w:ascii="Arial Black" w:eastAsia="Arial Black" w:hAnsi="Arial Black" w:cs="Arial Black"/>
          <w:b/>
          <w:bCs/>
          <w:spacing w:val="3"/>
          <w:sz w:val="36"/>
          <w:szCs w:val="36"/>
        </w:rPr>
        <w:t xml:space="preserve"> </w:t>
      </w:r>
      <w:proofErr w:type="gramStart"/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B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UGS :</w:t>
      </w:r>
      <w:proofErr w:type="gramEnd"/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p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ern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2"/>
          <w:sz w:val="28"/>
          <w:szCs w:val="28"/>
        </w:rPr>
        <w:t>i</w:t>
      </w:r>
      <w:r w:rsidR="00C86428">
        <w:rPr>
          <w:rFonts w:ascii="Arial" w:eastAsia="Arial" w:hAnsi="Arial" w:cs="Arial"/>
          <w:sz w:val="28"/>
          <w:szCs w:val="28"/>
        </w:rPr>
        <w:t>s</w:t>
      </w:r>
      <w:r w:rsidR="00C86428">
        <w:rPr>
          <w:rFonts w:ascii="Arial" w:eastAsia="Arial" w:hAnsi="Arial" w:cs="Arial"/>
          <w:spacing w:val="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rep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ed</w:t>
      </w:r>
      <w:r w:rsidR="00C86428">
        <w:rPr>
          <w:rFonts w:ascii="Arial" w:eastAsia="Arial" w:hAnsi="Arial" w:cs="Arial"/>
          <w:spacing w:val="-4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 xml:space="preserve">hape. 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P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er</w:t>
      </w:r>
      <w:r w:rsidR="00C86428">
        <w:rPr>
          <w:rFonts w:ascii="Arial" w:eastAsia="Arial" w:hAnsi="Arial" w:cs="Arial"/>
          <w:spacing w:val="-3"/>
          <w:sz w:val="28"/>
          <w:szCs w:val="28"/>
        </w:rPr>
        <w:t>n</w:t>
      </w:r>
      <w:r w:rsidR="00C86428">
        <w:rPr>
          <w:rFonts w:ascii="Arial" w:eastAsia="Arial" w:hAnsi="Arial" w:cs="Arial"/>
          <w:sz w:val="28"/>
          <w:szCs w:val="28"/>
        </w:rPr>
        <w:t xml:space="preserve">s 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an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be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3"/>
          <w:sz w:val="28"/>
          <w:szCs w:val="28"/>
        </w:rPr>
        <w:t>b</w:t>
      </w:r>
      <w:r w:rsidR="00C86428">
        <w:rPr>
          <w:rFonts w:ascii="Arial" w:eastAsia="Arial" w:hAnsi="Arial" w:cs="Arial"/>
          <w:sz w:val="28"/>
          <w:szCs w:val="28"/>
        </w:rPr>
        <w:t>ig and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bold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or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z w:val="28"/>
          <w:szCs w:val="28"/>
        </w:rPr>
        <w:t>all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z w:val="28"/>
          <w:szCs w:val="28"/>
        </w:rPr>
        <w:t>nd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i</w:t>
      </w:r>
      <w:r w:rsidR="00C86428">
        <w:rPr>
          <w:rFonts w:ascii="Arial" w:eastAsia="Arial" w:hAnsi="Arial" w:cs="Arial"/>
          <w:spacing w:val="-3"/>
          <w:sz w:val="28"/>
          <w:szCs w:val="28"/>
        </w:rPr>
        <w:t>n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ri</w:t>
      </w:r>
      <w:r w:rsidR="00C86428">
        <w:rPr>
          <w:rFonts w:ascii="Arial" w:eastAsia="Arial" w:hAnsi="Arial" w:cs="Arial"/>
          <w:spacing w:val="-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>.</w:t>
      </w:r>
    </w:p>
    <w:p w:rsidR="00A51C1C" w:rsidRDefault="00A51C1C">
      <w:pPr>
        <w:spacing w:before="4" w:after="0" w:line="140" w:lineRule="exact"/>
        <w:rPr>
          <w:sz w:val="14"/>
          <w:szCs w:val="14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spacing w:after="0" w:line="240" w:lineRule="auto"/>
        <w:ind w:right="1746"/>
        <w:jc w:val="right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>Your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k :</w:t>
      </w:r>
      <w:proofErr w:type="gramEnd"/>
    </w:p>
    <w:p w:rsidR="00A51C1C" w:rsidRDefault="00A51C1C">
      <w:pPr>
        <w:spacing w:before="9" w:after="0" w:line="240" w:lineRule="exact"/>
        <w:rPr>
          <w:sz w:val="24"/>
          <w:szCs w:val="24"/>
        </w:rPr>
      </w:pPr>
    </w:p>
    <w:p w:rsidR="00A51C1C" w:rsidRDefault="00C86428">
      <w:pPr>
        <w:spacing w:after="0"/>
        <w:ind w:left="6647" w:right="772" w:hanging="1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pacing w:val="-1"/>
          <w:sz w:val="28"/>
          <w:szCs w:val="28"/>
        </w:rPr>
        <w:t>D</w:t>
      </w:r>
      <w:r>
        <w:rPr>
          <w:rFonts w:ascii="Arial" w:eastAsia="Arial" w:hAnsi="Arial" w:cs="Arial"/>
          <w:i/>
          <w:sz w:val="28"/>
          <w:szCs w:val="28"/>
        </w:rPr>
        <w:t>raw an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i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 xml:space="preserve">t </w:t>
      </w:r>
      <w:r>
        <w:rPr>
          <w:rFonts w:ascii="Arial" w:eastAsia="Arial" w:hAnsi="Arial" w:cs="Arial"/>
          <w:i/>
          <w:spacing w:val="-2"/>
          <w:sz w:val="28"/>
          <w:szCs w:val="28"/>
        </w:rPr>
        <w:t>o</w:t>
      </w:r>
      <w:r>
        <w:rPr>
          <w:rFonts w:ascii="Arial" w:eastAsia="Arial" w:hAnsi="Arial" w:cs="Arial"/>
          <w:i/>
          <w:sz w:val="28"/>
          <w:szCs w:val="28"/>
        </w:rPr>
        <w:t xml:space="preserve">f </w:t>
      </w:r>
      <w:r>
        <w:rPr>
          <w:rFonts w:ascii="Arial" w:eastAsia="Arial" w:hAnsi="Arial" w:cs="Arial"/>
          <w:i/>
          <w:spacing w:val="-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our o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n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de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 xml:space="preserve">ign. </w:t>
      </w:r>
      <w:r>
        <w:rPr>
          <w:rFonts w:ascii="Arial" w:eastAsia="Arial" w:hAnsi="Arial" w:cs="Arial"/>
          <w:i/>
          <w:spacing w:val="-1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 xml:space="preserve">t 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u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t ha</w:t>
      </w:r>
      <w:r>
        <w:rPr>
          <w:rFonts w:ascii="Arial" w:eastAsia="Arial" w:hAnsi="Arial" w:cs="Arial"/>
          <w:i/>
          <w:spacing w:val="-1"/>
          <w:sz w:val="28"/>
          <w:szCs w:val="28"/>
        </w:rPr>
        <w:t>v</w:t>
      </w:r>
      <w:r>
        <w:rPr>
          <w:rFonts w:ascii="Arial" w:eastAsia="Arial" w:hAnsi="Arial" w:cs="Arial"/>
          <w:i/>
          <w:sz w:val="28"/>
          <w:szCs w:val="28"/>
        </w:rPr>
        <w:t>e: e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 xml:space="preserve">, 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ing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, 3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b</w:t>
      </w:r>
      <w:r>
        <w:rPr>
          <w:rFonts w:ascii="Arial" w:eastAsia="Arial" w:hAnsi="Arial" w:cs="Arial"/>
          <w:i/>
          <w:spacing w:val="-3"/>
          <w:sz w:val="28"/>
          <w:szCs w:val="28"/>
        </w:rPr>
        <w:t>od</w:t>
      </w:r>
      <w:r>
        <w:rPr>
          <w:rFonts w:ascii="Arial" w:eastAsia="Arial" w:hAnsi="Arial" w:cs="Arial"/>
          <w:i/>
          <w:sz w:val="28"/>
          <w:szCs w:val="28"/>
        </w:rPr>
        <w:t xml:space="preserve">y 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io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 xml:space="preserve">. 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Spl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>t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>t in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 xml:space="preserve">o 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io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z w:val="28"/>
          <w:szCs w:val="28"/>
        </w:rPr>
        <w:t>s and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ill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w</w:t>
      </w:r>
      <w:r>
        <w:rPr>
          <w:rFonts w:ascii="Arial" w:eastAsia="Arial" w:hAnsi="Arial" w:cs="Arial"/>
          <w:i/>
          <w:sz w:val="28"/>
          <w:szCs w:val="28"/>
        </w:rPr>
        <w:t>i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 xml:space="preserve">as </w:t>
      </w:r>
      <w:r>
        <w:rPr>
          <w:rFonts w:ascii="Arial" w:eastAsia="Arial" w:hAnsi="Arial" w:cs="Arial"/>
          <w:i/>
          <w:spacing w:val="-1"/>
          <w:sz w:val="28"/>
          <w:szCs w:val="28"/>
        </w:rPr>
        <w:t>m</w:t>
      </w:r>
      <w:r>
        <w:rPr>
          <w:rFonts w:ascii="Arial" w:eastAsia="Arial" w:hAnsi="Arial" w:cs="Arial"/>
          <w:i/>
          <w:sz w:val="28"/>
          <w:szCs w:val="28"/>
        </w:rPr>
        <w:t>any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d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pacing w:val="-1"/>
          <w:sz w:val="28"/>
          <w:szCs w:val="28"/>
        </w:rPr>
        <w:t>f</w:t>
      </w:r>
      <w:r>
        <w:rPr>
          <w:rFonts w:ascii="Arial" w:eastAsia="Arial" w:hAnsi="Arial" w:cs="Arial"/>
          <w:i/>
          <w:spacing w:val="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ere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z w:val="28"/>
          <w:szCs w:val="28"/>
        </w:rPr>
        <w:t>t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tt</w:t>
      </w:r>
      <w:r>
        <w:rPr>
          <w:rFonts w:ascii="Arial" w:eastAsia="Arial" w:hAnsi="Arial" w:cs="Arial"/>
          <w:i/>
          <w:sz w:val="28"/>
          <w:szCs w:val="28"/>
        </w:rPr>
        <w:t xml:space="preserve">erns as </w:t>
      </w:r>
      <w:r>
        <w:rPr>
          <w:rFonts w:ascii="Arial" w:eastAsia="Arial" w:hAnsi="Arial" w:cs="Arial"/>
          <w:i/>
          <w:spacing w:val="1"/>
          <w:sz w:val="28"/>
          <w:szCs w:val="28"/>
        </w:rPr>
        <w:t>y</w:t>
      </w:r>
      <w:r>
        <w:rPr>
          <w:rFonts w:ascii="Arial" w:eastAsia="Arial" w:hAnsi="Arial" w:cs="Arial"/>
          <w:i/>
          <w:sz w:val="28"/>
          <w:szCs w:val="28"/>
        </w:rPr>
        <w:t>ou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z w:val="28"/>
          <w:szCs w:val="28"/>
        </w:rPr>
        <w:t xml:space="preserve">. 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4"/>
          <w:sz w:val="28"/>
          <w:szCs w:val="28"/>
        </w:rPr>
        <w:t>U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z w:val="28"/>
          <w:szCs w:val="28"/>
        </w:rPr>
        <w:t>n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il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 xml:space="preserve">o draw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b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>c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b</w:t>
      </w:r>
      <w:r>
        <w:rPr>
          <w:rFonts w:ascii="Arial" w:eastAsia="Arial" w:hAnsi="Arial" w:cs="Arial"/>
          <w:i/>
          <w:sz w:val="28"/>
          <w:szCs w:val="28"/>
        </w:rPr>
        <w:t xml:space="preserve">ug,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hen pen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1"/>
          <w:sz w:val="28"/>
          <w:szCs w:val="28"/>
        </w:rPr>
        <w:t>f</w:t>
      </w:r>
      <w:r>
        <w:rPr>
          <w:rFonts w:ascii="Arial" w:eastAsia="Arial" w:hAnsi="Arial" w:cs="Arial"/>
          <w:i/>
          <w:sz w:val="28"/>
          <w:szCs w:val="28"/>
        </w:rPr>
        <w:t>or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p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er</w:t>
      </w:r>
      <w:r>
        <w:rPr>
          <w:rFonts w:ascii="Arial" w:eastAsia="Arial" w:hAnsi="Arial" w:cs="Arial"/>
          <w:i/>
          <w:spacing w:val="-3"/>
          <w:sz w:val="28"/>
          <w:szCs w:val="28"/>
        </w:rPr>
        <w:t>n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.</w:t>
      </w:r>
    </w:p>
    <w:p w:rsidR="00A51C1C" w:rsidRDefault="00A51C1C">
      <w:pPr>
        <w:spacing w:after="0"/>
        <w:jc w:val="center"/>
        <w:sectPr w:rsidR="00A51C1C">
          <w:pgSz w:w="11920" w:h="8420" w:orient="landscape"/>
          <w:pgMar w:top="720" w:right="700" w:bottom="280" w:left="480" w:header="720" w:footer="720" w:gutter="0"/>
          <w:cols w:space="720"/>
        </w:sectPr>
      </w:pPr>
    </w:p>
    <w:p w:rsidR="00A51C1C" w:rsidRDefault="00A24221">
      <w:pPr>
        <w:spacing w:before="20" w:after="0" w:line="446" w:lineRule="exact"/>
        <w:ind w:left="100" w:right="275"/>
        <w:rPr>
          <w:rFonts w:ascii="Arial" w:eastAsia="Arial" w:hAnsi="Arial" w:cs="Arial"/>
          <w:sz w:val="28"/>
          <w:szCs w:val="28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4749800"/>
                <wp:effectExtent l="5715" t="2540" r="8255" b="10160"/>
                <wp:wrapNone/>
                <wp:docPr id="36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749800"/>
                          <a:chOff x="474" y="469"/>
                          <a:chExt cx="10958" cy="7480"/>
                        </a:xfrm>
                      </wpg:grpSpPr>
                      <wpg:grpSp>
                        <wpg:cNvPr id="39" name="Group 68"/>
                        <wpg:cNvGrpSpPr>
                          <a:grpSpLocks/>
                        </wpg:cNvGrpSpPr>
                        <wpg:grpSpPr bwMode="auto">
                          <a:xfrm>
                            <a:off x="2788" y="5095"/>
                            <a:ext cx="7495" cy="2763"/>
                            <a:chOff x="2788" y="5095"/>
                            <a:chExt cx="7495" cy="2763"/>
                          </a:xfrm>
                        </wpg:grpSpPr>
                        <wps:wsp>
                          <wps:cNvPr id="40" name="Freeform 69"/>
                          <wps:cNvSpPr>
                            <a:spLocks/>
                          </wps:cNvSpPr>
                          <wps:spPr bwMode="auto">
                            <a:xfrm>
                              <a:off x="2788" y="5095"/>
                              <a:ext cx="7495" cy="2763"/>
                            </a:xfrm>
                            <a:custGeom>
                              <a:avLst/>
                              <a:gdLst>
                                <a:gd name="T0" fmla="+- 0 3879 2788"/>
                                <a:gd name="T1" fmla="*/ T0 w 7495"/>
                                <a:gd name="T2" fmla="+- 0 7012 5095"/>
                                <a:gd name="T3" fmla="*/ 7012 h 2763"/>
                                <a:gd name="T4" fmla="+- 0 3776 2788"/>
                                <a:gd name="T5" fmla="*/ T4 w 7495"/>
                                <a:gd name="T6" fmla="+- 0 6898 5095"/>
                                <a:gd name="T7" fmla="*/ 6898 h 2763"/>
                                <a:gd name="T8" fmla="+- 0 3699 2788"/>
                                <a:gd name="T9" fmla="*/ T8 w 7495"/>
                                <a:gd name="T10" fmla="+- 0 6780 5095"/>
                                <a:gd name="T11" fmla="*/ 6780 h 2763"/>
                                <a:gd name="T12" fmla="+- 0 3647 2788"/>
                                <a:gd name="T13" fmla="*/ T12 w 7495"/>
                                <a:gd name="T14" fmla="+- 0 6660 5095"/>
                                <a:gd name="T15" fmla="*/ 6660 h 2763"/>
                                <a:gd name="T16" fmla="+- 0 3621 2788"/>
                                <a:gd name="T17" fmla="*/ T16 w 7495"/>
                                <a:gd name="T18" fmla="+- 0 6538 5095"/>
                                <a:gd name="T19" fmla="*/ 6538 h 2763"/>
                                <a:gd name="T20" fmla="+- 0 3629 2788"/>
                                <a:gd name="T21" fmla="*/ T20 w 7495"/>
                                <a:gd name="T22" fmla="+- 0 6363 5095"/>
                                <a:gd name="T23" fmla="*/ 6363 h 2763"/>
                                <a:gd name="T24" fmla="+- 0 3715 2788"/>
                                <a:gd name="T25" fmla="*/ T24 w 7495"/>
                                <a:gd name="T26" fmla="+- 0 6144 5095"/>
                                <a:gd name="T27" fmla="*/ 6144 h 2763"/>
                                <a:gd name="T28" fmla="+- 0 3880 2788"/>
                                <a:gd name="T29" fmla="*/ T28 w 7495"/>
                                <a:gd name="T30" fmla="+- 0 5939 5095"/>
                                <a:gd name="T31" fmla="*/ 5939 h 2763"/>
                                <a:gd name="T32" fmla="+- 0 4117 2788"/>
                                <a:gd name="T33" fmla="*/ T32 w 7495"/>
                                <a:gd name="T34" fmla="+- 0 5749 5095"/>
                                <a:gd name="T35" fmla="*/ 5749 h 2763"/>
                                <a:gd name="T36" fmla="+- 0 4420 2788"/>
                                <a:gd name="T37" fmla="*/ T36 w 7495"/>
                                <a:gd name="T38" fmla="+- 0 5577 5095"/>
                                <a:gd name="T39" fmla="*/ 5577 h 2763"/>
                                <a:gd name="T40" fmla="+- 0 4782 2788"/>
                                <a:gd name="T41" fmla="*/ T40 w 7495"/>
                                <a:gd name="T42" fmla="+- 0 5428 5095"/>
                                <a:gd name="T43" fmla="*/ 5428 h 2763"/>
                                <a:gd name="T44" fmla="+- 0 5195 2788"/>
                                <a:gd name="T45" fmla="*/ T44 w 7495"/>
                                <a:gd name="T46" fmla="+- 0 5302 5095"/>
                                <a:gd name="T47" fmla="*/ 5302 h 2763"/>
                                <a:gd name="T48" fmla="+- 0 5653 2788"/>
                                <a:gd name="T49" fmla="*/ T48 w 7495"/>
                                <a:gd name="T50" fmla="+- 0 5204 5095"/>
                                <a:gd name="T51" fmla="*/ 5204 h 2763"/>
                                <a:gd name="T52" fmla="+- 0 6150 2788"/>
                                <a:gd name="T53" fmla="*/ T52 w 7495"/>
                                <a:gd name="T54" fmla="+- 0 5135 5095"/>
                                <a:gd name="T55" fmla="*/ 5135 h 2763"/>
                                <a:gd name="T56" fmla="+- 0 6677 2788"/>
                                <a:gd name="T57" fmla="*/ T56 w 7495"/>
                                <a:gd name="T58" fmla="+- 0 5100 5095"/>
                                <a:gd name="T59" fmla="*/ 5100 h 2763"/>
                                <a:gd name="T60" fmla="+- 0 7224 2788"/>
                                <a:gd name="T61" fmla="*/ T60 w 7495"/>
                                <a:gd name="T62" fmla="+- 0 5100 5095"/>
                                <a:gd name="T63" fmla="*/ 5100 h 2763"/>
                                <a:gd name="T64" fmla="+- 0 7751 2788"/>
                                <a:gd name="T65" fmla="*/ T64 w 7495"/>
                                <a:gd name="T66" fmla="+- 0 5135 5095"/>
                                <a:gd name="T67" fmla="*/ 5135 h 2763"/>
                                <a:gd name="T68" fmla="+- 0 8248 2788"/>
                                <a:gd name="T69" fmla="*/ T68 w 7495"/>
                                <a:gd name="T70" fmla="+- 0 5204 5095"/>
                                <a:gd name="T71" fmla="*/ 5204 h 2763"/>
                                <a:gd name="T72" fmla="+- 0 8706 2788"/>
                                <a:gd name="T73" fmla="*/ T72 w 7495"/>
                                <a:gd name="T74" fmla="+- 0 5302 5095"/>
                                <a:gd name="T75" fmla="*/ 5302 h 2763"/>
                                <a:gd name="T76" fmla="+- 0 9119 2788"/>
                                <a:gd name="T77" fmla="*/ T76 w 7495"/>
                                <a:gd name="T78" fmla="+- 0 5428 5095"/>
                                <a:gd name="T79" fmla="*/ 5428 h 2763"/>
                                <a:gd name="T80" fmla="+- 0 9481 2788"/>
                                <a:gd name="T81" fmla="*/ T80 w 7495"/>
                                <a:gd name="T82" fmla="+- 0 5577 5095"/>
                                <a:gd name="T83" fmla="*/ 5577 h 2763"/>
                                <a:gd name="T84" fmla="+- 0 9784 2788"/>
                                <a:gd name="T85" fmla="*/ T84 w 7495"/>
                                <a:gd name="T86" fmla="+- 0 5749 5095"/>
                                <a:gd name="T87" fmla="*/ 5749 h 2763"/>
                                <a:gd name="T88" fmla="+- 0 10021 2788"/>
                                <a:gd name="T89" fmla="*/ T88 w 7495"/>
                                <a:gd name="T90" fmla="+- 0 5939 5095"/>
                                <a:gd name="T91" fmla="*/ 5939 h 2763"/>
                                <a:gd name="T92" fmla="+- 0 10186 2788"/>
                                <a:gd name="T93" fmla="*/ T92 w 7495"/>
                                <a:gd name="T94" fmla="+- 0 6144 5095"/>
                                <a:gd name="T95" fmla="*/ 6144 h 2763"/>
                                <a:gd name="T96" fmla="+- 0 10272 2788"/>
                                <a:gd name="T97" fmla="*/ T96 w 7495"/>
                                <a:gd name="T98" fmla="+- 0 6363 5095"/>
                                <a:gd name="T99" fmla="*/ 6363 h 2763"/>
                                <a:gd name="T100" fmla="+- 0 10272 2788"/>
                                <a:gd name="T101" fmla="*/ T100 w 7495"/>
                                <a:gd name="T102" fmla="+- 0 6590 5095"/>
                                <a:gd name="T103" fmla="*/ 6590 h 2763"/>
                                <a:gd name="T104" fmla="+- 0 10186 2788"/>
                                <a:gd name="T105" fmla="*/ T104 w 7495"/>
                                <a:gd name="T106" fmla="+- 0 6808 5095"/>
                                <a:gd name="T107" fmla="*/ 6808 h 2763"/>
                                <a:gd name="T108" fmla="+- 0 10021 2788"/>
                                <a:gd name="T109" fmla="*/ T108 w 7495"/>
                                <a:gd name="T110" fmla="+- 0 7014 5095"/>
                                <a:gd name="T111" fmla="*/ 7014 h 2763"/>
                                <a:gd name="T112" fmla="+- 0 9784 2788"/>
                                <a:gd name="T113" fmla="*/ T112 w 7495"/>
                                <a:gd name="T114" fmla="+- 0 7204 5095"/>
                                <a:gd name="T115" fmla="*/ 7204 h 2763"/>
                                <a:gd name="T116" fmla="+- 0 9481 2788"/>
                                <a:gd name="T117" fmla="*/ T116 w 7495"/>
                                <a:gd name="T118" fmla="+- 0 7376 5095"/>
                                <a:gd name="T119" fmla="*/ 7376 h 2763"/>
                                <a:gd name="T120" fmla="+- 0 9119 2788"/>
                                <a:gd name="T121" fmla="*/ T120 w 7495"/>
                                <a:gd name="T122" fmla="+- 0 7525 5095"/>
                                <a:gd name="T123" fmla="*/ 7525 h 2763"/>
                                <a:gd name="T124" fmla="+- 0 8706 2788"/>
                                <a:gd name="T125" fmla="*/ T124 w 7495"/>
                                <a:gd name="T126" fmla="+- 0 7651 5095"/>
                                <a:gd name="T127" fmla="*/ 7651 h 2763"/>
                                <a:gd name="T128" fmla="+- 0 8248 2788"/>
                                <a:gd name="T129" fmla="*/ T128 w 7495"/>
                                <a:gd name="T130" fmla="+- 0 7749 5095"/>
                                <a:gd name="T131" fmla="*/ 7749 h 2763"/>
                                <a:gd name="T132" fmla="+- 0 7751 2788"/>
                                <a:gd name="T133" fmla="*/ T132 w 7495"/>
                                <a:gd name="T134" fmla="+- 0 7818 5095"/>
                                <a:gd name="T135" fmla="*/ 7818 h 2763"/>
                                <a:gd name="T136" fmla="+- 0 7224 2788"/>
                                <a:gd name="T137" fmla="*/ T136 w 7495"/>
                                <a:gd name="T138" fmla="+- 0 7853 5095"/>
                                <a:gd name="T139" fmla="*/ 7853 h 2763"/>
                                <a:gd name="T140" fmla="+- 0 6825 2788"/>
                                <a:gd name="T141" fmla="*/ T140 w 7495"/>
                                <a:gd name="T142" fmla="+- 0 7857 5095"/>
                                <a:gd name="T143" fmla="*/ 7857 h 2763"/>
                                <a:gd name="T144" fmla="+- 0 6577 2788"/>
                                <a:gd name="T145" fmla="*/ T144 w 7495"/>
                                <a:gd name="T146" fmla="+- 0 7849 5095"/>
                                <a:gd name="T147" fmla="*/ 7849 h 2763"/>
                                <a:gd name="T148" fmla="+- 0 6332 2788"/>
                                <a:gd name="T149" fmla="*/ T148 w 7495"/>
                                <a:gd name="T150" fmla="+- 0 7834 5095"/>
                                <a:gd name="T151" fmla="*/ 7834 h 2763"/>
                                <a:gd name="T152" fmla="+- 0 6091 2788"/>
                                <a:gd name="T153" fmla="*/ T152 w 7495"/>
                                <a:gd name="T154" fmla="+- 0 7811 5095"/>
                                <a:gd name="T155" fmla="*/ 7811 h 2763"/>
                                <a:gd name="T156" fmla="+- 0 5855 2788"/>
                                <a:gd name="T157" fmla="*/ T156 w 7495"/>
                                <a:gd name="T158" fmla="+- 0 7781 5095"/>
                                <a:gd name="T159" fmla="*/ 7781 h 2763"/>
                                <a:gd name="T160" fmla="+- 0 5625 2788"/>
                                <a:gd name="T161" fmla="*/ T160 w 7495"/>
                                <a:gd name="T162" fmla="+- 0 7744 5095"/>
                                <a:gd name="T163" fmla="*/ 7744 h 2763"/>
                                <a:gd name="T164" fmla="+- 0 5403 2788"/>
                                <a:gd name="T165" fmla="*/ T164 w 7495"/>
                                <a:gd name="T166" fmla="+- 0 7700 5095"/>
                                <a:gd name="T167" fmla="*/ 7700 h 2763"/>
                                <a:gd name="T168" fmla="+- 0 5188 2788"/>
                                <a:gd name="T169" fmla="*/ T168 w 7495"/>
                                <a:gd name="T170" fmla="+- 0 7649 5095"/>
                                <a:gd name="T171" fmla="*/ 7649 h 2763"/>
                                <a:gd name="T172" fmla="+- 0 4983 2788"/>
                                <a:gd name="T173" fmla="*/ T172 w 7495"/>
                                <a:gd name="T174" fmla="+- 0 7591 5095"/>
                                <a:gd name="T175" fmla="*/ 7591 h 2763"/>
                                <a:gd name="T176" fmla="+- 0 4787 2788"/>
                                <a:gd name="T177" fmla="*/ T176 w 7495"/>
                                <a:gd name="T178" fmla="+- 0 7527 5095"/>
                                <a:gd name="T179" fmla="*/ 7527 h 2763"/>
                                <a:gd name="T180" fmla="+- 0 2788 2788"/>
                                <a:gd name="T181" fmla="*/ T180 w 7495"/>
                                <a:gd name="T182" fmla="+- 0 7747 5095"/>
                                <a:gd name="T183" fmla="*/ 7747 h 27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</a:cxnLst>
                              <a:rect l="0" t="0" r="r" b="b"/>
                              <a:pathLst>
                                <a:path w="7495" h="2763">
                                  <a:moveTo>
                                    <a:pt x="1151" y="1973"/>
                                  </a:moveTo>
                                  <a:lnTo>
                                    <a:pt x="1091" y="1917"/>
                                  </a:lnTo>
                                  <a:lnTo>
                                    <a:pt x="1037" y="1860"/>
                                  </a:lnTo>
                                  <a:lnTo>
                                    <a:pt x="988" y="1803"/>
                                  </a:lnTo>
                                  <a:lnTo>
                                    <a:pt x="947" y="1744"/>
                                  </a:lnTo>
                                  <a:lnTo>
                                    <a:pt x="911" y="1685"/>
                                  </a:lnTo>
                                  <a:lnTo>
                                    <a:pt x="882" y="1625"/>
                                  </a:lnTo>
                                  <a:lnTo>
                                    <a:pt x="859" y="1565"/>
                                  </a:lnTo>
                                  <a:lnTo>
                                    <a:pt x="843" y="1504"/>
                                  </a:lnTo>
                                  <a:lnTo>
                                    <a:pt x="833" y="1443"/>
                                  </a:lnTo>
                                  <a:lnTo>
                                    <a:pt x="830" y="1382"/>
                                  </a:lnTo>
                                  <a:lnTo>
                                    <a:pt x="841" y="1268"/>
                                  </a:lnTo>
                                  <a:lnTo>
                                    <a:pt x="874" y="1157"/>
                                  </a:lnTo>
                                  <a:lnTo>
                                    <a:pt x="927" y="1049"/>
                                  </a:lnTo>
                                  <a:lnTo>
                                    <a:pt x="1000" y="945"/>
                                  </a:lnTo>
                                  <a:lnTo>
                                    <a:pt x="1092" y="844"/>
                                  </a:lnTo>
                                  <a:lnTo>
                                    <a:pt x="1202" y="747"/>
                                  </a:lnTo>
                                  <a:lnTo>
                                    <a:pt x="1329" y="654"/>
                                  </a:lnTo>
                                  <a:lnTo>
                                    <a:pt x="1473" y="566"/>
                                  </a:lnTo>
                                  <a:lnTo>
                                    <a:pt x="1632" y="482"/>
                                  </a:lnTo>
                                  <a:lnTo>
                                    <a:pt x="1806" y="405"/>
                                  </a:lnTo>
                                  <a:lnTo>
                                    <a:pt x="1994" y="333"/>
                                  </a:lnTo>
                                  <a:lnTo>
                                    <a:pt x="2194" y="267"/>
                                  </a:lnTo>
                                  <a:lnTo>
                                    <a:pt x="2407" y="207"/>
                                  </a:lnTo>
                                  <a:lnTo>
                                    <a:pt x="2631" y="154"/>
                                  </a:lnTo>
                                  <a:lnTo>
                                    <a:pt x="2865" y="109"/>
                                  </a:lnTo>
                                  <a:lnTo>
                                    <a:pt x="3109" y="70"/>
                                  </a:lnTo>
                                  <a:lnTo>
                                    <a:pt x="3362" y="40"/>
                                  </a:lnTo>
                                  <a:lnTo>
                                    <a:pt x="3622" y="18"/>
                                  </a:lnTo>
                                  <a:lnTo>
                                    <a:pt x="3889" y="5"/>
                                  </a:lnTo>
                                  <a:lnTo>
                                    <a:pt x="4162" y="0"/>
                                  </a:lnTo>
                                  <a:lnTo>
                                    <a:pt x="4436" y="5"/>
                                  </a:lnTo>
                                  <a:lnTo>
                                    <a:pt x="4703" y="18"/>
                                  </a:lnTo>
                                  <a:lnTo>
                                    <a:pt x="4963" y="40"/>
                                  </a:lnTo>
                                  <a:lnTo>
                                    <a:pt x="5216" y="70"/>
                                  </a:lnTo>
                                  <a:lnTo>
                                    <a:pt x="5460" y="109"/>
                                  </a:lnTo>
                                  <a:lnTo>
                                    <a:pt x="5694" y="154"/>
                                  </a:lnTo>
                                  <a:lnTo>
                                    <a:pt x="5918" y="207"/>
                                  </a:lnTo>
                                  <a:lnTo>
                                    <a:pt x="6131" y="267"/>
                                  </a:lnTo>
                                  <a:lnTo>
                                    <a:pt x="6331" y="333"/>
                                  </a:lnTo>
                                  <a:lnTo>
                                    <a:pt x="6519" y="405"/>
                                  </a:lnTo>
                                  <a:lnTo>
                                    <a:pt x="6693" y="482"/>
                                  </a:lnTo>
                                  <a:lnTo>
                                    <a:pt x="6852" y="566"/>
                                  </a:lnTo>
                                  <a:lnTo>
                                    <a:pt x="6996" y="654"/>
                                  </a:lnTo>
                                  <a:lnTo>
                                    <a:pt x="7123" y="747"/>
                                  </a:lnTo>
                                  <a:lnTo>
                                    <a:pt x="7233" y="844"/>
                                  </a:lnTo>
                                  <a:lnTo>
                                    <a:pt x="7325" y="945"/>
                                  </a:lnTo>
                                  <a:lnTo>
                                    <a:pt x="7398" y="1049"/>
                                  </a:lnTo>
                                  <a:lnTo>
                                    <a:pt x="7451" y="1157"/>
                                  </a:lnTo>
                                  <a:lnTo>
                                    <a:pt x="7484" y="1268"/>
                                  </a:lnTo>
                                  <a:lnTo>
                                    <a:pt x="7495" y="1382"/>
                                  </a:lnTo>
                                  <a:lnTo>
                                    <a:pt x="7484" y="1495"/>
                                  </a:lnTo>
                                  <a:lnTo>
                                    <a:pt x="7451" y="1606"/>
                                  </a:lnTo>
                                  <a:lnTo>
                                    <a:pt x="7398" y="1713"/>
                                  </a:lnTo>
                                  <a:lnTo>
                                    <a:pt x="7325" y="1818"/>
                                  </a:lnTo>
                                  <a:lnTo>
                                    <a:pt x="7233" y="1919"/>
                                  </a:lnTo>
                                  <a:lnTo>
                                    <a:pt x="7123" y="2016"/>
                                  </a:lnTo>
                                  <a:lnTo>
                                    <a:pt x="6996" y="2109"/>
                                  </a:lnTo>
                                  <a:lnTo>
                                    <a:pt x="6852" y="2197"/>
                                  </a:lnTo>
                                  <a:lnTo>
                                    <a:pt x="6693" y="2281"/>
                                  </a:lnTo>
                                  <a:lnTo>
                                    <a:pt x="6519" y="2358"/>
                                  </a:lnTo>
                                  <a:lnTo>
                                    <a:pt x="6331" y="2430"/>
                                  </a:lnTo>
                                  <a:lnTo>
                                    <a:pt x="6131" y="2496"/>
                                  </a:lnTo>
                                  <a:lnTo>
                                    <a:pt x="5918" y="2556"/>
                                  </a:lnTo>
                                  <a:lnTo>
                                    <a:pt x="5694" y="2609"/>
                                  </a:lnTo>
                                  <a:lnTo>
                                    <a:pt x="5460" y="2654"/>
                                  </a:lnTo>
                                  <a:lnTo>
                                    <a:pt x="5216" y="2693"/>
                                  </a:lnTo>
                                  <a:lnTo>
                                    <a:pt x="4963" y="2723"/>
                                  </a:lnTo>
                                  <a:lnTo>
                                    <a:pt x="4703" y="2745"/>
                                  </a:lnTo>
                                  <a:lnTo>
                                    <a:pt x="4436" y="2758"/>
                                  </a:lnTo>
                                  <a:lnTo>
                                    <a:pt x="4162" y="2763"/>
                                  </a:lnTo>
                                  <a:lnTo>
                                    <a:pt x="4037" y="2762"/>
                                  </a:lnTo>
                                  <a:lnTo>
                                    <a:pt x="3913" y="2759"/>
                                  </a:lnTo>
                                  <a:lnTo>
                                    <a:pt x="3789" y="2754"/>
                                  </a:lnTo>
                                  <a:lnTo>
                                    <a:pt x="3666" y="2748"/>
                                  </a:lnTo>
                                  <a:lnTo>
                                    <a:pt x="3544" y="2739"/>
                                  </a:lnTo>
                                  <a:lnTo>
                                    <a:pt x="3422" y="2729"/>
                                  </a:lnTo>
                                  <a:lnTo>
                                    <a:pt x="3303" y="2716"/>
                                  </a:lnTo>
                                  <a:lnTo>
                                    <a:pt x="3184" y="2702"/>
                                  </a:lnTo>
                                  <a:lnTo>
                                    <a:pt x="3067" y="2686"/>
                                  </a:lnTo>
                                  <a:lnTo>
                                    <a:pt x="2951" y="2668"/>
                                  </a:lnTo>
                                  <a:lnTo>
                                    <a:pt x="2837" y="2649"/>
                                  </a:lnTo>
                                  <a:lnTo>
                                    <a:pt x="2725" y="2628"/>
                                  </a:lnTo>
                                  <a:lnTo>
                                    <a:pt x="2615" y="2605"/>
                                  </a:lnTo>
                                  <a:lnTo>
                                    <a:pt x="2506" y="2580"/>
                                  </a:lnTo>
                                  <a:lnTo>
                                    <a:pt x="2400" y="2554"/>
                                  </a:lnTo>
                                  <a:lnTo>
                                    <a:pt x="2296" y="2526"/>
                                  </a:lnTo>
                                  <a:lnTo>
                                    <a:pt x="2195" y="2496"/>
                                  </a:lnTo>
                                  <a:lnTo>
                                    <a:pt x="2095" y="2465"/>
                                  </a:lnTo>
                                  <a:lnTo>
                                    <a:pt x="1999" y="2432"/>
                                  </a:lnTo>
                                  <a:lnTo>
                                    <a:pt x="1905" y="2398"/>
                                  </a:lnTo>
                                  <a:lnTo>
                                    <a:pt x="0" y="2652"/>
                                  </a:lnTo>
                                  <a:lnTo>
                                    <a:pt x="1151" y="19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66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42" name="Freeform 67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64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44" name="Freeform 65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62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46" name="Freeform 63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60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48" name="Freeform 61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58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50" name="Freeform 59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56"/>
                        <wpg:cNvGrpSpPr>
                          <a:grpSpLocks/>
                        </wpg:cNvGrpSpPr>
                        <wpg:grpSpPr bwMode="auto">
                          <a:xfrm>
                            <a:off x="494" y="485"/>
                            <a:ext cx="2" cy="7450"/>
                            <a:chOff x="494" y="485"/>
                            <a:chExt cx="2" cy="7450"/>
                          </a:xfrm>
                        </wpg:grpSpPr>
                        <wps:wsp>
                          <wps:cNvPr id="52" name="Freeform 57"/>
                          <wps:cNvSpPr>
                            <a:spLocks/>
                          </wps:cNvSpPr>
                          <wps:spPr bwMode="auto">
                            <a:xfrm>
                              <a:off x="494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54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54" name="Freeform 55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52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56" name="Freeform 53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50"/>
                        <wpg:cNvGrpSpPr>
                          <a:grpSpLocks/>
                        </wpg:cNvGrpSpPr>
                        <wpg:grpSpPr bwMode="auto">
                          <a:xfrm>
                            <a:off x="11412" y="485"/>
                            <a:ext cx="2" cy="7450"/>
                            <a:chOff x="11412" y="485"/>
                            <a:chExt cx="2" cy="7450"/>
                          </a:xfrm>
                        </wpg:grpSpPr>
                        <wps:wsp>
                          <wps:cNvPr id="58" name="Freeform 51"/>
                          <wps:cNvSpPr>
                            <a:spLocks/>
                          </wps:cNvSpPr>
                          <wps:spPr bwMode="auto">
                            <a:xfrm>
                              <a:off x="11412" y="485"/>
                              <a:ext cx="2" cy="7450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0"/>
                                <a:gd name="T2" fmla="+- 0 7934 485"/>
                                <a:gd name="T3" fmla="*/ 7934 h 74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0">
                                  <a:moveTo>
                                    <a:pt x="0" y="0"/>
                                  </a:moveTo>
                                  <a:lnTo>
                                    <a:pt x="0" y="744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48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60" name="Freeform 49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46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62" name="Freeform 47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44"/>
                        <wpg:cNvGrpSpPr>
                          <a:grpSpLocks/>
                        </wpg:cNvGrpSpPr>
                        <wpg:grpSpPr bwMode="auto">
                          <a:xfrm>
                            <a:off x="490" y="7920"/>
                            <a:ext cx="19" cy="10"/>
                            <a:chOff x="490" y="7920"/>
                            <a:chExt cx="19" cy="10"/>
                          </a:xfrm>
                        </wpg:grpSpPr>
                        <wps:wsp>
                          <wps:cNvPr id="64" name="Freeform 45"/>
                          <wps:cNvSpPr>
                            <a:spLocks/>
                          </wps:cNvSpPr>
                          <wps:spPr bwMode="auto">
                            <a:xfrm>
                              <a:off x="490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7925 7920"/>
                                <a:gd name="T3" fmla="*/ 7925 h 10"/>
                                <a:gd name="T4" fmla="+- 0 509 490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42"/>
                        <wpg:cNvGrpSpPr>
                          <a:grpSpLocks/>
                        </wpg:cNvGrpSpPr>
                        <wpg:grpSpPr bwMode="auto">
                          <a:xfrm>
                            <a:off x="499" y="7915"/>
                            <a:ext cx="10908" cy="2"/>
                            <a:chOff x="499" y="7915"/>
                            <a:chExt cx="10908" cy="2"/>
                          </a:xfrm>
                        </wpg:grpSpPr>
                        <wps:wsp>
                          <wps:cNvPr id="66" name="Freeform 43"/>
                          <wps:cNvSpPr>
                            <a:spLocks/>
                          </wps:cNvSpPr>
                          <wps:spPr bwMode="auto">
                            <a:xfrm>
                              <a:off x="499" y="7915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40"/>
                        <wpg:cNvGrpSpPr>
                          <a:grpSpLocks/>
                        </wpg:cNvGrpSpPr>
                        <wpg:grpSpPr bwMode="auto">
                          <a:xfrm>
                            <a:off x="11398" y="7920"/>
                            <a:ext cx="19" cy="10"/>
                            <a:chOff x="11398" y="7920"/>
                            <a:chExt cx="19" cy="10"/>
                          </a:xfrm>
                        </wpg:grpSpPr>
                        <wps:wsp>
                          <wps:cNvPr id="68" name="Freeform 41"/>
                          <wps:cNvSpPr>
                            <a:spLocks/>
                          </wps:cNvSpPr>
                          <wps:spPr bwMode="auto">
                            <a:xfrm>
                              <a:off x="11398" y="792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7925 7920"/>
                                <a:gd name="T3" fmla="*/ 7925 h 10"/>
                                <a:gd name="T4" fmla="+- 0 11417 11398"/>
                                <a:gd name="T5" fmla="*/ T4 w 19"/>
                                <a:gd name="T6" fmla="+- 0 7925 7920"/>
                                <a:gd name="T7" fmla="*/ 792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5"/>
                                  </a:moveTo>
                                  <a:lnTo>
                                    <a:pt x="1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23.7pt;margin-top:23.45pt;width:547.9pt;height:374pt;z-index:-251644416;mso-position-horizontal-relative:page;mso-position-vertical-relative:page" coordorigin="474,469" coordsize="10958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">
                <v:group id="Group 68" o:spid="_x0000_s1027" style="position:absolute;left:2788;top:5095;width:7495;height:2763" coordorigin="2788,5095" coordsize="7495,27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69" o:spid="_x0000_s1028" style="position:absolute;left:2788;top:5095;width:7495;height:2763;visibility:visible;mso-wrap-style:square;v-text-anchor:top" coordsize="7495,27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iDtbsA&#10;AADbAAAADwAAAGRycy9kb3ducmV2LnhtbERPSwrCMBDdC94hjOBOU0VEqlFEELr1tx+bsa02k9Kk&#10;tfX0ZiG4fLz/ZteZUrRUu8Kygtk0AkGcWl1wpuB6OU5WIJxH1lhaJgU9Odhth4MNxtq++UTt2Wci&#10;hLCLUUHufRVL6dKcDLqprYgD97C1QR9gnUld4zuEm1LOo2gpDRYcGnKs6JBT+jo3RoG8zZ6f5t43&#10;betOi7tLk776JEqNR91+DcJT5//inzvRChZhffgSfoDcfg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LoYg7W7AAAA2wAAAA8AAAAAAAAAAAAAAAAAmAIAAGRycy9kb3ducmV2Lnht&#10;bFBLBQYAAAAABAAEAPUAAACAAwAAAAA=&#10;" path="m1151,1973r-60,-56l1037,1860r-49,-57l947,1744r-36,-59l882,1625r-23,-60l843,1504r-10,-61l830,1382r11,-114l874,1157r53,-108l1000,945r92,-101l1202,747r127,-93l1473,566r159,-84l1806,405r188,-72l2194,267r213,-60l2631,154r234,-45l3109,70,3362,40,3622,18,3889,5,4162,r274,5l4703,18r260,22l5216,70r244,39l5694,154r224,53l6131,267r200,66l6519,405r174,77l6852,566r144,88l7123,747r110,97l7325,945r73,104l7451,1157r33,111l7495,1382r-11,113l7451,1606r-53,107l7325,1818r-92,101l7123,2016r-127,93l6852,2197r-159,84l6519,2358r-188,72l6131,2496r-213,60l5694,2609r-234,45l5216,2693r-253,30l4703,2745r-267,13l4162,2763r-125,-1l3913,2759r-124,-5l3666,2748r-122,-9l3422,2729r-119,-13l3184,2702r-117,-16l2951,2668r-114,-19l2725,2628r-110,-23l2506,2580r-106,-26l2296,2526r-101,-30l2095,2465r-96,-33l1905,2398,,2652,1151,1973xe" filled="f" strokeweight="2.25pt">
                    <v:path arrowok="t" o:connecttype="custom" o:connectlocs="1091,7012;988,6898;911,6780;859,6660;833,6538;841,6363;927,6144;1092,5939;1329,5749;1632,5577;1994,5428;2407,5302;2865,5204;3362,5135;3889,5100;4436,5100;4963,5135;5460,5204;5918,5302;6331,5428;6693,5577;6996,5749;7233,5939;7398,6144;7484,6363;7484,6590;7398,6808;7233,7014;6996,7204;6693,7376;6331,7525;5918,7651;5460,7749;4963,7818;4436,7853;4037,7857;3789,7849;3544,7834;3303,7811;3067,7781;2837,7744;2615,7700;2400,7649;2195,7591;1999,7527;0,7747" o:connectangles="0,0,0,0,0,0,0,0,0,0,0,0,0,0,0,0,0,0,0,0,0,0,0,0,0,0,0,0,0,0,0,0,0,0,0,0,0,0,0,0,0,0,0,0,0,0"/>
                  </v:shape>
                </v:group>
                <v:group id="Group 66" o:spid="_x0000_s1029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67" o:spid="_x0000_s1030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X38MA&#10;AADbAAAADwAAAGRycy9kb3ducmV2LnhtbESPQYvCMBSE74L/ITzBm6arItI1LVUQPAirrhdvb5tn&#10;27V5KU3U7r83grDHYWa+YZZpZ2pxp9ZVlhV8jCMQxLnVFRcKTt+b0QKE88gaa8uk4I8cpEm/t8RY&#10;2wcf6H70hQgQdjEqKL1vYildXpJBN7YNcfAutjXog2wLqVt8BLip5SSK5tJgxWGhxIbWJeXX480o&#10;yDzNz7/Z9efyRbt8uq9O9cpESg0HXfYJwlPn/8Pv9lYrmE3g9SX8AJ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zX38MAAADbAAAADwAAAAAAAAAAAAAAAACYAgAAZHJzL2Rv&#10;d25yZXYueG1sUEsFBgAAAAAEAAQA9QAAAIgDAAAAAA==&#10;" path="m,l10946,e" filled="f" strokeweight=".20497mm">
                    <v:path arrowok="t" o:connecttype="custom" o:connectlocs="0,0;10946,0" o:connectangles="0,0"/>
                  </v:shape>
                </v:group>
                <v:group id="Group 64" o:spid="_x0000_s1031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65" o:spid="_x0000_s1032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sMAMIA&#10;AADbAAAADwAAAGRycy9kb3ducmV2LnhtbESPQYvCMBSE7wv+h/AEb2taEVeqsYggCOLCVg8en82z&#10;LTYvpYlt/fcbYWGPw8x8w6zTwdSio9ZVlhXE0wgEcW51xYWCy3n/uQThPLLG2jIpeJGDdDP6WGOi&#10;bc8/1GW+EAHCLkEFpfdNIqXLSzLoprYhDt7dtgZ9kG0hdYt9gJtazqJoIQ1WHBZKbGhXUv7InkbB&#10;Obp+Z8/DjU9fs6Otc9lj3G2VmoyH7QqEp8H/h//aB61gPof3l/A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wwAwgAAANsAAAAPAAAAAAAAAAAAAAAAAJgCAABkcnMvZG93&#10;bnJldi54bWxQSwUGAAAAAAQABAD1AAAAhwMAAAAA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62" o:spid="_x0000_s1033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63" o:spid="_x0000_s1034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nVsUA&#10;AADbAAAADwAAAGRycy9kb3ducmV2LnhtbESPT4vCMBTE74LfITxhL6Lpioh0jSKyyqIe/LOye3w0&#10;z7bavJQmav32RhA8DjPzG2Y0qU0hrlS53LKCz24EgjixOudUwe9+3hmCcB5ZY2GZFNzJwWTcbIww&#10;1vbGW7rufCoChF2MCjLvy1hKl2Rk0HVtSRy8o60M+iCrVOoKbwFuCtmLooE0mHNYyLCkWUbJeXcx&#10;Cr7/hofDkTeL9WXly2X7RP+LbVupj1Y9/QLhqfbv8Kv9oxX0B/D8En6AH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1GdWxQAAANsAAAAPAAAAAAAAAAAAAAAAAJgCAABkcnMv&#10;ZG93bnJldi54bWxQSwUGAAAAAAQABAD1AAAAigMAAAAA&#10;" path="m,l10908,e" filled="f" strokeweight=".58pt">
                    <v:path arrowok="t" o:connecttype="custom" o:connectlocs="0,0;10908,0" o:connectangles="0,0"/>
                  </v:shape>
                </v:group>
                <v:group id="Group 60" o:spid="_x0000_s1035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61" o:spid="_x0000_s1036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YGBb8A&#10;AADbAAAADwAAAGRycy9kb3ducmV2LnhtbERPTYvCMBC9C/6HMII3TRXRpRpFFhYEUbD1sMexGdti&#10;MylNbOu/NwfB4+N9b3a9qURLjSstK5hNIxDEmdUl5wqu6d/kB4TzyBory6TgRQ522+Fgg7G2HV+o&#10;TXwuQgi7GBUU3texlC4ryKCb2po4cHfbGPQBNrnUDXYh3FRyHkVLabDk0FBgTb8FZY/kaRSk0f85&#10;eR5ufFrNj7bKZIezdq/UeNTv1yA89f4r/rgPWsEijA1fwg+Q2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ZgYFvwAAANsAAAAPAAAAAAAAAAAAAAAAAJgCAABkcnMvZG93bnJl&#10;di54bWxQSwUGAAAAAAQABAD1AAAAhAMAAAAA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58" o:spid="_x0000_s1037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59" o:spid="_x0000_s1038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tHLcEA&#10;AADbAAAADwAAAGRycy9kb3ducmV2LnhtbERPy2rCQBTdF/yH4Qru6sRig0RH0aK0tAvxhbi7ZK5J&#10;MHMnzIwm/n1nUejycN6zRWdq8SDnK8sKRsMEBHFudcWFguNh8zoB4QOyxtoyKXiSh8W89zLDTNuW&#10;d/TYh0LEEPYZKihDaDIpfV6SQT+0DXHkrtYZDBG6QmqHbQw3tXxLklQarDg2lNjQR0n5bX83Cjik&#10;4+rn/Dxd1iNcfbrtt27HqVKDfrecggjUhX/xn/tLK3iP6+OX+APk/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LRy3BAAAA2wAAAA8AAAAAAAAAAAAAAAAAmAIAAGRycy9kb3du&#10;cmV2LnhtbFBLBQYAAAAABAAEAPUAAACGAwAAAAA=&#10;" path="m,l,7469e" filled="f" strokeweight=".58pt">
                    <v:path arrowok="t" o:connecttype="custom" o:connectlocs="0,475;0,7944" o:connectangles="0,0"/>
                  </v:shape>
                </v:group>
                <v:group id="Group 56" o:spid="_x0000_s1039" style="position:absolute;left:494;top:485;width:2;height:7450" coordorigin="494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57" o:spid="_x0000_s1040" style="position:absolute;left:494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kdMMQA&#10;AADbAAAADwAAAGRycy9kb3ducmV2LnhtbESPW2vCQBSE3wv+h+UIfdONoRaJrqLFYktB8Pp8yB6T&#10;YPZsmt1c+u+7BaGPw8x8wyxWvSlFS7UrLCuYjCMQxKnVBWcKzqf30QyE88gaS8uk4IccrJaDpwUm&#10;2nZ8oPboMxEg7BJUkHtfJVK6NCeDbmwr4uDdbG3QB1lnUtfYBbgpZRxFr9JgwWEhx4reckrvx8Yo&#10;+N58XWO/a7r15fO+m7Yv233jtko9D/v1HISn3v+HH+0PrWAaw9+X8A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ZHTDEAAAA2wAAAA8AAAAAAAAAAAAAAAAAmAIAAGRycy9k&#10;b3ducmV2LnhtbFBLBQYAAAAABAAEAPUAAACJAwAAAAA=&#10;" path="m,l,7449e" filled="f" strokecolor="white" strokeweight=".58pt">
                    <v:path arrowok="t" o:connecttype="custom" o:connectlocs="0,485;0,7934" o:connectangles="0,0"/>
                  </v:shape>
                </v:group>
                <v:group id="Group 54" o:spid="_x0000_s1041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55" o:spid="_x0000_s1042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+KWMUA&#10;AADbAAAADwAAAGRycy9kb3ducmV2LnhtbESPQWvCQBSE7wX/w/IEL0U31kYkukppEXvwYFMv3l6y&#10;z2ww+zZkV43/vlso9DjMzDfMatPbRtyo87VjBdNJAoK4dLrmSsHxeztegPABWWPjmBQ8yMNmPXha&#10;Yabdnb/olodKRAj7DBWYENpMSl8asugnriWO3tl1FkOUXSV1h/cIt418SZK5tFhzXDDY0ruh8pJf&#10;rYJiX+2ey8Npn06LInxs09yks4dSo2H/tgQRqA//4b/2p1aQvsLvl/gD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X4pYxQAAANsAAAAPAAAAAAAAAAAAAAAAAJgCAABkcnMv&#10;ZG93bnJldi54bWxQSwUGAAAAAAQABAD1AAAAigMAAAAA&#10;" path="m,l,7401e" filled="f" strokeweight=".20497mm">
                    <v:path arrowok="t" o:connecttype="custom" o:connectlocs="0,509;0,7910" o:connectangles="0,0"/>
                  </v:shape>
                </v:group>
                <v:group id="Group 52" o:spid="_x0000_s1043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53" o:spid="_x0000_s1044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56wsUA&#10;AADbAAAADwAAAGRycy9kb3ducmV2LnhtbESPQWvCQBSE7wX/w/IK3nRj0SDRVdpSqbQHMbaIt0f2&#10;mQSzb8Pu1sR/3y0IPQ4z8w2zXPemEVdyvrasYDJOQBAXVtdcKvg6bEZzED4ga2wsk4IbeVivBg9L&#10;zLTteE/XPJQiQthnqKAKoc2k9EVFBv3YtsTRO1tnMETpSqkddhFuGvmUJKk0WHNcqLCl14qKS/5j&#10;FHBIp/Xn8fZ9epvgy7vbfehumio1fOyfFyAC9eE/fG9vtYJZCn9f4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bnrCxQAAANsAAAAPAAAAAAAAAAAAAAAAAJgCAABkcnMv&#10;ZG93bnJldi54bWxQSwUGAAAAAAQABAD1AAAAigMAAAAA&#10;" path="m,l,7469e" filled="f" strokeweight=".58pt">
                    <v:path arrowok="t" o:connecttype="custom" o:connectlocs="0,475;0,7944" o:connectangles="0,0"/>
                  </v:shape>
                </v:group>
                <v:group id="Group 50" o:spid="_x0000_s1045" style="position:absolute;left:11412;top:485;width:2;height:7450" coordorigin="11412,485" coordsize="2,7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51" o:spid="_x0000_s1046" style="position:absolute;left:11412;top:485;width:2;height:7450;visibility:visible;mso-wrap-style:square;v-text-anchor:top" coordsize="2,7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XeM8EA&#10;AADbAAAADwAAAGRycy9kb3ducmV2LnhtbERPy2rCQBTdF/yH4Qrd1YmWhhKdiJQKdpFWreD2krl5&#10;aOZOyEzz+PvOotDl4bw329E0oqfO1ZYVLBcRCOLc6ppLBZfv/dMrCOeRNTaWScFEDrbp7GGDibYD&#10;n6g/+1KEEHYJKqi8bxMpXV6RQbewLXHgCtsZ9AF2pdQdDiHcNHIVRbE0WHNoqLClt4ry+/nHKIjf&#10;i5vO918fn9IeM56uGT9fM6Ue5+NuDcLT6P/Ff+6DVvASxoYv4QfI9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3l3jPBAAAA2wAAAA8AAAAAAAAAAAAAAAAAmAIAAGRycy9kb3du&#10;cmV2LnhtbFBLBQYAAAAABAAEAPUAAACGAwAAAAA=&#10;" path="m,l,7449e" filled="f" strokecolor="white" strokeweight=".20497mm">
                    <v:path arrowok="t" o:connecttype="custom" o:connectlocs="0,485;0,7934" o:connectangles="0,0"/>
                  </v:shape>
                </v:group>
                <v:group id="Group 48" o:spid="_x0000_s1047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49" o:spid="_x0000_s1048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dZO8AA&#10;AADbAAAADwAAAGRycy9kb3ducmV2LnhtbERPTWvCQBC9F/wPywi91U2FhpK6CaUgCoWgxvY8ZKdJ&#10;anY2ZKca/717EHp8vO9VMblenWkMnWcDz4sEFHHtbceNgWO1fnoFFQTZYu+ZDFwpQJHPHlaYWX/h&#10;PZ0P0qgYwiFDA63IkGkd6pYchoUfiCP340eHEuHYaDviJYa7Xi+TJNUOO44NLQ700VJ9Ovw5A7uv&#10;U4nJ71U+0xf9bRspN5UrjXmcT+9voIQm+Rff3VtrII3r45f4A3R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dZO8AAAADbAAAADwAAAAAAAAAAAAAAAACYAgAAZHJzL2Rvd25y&#10;ZXYueG1sUEsFBgAAAAAEAAQA9QAAAIUDAAAAAA==&#10;" path="m,l,7401e" filled="f" strokeweight=".58pt">
                    <v:path arrowok="t" o:connecttype="custom" o:connectlocs="0,509;0,7910" o:connectangles="0,0"/>
                  </v:shape>
                </v:group>
                <v:group id="Group 46" o:spid="_x0000_s1049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47" o:spid="_x0000_s1050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nHbsQA&#10;AADbAAAADwAAAGRycy9kb3ducmV2LnhtbESP0WrCQBRE3wv+w3KFvtWNPmiJriKCEgUtVT/gkr1m&#10;Y7J3Y3ar8e/dQqGPw8ycYWaLztbiTq0vHSsYDhIQxLnTJRcKzqf1xycIH5A11o5JwZM8LOa9txmm&#10;2j34m+7HUIgIYZ+iAhNCk0rpc0MW/cA1xNG7uNZiiLItpG7xEeG2lqMkGUuLJccFgw2tDOXV8ccq&#10;+KrMYbjb7ifrUGyftyyrdtfNWan3frecggjUhf/wXzvTCsYj+P0Sf4Cc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px27EAAAA2wAAAA8AAAAAAAAAAAAAAAAAmAIAAGRycy9k&#10;b3ducmV2LnhtbFBLBQYAAAAABAAEAPUAAACJAwAAAAA=&#10;" path="m,l10946,e" filled="f" strokeweight=".58pt">
                    <v:path arrowok="t" o:connecttype="custom" o:connectlocs="0,0;10946,0" o:connectangles="0,0"/>
                  </v:shape>
                </v:group>
                <v:group id="Group 44" o:spid="_x0000_s1051" style="position:absolute;left:490;top:7920;width:19;height:10" coordorigin="490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45" o:spid="_x0000_s1052" style="position:absolute;left:490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5QYMMA&#10;AADbAAAADwAAAGRycy9kb3ducmV2LnhtbESPT2vCQBTE70K/w/IK3sxGES2pq4ggBMRCEw89vmZf&#10;k9Ds25Dd/PHbu4WCx2FmfsPsDpNpxECdqy0rWEYxCOLC6ppLBbf8vHgD4TyyxsYyKbiTg8P+ZbbD&#10;RNuRP2nIfCkChF2CCirv20RKV1Rk0EW2JQ7ej+0M+iC7UuoOxwA3jVzF8UYarDksVNjSqaLiN+uN&#10;gjz++sj69Juv29XFNoUccTkclZq/Tsd3EJ4m/wz/t1OtYLOGvy/hB8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55QYMMAAADbAAAADwAAAAAAAAAAAAAAAACYAgAAZHJzL2Rv&#10;d25yZXYueG1sUEsFBgAAAAAEAAQA9QAAAIgDAAAAAA==&#10;" path="m,5r19,e" filled="f" strokecolor="white" strokeweight=".58pt">
                    <v:path arrowok="t" o:connecttype="custom" o:connectlocs="0,7925;19,7925" o:connectangles="0,0"/>
                  </v:shape>
                </v:group>
                <v:group id="Group 42" o:spid="_x0000_s1053" style="position:absolute;left:499;top:7915;width:10908;height:2" coordorigin="499,7915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43" o:spid="_x0000_s1054" style="position:absolute;left:499;top:7915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YU28MA&#10;AADbAAAADwAAAGRycy9kb3ducmV2LnhtbESP0YrCMBRE34X9h3AXfLOpKxS3GkVkBdkHQd0PuDTX&#10;tra5KU20rV+/EQQfh5k5wyzXvanFnVpXWlYwjWIQxJnVJecK/s67yRyE88gaa8ukYCAH69XHaImp&#10;th0f6X7yuQgQdikqKLxvUildVpBBF9mGOHgX2xr0Qba51C12AW5q+RXHiTRYclgosKFtQVl1uhkF&#10;emq2j+Ha/34ffvSs22lbVcNeqfFnv1mA8NT7d/jV3msFSQLPL+EHy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YU28MAAADbAAAADwAAAAAAAAAAAAAAAACYAgAAZHJzL2Rv&#10;d25yZXYueG1sUEsFBgAAAAAEAAQA9QAAAIgDAAAAAA==&#10;" path="m,l10908,e" filled="f" strokeweight=".20497mm">
                    <v:path arrowok="t" o:connecttype="custom" o:connectlocs="0,0;10908,0" o:connectangles="0,0"/>
                  </v:shape>
                </v:group>
                <v:group id="Group 40" o:spid="_x0000_s1055" style="position:absolute;left:11398;top:7920;width:19;height:10" coordorigin="11398,792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41" o:spid="_x0000_s1056" style="position:absolute;left:11398;top:792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NaZbwA&#10;AADbAAAADwAAAGRycy9kb3ducmV2LnhtbERPvQrCMBDeBd8hnOCmqQ4q1SgiCIIoWB0cz+Zsi82l&#10;NLGtb28GwfHj+19tOlOKhmpXWFYwGUcgiFOrC84U3K770QKE88gaS8uk4EMONut+b4Wxti1fqEl8&#10;JkIIuxgV5N5XsZQuzcmgG9uKOHBPWxv0AdaZ1DW2IdyUchpFM2mw4NCQY0W7nNJX8jYKrtH9nLwP&#10;Dz7Np0dbprLFSbNVajjotksQnjr/F//cB61gFsaGL+EHyPUX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e01plvAAAANsAAAAPAAAAAAAAAAAAAAAAAJgCAABkcnMvZG93bnJldi54&#10;bWxQSwUGAAAAAAQABAD1AAAAgQMAAAAA&#10;" path="m,5r19,e" filled="f" strokecolor="white" strokeweight=".58pt">
                    <v:path arrowok="t" o:connecttype="custom" o:connectlocs="0,7925;19,7925" o:connectangles="0,0"/>
                  </v:shape>
                </v:group>
                <w10:wrap anchorx="page" anchory="page"/>
              </v:group>
            </w:pict>
          </mc:Fallback>
        </mc:AlternateContent>
      </w:r>
      <w:proofErr w:type="gramStart"/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TE</w: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X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T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U</w: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R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E :</w:t>
      </w:r>
      <w:proofErr w:type="gramEnd"/>
      <w:r w:rsidR="00C86428">
        <w:rPr>
          <w:rFonts w:ascii="Arial Black" w:eastAsia="Arial Black" w:hAnsi="Arial Black" w:cs="Arial Black"/>
          <w:b/>
          <w:bCs/>
          <w:spacing w:val="-69"/>
          <w:sz w:val="36"/>
          <w:szCs w:val="36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4"/>
          <w:sz w:val="28"/>
          <w:szCs w:val="28"/>
        </w:rPr>
        <w:t>x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ure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 xml:space="preserve">is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V</w:t>
      </w:r>
      <w:r w:rsidR="00C86428">
        <w:rPr>
          <w:rFonts w:ascii="Arial" w:eastAsia="Arial" w:hAnsi="Arial" w:cs="Arial"/>
          <w:spacing w:val="-2"/>
          <w:sz w:val="28"/>
          <w:szCs w:val="28"/>
        </w:rPr>
        <w:t>i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z w:val="28"/>
          <w:szCs w:val="28"/>
        </w:rPr>
        <w:t>ual</w:t>
      </w:r>
      <w:r w:rsidR="00C86428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Ele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z w:val="28"/>
          <w:szCs w:val="28"/>
        </w:rPr>
        <w:t xml:space="preserve">ent </w:t>
      </w:r>
      <w:r w:rsidR="00C86428">
        <w:rPr>
          <w:rFonts w:ascii="Arial" w:eastAsia="Arial" w:hAnsi="Arial" w:cs="Arial"/>
          <w:spacing w:val="-4"/>
          <w:sz w:val="28"/>
          <w:szCs w:val="28"/>
        </w:rPr>
        <w:t>w</w:t>
      </w:r>
      <w:r w:rsidR="00C86428">
        <w:rPr>
          <w:rFonts w:ascii="Arial" w:eastAsia="Arial" w:hAnsi="Arial" w:cs="Arial"/>
          <w:sz w:val="28"/>
          <w:szCs w:val="28"/>
        </w:rPr>
        <w:t>hi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h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rel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 xml:space="preserve">es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-3"/>
          <w:sz w:val="28"/>
          <w:szCs w:val="28"/>
        </w:rPr>
        <w:t>u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h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and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pacing w:val="-3"/>
          <w:sz w:val="28"/>
          <w:szCs w:val="28"/>
        </w:rPr>
        <w:t>u</w:t>
      </w:r>
      <w:r w:rsidR="00C86428">
        <w:rPr>
          <w:rFonts w:ascii="Arial" w:eastAsia="Arial" w:hAnsi="Arial" w:cs="Arial"/>
          <w:spacing w:val="-2"/>
          <w:sz w:val="28"/>
          <w:szCs w:val="28"/>
        </w:rPr>
        <w:t>r</w:t>
      </w:r>
      <w:r w:rsidR="00C86428">
        <w:rPr>
          <w:rFonts w:ascii="Arial" w:eastAsia="Arial" w:hAnsi="Arial" w:cs="Arial"/>
          <w:spacing w:val="1"/>
          <w:sz w:val="28"/>
          <w:szCs w:val="28"/>
        </w:rPr>
        <w:t>f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 xml:space="preserve">.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-4"/>
          <w:sz w:val="28"/>
          <w:szCs w:val="28"/>
        </w:rPr>
        <w:t>x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ures</w:t>
      </w:r>
      <w:r w:rsidR="00C86428">
        <w:rPr>
          <w:rFonts w:ascii="Arial" w:eastAsia="Arial" w:hAnsi="Arial" w:cs="Arial"/>
          <w:spacing w:val="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z w:val="28"/>
          <w:szCs w:val="28"/>
        </w:rPr>
        <w:t>n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be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r</w:t>
      </w:r>
      <w:r w:rsidR="00C86428">
        <w:rPr>
          <w:rFonts w:ascii="Arial" w:eastAsia="Arial" w:hAnsi="Arial" w:cs="Arial"/>
          <w:spacing w:val="-3"/>
          <w:sz w:val="28"/>
          <w:szCs w:val="28"/>
        </w:rPr>
        <w:t>o</w:t>
      </w:r>
      <w:r w:rsidR="00C86428">
        <w:rPr>
          <w:rFonts w:ascii="Arial" w:eastAsia="Arial" w:hAnsi="Arial" w:cs="Arial"/>
          <w:sz w:val="28"/>
          <w:szCs w:val="28"/>
        </w:rPr>
        <w:t xml:space="preserve">ugh, 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pacing w:val="-1"/>
          <w:sz w:val="28"/>
          <w:szCs w:val="28"/>
        </w:rPr>
        <w:t>m</w:t>
      </w:r>
      <w:r w:rsidR="00C86428">
        <w:rPr>
          <w:rFonts w:ascii="Arial" w:eastAsia="Arial" w:hAnsi="Arial" w:cs="Arial"/>
          <w:sz w:val="28"/>
          <w:szCs w:val="28"/>
        </w:rPr>
        <w:t>o</w:t>
      </w:r>
      <w:r w:rsidR="00C86428">
        <w:rPr>
          <w:rFonts w:ascii="Arial" w:eastAsia="Arial" w:hAnsi="Arial" w:cs="Arial"/>
          <w:spacing w:val="-3"/>
          <w:sz w:val="28"/>
          <w:szCs w:val="28"/>
        </w:rPr>
        <w:t>o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h,</w:t>
      </w:r>
      <w:r w:rsidR="00C86428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3"/>
          <w:sz w:val="28"/>
          <w:szCs w:val="28"/>
        </w:rPr>
        <w:t>f</w:t>
      </w:r>
      <w:r w:rsidR="00C86428">
        <w:rPr>
          <w:rFonts w:ascii="Arial" w:eastAsia="Arial" w:hAnsi="Arial" w:cs="Arial"/>
          <w:sz w:val="28"/>
          <w:szCs w:val="28"/>
        </w:rPr>
        <w:t>urr</w:t>
      </w:r>
      <w:r w:rsidR="00C86428">
        <w:rPr>
          <w:rFonts w:ascii="Arial" w:eastAsia="Arial" w:hAnsi="Arial" w:cs="Arial"/>
          <w:spacing w:val="-4"/>
          <w:sz w:val="28"/>
          <w:szCs w:val="28"/>
        </w:rPr>
        <w:t>y</w:t>
      </w:r>
      <w:r w:rsidR="00C86428">
        <w:rPr>
          <w:rFonts w:ascii="Arial" w:eastAsia="Arial" w:hAnsi="Arial" w:cs="Arial"/>
          <w:sz w:val="28"/>
          <w:szCs w:val="28"/>
        </w:rPr>
        <w:t>…</w:t>
      </w:r>
    </w:p>
    <w:p w:rsidR="00A51C1C" w:rsidRDefault="00A51C1C">
      <w:pPr>
        <w:spacing w:before="5" w:after="0" w:line="260" w:lineRule="exact"/>
        <w:rPr>
          <w:sz w:val="26"/>
          <w:szCs w:val="26"/>
        </w:rPr>
      </w:pPr>
    </w:p>
    <w:p w:rsidR="00A51C1C" w:rsidRDefault="00A24221">
      <w:pPr>
        <w:spacing w:after="0" w:line="240" w:lineRule="auto"/>
        <w:ind w:left="10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page">
              <wp:posOffset>2799715</wp:posOffset>
            </wp:positionH>
            <wp:positionV relativeFrom="paragraph">
              <wp:posOffset>-28575</wp:posOffset>
            </wp:positionV>
            <wp:extent cx="2057400" cy="200660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0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page">
              <wp:posOffset>5162550</wp:posOffset>
            </wp:positionH>
            <wp:positionV relativeFrom="paragraph">
              <wp:posOffset>-28575</wp:posOffset>
            </wp:positionV>
            <wp:extent cx="1939925" cy="2000250"/>
            <wp:effectExtent l="0" t="0" r="3175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inline distT="0" distB="0" distL="0" distR="0">
            <wp:extent cx="2035810" cy="19875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C1C" w:rsidRDefault="00A51C1C">
      <w:pPr>
        <w:spacing w:before="4" w:after="0" w:line="120" w:lineRule="exact"/>
        <w:rPr>
          <w:sz w:val="12"/>
          <w:szCs w:val="12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spacing w:after="0" w:line="240" w:lineRule="auto"/>
        <w:ind w:left="5620" w:right="3624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z w:val="28"/>
          <w:szCs w:val="28"/>
        </w:rPr>
        <w:t>Your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a</w:t>
      </w:r>
      <w:r>
        <w:rPr>
          <w:rFonts w:ascii="Arial" w:eastAsia="Arial" w:hAnsi="Arial" w:cs="Arial"/>
          <w:i/>
          <w:spacing w:val="-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k :</w:t>
      </w:r>
      <w:proofErr w:type="gramEnd"/>
    </w:p>
    <w:p w:rsidR="00A51C1C" w:rsidRDefault="00A51C1C">
      <w:pPr>
        <w:spacing w:before="7" w:after="0" w:line="240" w:lineRule="exact"/>
        <w:rPr>
          <w:sz w:val="24"/>
          <w:szCs w:val="24"/>
        </w:rPr>
      </w:pPr>
    </w:p>
    <w:p w:rsidR="00A51C1C" w:rsidRDefault="00C86428">
      <w:pPr>
        <w:spacing w:after="0"/>
        <w:ind w:left="4086" w:right="2095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i/>
          <w:spacing w:val="-1"/>
          <w:sz w:val="28"/>
          <w:szCs w:val="28"/>
        </w:rPr>
        <w:t>D</w:t>
      </w:r>
      <w:r>
        <w:rPr>
          <w:rFonts w:ascii="Arial" w:eastAsia="Arial" w:hAnsi="Arial" w:cs="Arial"/>
          <w:i/>
          <w:sz w:val="28"/>
          <w:szCs w:val="28"/>
        </w:rPr>
        <w:t xml:space="preserve">raw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qua</w:t>
      </w:r>
      <w:r>
        <w:rPr>
          <w:rFonts w:ascii="Arial" w:eastAsia="Arial" w:hAnsi="Arial" w:cs="Arial"/>
          <w:i/>
          <w:spacing w:val="-2"/>
          <w:sz w:val="28"/>
          <w:szCs w:val="28"/>
        </w:rPr>
        <w:t>r</w:t>
      </w:r>
      <w:r>
        <w:rPr>
          <w:rFonts w:ascii="Arial" w:eastAsia="Arial" w:hAnsi="Arial" w:cs="Arial"/>
          <w:i/>
          <w:sz w:val="28"/>
          <w:szCs w:val="28"/>
        </w:rPr>
        <w:t>es</w:t>
      </w:r>
      <w:r>
        <w:rPr>
          <w:rFonts w:ascii="Arial" w:eastAsia="Arial" w:hAnsi="Arial" w:cs="Arial"/>
          <w:i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5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x 5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pacing w:val="-4"/>
          <w:sz w:val="28"/>
          <w:szCs w:val="28"/>
        </w:rPr>
        <w:t>m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proofErr w:type="spellEnd"/>
      <w:r>
        <w:rPr>
          <w:rFonts w:ascii="Arial" w:eastAsia="Arial" w:hAnsi="Arial" w:cs="Arial"/>
          <w:i/>
          <w:sz w:val="28"/>
          <w:szCs w:val="28"/>
        </w:rPr>
        <w:t xml:space="preserve">. 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ry</w:t>
      </w:r>
      <w:r>
        <w:rPr>
          <w:rFonts w:ascii="Arial" w:eastAsia="Arial" w:hAnsi="Arial" w:cs="Arial"/>
          <w:i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o re</w:t>
      </w:r>
      <w:r>
        <w:rPr>
          <w:rFonts w:ascii="Arial" w:eastAsia="Arial" w:hAnsi="Arial" w:cs="Arial"/>
          <w:i/>
          <w:spacing w:val="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re</w:t>
      </w:r>
      <w:r>
        <w:rPr>
          <w:rFonts w:ascii="Arial" w:eastAsia="Arial" w:hAnsi="Arial" w:cs="Arial"/>
          <w:i/>
          <w:spacing w:val="-3"/>
          <w:sz w:val="28"/>
          <w:szCs w:val="28"/>
        </w:rPr>
        <w:t>a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4"/>
          <w:sz w:val="28"/>
          <w:szCs w:val="28"/>
        </w:rPr>
        <w:t>T</w:t>
      </w:r>
      <w:r>
        <w:rPr>
          <w:rFonts w:ascii="Arial" w:eastAsia="Arial" w:hAnsi="Arial" w:cs="Arial"/>
          <w:i/>
          <w:spacing w:val="4"/>
          <w:sz w:val="28"/>
          <w:szCs w:val="28"/>
        </w:rPr>
        <w:t>W</w:t>
      </w:r>
      <w:r>
        <w:rPr>
          <w:rFonts w:ascii="Arial" w:eastAsia="Arial" w:hAnsi="Arial" w:cs="Arial"/>
          <w:i/>
          <w:sz w:val="28"/>
          <w:szCs w:val="28"/>
        </w:rPr>
        <w:t>O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o</w:t>
      </w:r>
      <w:r>
        <w:rPr>
          <w:rFonts w:ascii="Arial" w:eastAsia="Arial" w:hAnsi="Arial" w:cs="Arial"/>
          <w:i/>
          <w:sz w:val="28"/>
          <w:szCs w:val="28"/>
        </w:rPr>
        <w:t xml:space="preserve">f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3"/>
          <w:sz w:val="28"/>
          <w:szCs w:val="28"/>
        </w:rPr>
        <w:t>h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>x</w:t>
      </w:r>
      <w:r>
        <w:rPr>
          <w:rFonts w:ascii="Arial" w:eastAsia="Arial" w:hAnsi="Arial" w:cs="Arial"/>
          <w:i/>
          <w:spacing w:val="-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ures in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 xml:space="preserve">a </w:t>
      </w:r>
      <w:r>
        <w:rPr>
          <w:rFonts w:ascii="Arial" w:eastAsia="Arial" w:hAnsi="Arial" w:cs="Arial"/>
          <w:i/>
          <w:spacing w:val="1"/>
          <w:sz w:val="28"/>
          <w:szCs w:val="28"/>
        </w:rPr>
        <w:t>v</w:t>
      </w:r>
      <w:r>
        <w:rPr>
          <w:rFonts w:ascii="Arial" w:eastAsia="Arial" w:hAnsi="Arial" w:cs="Arial"/>
          <w:i/>
          <w:sz w:val="28"/>
          <w:szCs w:val="28"/>
        </w:rPr>
        <w:t>e</w:t>
      </w:r>
      <w:r>
        <w:rPr>
          <w:rFonts w:ascii="Arial" w:eastAsia="Arial" w:hAnsi="Arial" w:cs="Arial"/>
          <w:i/>
          <w:spacing w:val="-2"/>
          <w:sz w:val="28"/>
          <w:szCs w:val="28"/>
        </w:rPr>
        <w:t>r</w:t>
      </w:r>
      <w:r>
        <w:rPr>
          <w:rFonts w:ascii="Arial" w:eastAsia="Arial" w:hAnsi="Arial" w:cs="Arial"/>
          <w:i/>
          <w:sz w:val="28"/>
          <w:szCs w:val="28"/>
        </w:rPr>
        <w:t>y</w:t>
      </w:r>
      <w:r>
        <w:rPr>
          <w:rFonts w:ascii="Arial" w:eastAsia="Arial" w:hAnsi="Arial" w:cs="Arial"/>
          <w:i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d</w:t>
      </w:r>
      <w:r>
        <w:rPr>
          <w:rFonts w:ascii="Arial" w:eastAsia="Arial" w:hAnsi="Arial" w:cs="Arial"/>
          <w:i/>
          <w:spacing w:val="-3"/>
          <w:sz w:val="28"/>
          <w:szCs w:val="28"/>
        </w:rPr>
        <w:t>e</w:t>
      </w:r>
      <w:r>
        <w:rPr>
          <w:rFonts w:ascii="Arial" w:eastAsia="Arial" w:hAnsi="Arial" w:cs="Arial"/>
          <w:i/>
          <w:spacing w:val="1"/>
          <w:sz w:val="28"/>
          <w:szCs w:val="28"/>
        </w:rPr>
        <w:t>t</w:t>
      </w:r>
      <w:r>
        <w:rPr>
          <w:rFonts w:ascii="Arial" w:eastAsia="Arial" w:hAnsi="Arial" w:cs="Arial"/>
          <w:i/>
          <w:sz w:val="28"/>
          <w:szCs w:val="28"/>
        </w:rPr>
        <w:t>ailed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dra</w:t>
      </w:r>
      <w:r>
        <w:rPr>
          <w:rFonts w:ascii="Arial" w:eastAsia="Arial" w:hAnsi="Arial" w:cs="Arial"/>
          <w:i/>
          <w:spacing w:val="-1"/>
          <w:sz w:val="28"/>
          <w:szCs w:val="28"/>
        </w:rPr>
        <w:t>w</w:t>
      </w:r>
      <w:r>
        <w:rPr>
          <w:rFonts w:ascii="Arial" w:eastAsia="Arial" w:hAnsi="Arial" w:cs="Arial"/>
          <w:i/>
          <w:spacing w:val="-2"/>
          <w:sz w:val="28"/>
          <w:szCs w:val="28"/>
        </w:rPr>
        <w:t>i</w:t>
      </w:r>
      <w:r>
        <w:rPr>
          <w:rFonts w:ascii="Arial" w:eastAsia="Arial" w:hAnsi="Arial" w:cs="Arial"/>
          <w:i/>
          <w:sz w:val="28"/>
          <w:szCs w:val="28"/>
        </w:rPr>
        <w:t>ng</w:t>
      </w:r>
      <w:r>
        <w:rPr>
          <w:rFonts w:ascii="Arial" w:eastAsia="Arial" w:hAnsi="Arial" w:cs="Arial"/>
          <w:i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pacing w:val="-3"/>
          <w:sz w:val="28"/>
          <w:szCs w:val="28"/>
        </w:rPr>
        <w:t>u</w:t>
      </w:r>
      <w:r>
        <w:rPr>
          <w:rFonts w:ascii="Arial" w:eastAsia="Arial" w:hAnsi="Arial" w:cs="Arial"/>
          <w:i/>
          <w:spacing w:val="1"/>
          <w:sz w:val="28"/>
          <w:szCs w:val="28"/>
        </w:rPr>
        <w:t>s</w:t>
      </w:r>
      <w:r>
        <w:rPr>
          <w:rFonts w:ascii="Arial" w:eastAsia="Arial" w:hAnsi="Arial" w:cs="Arial"/>
          <w:i/>
          <w:sz w:val="28"/>
          <w:szCs w:val="28"/>
        </w:rPr>
        <w:t>ing</w:t>
      </w:r>
      <w:r>
        <w:rPr>
          <w:rFonts w:ascii="Arial" w:eastAsia="Arial" w:hAnsi="Arial" w:cs="Arial"/>
          <w:i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8"/>
          <w:szCs w:val="28"/>
        </w:rPr>
        <w:t>pen</w:t>
      </w:r>
      <w:r>
        <w:rPr>
          <w:rFonts w:ascii="Arial" w:eastAsia="Arial" w:hAnsi="Arial" w:cs="Arial"/>
          <w:i/>
          <w:spacing w:val="-1"/>
          <w:sz w:val="28"/>
          <w:szCs w:val="28"/>
        </w:rPr>
        <w:t>c</w:t>
      </w:r>
      <w:r>
        <w:rPr>
          <w:rFonts w:ascii="Arial" w:eastAsia="Arial" w:hAnsi="Arial" w:cs="Arial"/>
          <w:i/>
          <w:sz w:val="28"/>
          <w:szCs w:val="28"/>
        </w:rPr>
        <w:t>il.</w:t>
      </w:r>
    </w:p>
    <w:p w:rsidR="00A51C1C" w:rsidRDefault="00A51C1C">
      <w:pPr>
        <w:spacing w:after="0"/>
        <w:jc w:val="center"/>
        <w:sectPr w:rsidR="00A51C1C">
          <w:pgSz w:w="11920" w:h="8420" w:orient="landscape"/>
          <w:pgMar w:top="720" w:right="600" w:bottom="280" w:left="620" w:header="720" w:footer="720" w:gutter="0"/>
          <w:cols w:space="720"/>
        </w:sectPr>
      </w:pPr>
    </w:p>
    <w:p w:rsidR="00A51C1C" w:rsidRDefault="00A24221">
      <w:pPr>
        <w:spacing w:before="20" w:after="0" w:line="446" w:lineRule="exact"/>
        <w:ind w:left="120" w:right="43"/>
        <w:rPr>
          <w:rFonts w:ascii="Arial" w:eastAsia="Arial" w:hAnsi="Arial" w:cs="Arial"/>
          <w:sz w:val="28"/>
          <w:szCs w:val="28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297815</wp:posOffset>
                </wp:positionV>
                <wp:extent cx="6958330" cy="5048250"/>
                <wp:effectExtent l="5715" t="2540" r="8255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5048250"/>
                          <a:chOff x="474" y="469"/>
                          <a:chExt cx="10958" cy="7950"/>
                        </a:xfrm>
                      </wpg:grpSpPr>
                      <pic:pic xmlns:pic="http://schemas.openxmlformats.org/drawingml/2006/picture">
                        <pic:nvPicPr>
                          <pic:cNvPr id="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9" y="3289"/>
                            <a:ext cx="6387" cy="44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52" y="2898"/>
                            <a:ext cx="1619" cy="55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" name="Group 31"/>
                        <wpg:cNvGrpSpPr>
                          <a:grpSpLocks/>
                        </wpg:cNvGrpSpPr>
                        <wpg:grpSpPr bwMode="auto">
                          <a:xfrm>
                            <a:off x="6665" y="2658"/>
                            <a:ext cx="3304" cy="2748"/>
                            <a:chOff x="6665" y="2658"/>
                            <a:chExt cx="3304" cy="2748"/>
                          </a:xfrm>
                        </wpg:grpSpPr>
                        <wps:wsp>
                          <wps:cNvPr id="6" name="Freeform 33"/>
                          <wps:cNvSpPr>
                            <a:spLocks/>
                          </wps:cNvSpPr>
                          <wps:spPr bwMode="auto">
                            <a:xfrm>
                              <a:off x="6665" y="2658"/>
                              <a:ext cx="3304" cy="2748"/>
                            </a:xfrm>
                            <a:custGeom>
                              <a:avLst/>
                              <a:gdLst>
                                <a:gd name="T0" fmla="+- 0 8182 6665"/>
                                <a:gd name="T1" fmla="*/ T0 w 3304"/>
                                <a:gd name="T2" fmla="+- 0 2662 2658"/>
                                <a:gd name="T3" fmla="*/ 2662 h 2748"/>
                                <a:gd name="T4" fmla="+- 0 7920 6665"/>
                                <a:gd name="T5" fmla="*/ T4 w 3304"/>
                                <a:gd name="T6" fmla="+- 0 2695 2658"/>
                                <a:gd name="T7" fmla="*/ 2695 h 2748"/>
                                <a:gd name="T8" fmla="+- 0 7674 6665"/>
                                <a:gd name="T9" fmla="*/ T8 w 3304"/>
                                <a:gd name="T10" fmla="+- 0 2758 2658"/>
                                <a:gd name="T11" fmla="*/ 2758 h 2748"/>
                                <a:gd name="T12" fmla="+- 0 7447 6665"/>
                                <a:gd name="T13" fmla="*/ T12 w 3304"/>
                                <a:gd name="T14" fmla="+- 0 2849 2658"/>
                                <a:gd name="T15" fmla="*/ 2849 h 2748"/>
                                <a:gd name="T16" fmla="+- 0 7242 6665"/>
                                <a:gd name="T17" fmla="*/ T16 w 3304"/>
                                <a:gd name="T18" fmla="+- 0 2965 2658"/>
                                <a:gd name="T19" fmla="*/ 2965 h 2748"/>
                                <a:gd name="T20" fmla="+- 0 7063 6665"/>
                                <a:gd name="T21" fmla="*/ T20 w 3304"/>
                                <a:gd name="T22" fmla="+- 0 3103 2658"/>
                                <a:gd name="T23" fmla="*/ 3103 h 2748"/>
                                <a:gd name="T24" fmla="+- 0 6912 6665"/>
                                <a:gd name="T25" fmla="*/ T24 w 3304"/>
                                <a:gd name="T26" fmla="+- 0 3261 2658"/>
                                <a:gd name="T27" fmla="*/ 3261 h 2748"/>
                                <a:gd name="T28" fmla="+- 0 6795 6665"/>
                                <a:gd name="T29" fmla="*/ T28 w 3304"/>
                                <a:gd name="T30" fmla="+- 0 3436 2658"/>
                                <a:gd name="T31" fmla="*/ 3436 h 2748"/>
                                <a:gd name="T32" fmla="+- 0 6713 6665"/>
                                <a:gd name="T33" fmla="*/ T32 w 3304"/>
                                <a:gd name="T34" fmla="+- 0 3626 2658"/>
                                <a:gd name="T35" fmla="*/ 3626 h 2748"/>
                                <a:gd name="T36" fmla="+- 0 6670 6665"/>
                                <a:gd name="T37" fmla="*/ T36 w 3304"/>
                                <a:gd name="T38" fmla="+- 0 3828 2658"/>
                                <a:gd name="T39" fmla="*/ 3828 h 2748"/>
                                <a:gd name="T40" fmla="+- 0 6666 6665"/>
                                <a:gd name="T41" fmla="*/ T40 w 3304"/>
                                <a:gd name="T42" fmla="+- 0 3978 2658"/>
                                <a:gd name="T43" fmla="*/ 3978 h 2748"/>
                                <a:gd name="T44" fmla="+- 0 6692 6665"/>
                                <a:gd name="T45" fmla="*/ T44 w 3304"/>
                                <a:gd name="T46" fmla="+- 0 4160 2658"/>
                                <a:gd name="T47" fmla="*/ 4160 h 2748"/>
                                <a:gd name="T48" fmla="+- 0 6750 6665"/>
                                <a:gd name="T49" fmla="*/ T48 w 3304"/>
                                <a:gd name="T50" fmla="+- 0 4336 2658"/>
                                <a:gd name="T51" fmla="*/ 4336 h 2748"/>
                                <a:gd name="T52" fmla="+- 0 6840 6665"/>
                                <a:gd name="T53" fmla="*/ T52 w 3304"/>
                                <a:gd name="T54" fmla="+- 0 4503 2658"/>
                                <a:gd name="T55" fmla="*/ 4503 h 2748"/>
                                <a:gd name="T56" fmla="+- 0 6960 6665"/>
                                <a:gd name="T57" fmla="*/ T56 w 3304"/>
                                <a:gd name="T58" fmla="+- 0 4660 2658"/>
                                <a:gd name="T59" fmla="*/ 4660 h 2748"/>
                                <a:gd name="T60" fmla="+- 0 7070 6665"/>
                                <a:gd name="T61" fmla="*/ T60 w 3304"/>
                                <a:gd name="T62" fmla="+- 0 4768 2658"/>
                                <a:gd name="T63" fmla="*/ 4768 h 2748"/>
                                <a:gd name="T64" fmla="+- 0 7566 6665"/>
                                <a:gd name="T65" fmla="*/ T64 w 3304"/>
                                <a:gd name="T66" fmla="+- 0 5068 2658"/>
                                <a:gd name="T67" fmla="*/ 5068 h 2748"/>
                                <a:gd name="T68" fmla="+- 0 9076 6665"/>
                                <a:gd name="T69" fmla="*/ T68 w 3304"/>
                                <a:gd name="T70" fmla="+- 0 5065 2658"/>
                                <a:gd name="T71" fmla="*/ 5065 h 2748"/>
                                <a:gd name="T72" fmla="+- 0 9293 6665"/>
                                <a:gd name="T73" fmla="*/ T72 w 3304"/>
                                <a:gd name="T74" fmla="+- 0 4961 2658"/>
                                <a:gd name="T75" fmla="*/ 4961 h 2748"/>
                                <a:gd name="T76" fmla="+- 0 9485 6665"/>
                                <a:gd name="T77" fmla="*/ T76 w 3304"/>
                                <a:gd name="T78" fmla="+- 0 4834 2658"/>
                                <a:gd name="T79" fmla="*/ 4834 h 2748"/>
                                <a:gd name="T80" fmla="+- 0 9650 6665"/>
                                <a:gd name="T81" fmla="*/ T80 w 3304"/>
                                <a:gd name="T82" fmla="+- 0 4685 2658"/>
                                <a:gd name="T83" fmla="*/ 4685 h 2748"/>
                                <a:gd name="T84" fmla="+- 0 9785 6665"/>
                                <a:gd name="T85" fmla="*/ T84 w 3304"/>
                                <a:gd name="T86" fmla="+- 0 4518 2658"/>
                                <a:gd name="T87" fmla="*/ 4518 h 2748"/>
                                <a:gd name="T88" fmla="+- 0 9885 6665"/>
                                <a:gd name="T89" fmla="*/ T88 w 3304"/>
                                <a:gd name="T90" fmla="+- 0 4335 2658"/>
                                <a:gd name="T91" fmla="*/ 4335 h 2748"/>
                                <a:gd name="T92" fmla="+- 0 9947 6665"/>
                                <a:gd name="T93" fmla="*/ T92 w 3304"/>
                                <a:gd name="T94" fmla="+- 0 4139 2658"/>
                                <a:gd name="T95" fmla="*/ 4139 h 2748"/>
                                <a:gd name="T96" fmla="+- 0 9969 6665"/>
                                <a:gd name="T97" fmla="*/ T96 w 3304"/>
                                <a:gd name="T98" fmla="+- 0 3933 2658"/>
                                <a:gd name="T99" fmla="*/ 3933 h 2748"/>
                                <a:gd name="T100" fmla="+- 0 9947 6665"/>
                                <a:gd name="T101" fmla="*/ T100 w 3304"/>
                                <a:gd name="T102" fmla="+- 0 3726 2658"/>
                                <a:gd name="T103" fmla="*/ 3726 h 2748"/>
                                <a:gd name="T104" fmla="+- 0 9885 6665"/>
                                <a:gd name="T105" fmla="*/ T104 w 3304"/>
                                <a:gd name="T106" fmla="+- 0 3530 2658"/>
                                <a:gd name="T107" fmla="*/ 3530 h 2748"/>
                                <a:gd name="T108" fmla="+- 0 9785 6665"/>
                                <a:gd name="T109" fmla="*/ T108 w 3304"/>
                                <a:gd name="T110" fmla="+- 0 3347 2658"/>
                                <a:gd name="T111" fmla="*/ 3347 h 2748"/>
                                <a:gd name="T112" fmla="+- 0 9650 6665"/>
                                <a:gd name="T113" fmla="*/ T112 w 3304"/>
                                <a:gd name="T114" fmla="+- 0 3180 2658"/>
                                <a:gd name="T115" fmla="*/ 3180 h 2748"/>
                                <a:gd name="T116" fmla="+- 0 9485 6665"/>
                                <a:gd name="T117" fmla="*/ T116 w 3304"/>
                                <a:gd name="T118" fmla="+- 0 3031 2658"/>
                                <a:gd name="T119" fmla="*/ 3031 h 2748"/>
                                <a:gd name="T120" fmla="+- 0 9293 6665"/>
                                <a:gd name="T121" fmla="*/ T120 w 3304"/>
                                <a:gd name="T122" fmla="+- 0 2904 2658"/>
                                <a:gd name="T123" fmla="*/ 2904 h 2748"/>
                                <a:gd name="T124" fmla="+- 0 9076 6665"/>
                                <a:gd name="T125" fmla="*/ T124 w 3304"/>
                                <a:gd name="T126" fmla="+- 0 2800 2658"/>
                                <a:gd name="T127" fmla="*/ 2800 h 2748"/>
                                <a:gd name="T128" fmla="+- 0 8839 6665"/>
                                <a:gd name="T129" fmla="*/ T128 w 3304"/>
                                <a:gd name="T130" fmla="+- 0 2723 2658"/>
                                <a:gd name="T131" fmla="*/ 2723 h 2748"/>
                                <a:gd name="T132" fmla="+- 0 8585 6665"/>
                                <a:gd name="T133" fmla="*/ T132 w 3304"/>
                                <a:gd name="T134" fmla="+- 0 2675 2658"/>
                                <a:gd name="T135" fmla="*/ 2675 h 2748"/>
                                <a:gd name="T136" fmla="+- 0 8317 6665"/>
                                <a:gd name="T137" fmla="*/ T136 w 3304"/>
                                <a:gd name="T138" fmla="+- 0 2658 2658"/>
                                <a:gd name="T139" fmla="*/ 2658 h 27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</a:cxnLst>
                              <a:rect l="0" t="0" r="r" b="b"/>
                              <a:pathLst>
                                <a:path w="3304" h="2748">
                                  <a:moveTo>
                                    <a:pt x="1652" y="0"/>
                                  </a:moveTo>
                                  <a:lnTo>
                                    <a:pt x="1517" y="4"/>
                                  </a:lnTo>
                                  <a:lnTo>
                                    <a:pt x="1384" y="17"/>
                                  </a:lnTo>
                                  <a:lnTo>
                                    <a:pt x="1255" y="37"/>
                                  </a:lnTo>
                                  <a:lnTo>
                                    <a:pt x="1130" y="65"/>
                                  </a:lnTo>
                                  <a:lnTo>
                                    <a:pt x="1009" y="100"/>
                                  </a:lnTo>
                                  <a:lnTo>
                                    <a:pt x="893" y="142"/>
                                  </a:lnTo>
                                  <a:lnTo>
                                    <a:pt x="782" y="191"/>
                                  </a:lnTo>
                                  <a:lnTo>
                                    <a:pt x="676" y="246"/>
                                  </a:lnTo>
                                  <a:lnTo>
                                    <a:pt x="577" y="307"/>
                                  </a:lnTo>
                                  <a:lnTo>
                                    <a:pt x="484" y="373"/>
                                  </a:lnTo>
                                  <a:lnTo>
                                    <a:pt x="398" y="445"/>
                                  </a:lnTo>
                                  <a:lnTo>
                                    <a:pt x="319" y="522"/>
                                  </a:lnTo>
                                  <a:lnTo>
                                    <a:pt x="247" y="603"/>
                                  </a:lnTo>
                                  <a:lnTo>
                                    <a:pt x="184" y="689"/>
                                  </a:lnTo>
                                  <a:lnTo>
                                    <a:pt x="130" y="778"/>
                                  </a:lnTo>
                                  <a:lnTo>
                                    <a:pt x="84" y="872"/>
                                  </a:lnTo>
                                  <a:lnTo>
                                    <a:pt x="48" y="968"/>
                                  </a:lnTo>
                                  <a:lnTo>
                                    <a:pt x="22" y="1068"/>
                                  </a:lnTo>
                                  <a:lnTo>
                                    <a:pt x="5" y="1170"/>
                                  </a:lnTo>
                                  <a:lnTo>
                                    <a:pt x="0" y="1275"/>
                                  </a:lnTo>
                                  <a:lnTo>
                                    <a:pt x="1" y="1320"/>
                                  </a:lnTo>
                                  <a:lnTo>
                                    <a:pt x="10" y="1412"/>
                                  </a:lnTo>
                                  <a:lnTo>
                                    <a:pt x="27" y="1502"/>
                                  </a:lnTo>
                                  <a:lnTo>
                                    <a:pt x="52" y="1591"/>
                                  </a:lnTo>
                                  <a:lnTo>
                                    <a:pt x="85" y="1678"/>
                                  </a:lnTo>
                                  <a:lnTo>
                                    <a:pt x="126" y="1763"/>
                                  </a:lnTo>
                                  <a:lnTo>
                                    <a:pt x="175" y="1845"/>
                                  </a:lnTo>
                                  <a:lnTo>
                                    <a:pt x="231" y="1925"/>
                                  </a:lnTo>
                                  <a:lnTo>
                                    <a:pt x="295" y="2002"/>
                                  </a:lnTo>
                                  <a:lnTo>
                                    <a:pt x="366" y="2075"/>
                                  </a:lnTo>
                                  <a:lnTo>
                                    <a:pt x="405" y="2110"/>
                                  </a:lnTo>
                                  <a:lnTo>
                                    <a:pt x="158" y="2748"/>
                                  </a:lnTo>
                                  <a:lnTo>
                                    <a:pt x="901" y="2410"/>
                                  </a:lnTo>
                                  <a:lnTo>
                                    <a:pt x="2403" y="2410"/>
                                  </a:lnTo>
                                  <a:lnTo>
                                    <a:pt x="2411" y="2407"/>
                                  </a:lnTo>
                                  <a:lnTo>
                                    <a:pt x="2522" y="2358"/>
                                  </a:lnTo>
                                  <a:lnTo>
                                    <a:pt x="2628" y="2303"/>
                                  </a:lnTo>
                                  <a:lnTo>
                                    <a:pt x="2727" y="2242"/>
                                  </a:lnTo>
                                  <a:lnTo>
                                    <a:pt x="2820" y="2176"/>
                                  </a:lnTo>
                                  <a:lnTo>
                                    <a:pt x="2906" y="2104"/>
                                  </a:lnTo>
                                  <a:lnTo>
                                    <a:pt x="2985" y="2027"/>
                                  </a:lnTo>
                                  <a:lnTo>
                                    <a:pt x="3056" y="1946"/>
                                  </a:lnTo>
                                  <a:lnTo>
                                    <a:pt x="3120" y="1860"/>
                                  </a:lnTo>
                                  <a:lnTo>
                                    <a:pt x="3174" y="1771"/>
                                  </a:lnTo>
                                  <a:lnTo>
                                    <a:pt x="3220" y="1677"/>
                                  </a:lnTo>
                                  <a:lnTo>
                                    <a:pt x="3256" y="1581"/>
                                  </a:lnTo>
                                  <a:lnTo>
                                    <a:pt x="3282" y="1481"/>
                                  </a:lnTo>
                                  <a:lnTo>
                                    <a:pt x="3299" y="1379"/>
                                  </a:lnTo>
                                  <a:lnTo>
                                    <a:pt x="3304" y="1275"/>
                                  </a:lnTo>
                                  <a:lnTo>
                                    <a:pt x="3299" y="1170"/>
                                  </a:lnTo>
                                  <a:lnTo>
                                    <a:pt x="3282" y="1068"/>
                                  </a:lnTo>
                                  <a:lnTo>
                                    <a:pt x="3256" y="968"/>
                                  </a:lnTo>
                                  <a:lnTo>
                                    <a:pt x="3220" y="872"/>
                                  </a:lnTo>
                                  <a:lnTo>
                                    <a:pt x="3174" y="778"/>
                                  </a:lnTo>
                                  <a:lnTo>
                                    <a:pt x="3120" y="689"/>
                                  </a:lnTo>
                                  <a:lnTo>
                                    <a:pt x="3056" y="603"/>
                                  </a:lnTo>
                                  <a:lnTo>
                                    <a:pt x="2985" y="522"/>
                                  </a:lnTo>
                                  <a:lnTo>
                                    <a:pt x="2906" y="445"/>
                                  </a:lnTo>
                                  <a:lnTo>
                                    <a:pt x="2820" y="373"/>
                                  </a:lnTo>
                                  <a:lnTo>
                                    <a:pt x="2727" y="307"/>
                                  </a:lnTo>
                                  <a:lnTo>
                                    <a:pt x="2628" y="246"/>
                                  </a:lnTo>
                                  <a:lnTo>
                                    <a:pt x="2522" y="191"/>
                                  </a:lnTo>
                                  <a:lnTo>
                                    <a:pt x="2411" y="142"/>
                                  </a:lnTo>
                                  <a:lnTo>
                                    <a:pt x="2295" y="100"/>
                                  </a:lnTo>
                                  <a:lnTo>
                                    <a:pt x="2174" y="65"/>
                                  </a:lnTo>
                                  <a:lnTo>
                                    <a:pt x="2049" y="37"/>
                                  </a:lnTo>
                                  <a:lnTo>
                                    <a:pt x="1920" y="17"/>
                                  </a:lnTo>
                                  <a:lnTo>
                                    <a:pt x="1787" y="4"/>
                                  </a:lnTo>
                                  <a:lnTo>
                                    <a:pt x="1652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32"/>
                          <wps:cNvSpPr>
                            <a:spLocks/>
                          </wps:cNvSpPr>
                          <wps:spPr bwMode="auto">
                            <a:xfrm>
                              <a:off x="6665" y="2658"/>
                              <a:ext cx="3304" cy="2748"/>
                            </a:xfrm>
                            <a:custGeom>
                              <a:avLst/>
                              <a:gdLst>
                                <a:gd name="T0" fmla="+- 0 9068 6665"/>
                                <a:gd name="T1" fmla="*/ T0 w 3304"/>
                                <a:gd name="T2" fmla="+- 0 5068 2658"/>
                                <a:gd name="T3" fmla="*/ 5068 h 2748"/>
                                <a:gd name="T4" fmla="+- 0 7566 6665"/>
                                <a:gd name="T5" fmla="*/ T4 w 3304"/>
                                <a:gd name="T6" fmla="+- 0 5068 2658"/>
                                <a:gd name="T7" fmla="*/ 5068 h 2748"/>
                                <a:gd name="T8" fmla="+- 0 7601 6665"/>
                                <a:gd name="T9" fmla="*/ T8 w 3304"/>
                                <a:gd name="T10" fmla="+- 0 5081 2658"/>
                                <a:gd name="T11" fmla="*/ 5081 h 2748"/>
                                <a:gd name="T12" fmla="+- 0 7672 6665"/>
                                <a:gd name="T13" fmla="*/ T12 w 3304"/>
                                <a:gd name="T14" fmla="+- 0 5106 2658"/>
                                <a:gd name="T15" fmla="*/ 5106 h 2748"/>
                                <a:gd name="T16" fmla="+- 0 7745 6665"/>
                                <a:gd name="T17" fmla="*/ T16 w 3304"/>
                                <a:gd name="T18" fmla="+- 0 5128 2658"/>
                                <a:gd name="T19" fmla="*/ 5128 h 2748"/>
                                <a:gd name="T20" fmla="+- 0 7818 6665"/>
                                <a:gd name="T21" fmla="*/ T20 w 3304"/>
                                <a:gd name="T22" fmla="+- 0 5148 2658"/>
                                <a:gd name="T23" fmla="*/ 5148 h 2748"/>
                                <a:gd name="T24" fmla="+- 0 7893 6665"/>
                                <a:gd name="T25" fmla="*/ T24 w 3304"/>
                                <a:gd name="T26" fmla="+- 0 5164 2658"/>
                                <a:gd name="T27" fmla="*/ 5164 h 2748"/>
                                <a:gd name="T28" fmla="+- 0 7969 6665"/>
                                <a:gd name="T29" fmla="*/ T28 w 3304"/>
                                <a:gd name="T30" fmla="+- 0 5178 2658"/>
                                <a:gd name="T31" fmla="*/ 5178 h 2748"/>
                                <a:gd name="T32" fmla="+- 0 8045 6665"/>
                                <a:gd name="T33" fmla="*/ T32 w 3304"/>
                                <a:gd name="T34" fmla="+- 0 5190 2658"/>
                                <a:gd name="T35" fmla="*/ 5190 h 2748"/>
                                <a:gd name="T36" fmla="+- 0 8122 6665"/>
                                <a:gd name="T37" fmla="*/ T36 w 3304"/>
                                <a:gd name="T38" fmla="+- 0 5198 2658"/>
                                <a:gd name="T39" fmla="*/ 5198 h 2748"/>
                                <a:gd name="T40" fmla="+- 0 8200 6665"/>
                                <a:gd name="T41" fmla="*/ T40 w 3304"/>
                                <a:gd name="T42" fmla="+- 0 5204 2658"/>
                                <a:gd name="T43" fmla="*/ 5204 h 2748"/>
                                <a:gd name="T44" fmla="+- 0 8278 6665"/>
                                <a:gd name="T45" fmla="*/ T44 w 3304"/>
                                <a:gd name="T46" fmla="+- 0 5207 2658"/>
                                <a:gd name="T47" fmla="*/ 5207 h 2748"/>
                                <a:gd name="T48" fmla="+- 0 8317 6665"/>
                                <a:gd name="T49" fmla="*/ T48 w 3304"/>
                                <a:gd name="T50" fmla="+- 0 5207 2658"/>
                                <a:gd name="T51" fmla="*/ 5207 h 2748"/>
                                <a:gd name="T52" fmla="+- 0 8452 6665"/>
                                <a:gd name="T53" fmla="*/ T52 w 3304"/>
                                <a:gd name="T54" fmla="+- 0 5203 2658"/>
                                <a:gd name="T55" fmla="*/ 5203 h 2748"/>
                                <a:gd name="T56" fmla="+- 0 8585 6665"/>
                                <a:gd name="T57" fmla="*/ T56 w 3304"/>
                                <a:gd name="T58" fmla="+- 0 5190 2658"/>
                                <a:gd name="T59" fmla="*/ 5190 h 2748"/>
                                <a:gd name="T60" fmla="+- 0 8714 6665"/>
                                <a:gd name="T61" fmla="*/ T60 w 3304"/>
                                <a:gd name="T62" fmla="+- 0 5170 2658"/>
                                <a:gd name="T63" fmla="*/ 5170 h 2748"/>
                                <a:gd name="T64" fmla="+- 0 8839 6665"/>
                                <a:gd name="T65" fmla="*/ T64 w 3304"/>
                                <a:gd name="T66" fmla="+- 0 5142 2658"/>
                                <a:gd name="T67" fmla="*/ 5142 h 2748"/>
                                <a:gd name="T68" fmla="+- 0 8960 6665"/>
                                <a:gd name="T69" fmla="*/ T68 w 3304"/>
                                <a:gd name="T70" fmla="+- 0 5107 2658"/>
                                <a:gd name="T71" fmla="*/ 5107 h 2748"/>
                                <a:gd name="T72" fmla="+- 0 9068 6665"/>
                                <a:gd name="T73" fmla="*/ T72 w 3304"/>
                                <a:gd name="T74" fmla="+- 0 5068 2658"/>
                                <a:gd name="T75" fmla="*/ 5068 h 27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3304" h="2748">
                                  <a:moveTo>
                                    <a:pt x="2403" y="2410"/>
                                  </a:moveTo>
                                  <a:lnTo>
                                    <a:pt x="901" y="2410"/>
                                  </a:lnTo>
                                  <a:lnTo>
                                    <a:pt x="936" y="2423"/>
                                  </a:lnTo>
                                  <a:lnTo>
                                    <a:pt x="1007" y="2448"/>
                                  </a:lnTo>
                                  <a:lnTo>
                                    <a:pt x="1080" y="2470"/>
                                  </a:lnTo>
                                  <a:lnTo>
                                    <a:pt x="1153" y="2490"/>
                                  </a:lnTo>
                                  <a:lnTo>
                                    <a:pt x="1228" y="2506"/>
                                  </a:lnTo>
                                  <a:lnTo>
                                    <a:pt x="1304" y="2520"/>
                                  </a:lnTo>
                                  <a:lnTo>
                                    <a:pt x="1380" y="2532"/>
                                  </a:lnTo>
                                  <a:lnTo>
                                    <a:pt x="1457" y="2540"/>
                                  </a:lnTo>
                                  <a:lnTo>
                                    <a:pt x="1535" y="2546"/>
                                  </a:lnTo>
                                  <a:lnTo>
                                    <a:pt x="1613" y="2549"/>
                                  </a:lnTo>
                                  <a:lnTo>
                                    <a:pt x="1652" y="2549"/>
                                  </a:lnTo>
                                  <a:lnTo>
                                    <a:pt x="1787" y="2545"/>
                                  </a:lnTo>
                                  <a:lnTo>
                                    <a:pt x="1920" y="2532"/>
                                  </a:lnTo>
                                  <a:lnTo>
                                    <a:pt x="2049" y="2512"/>
                                  </a:lnTo>
                                  <a:lnTo>
                                    <a:pt x="2174" y="2484"/>
                                  </a:lnTo>
                                  <a:lnTo>
                                    <a:pt x="2295" y="2449"/>
                                  </a:lnTo>
                                  <a:lnTo>
                                    <a:pt x="2403" y="241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9"/>
                        <wpg:cNvGrpSpPr>
                          <a:grpSpLocks/>
                        </wpg:cNvGrpSpPr>
                        <wpg:grpSpPr bwMode="auto">
                          <a:xfrm>
                            <a:off x="6665" y="2658"/>
                            <a:ext cx="3304" cy="2748"/>
                            <a:chOff x="6665" y="2658"/>
                            <a:chExt cx="3304" cy="2748"/>
                          </a:xfrm>
                        </wpg:grpSpPr>
                        <wps:wsp>
                          <wps:cNvPr id="9" name="Freeform 30"/>
                          <wps:cNvSpPr>
                            <a:spLocks/>
                          </wps:cNvSpPr>
                          <wps:spPr bwMode="auto">
                            <a:xfrm>
                              <a:off x="6665" y="2658"/>
                              <a:ext cx="3304" cy="2748"/>
                            </a:xfrm>
                            <a:custGeom>
                              <a:avLst/>
                              <a:gdLst>
                                <a:gd name="T0" fmla="+- 0 6995 6665"/>
                                <a:gd name="T1" fmla="*/ T0 w 3304"/>
                                <a:gd name="T2" fmla="+- 0 4697 2658"/>
                                <a:gd name="T3" fmla="*/ 4697 h 2748"/>
                                <a:gd name="T4" fmla="+- 0 6867 6665"/>
                                <a:gd name="T5" fmla="*/ T4 w 3304"/>
                                <a:gd name="T6" fmla="+- 0 4543 2658"/>
                                <a:gd name="T7" fmla="*/ 4543 h 2748"/>
                                <a:gd name="T8" fmla="+- 0 6769 6665"/>
                                <a:gd name="T9" fmla="*/ T8 w 3304"/>
                                <a:gd name="T10" fmla="+- 0 4378 2658"/>
                                <a:gd name="T11" fmla="*/ 4378 h 2748"/>
                                <a:gd name="T12" fmla="+- 0 6703 6665"/>
                                <a:gd name="T13" fmla="*/ T12 w 3304"/>
                                <a:gd name="T14" fmla="+- 0 4205 2658"/>
                                <a:gd name="T15" fmla="*/ 4205 h 2748"/>
                                <a:gd name="T16" fmla="+- 0 6669 6665"/>
                                <a:gd name="T17" fmla="*/ T16 w 3304"/>
                                <a:gd name="T18" fmla="+- 0 4024 2658"/>
                                <a:gd name="T19" fmla="*/ 4024 h 2748"/>
                                <a:gd name="T20" fmla="+- 0 6670 6665"/>
                                <a:gd name="T21" fmla="*/ T20 w 3304"/>
                                <a:gd name="T22" fmla="+- 0 3828 2658"/>
                                <a:gd name="T23" fmla="*/ 3828 h 2748"/>
                                <a:gd name="T24" fmla="+- 0 6713 6665"/>
                                <a:gd name="T25" fmla="*/ T24 w 3304"/>
                                <a:gd name="T26" fmla="+- 0 3626 2658"/>
                                <a:gd name="T27" fmla="*/ 3626 h 2748"/>
                                <a:gd name="T28" fmla="+- 0 6795 6665"/>
                                <a:gd name="T29" fmla="*/ T28 w 3304"/>
                                <a:gd name="T30" fmla="+- 0 3436 2658"/>
                                <a:gd name="T31" fmla="*/ 3436 h 2748"/>
                                <a:gd name="T32" fmla="+- 0 6912 6665"/>
                                <a:gd name="T33" fmla="*/ T32 w 3304"/>
                                <a:gd name="T34" fmla="+- 0 3261 2658"/>
                                <a:gd name="T35" fmla="*/ 3261 h 2748"/>
                                <a:gd name="T36" fmla="+- 0 7063 6665"/>
                                <a:gd name="T37" fmla="*/ T36 w 3304"/>
                                <a:gd name="T38" fmla="+- 0 3103 2658"/>
                                <a:gd name="T39" fmla="*/ 3103 h 2748"/>
                                <a:gd name="T40" fmla="+- 0 7242 6665"/>
                                <a:gd name="T41" fmla="*/ T40 w 3304"/>
                                <a:gd name="T42" fmla="+- 0 2965 2658"/>
                                <a:gd name="T43" fmla="*/ 2965 h 2748"/>
                                <a:gd name="T44" fmla="+- 0 7447 6665"/>
                                <a:gd name="T45" fmla="*/ T44 w 3304"/>
                                <a:gd name="T46" fmla="+- 0 2849 2658"/>
                                <a:gd name="T47" fmla="*/ 2849 h 2748"/>
                                <a:gd name="T48" fmla="+- 0 7674 6665"/>
                                <a:gd name="T49" fmla="*/ T48 w 3304"/>
                                <a:gd name="T50" fmla="+- 0 2758 2658"/>
                                <a:gd name="T51" fmla="*/ 2758 h 2748"/>
                                <a:gd name="T52" fmla="+- 0 7920 6665"/>
                                <a:gd name="T53" fmla="*/ T52 w 3304"/>
                                <a:gd name="T54" fmla="+- 0 2695 2658"/>
                                <a:gd name="T55" fmla="*/ 2695 h 2748"/>
                                <a:gd name="T56" fmla="+- 0 8182 6665"/>
                                <a:gd name="T57" fmla="*/ T56 w 3304"/>
                                <a:gd name="T58" fmla="+- 0 2662 2658"/>
                                <a:gd name="T59" fmla="*/ 2662 h 2748"/>
                                <a:gd name="T60" fmla="+- 0 8452 6665"/>
                                <a:gd name="T61" fmla="*/ T60 w 3304"/>
                                <a:gd name="T62" fmla="+- 0 2662 2658"/>
                                <a:gd name="T63" fmla="*/ 2662 h 2748"/>
                                <a:gd name="T64" fmla="+- 0 8714 6665"/>
                                <a:gd name="T65" fmla="*/ T64 w 3304"/>
                                <a:gd name="T66" fmla="+- 0 2695 2658"/>
                                <a:gd name="T67" fmla="*/ 2695 h 2748"/>
                                <a:gd name="T68" fmla="+- 0 8960 6665"/>
                                <a:gd name="T69" fmla="*/ T68 w 3304"/>
                                <a:gd name="T70" fmla="+- 0 2758 2658"/>
                                <a:gd name="T71" fmla="*/ 2758 h 2748"/>
                                <a:gd name="T72" fmla="+- 0 9187 6665"/>
                                <a:gd name="T73" fmla="*/ T72 w 3304"/>
                                <a:gd name="T74" fmla="+- 0 2849 2658"/>
                                <a:gd name="T75" fmla="*/ 2849 h 2748"/>
                                <a:gd name="T76" fmla="+- 0 9392 6665"/>
                                <a:gd name="T77" fmla="*/ T76 w 3304"/>
                                <a:gd name="T78" fmla="+- 0 2965 2658"/>
                                <a:gd name="T79" fmla="*/ 2965 h 2748"/>
                                <a:gd name="T80" fmla="+- 0 9571 6665"/>
                                <a:gd name="T81" fmla="*/ T80 w 3304"/>
                                <a:gd name="T82" fmla="+- 0 3103 2658"/>
                                <a:gd name="T83" fmla="*/ 3103 h 2748"/>
                                <a:gd name="T84" fmla="+- 0 9721 6665"/>
                                <a:gd name="T85" fmla="*/ T84 w 3304"/>
                                <a:gd name="T86" fmla="+- 0 3261 2658"/>
                                <a:gd name="T87" fmla="*/ 3261 h 2748"/>
                                <a:gd name="T88" fmla="+- 0 9839 6665"/>
                                <a:gd name="T89" fmla="*/ T88 w 3304"/>
                                <a:gd name="T90" fmla="+- 0 3436 2658"/>
                                <a:gd name="T91" fmla="*/ 3436 h 2748"/>
                                <a:gd name="T92" fmla="+- 0 9921 6665"/>
                                <a:gd name="T93" fmla="*/ T92 w 3304"/>
                                <a:gd name="T94" fmla="+- 0 3626 2658"/>
                                <a:gd name="T95" fmla="*/ 3626 h 2748"/>
                                <a:gd name="T96" fmla="+- 0 9964 6665"/>
                                <a:gd name="T97" fmla="*/ T96 w 3304"/>
                                <a:gd name="T98" fmla="+- 0 3828 2658"/>
                                <a:gd name="T99" fmla="*/ 3828 h 2748"/>
                                <a:gd name="T100" fmla="+- 0 9964 6665"/>
                                <a:gd name="T101" fmla="*/ T100 w 3304"/>
                                <a:gd name="T102" fmla="+- 0 4037 2658"/>
                                <a:gd name="T103" fmla="*/ 4037 h 2748"/>
                                <a:gd name="T104" fmla="+- 0 9921 6665"/>
                                <a:gd name="T105" fmla="*/ T104 w 3304"/>
                                <a:gd name="T106" fmla="+- 0 4239 2658"/>
                                <a:gd name="T107" fmla="*/ 4239 h 2748"/>
                                <a:gd name="T108" fmla="+- 0 9839 6665"/>
                                <a:gd name="T109" fmla="*/ T108 w 3304"/>
                                <a:gd name="T110" fmla="+- 0 4429 2658"/>
                                <a:gd name="T111" fmla="*/ 4429 h 2748"/>
                                <a:gd name="T112" fmla="+- 0 9721 6665"/>
                                <a:gd name="T113" fmla="*/ T112 w 3304"/>
                                <a:gd name="T114" fmla="+- 0 4604 2658"/>
                                <a:gd name="T115" fmla="*/ 4604 h 2748"/>
                                <a:gd name="T116" fmla="+- 0 9571 6665"/>
                                <a:gd name="T117" fmla="*/ T116 w 3304"/>
                                <a:gd name="T118" fmla="+- 0 4762 2658"/>
                                <a:gd name="T119" fmla="*/ 4762 h 2748"/>
                                <a:gd name="T120" fmla="+- 0 9392 6665"/>
                                <a:gd name="T121" fmla="*/ T120 w 3304"/>
                                <a:gd name="T122" fmla="+- 0 4900 2658"/>
                                <a:gd name="T123" fmla="*/ 4900 h 2748"/>
                                <a:gd name="T124" fmla="+- 0 9187 6665"/>
                                <a:gd name="T125" fmla="*/ T124 w 3304"/>
                                <a:gd name="T126" fmla="+- 0 5016 2658"/>
                                <a:gd name="T127" fmla="*/ 5016 h 2748"/>
                                <a:gd name="T128" fmla="+- 0 8960 6665"/>
                                <a:gd name="T129" fmla="*/ T128 w 3304"/>
                                <a:gd name="T130" fmla="+- 0 5107 2658"/>
                                <a:gd name="T131" fmla="*/ 5107 h 2748"/>
                                <a:gd name="T132" fmla="+- 0 8714 6665"/>
                                <a:gd name="T133" fmla="*/ T132 w 3304"/>
                                <a:gd name="T134" fmla="+- 0 5170 2658"/>
                                <a:gd name="T135" fmla="*/ 5170 h 2748"/>
                                <a:gd name="T136" fmla="+- 0 8452 6665"/>
                                <a:gd name="T137" fmla="*/ T136 w 3304"/>
                                <a:gd name="T138" fmla="+- 0 5203 2658"/>
                                <a:gd name="T139" fmla="*/ 5203 h 2748"/>
                                <a:gd name="T140" fmla="+- 0 8278 6665"/>
                                <a:gd name="T141" fmla="*/ T140 w 3304"/>
                                <a:gd name="T142" fmla="+- 0 5207 2658"/>
                                <a:gd name="T143" fmla="*/ 5207 h 2748"/>
                                <a:gd name="T144" fmla="+- 0 8122 6665"/>
                                <a:gd name="T145" fmla="*/ T144 w 3304"/>
                                <a:gd name="T146" fmla="+- 0 5198 2658"/>
                                <a:gd name="T147" fmla="*/ 5198 h 2748"/>
                                <a:gd name="T148" fmla="+- 0 7969 6665"/>
                                <a:gd name="T149" fmla="*/ T148 w 3304"/>
                                <a:gd name="T150" fmla="+- 0 5178 2658"/>
                                <a:gd name="T151" fmla="*/ 5178 h 2748"/>
                                <a:gd name="T152" fmla="+- 0 7818 6665"/>
                                <a:gd name="T153" fmla="*/ T152 w 3304"/>
                                <a:gd name="T154" fmla="+- 0 5148 2658"/>
                                <a:gd name="T155" fmla="*/ 5148 h 2748"/>
                                <a:gd name="T156" fmla="+- 0 7672 6665"/>
                                <a:gd name="T157" fmla="*/ T156 w 3304"/>
                                <a:gd name="T158" fmla="+- 0 5106 2658"/>
                                <a:gd name="T159" fmla="*/ 5106 h 2748"/>
                                <a:gd name="T160" fmla="+- 0 7566 6665"/>
                                <a:gd name="T161" fmla="*/ T160 w 3304"/>
                                <a:gd name="T162" fmla="+- 0 5068 2658"/>
                                <a:gd name="T163" fmla="*/ 5068 h 2748"/>
                                <a:gd name="T164" fmla="+- 0 7070 6665"/>
                                <a:gd name="T165" fmla="*/ T164 w 3304"/>
                                <a:gd name="T166" fmla="+- 0 4768 2658"/>
                                <a:gd name="T167" fmla="*/ 4768 h 27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</a:cxnLst>
                              <a:rect l="0" t="0" r="r" b="b"/>
                              <a:pathLst>
                                <a:path w="3304" h="2748">
                                  <a:moveTo>
                                    <a:pt x="405" y="2110"/>
                                  </a:moveTo>
                                  <a:lnTo>
                                    <a:pt x="330" y="2039"/>
                                  </a:lnTo>
                                  <a:lnTo>
                                    <a:pt x="262" y="1964"/>
                                  </a:lnTo>
                                  <a:lnTo>
                                    <a:pt x="202" y="1885"/>
                                  </a:lnTo>
                                  <a:lnTo>
                                    <a:pt x="149" y="1804"/>
                                  </a:lnTo>
                                  <a:lnTo>
                                    <a:pt x="104" y="1720"/>
                                  </a:lnTo>
                                  <a:lnTo>
                                    <a:pt x="67" y="1634"/>
                                  </a:lnTo>
                                  <a:lnTo>
                                    <a:pt x="38" y="1547"/>
                                  </a:lnTo>
                                  <a:lnTo>
                                    <a:pt x="17" y="1457"/>
                                  </a:lnTo>
                                  <a:lnTo>
                                    <a:pt x="4" y="1366"/>
                                  </a:lnTo>
                                  <a:lnTo>
                                    <a:pt x="0" y="1275"/>
                                  </a:lnTo>
                                  <a:lnTo>
                                    <a:pt x="5" y="1170"/>
                                  </a:lnTo>
                                  <a:lnTo>
                                    <a:pt x="22" y="1068"/>
                                  </a:lnTo>
                                  <a:lnTo>
                                    <a:pt x="48" y="968"/>
                                  </a:lnTo>
                                  <a:lnTo>
                                    <a:pt x="84" y="872"/>
                                  </a:lnTo>
                                  <a:lnTo>
                                    <a:pt x="130" y="778"/>
                                  </a:lnTo>
                                  <a:lnTo>
                                    <a:pt x="184" y="689"/>
                                  </a:lnTo>
                                  <a:lnTo>
                                    <a:pt x="247" y="603"/>
                                  </a:lnTo>
                                  <a:lnTo>
                                    <a:pt x="319" y="522"/>
                                  </a:lnTo>
                                  <a:lnTo>
                                    <a:pt x="398" y="445"/>
                                  </a:lnTo>
                                  <a:lnTo>
                                    <a:pt x="484" y="373"/>
                                  </a:lnTo>
                                  <a:lnTo>
                                    <a:pt x="577" y="307"/>
                                  </a:lnTo>
                                  <a:lnTo>
                                    <a:pt x="676" y="246"/>
                                  </a:lnTo>
                                  <a:lnTo>
                                    <a:pt x="782" y="191"/>
                                  </a:lnTo>
                                  <a:lnTo>
                                    <a:pt x="893" y="142"/>
                                  </a:lnTo>
                                  <a:lnTo>
                                    <a:pt x="1009" y="100"/>
                                  </a:lnTo>
                                  <a:lnTo>
                                    <a:pt x="1130" y="65"/>
                                  </a:lnTo>
                                  <a:lnTo>
                                    <a:pt x="1255" y="37"/>
                                  </a:lnTo>
                                  <a:lnTo>
                                    <a:pt x="1384" y="17"/>
                                  </a:lnTo>
                                  <a:lnTo>
                                    <a:pt x="1517" y="4"/>
                                  </a:lnTo>
                                  <a:lnTo>
                                    <a:pt x="1652" y="0"/>
                                  </a:lnTo>
                                  <a:lnTo>
                                    <a:pt x="1787" y="4"/>
                                  </a:lnTo>
                                  <a:lnTo>
                                    <a:pt x="1920" y="17"/>
                                  </a:lnTo>
                                  <a:lnTo>
                                    <a:pt x="2049" y="37"/>
                                  </a:lnTo>
                                  <a:lnTo>
                                    <a:pt x="2174" y="65"/>
                                  </a:lnTo>
                                  <a:lnTo>
                                    <a:pt x="2295" y="100"/>
                                  </a:lnTo>
                                  <a:lnTo>
                                    <a:pt x="2411" y="142"/>
                                  </a:lnTo>
                                  <a:lnTo>
                                    <a:pt x="2522" y="191"/>
                                  </a:lnTo>
                                  <a:lnTo>
                                    <a:pt x="2628" y="246"/>
                                  </a:lnTo>
                                  <a:lnTo>
                                    <a:pt x="2727" y="307"/>
                                  </a:lnTo>
                                  <a:lnTo>
                                    <a:pt x="2820" y="373"/>
                                  </a:lnTo>
                                  <a:lnTo>
                                    <a:pt x="2906" y="445"/>
                                  </a:lnTo>
                                  <a:lnTo>
                                    <a:pt x="2985" y="522"/>
                                  </a:lnTo>
                                  <a:lnTo>
                                    <a:pt x="3056" y="603"/>
                                  </a:lnTo>
                                  <a:lnTo>
                                    <a:pt x="3120" y="689"/>
                                  </a:lnTo>
                                  <a:lnTo>
                                    <a:pt x="3174" y="778"/>
                                  </a:lnTo>
                                  <a:lnTo>
                                    <a:pt x="3220" y="872"/>
                                  </a:lnTo>
                                  <a:lnTo>
                                    <a:pt x="3256" y="968"/>
                                  </a:lnTo>
                                  <a:lnTo>
                                    <a:pt x="3282" y="1068"/>
                                  </a:lnTo>
                                  <a:lnTo>
                                    <a:pt x="3299" y="1170"/>
                                  </a:lnTo>
                                  <a:lnTo>
                                    <a:pt x="3304" y="1275"/>
                                  </a:lnTo>
                                  <a:lnTo>
                                    <a:pt x="3299" y="1379"/>
                                  </a:lnTo>
                                  <a:lnTo>
                                    <a:pt x="3282" y="1481"/>
                                  </a:lnTo>
                                  <a:lnTo>
                                    <a:pt x="3256" y="1581"/>
                                  </a:lnTo>
                                  <a:lnTo>
                                    <a:pt x="3220" y="1677"/>
                                  </a:lnTo>
                                  <a:lnTo>
                                    <a:pt x="3174" y="1771"/>
                                  </a:lnTo>
                                  <a:lnTo>
                                    <a:pt x="3120" y="1860"/>
                                  </a:lnTo>
                                  <a:lnTo>
                                    <a:pt x="3056" y="1946"/>
                                  </a:lnTo>
                                  <a:lnTo>
                                    <a:pt x="2985" y="2027"/>
                                  </a:lnTo>
                                  <a:lnTo>
                                    <a:pt x="2906" y="2104"/>
                                  </a:lnTo>
                                  <a:lnTo>
                                    <a:pt x="2820" y="2176"/>
                                  </a:lnTo>
                                  <a:lnTo>
                                    <a:pt x="2727" y="2242"/>
                                  </a:lnTo>
                                  <a:lnTo>
                                    <a:pt x="2628" y="2303"/>
                                  </a:lnTo>
                                  <a:lnTo>
                                    <a:pt x="2522" y="2358"/>
                                  </a:lnTo>
                                  <a:lnTo>
                                    <a:pt x="2411" y="2407"/>
                                  </a:lnTo>
                                  <a:lnTo>
                                    <a:pt x="2295" y="2449"/>
                                  </a:lnTo>
                                  <a:lnTo>
                                    <a:pt x="2174" y="2484"/>
                                  </a:lnTo>
                                  <a:lnTo>
                                    <a:pt x="2049" y="2512"/>
                                  </a:lnTo>
                                  <a:lnTo>
                                    <a:pt x="1920" y="2532"/>
                                  </a:lnTo>
                                  <a:lnTo>
                                    <a:pt x="1787" y="2545"/>
                                  </a:lnTo>
                                  <a:lnTo>
                                    <a:pt x="1652" y="2549"/>
                                  </a:lnTo>
                                  <a:lnTo>
                                    <a:pt x="1613" y="2549"/>
                                  </a:lnTo>
                                  <a:lnTo>
                                    <a:pt x="1535" y="2546"/>
                                  </a:lnTo>
                                  <a:lnTo>
                                    <a:pt x="1457" y="2540"/>
                                  </a:lnTo>
                                  <a:lnTo>
                                    <a:pt x="1380" y="2532"/>
                                  </a:lnTo>
                                  <a:lnTo>
                                    <a:pt x="1304" y="2520"/>
                                  </a:lnTo>
                                  <a:lnTo>
                                    <a:pt x="1228" y="2506"/>
                                  </a:lnTo>
                                  <a:lnTo>
                                    <a:pt x="1153" y="2490"/>
                                  </a:lnTo>
                                  <a:lnTo>
                                    <a:pt x="1080" y="2470"/>
                                  </a:lnTo>
                                  <a:lnTo>
                                    <a:pt x="1007" y="2448"/>
                                  </a:lnTo>
                                  <a:lnTo>
                                    <a:pt x="936" y="2423"/>
                                  </a:lnTo>
                                  <a:lnTo>
                                    <a:pt x="901" y="2410"/>
                                  </a:lnTo>
                                  <a:lnTo>
                                    <a:pt x="158" y="2748"/>
                                  </a:lnTo>
                                  <a:lnTo>
                                    <a:pt x="405" y="21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7"/>
                        <wpg:cNvGrpSpPr>
                          <a:grpSpLocks/>
                        </wpg:cNvGrpSpPr>
                        <wpg:grpSpPr bwMode="auto">
                          <a:xfrm>
                            <a:off x="480" y="485"/>
                            <a:ext cx="10946" cy="2"/>
                            <a:chOff x="480" y="485"/>
                            <a:chExt cx="10946" cy="2"/>
                          </a:xfrm>
                        </wpg:grpSpPr>
                        <wps:wsp>
                          <wps:cNvPr id="11" name="Freeform 28"/>
                          <wps:cNvSpPr>
                            <a:spLocks/>
                          </wps:cNvSpPr>
                          <wps:spPr bwMode="auto">
                            <a:xfrm>
                              <a:off x="480" y="485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25"/>
                        <wpg:cNvGrpSpPr>
                          <a:grpSpLocks/>
                        </wpg:cNvGrpSpPr>
                        <wpg:grpSpPr bwMode="auto">
                          <a:xfrm>
                            <a:off x="490" y="490"/>
                            <a:ext cx="19" cy="10"/>
                            <a:chOff x="490" y="490"/>
                            <a:chExt cx="19" cy="10"/>
                          </a:xfrm>
                        </wpg:grpSpPr>
                        <wps:wsp>
                          <wps:cNvPr id="13" name="Freeform 26"/>
                          <wps:cNvSpPr>
                            <a:spLocks/>
                          </wps:cNvSpPr>
                          <wps:spPr bwMode="auto">
                            <a:xfrm>
                              <a:off x="490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9"/>
                                <a:gd name="T2" fmla="+- 0 494 490"/>
                                <a:gd name="T3" fmla="*/ 494 h 10"/>
                                <a:gd name="T4" fmla="+- 0 509 490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499" y="504"/>
                            <a:ext cx="10908" cy="2"/>
                            <a:chOff x="499" y="504"/>
                            <a:chExt cx="10908" cy="2"/>
                          </a:xfrm>
                        </wpg:grpSpPr>
                        <wps:wsp>
                          <wps:cNvPr id="15" name="Freeform 24"/>
                          <wps:cNvSpPr>
                            <a:spLocks/>
                          </wps:cNvSpPr>
                          <wps:spPr bwMode="auto">
                            <a:xfrm>
                              <a:off x="499" y="504"/>
                              <a:ext cx="10908" cy="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11407 499"/>
                                <a:gd name="T3" fmla="*/ T2 w 109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08">
                                  <a:moveTo>
                                    <a:pt x="0" y="0"/>
                                  </a:moveTo>
                                  <a:lnTo>
                                    <a:pt x="109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21"/>
                        <wpg:cNvGrpSpPr>
                          <a:grpSpLocks/>
                        </wpg:cNvGrpSpPr>
                        <wpg:grpSpPr bwMode="auto">
                          <a:xfrm>
                            <a:off x="11398" y="490"/>
                            <a:ext cx="19" cy="10"/>
                            <a:chOff x="11398" y="490"/>
                            <a:chExt cx="19" cy="10"/>
                          </a:xfrm>
                        </wpg:grpSpPr>
                        <wps:wsp>
                          <wps:cNvPr id="17" name="Freeform 22"/>
                          <wps:cNvSpPr>
                            <a:spLocks/>
                          </wps:cNvSpPr>
                          <wps:spPr bwMode="auto">
                            <a:xfrm>
                              <a:off x="11398" y="490"/>
                              <a:ext cx="19" cy="10"/>
                            </a:xfrm>
                            <a:custGeom>
                              <a:avLst/>
                              <a:gdLst>
                                <a:gd name="T0" fmla="+- 0 11398 11398"/>
                                <a:gd name="T1" fmla="*/ T0 w 19"/>
                                <a:gd name="T2" fmla="+- 0 494 490"/>
                                <a:gd name="T3" fmla="*/ 494 h 10"/>
                                <a:gd name="T4" fmla="+- 0 11417 11398"/>
                                <a:gd name="T5" fmla="*/ T4 w 19"/>
                                <a:gd name="T6" fmla="+- 0 494 490"/>
                                <a:gd name="T7" fmla="*/ 494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10">
                                  <a:moveTo>
                                    <a:pt x="0" y="4"/>
                                  </a:moveTo>
                                  <a:lnTo>
                                    <a:pt x="19" y="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9"/>
                        <wpg:cNvGrpSpPr>
                          <a:grpSpLocks/>
                        </wpg:cNvGrpSpPr>
                        <wpg:grpSpPr bwMode="auto">
                          <a:xfrm>
                            <a:off x="485" y="475"/>
                            <a:ext cx="2" cy="7469"/>
                            <a:chOff x="485" y="475"/>
                            <a:chExt cx="2" cy="7469"/>
                          </a:xfrm>
                        </wpg:grpSpPr>
                        <wps:wsp>
                          <wps:cNvPr id="19" name="Freeform 20"/>
                          <wps:cNvSpPr>
                            <a:spLocks/>
                          </wps:cNvSpPr>
                          <wps:spPr bwMode="auto">
                            <a:xfrm>
                              <a:off x="485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7"/>
                        <wpg:cNvGrpSpPr>
                          <a:grpSpLocks/>
                        </wpg:cNvGrpSpPr>
                        <wpg:grpSpPr bwMode="auto">
                          <a:xfrm>
                            <a:off x="499" y="485"/>
                            <a:ext cx="2" cy="7454"/>
                            <a:chOff x="499" y="485"/>
                            <a:chExt cx="2" cy="7454"/>
                          </a:xfrm>
                        </wpg:grpSpPr>
                        <wps:wsp>
                          <wps:cNvPr id="21" name="Freeform 18"/>
                          <wps:cNvSpPr>
                            <a:spLocks/>
                          </wps:cNvSpPr>
                          <wps:spPr bwMode="auto">
                            <a:xfrm>
                              <a:off x="499" y="485"/>
                              <a:ext cx="2" cy="7454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4"/>
                                <a:gd name="T2" fmla="+- 0 7939 485"/>
                                <a:gd name="T3" fmla="*/ 7939 h 74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4">
                                  <a:moveTo>
                                    <a:pt x="0" y="0"/>
                                  </a:moveTo>
                                  <a:lnTo>
                                    <a:pt x="0" y="7454"/>
                                  </a:lnTo>
                                </a:path>
                              </a:pathLst>
                            </a:custGeom>
                            <a:noFill/>
                            <a:ln w="12827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15"/>
                        <wpg:cNvGrpSpPr>
                          <a:grpSpLocks/>
                        </wpg:cNvGrpSpPr>
                        <wpg:grpSpPr bwMode="auto">
                          <a:xfrm>
                            <a:off x="504" y="509"/>
                            <a:ext cx="2" cy="7402"/>
                            <a:chOff x="504" y="509"/>
                            <a:chExt cx="2" cy="7402"/>
                          </a:xfrm>
                        </wpg:grpSpPr>
                        <wps:wsp>
                          <wps:cNvPr id="23" name="Freeform 16"/>
                          <wps:cNvSpPr>
                            <a:spLocks/>
                          </wps:cNvSpPr>
                          <wps:spPr bwMode="auto">
                            <a:xfrm>
                              <a:off x="504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13"/>
                        <wpg:cNvGrpSpPr>
                          <a:grpSpLocks/>
                        </wpg:cNvGrpSpPr>
                        <wpg:grpSpPr bwMode="auto">
                          <a:xfrm>
                            <a:off x="11422" y="475"/>
                            <a:ext cx="2" cy="7469"/>
                            <a:chOff x="11422" y="475"/>
                            <a:chExt cx="2" cy="7469"/>
                          </a:xfrm>
                        </wpg:grpSpPr>
                        <wps:wsp>
                          <wps:cNvPr id="25" name="Freeform 14"/>
                          <wps:cNvSpPr>
                            <a:spLocks/>
                          </wps:cNvSpPr>
                          <wps:spPr bwMode="auto">
                            <a:xfrm>
                              <a:off x="11422" y="475"/>
                              <a:ext cx="2" cy="7469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7469"/>
                                <a:gd name="T2" fmla="+- 0 7944 475"/>
                                <a:gd name="T3" fmla="*/ 7944 h 7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69">
                                  <a:moveTo>
                                    <a:pt x="0" y="0"/>
                                  </a:moveTo>
                                  <a:lnTo>
                                    <a:pt x="0" y="7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11"/>
                        <wpg:cNvGrpSpPr>
                          <a:grpSpLocks/>
                        </wpg:cNvGrpSpPr>
                        <wpg:grpSpPr bwMode="auto">
                          <a:xfrm>
                            <a:off x="11408" y="485"/>
                            <a:ext cx="2" cy="7454"/>
                            <a:chOff x="11408" y="485"/>
                            <a:chExt cx="2" cy="7454"/>
                          </a:xfrm>
                        </wpg:grpSpPr>
                        <wps:wsp>
                          <wps:cNvPr id="27" name="Freeform 12"/>
                          <wps:cNvSpPr>
                            <a:spLocks/>
                          </wps:cNvSpPr>
                          <wps:spPr bwMode="auto">
                            <a:xfrm>
                              <a:off x="11408" y="485"/>
                              <a:ext cx="2" cy="7454"/>
                            </a:xfrm>
                            <a:custGeom>
                              <a:avLst/>
                              <a:gdLst>
                                <a:gd name="T0" fmla="+- 0 485 485"/>
                                <a:gd name="T1" fmla="*/ 485 h 7454"/>
                                <a:gd name="T2" fmla="+- 0 7939 485"/>
                                <a:gd name="T3" fmla="*/ 7939 h 74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54">
                                  <a:moveTo>
                                    <a:pt x="0" y="0"/>
                                  </a:moveTo>
                                  <a:lnTo>
                                    <a:pt x="0" y="7454"/>
                                  </a:lnTo>
                                </a:path>
                              </a:pathLst>
                            </a:custGeom>
                            <a:noFill/>
                            <a:ln w="1284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9"/>
                        <wpg:cNvGrpSpPr>
                          <a:grpSpLocks/>
                        </wpg:cNvGrpSpPr>
                        <wpg:grpSpPr bwMode="auto">
                          <a:xfrm>
                            <a:off x="11402" y="509"/>
                            <a:ext cx="2" cy="7402"/>
                            <a:chOff x="11402" y="509"/>
                            <a:chExt cx="2" cy="7402"/>
                          </a:xfrm>
                        </wpg:grpSpPr>
                        <wps:wsp>
                          <wps:cNvPr id="29" name="Freeform 10"/>
                          <wps:cNvSpPr>
                            <a:spLocks/>
                          </wps:cNvSpPr>
                          <wps:spPr bwMode="auto">
                            <a:xfrm>
                              <a:off x="11402" y="509"/>
                              <a:ext cx="2" cy="7402"/>
                            </a:xfrm>
                            <a:custGeom>
                              <a:avLst/>
                              <a:gdLst>
                                <a:gd name="T0" fmla="+- 0 509 509"/>
                                <a:gd name="T1" fmla="*/ 509 h 7402"/>
                                <a:gd name="T2" fmla="+- 0 7910 509"/>
                                <a:gd name="T3" fmla="*/ 7910 h 7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02">
                                  <a:moveTo>
                                    <a:pt x="0" y="0"/>
                                  </a:moveTo>
                                  <a:lnTo>
                                    <a:pt x="0" y="74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7"/>
                        <wpg:cNvGrpSpPr>
                          <a:grpSpLocks/>
                        </wpg:cNvGrpSpPr>
                        <wpg:grpSpPr bwMode="auto">
                          <a:xfrm>
                            <a:off x="480" y="7934"/>
                            <a:ext cx="10946" cy="2"/>
                            <a:chOff x="480" y="7934"/>
                            <a:chExt cx="10946" cy="2"/>
                          </a:xfrm>
                        </wpg:grpSpPr>
                        <wps:wsp>
                          <wps:cNvPr id="31" name="Freeform 8"/>
                          <wps:cNvSpPr>
                            <a:spLocks/>
                          </wps:cNvSpPr>
                          <wps:spPr bwMode="auto">
                            <a:xfrm>
                              <a:off x="480" y="7934"/>
                              <a:ext cx="10946" cy="2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0946"/>
                                <a:gd name="T2" fmla="+- 0 11426 480"/>
                                <a:gd name="T3" fmla="*/ T2 w 10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6">
                                  <a:moveTo>
                                    <a:pt x="0" y="0"/>
                                  </a:moveTo>
                                  <a:lnTo>
                                    <a:pt x="10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5"/>
                        <wpg:cNvGrpSpPr>
                          <a:grpSpLocks/>
                        </wpg:cNvGrpSpPr>
                        <wpg:grpSpPr bwMode="auto">
                          <a:xfrm>
                            <a:off x="490" y="7909"/>
                            <a:ext cx="10927" cy="21"/>
                            <a:chOff x="490" y="7909"/>
                            <a:chExt cx="10927" cy="21"/>
                          </a:xfrm>
                        </wpg:grpSpPr>
                        <wps:wsp>
                          <wps:cNvPr id="33" name="Freeform 6"/>
                          <wps:cNvSpPr>
                            <a:spLocks/>
                          </wps:cNvSpPr>
                          <wps:spPr bwMode="auto">
                            <a:xfrm>
                              <a:off x="490" y="7909"/>
                              <a:ext cx="10927" cy="21"/>
                            </a:xfrm>
                            <a:custGeom>
                              <a:avLst/>
                              <a:gdLst>
                                <a:gd name="T0" fmla="+- 0 490 490"/>
                                <a:gd name="T1" fmla="*/ T0 w 10927"/>
                                <a:gd name="T2" fmla="+- 0 7931 7909"/>
                                <a:gd name="T3" fmla="*/ 7931 h 21"/>
                                <a:gd name="T4" fmla="+- 0 11417 490"/>
                                <a:gd name="T5" fmla="*/ T4 w 10927"/>
                                <a:gd name="T6" fmla="+- 0 7931 7909"/>
                                <a:gd name="T7" fmla="*/ 7931 h 21"/>
                                <a:gd name="T8" fmla="+- 0 11417 490"/>
                                <a:gd name="T9" fmla="*/ T8 w 10927"/>
                                <a:gd name="T10" fmla="+- 0 7909 7909"/>
                                <a:gd name="T11" fmla="*/ 7909 h 21"/>
                                <a:gd name="T12" fmla="+- 0 490 490"/>
                                <a:gd name="T13" fmla="*/ T12 w 10927"/>
                                <a:gd name="T14" fmla="+- 0 7909 7909"/>
                                <a:gd name="T15" fmla="*/ 7909 h 21"/>
                                <a:gd name="T16" fmla="+- 0 490 490"/>
                                <a:gd name="T17" fmla="*/ T16 w 10927"/>
                                <a:gd name="T18" fmla="+- 0 7931 7909"/>
                                <a:gd name="T19" fmla="*/ 7931 h 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27" h="21">
                                  <a:moveTo>
                                    <a:pt x="0" y="22"/>
                                  </a:moveTo>
                                  <a:lnTo>
                                    <a:pt x="10927" y="22"/>
                                  </a:lnTo>
                                  <a:lnTo>
                                    <a:pt x="109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3"/>
                        <wpg:cNvGrpSpPr>
                          <a:grpSpLocks/>
                        </wpg:cNvGrpSpPr>
                        <wpg:grpSpPr bwMode="auto">
                          <a:xfrm>
                            <a:off x="499" y="7909"/>
                            <a:ext cx="10908" cy="12"/>
                            <a:chOff x="499" y="7909"/>
                            <a:chExt cx="10908" cy="12"/>
                          </a:xfrm>
                        </wpg:grpSpPr>
                        <wps:wsp>
                          <wps:cNvPr id="35" name="Freeform 4"/>
                          <wps:cNvSpPr>
                            <a:spLocks/>
                          </wps:cNvSpPr>
                          <wps:spPr bwMode="auto">
                            <a:xfrm>
                              <a:off x="499" y="7909"/>
                              <a:ext cx="10908" cy="12"/>
                            </a:xfrm>
                            <a:custGeom>
                              <a:avLst/>
                              <a:gdLst>
                                <a:gd name="T0" fmla="+- 0 499 499"/>
                                <a:gd name="T1" fmla="*/ T0 w 10908"/>
                                <a:gd name="T2" fmla="+- 0 7921 7909"/>
                                <a:gd name="T3" fmla="*/ 7921 h 12"/>
                                <a:gd name="T4" fmla="+- 0 11407 499"/>
                                <a:gd name="T5" fmla="*/ T4 w 10908"/>
                                <a:gd name="T6" fmla="+- 0 7921 7909"/>
                                <a:gd name="T7" fmla="*/ 7921 h 12"/>
                                <a:gd name="T8" fmla="+- 0 11407 499"/>
                                <a:gd name="T9" fmla="*/ T8 w 10908"/>
                                <a:gd name="T10" fmla="+- 0 7909 7909"/>
                                <a:gd name="T11" fmla="*/ 7909 h 12"/>
                                <a:gd name="T12" fmla="+- 0 499 499"/>
                                <a:gd name="T13" fmla="*/ T12 w 10908"/>
                                <a:gd name="T14" fmla="+- 0 7909 7909"/>
                                <a:gd name="T15" fmla="*/ 7909 h 12"/>
                                <a:gd name="T16" fmla="+- 0 499 499"/>
                                <a:gd name="T17" fmla="*/ T16 w 10908"/>
                                <a:gd name="T18" fmla="+- 0 7921 7909"/>
                                <a:gd name="T19" fmla="*/ 7921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08" h="12">
                                  <a:moveTo>
                                    <a:pt x="0" y="12"/>
                                  </a:moveTo>
                                  <a:lnTo>
                                    <a:pt x="10908" y="12"/>
                                  </a:lnTo>
                                  <a:lnTo>
                                    <a:pt x="109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23.7pt;margin-top:23.45pt;width:547.9pt;height:397.5pt;z-index:-251643392;mso-position-horizontal-relative:page;mso-position-vertical-relative:page" coordorigin="474,469" coordsize="10958,79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">
                <v:shape id="Picture 35" o:spid="_x0000_s1027" type="#_x0000_t75" style="position:absolute;left:559;top:3289;width:6387;height:44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XsJrDAAAA2gAAAA8AAABkcnMvZG93bnJldi54bWxEj0FrwkAUhO8F/8PyhF6kblpFJXWVECh4&#10;KWq092f2NRvMvg3ZVdN/7wpCj8PMfMMs171txJU6XztW8D5OQBCXTtdcKTgevt4WIHxA1tg4JgV/&#10;5GG9GrwsMdXuxnu6FqESEcI+RQUmhDaV0peGLPqxa4mj9+s6iyHKrpK6w1uE20Z+JMlMWqw5Lhhs&#10;KTdUnouLVTAyWfZjvvPzPC8nl9FpOz3OdxulXod99gkiUB/+w8/2RiuYwONKvAFyd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dewmsMAAADaAAAADwAAAAAAAAAAAAAAAACf&#10;AgAAZHJzL2Rvd25yZXYueG1sUEsFBgAAAAAEAAQA9wAAAI8DAAAAAA==&#10;">
                  <v:imagedata r:id="rId20" o:title=""/>
                </v:shape>
                <v:shape id="Picture 34" o:spid="_x0000_s1028" type="#_x0000_t75" style="position:absolute;left:9452;top:2898;width:1619;height:5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+tsy/AAAA2gAAAA8AAABkcnMvZG93bnJldi54bWxEj0GLwjAUhO+C/yE8wYtoqkhXqlFUEDwJ&#10;2gWvj+bZFpuX0kTN/vuNIHgcZuYbZrUJphFP6lxtWcF0koAgLqyuuVTwmx/GCxDOI2tsLJOCP3Kw&#10;Wfd7K8y0ffGZnhdfighhl6GCyvs2k9IVFRl0E9sSR+9mO4M+yq6UusNXhJtGzpIklQZrjgsVtrSv&#10;qLhfHkZBa1JJ6TWcnU7o8RN2+ew0ypUaDsJ2CcJT8N/wp33UCubwvhJvgFz/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VPrbMvwAAANoAAAAPAAAAAAAAAAAAAAAAAJ8CAABk&#10;cnMvZG93bnJldi54bWxQSwUGAAAAAAQABAD3AAAAiwMAAAAA&#10;">
                  <v:imagedata r:id="rId21" o:title=""/>
                </v:shape>
                <v:group id="Group 31" o:spid="_x0000_s1029" style="position:absolute;left:6665;top:2658;width:3304;height:2748" coordorigin="6665,2658" coordsize="3304,27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33" o:spid="_x0000_s1030" style="position:absolute;left:6665;top:2658;width:3304;height:2748;visibility:visible;mso-wrap-style:square;v-text-anchor:top" coordsize="3304,2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NPAsIA&#10;AADaAAAADwAAAGRycy9kb3ducmV2LnhtbESPQWsCMRSE7wX/Q3hCbzWrh6VdjSILFmsPpbreH5vn&#10;ZnHzsiRRt//eCEKPw8w3wyxWg+3ElXxoHSuYTjIQxLXTLTcKqsPm7R1EiMgaO8ek4I8CrJajlwUW&#10;2t34l6772IhUwqFABSbGvpAy1IYshonriZN3ct5iTNI3Unu8pXLbyVmW5dJiy2nBYE+lofq8v1gF&#10;uTfd9+fMHA8/u+1XXlXl5WMolXodD+s5iEhD/A8/6a1OHDyupBs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o08CwgAAANoAAAAPAAAAAAAAAAAAAAAAAJgCAABkcnMvZG93&#10;bnJldi54bWxQSwUGAAAAAAQABAD1AAAAhwMAAAAA&#10;" path="m1652,l1517,4,1384,17,1255,37,1130,65r-121,35l893,142,782,191,676,246r-99,61l484,373r-86,72l319,522r-72,81l184,689r-54,89l84,872,48,968,22,1068,5,1170,,1275r1,45l10,1412r17,90l52,1591r33,87l126,1763r49,82l231,1925r64,77l366,2075r39,35l158,2748,901,2410r1502,l2411,2407r111,-49l2628,2303r99,-61l2820,2176r86,-72l2985,2027r71,-81l3120,1860r54,-89l3220,1677r36,-96l3282,1481r17,-102l3304,1275r-5,-105l3282,1068,3256,968r-36,-96l3174,778r-54,-89l3056,603r-71,-81l2906,445r-86,-72l2727,307r-99,-61l2522,191,2411,142,2295,100,2174,65,2049,37,1920,17,1787,4,1652,e" stroked="f">
                    <v:path arrowok="t" o:connecttype="custom" o:connectlocs="1517,2662;1255,2695;1009,2758;782,2849;577,2965;398,3103;247,3261;130,3436;48,3626;5,3828;1,3978;27,4160;85,4336;175,4503;295,4660;405,4768;901,5068;2411,5065;2628,4961;2820,4834;2985,4685;3120,4518;3220,4335;3282,4139;3304,3933;3282,3726;3220,3530;3120,3347;2985,3180;2820,3031;2628,2904;2411,2800;2174,2723;1920,2675;1652,2658" o:connectangles="0,0,0,0,0,0,0,0,0,0,0,0,0,0,0,0,0,0,0,0,0,0,0,0,0,0,0,0,0,0,0,0,0,0,0"/>
                  </v:shape>
                  <v:shape id="Freeform 32" o:spid="_x0000_s1031" style="position:absolute;left:6665;top:2658;width:3304;height:2748;visibility:visible;mso-wrap-style:square;v-text-anchor:top" coordsize="3304,2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/qmcMA&#10;AADaAAAADwAAAGRycy9kb3ducmV2LnhtbESPT2sCMRTE70K/Q3gFb5qth9VujVIWWvxzkOr2/ti8&#10;bpZuXpYk6vrtjVDocZiZ3zDL9WA7cSEfWscKXqYZCOLa6ZYbBdXpY7IAESKyxs4xKbhRgPXqabTE&#10;Qrsrf9HlGBuRIBwKVGBi7AspQ23IYpi6njh5P85bjEn6RmqP1wS3nZxlWS4ttpwWDPZUGqp/j2er&#10;IPem23/OzPfpsNts86oqz69DqdT4eXh/AxFpiP/hv/ZGK5jD40q6AX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/qmcMAAADaAAAADwAAAAAAAAAAAAAAAACYAgAAZHJzL2Rv&#10;d25yZXYueG1sUEsFBgAAAAAEAAQA9QAAAIgDAAAAAA==&#10;" path="m2403,2410r-1502,l936,2423r71,25l1080,2470r73,20l1228,2506r76,14l1380,2532r77,8l1535,2546r78,3l1652,2549r135,-4l1920,2532r129,-20l2174,2484r121,-35l2403,2410e" stroked="f">
                    <v:path arrowok="t" o:connecttype="custom" o:connectlocs="2403,5068;901,5068;936,5081;1007,5106;1080,5128;1153,5148;1228,5164;1304,5178;1380,5190;1457,5198;1535,5204;1613,5207;1652,5207;1787,5203;1920,5190;2049,5170;2174,5142;2295,5107;2403,5068" o:connectangles="0,0,0,0,0,0,0,0,0,0,0,0,0,0,0,0,0,0,0"/>
                  </v:shape>
                </v:group>
                <v:group id="Group 29" o:spid="_x0000_s1032" style="position:absolute;left:6665;top:2658;width:3304;height:2748" coordorigin="6665,2658" coordsize="3304,27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30" o:spid="_x0000_s1033" style="position:absolute;left:6665;top:2658;width:3304;height:2748;visibility:visible;mso-wrap-style:square;v-text-anchor:top" coordsize="3304,2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wPC8MA&#10;AADaAAAADwAAAGRycy9kb3ducmV2LnhtbESPQWsCMRSE74X+h/AKXopma4vUrVFEkfbQi9of8Nw8&#10;d0OTlyVJd9d/bwqCx2FmvmEWq8FZ0VGIxrOCl0kBgrjy2nCt4Oe4G7+DiAlZo/VMCi4UYbV8fFhg&#10;qX3Pe+oOqRYZwrFEBU1KbSllrBpyGCe+Jc7e2QeHKctQSx2wz3Bn5bQoZtKh4bzQYEubhqrfw59T&#10;cNpO58/93u7q1/XZvH3aTfcdjFKjp2H9ASLRkO7hW/tLK5jD/5V8A+Ty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wPC8MAAADaAAAADwAAAAAAAAAAAAAAAACYAgAAZHJzL2Rv&#10;d25yZXYueG1sUEsFBgAAAAAEAAQA9QAAAIgDAAAAAA==&#10;" path="m405,2110r-75,-71l262,1964r-60,-79l149,1804r-45,-84l67,1634,38,1547,17,1457,4,1366,,1275,5,1170,22,1068,48,968,84,872r46,-94l184,689r63,-86l319,522r79,-77l484,373r93,-66l676,246,782,191,893,142r116,-42l1130,65,1255,37,1384,17,1517,4,1652,r135,4l1920,17r129,20l2174,65r121,35l2411,142r111,49l2628,246r99,61l2820,373r86,72l2985,522r71,81l3120,689r54,89l3220,872r36,96l3282,1068r17,102l3304,1275r-5,104l3282,1481r-26,100l3220,1677r-46,94l3120,1860r-64,86l2985,2027r-79,77l2820,2176r-93,66l2628,2303r-106,55l2411,2407r-116,42l2174,2484r-125,28l1920,2532r-133,13l1652,2549r-39,l1535,2546r-78,-6l1380,2532r-76,-12l1228,2506r-75,-16l1080,2470r-73,-22l936,2423r-35,-13l158,2748,405,2110xe" filled="f" strokeweight="1.5pt">
                    <v:path arrowok="t" o:connecttype="custom" o:connectlocs="330,4697;202,4543;104,4378;38,4205;4,4024;5,3828;48,3626;130,3436;247,3261;398,3103;577,2965;782,2849;1009,2758;1255,2695;1517,2662;1787,2662;2049,2695;2295,2758;2522,2849;2727,2965;2906,3103;3056,3261;3174,3436;3256,3626;3299,3828;3299,4037;3256,4239;3174,4429;3056,4604;2906,4762;2727,4900;2522,5016;2295,5107;2049,5170;1787,5203;1613,5207;1457,5198;1304,5178;1153,5148;1007,5106;901,5068;405,4768" o:connectangles="0,0,0,0,0,0,0,0,0,0,0,0,0,0,0,0,0,0,0,0,0,0,0,0,0,0,0,0,0,0,0,0,0,0,0,0,0,0,0,0,0,0"/>
                  </v:shape>
                </v:group>
                <v:group id="Group 27" o:spid="_x0000_s1034" style="position:absolute;left:480;top:485;width:10946;height:2" coordorigin="480,485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28" o:spid="_x0000_s1035" style="position:absolute;left:480;top:485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1mtb8A&#10;AADbAAAADwAAAGRycy9kb3ducmV2LnhtbERPy6rCMBDdX/AfwgjurqkKcqlGqYLgQvDVjbuxGdtq&#10;MylN1Pr3RhDubg7nOdN5ayrxoMaVlhUM+hEI4szqknMF6XH1+wfCeWSNlWVS8CIH81nnZ4qxtk/e&#10;0+PgcxFC2MWooPC+jqV0WUEGXd/WxIG72MagD7DJpW7wGcJNJYdRNJYGSw4NBda0LCi7He5GQeJp&#10;fLomt/NlS5tstCvTamEipXrdNpmA8NT6f/HXvdZh/gA+v4QD5Ow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nWa1vwAAANsAAAAPAAAAAAAAAAAAAAAAAJgCAABkcnMvZG93bnJl&#10;di54bWxQSwUGAAAAAAQABAD1AAAAhAMAAAAA&#10;" path="m,l10946,e" filled="f" strokeweight=".20497mm">
                    <v:path arrowok="t" o:connecttype="custom" o:connectlocs="0,0;10946,0" o:connectangles="0,0"/>
                  </v:shape>
                </v:group>
                <v:group id="Group 25" o:spid="_x0000_s1036" style="position:absolute;left:490;top:490;width:19;height:10" coordorigin="490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26" o:spid="_x0000_s1037" style="position:absolute;left:490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G7acEA&#10;AADbAAAADwAAAGRycy9kb3ducmV2LnhtbERPS2vCQBC+C/6HZQredKNCLTEbEaEQKBWMPfQ4zY5J&#10;aHY2ZDeP/nu3IHibj+85yWEyjRioc7VlBetVBIK4sLrmUsHX9X35BsJ5ZI2NZVLwRw4O6XyWYKzt&#10;yBcacl+KEMIuRgWV920spSsqMuhWtiUO3M12Bn2AXSl1h2MIN43cRNGrNFhzaKiwpVNFxW/eGwXX&#10;6Puc99kPf+42H7Yp5Ijr4ajU4mU67kF4mvxT/HBnOszfwv8v4QC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xu2nBAAAA2wAAAA8AAAAAAAAAAAAAAAAAmAIAAGRycy9kb3du&#10;cmV2LnhtbFBLBQYAAAAABAAEAPUAAACGAwAAAAA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23" o:spid="_x0000_s1038" style="position:absolute;left:499;top:504;width:10908;height:2" coordorigin="499,504" coordsize="10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24" o:spid="_x0000_s1039" style="position:absolute;left:499;top:504;width:10908;height:2;visibility:visible;mso-wrap-style:square;v-text-anchor:top" coordsize="10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XWPMIA&#10;AADbAAAADwAAAGRycy9kb3ducmV2LnhtbERPS4vCMBC+C/sfwizsRdbUBUWqUURURD34WNHj0Ixt&#10;d5tJaaLWf28Ewdt8fM8ZjGpTiCtVLresoN2KQBAnVuecKvjdz757IJxH1lhYJgV3cjAafjQGGGt7&#10;4y1ddz4VIYRdjAoy78tYSpdkZNC1bEkcuLOtDPoAq1TqCm8h3BTyJ4q60mDOoSHDkiYZJf+7i1Ew&#10;PfYOhzNv5uvLypfL5h+d5tumUl+f9bgPwlPt3+KXe6HD/A48fwkHyO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tdY8wgAAANsAAAAPAAAAAAAAAAAAAAAAAJgCAABkcnMvZG93&#10;bnJldi54bWxQSwUGAAAAAAQABAD1AAAAhwMAAAAA&#10;" path="m,l10908,e" filled="f" strokeweight=".58pt">
                    <v:path arrowok="t" o:connecttype="custom" o:connectlocs="0,0;10908,0" o:connectangles="0,0"/>
                  </v:shape>
                </v:group>
                <v:group id="Group 21" o:spid="_x0000_s1040" style="position:absolute;left:11398;top:490;width:19;height:10" coordorigin="11398,490" coordsize="19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22" o:spid="_x0000_s1041" style="position:absolute;left:11398;top:490;width:19;height:10;visibility:visible;mso-wrap-style:square;v-text-anchor:top" coordsize="1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q9asEA&#10;AADbAAAADwAAAGRycy9kb3ducmV2LnhtbERPTWuDQBC9B/Iflinklqx6iMVmI1IIBEoD1R56nLoT&#10;lbiz4m7U/vtuoNDbPN7nHPLF9GKi0XWWFcS7CARxbXXHjYLP6rR9BuE8ssbeMin4IQf5cb06YKbt&#10;zB80lb4RIYRdhgpa74dMSle3ZNDt7EAcuKsdDfoAx0bqEecQbnqZRNFeGuw4NLQ40GtL9a28GwVV&#10;9HUp7+dvfk+TN9vXcsZ4KpTaPC3FCwhPi/8X/7nPOsxP4fFLOEAe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KvWrBAAAA2wAAAA8AAAAAAAAAAAAAAAAAmAIAAGRycy9kb3du&#10;cmV2LnhtbFBLBQYAAAAABAAEAPUAAACGAwAAAAA=&#10;" path="m,4r19,e" filled="f" strokecolor="white" strokeweight=".58pt">
                    <v:path arrowok="t" o:connecttype="custom" o:connectlocs="0,494;19,494" o:connectangles="0,0"/>
                  </v:shape>
                </v:group>
                <v:group id="Group 19" o:spid="_x0000_s1042" style="position:absolute;left:485;top:475;width:2;height:7469" coordorigin="485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20" o:spid="_x0000_s1043" style="position:absolute;left:485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tXcMIA&#10;AADbAAAADwAAAGRycy9kb3ducmV2LnhtbERPTWvCQBC9C/0Pywi91Y1Fgo2uotKi6KHUKtLbkJ0m&#10;odnZsLua+O9doeBtHu9zpvPO1OJCzleWFQwHCQji3OqKCwWH74+XMQgfkDXWlknBlTzMZ0+9KWba&#10;tvxFl30oRAxhn6GCMoQmk9LnJRn0A9sQR+7XOoMhQldI7bCN4aaWr0mSSoMVx4YSG1qVlP/tz0YB&#10;h3RU7U7X48/7EJdr97nV7ShV6rnfLSYgAnXhIf53b3Sc/wb3X+IB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m1dwwgAAANsAAAAPAAAAAAAAAAAAAAAAAJgCAABkcnMvZG93&#10;bnJldi54bWxQSwUGAAAAAAQABAD1AAAAhwMAAAAA&#10;" path="m,l,7469e" filled="f" strokeweight=".58pt">
                    <v:path arrowok="t" o:connecttype="custom" o:connectlocs="0,475;0,7944" o:connectangles="0,0"/>
                  </v:shape>
                </v:group>
                <v:group id="Group 17" o:spid="_x0000_s1044" style="position:absolute;left:499;top:485;width:2;height:7454" coordorigin="499,485" coordsize="2,7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18" o:spid="_x0000_s1045" style="position:absolute;left:499;top:485;width:2;height:7454;visibility:visible;mso-wrap-style:square;v-text-anchor:top" coordsize="2,7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l6I8QA&#10;AADbAAAADwAAAGRycy9kb3ducmV2LnhtbESPQU/CQBSE7yT+h80z4QZbeiBaWYgKohdirHJ/6T7b&#10;ave9urtA+fcuiYnHycx8k1msBtepI/nQChuYTTNQxJXYlmsDH+9PkxtQISJb7ITJwJkCrJZXowUW&#10;Vk78Rscy1ipBOBRooImxL7QOVUMOw1R64uR9incYk/S1th5PCe46nWfZXDtsOS002NNjQ9V3eXAG&#10;5PnnLOXtWl7Lh83Of222+/U+N2Z8PdzfgYo0xP/wX/vFGshncPmSfo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peiPEAAAA2wAAAA8AAAAAAAAAAAAAAAAAmAIAAGRycy9k&#10;b3ducmV2LnhtbFBLBQYAAAAABAAEAPUAAACJAwAAAAA=&#10;" path="m,l,7454e" filled="f" strokecolor="white" strokeweight="1.01pt">
                    <v:path arrowok="t" o:connecttype="custom" o:connectlocs="0,485;0,7939" o:connectangles="0,0"/>
                  </v:shape>
                </v:group>
                <v:group id="Group 15" o:spid="_x0000_s1046" style="position:absolute;left:504;top:509;width:2;height:7402" coordorigin="504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16" o:spid="_x0000_s1047" style="position:absolute;left:504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BhUcUA&#10;AADbAAAADwAAAGRycy9kb3ducmV2LnhtbESPQWvCQBSE70L/w/IKXkQ3KhFJXUUUsQcPmvbS20v2&#10;NRuafRuyq8Z/3y0UPA4z8w2z2vS2ETfqfO1YwXSSgCAuna65UvD5cRgvQfiArLFxTAoe5GGzfhms&#10;MNPuzhe65aESEcI+QwUmhDaT0peGLPqJa4mj9+06iyHKrpK6w3uE20bOkmQhLdYcFwy2tDNU/uRX&#10;q6A4VcdRef46pdOiCPtDmpt0/lBq+Npv30AE6sMz/N9+1wpmc/j7En+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sGFRxQAAANsAAAAPAAAAAAAAAAAAAAAAAJgCAABkcnMv&#10;ZG93bnJldi54bWxQSwUGAAAAAAQABAD1AAAAigMAAAAA&#10;" path="m,l,7401e" filled="f" strokeweight=".20497mm">
                    <v:path arrowok="t" o:connecttype="custom" o:connectlocs="0,509;0,7910" o:connectangles="0,0"/>
                  </v:shape>
                </v:group>
                <v:group id="Group 13" o:spid="_x0000_s1048" style="position:absolute;left:11422;top:475;width:2;height:7469" coordorigin="11422,475" coordsize="2,7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14" o:spid="_x0000_s1049" style="position:absolute;left:11422;top:475;width:2;height:7469;visibility:visible;mso-wrap-style:square;v-text-anchor:top" coordsize="2,7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qXyMUA&#10;AADbAAAADwAAAGRycy9kb3ducmV2LnhtbESPQWvCQBSE70L/w/IKvelG0VCiq7SlRakHaVRKb4/s&#10;axKafRt2VxP/fVcQPA4z8w2zWPWmEWdyvrasYDxKQBAXVtdcKjjsP4bPIHxA1thYJgUX8rBaPgwW&#10;mGnb8Red81CKCGGfoYIqhDaT0hcVGfQj2xJH79c6gyFKV0rtsItw08hJkqTSYM1xocKW3ioq/vKT&#10;UcAhndbb78vx532Mr2u3+9TdNFXq6bF/mYMI1Id7+NbeaAWTGVy/xB8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upfIxQAAANsAAAAPAAAAAAAAAAAAAAAAAJgCAABkcnMv&#10;ZG93bnJldi54bWxQSwUGAAAAAAQABAD1AAAAigMAAAAA&#10;" path="m,l,7469e" filled="f" strokeweight=".58pt">
                    <v:path arrowok="t" o:connecttype="custom" o:connectlocs="0,475;0,7944" o:connectangles="0,0"/>
                  </v:shape>
                </v:group>
                <v:group id="Group 11" o:spid="_x0000_s1050" style="position:absolute;left:11408;top:485;width:2;height:7454" coordorigin="11408,485" coordsize="2,7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12" o:spid="_x0000_s1051" style="position:absolute;left:11408;top:485;width:2;height:7454;visibility:visible;mso-wrap-style:square;v-text-anchor:top" coordsize="2,7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FuBcMA&#10;AADbAAAADwAAAGRycy9kb3ducmV2LnhtbESPT2vCQBTE7wW/w/IEL6VujNCU6CqlIKS9aT30+Mg+&#10;k2D2bdzd/PHbdwtCj8PM/IbZ7ifTioGcbywrWC0TEMSl1Q1XCs7fh5c3ED4ga2wtk4I7edjvZk9b&#10;zLUd+UjDKVQiQtjnqKAOocul9GVNBv3SdsTRu1hnMETpKqkdjhFuWpkmyas02HBcqLGjj5rK66k3&#10;Cr4y1/84eX422PtyXWRdWN8+lVrMp/cNiEBT+A8/2oVWkGbw9yX+ALn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FuBcMAAADbAAAADwAAAAAAAAAAAAAAAACYAgAAZHJzL2Rv&#10;d25yZXYueG1sUEsFBgAAAAAEAAQA9QAAAIgDAAAAAA==&#10;" path="m,l,7454e" filled="f" strokecolor="white" strokeweight=".35667mm">
                    <v:path arrowok="t" o:connecttype="custom" o:connectlocs="0,485;0,7939" o:connectangles="0,0"/>
                  </v:shape>
                </v:group>
                <v:group id="Group 9" o:spid="_x0000_s1052" style="position:absolute;left:11402;top:509;width:2;height:7402" coordorigin="11402,509" coordsize="2,7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10" o:spid="_x0000_s1053" style="position:absolute;left:11402;top:509;width:2;height:7402;visibility:visible;mso-wrap-style:square;v-text-anchor:top" coordsize="2,7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dJZsMA&#10;AADbAAAADwAAAGRycy9kb3ducmV2LnhtbESPX2vCQBDE3wW/w7FC3/SiULGpZxBBWiiE+q/PS26b&#10;pOb2Qm4b47fvFQp9HGbmN8w6G1yjeupC7dnAfJaAIi68rbk0cD7tpytQQZAtNp7JwJ0CZJvxaI2p&#10;9Tc+UH+UUkUIhxQNVCJtqnUoKnIYZr4ljt6n7xxKlF2pbYe3CHeNXiTJUjusOS5U2NKuouJ6/HYG&#10;3i/XHJOvu7wtH/WHLSV/ObncmIfJsH0GJTTIf/iv/WoNLJ7g90v8AXr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dJZsMAAADbAAAADwAAAAAAAAAAAAAAAACYAgAAZHJzL2Rv&#10;d25yZXYueG1sUEsFBgAAAAAEAAQA9QAAAIgDAAAAAA==&#10;" path="m,l,7401e" filled="f" strokeweight=".58pt">
                    <v:path arrowok="t" o:connecttype="custom" o:connectlocs="0,509;0,7910" o:connectangles="0,0"/>
                  </v:shape>
                </v:group>
                <v:group id="Group 7" o:spid="_x0000_s1054" style="position:absolute;left:480;top:7934;width:10946;height:2" coordorigin="480,7934" coordsize="10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8" o:spid="_x0000_s1055" style="position:absolute;left:480;top:7934;width:10946;height:2;visibility:visible;mso-wrap-style:square;v-text-anchor:top" coordsize="10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h2BMQA&#10;AADbAAAADwAAAGRycy9kb3ducmV2LnhtbESP0WrCQBRE3wv+w3IF3+omCq2kriKCEoVWtH7AJXub&#10;TZO9G7Orxr/vFgp9HGbmDDNf9rYRN+p85VhBOk5AEBdOV1wqOH9unmcgfEDW2DgmBQ/ysFwMnuaY&#10;aXfnI91OoRQRwj5DBSaENpPSF4Ys+rFriaP35TqLIcqulLrDe4TbRk6S5EVarDguGGxpbaioT1er&#10;4FCbj3S/e3/dhHL3uOR5vf/enpUaDfvVG4hAffgP/7VzrWCawu+X+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IdgTEAAAA2wAAAA8AAAAAAAAAAAAAAAAAmAIAAGRycy9k&#10;b3ducmV2LnhtbFBLBQYAAAAABAAEAPUAAACJAwAAAAA=&#10;" path="m,l10946,e" filled="f" strokeweight=".58pt">
                    <v:path arrowok="t" o:connecttype="custom" o:connectlocs="0,0;10946,0" o:connectangles="0,0"/>
                  </v:shape>
                </v:group>
                <v:group id="Group 5" o:spid="_x0000_s1056" style="position:absolute;left:490;top:7909;width:10927;height:21" coordorigin="490,7909" coordsize="10927,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6" o:spid="_x0000_s1057" style="position:absolute;left:490;top:7909;width:10927;height:21;visibility:visible;mso-wrap-style:square;v-text-anchor:top" coordsize="10927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yRT8MA&#10;AADbAAAADwAAAGRycy9kb3ducmV2LnhtbESPQWsCMRSE7wX/Q3iCl6LZdqEtW6NsLYJ4q/XQ43Pz&#10;mg1uXtZNdNd/bwoFj8PMN8PMl4NrxIW6YD0reJplIIgrry0bBfvv9fQNRIjIGhvPpOBKAZaL0cMc&#10;C+17/qLLLhqRSjgUqKCOsS2kDFVNDsPMt8TJ+/Wdw5hkZ6TusE/lrpHPWfYiHVpOCzW2tKqpOu7O&#10;TsFBlx9stp97+5qwH3sqH/vcKDUZD+U7iEhDvIf/6Y1WkOfw9yX9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yRT8MAAADbAAAADwAAAAAAAAAAAAAAAACYAgAAZHJzL2Rv&#10;d25yZXYueG1sUEsFBgAAAAAEAAQA9QAAAIgDAAAAAA==&#10;" path="m,22r10927,l10927,,,,,22xe" stroked="f">
                    <v:path arrowok="t" o:connecttype="custom" o:connectlocs="0,7931;10927,7931;10927,7909;0,7909;0,7931" o:connectangles="0,0,0,0,0"/>
                  </v:shape>
                </v:group>
                <v:group id="Group 3" o:spid="_x0000_s1058" style="position:absolute;left:499;top:7909;width:10908;height:12" coordorigin="499,7909" coordsize="10908,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4" o:spid="_x0000_s1059" style="position:absolute;left:499;top:7909;width:10908;height:12;visibility:visible;mso-wrap-style:square;v-text-anchor:top" coordsize="10908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y/KsIA&#10;AADbAAAADwAAAGRycy9kb3ducmV2LnhtbESPQWsCMRSE7wX/Q3hCbzWr0lVWo4ggCJ5q2/sjee5u&#10;u3lZkrjG/npTKPQ4zMw3zHqbbCcG8qF1rGA6KUAQa2darhV8vB9eliBCRDbYOSYFdwqw3Yye1lgZ&#10;d+M3Gs6xFhnCoUIFTYx9JWXQDVkME9cTZ+/ivMWYpa+l8XjLcNvJWVGU0mLLeaHBnvYN6e/z1Spw&#10;e/11n5afw+6QSt3/BJ/0aaHU8zjtViAipfgf/msfjYL5K/x+yT9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bL8qwgAAANsAAAAPAAAAAAAAAAAAAAAAAJgCAABkcnMvZG93&#10;bnJldi54bWxQSwUGAAAAAAQABAD1AAAAhwMAAAAA&#10;" path="m,12r10908,l10908,,,,,12xe" fillcolor="black" stroked="f">
                    <v:path arrowok="t" o:connecttype="custom" o:connectlocs="0,7921;10908,7921;10908,7909;0,7909;0,7921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C86428">
        <w:rPr>
          <w:rFonts w:ascii="Arial Black" w:eastAsia="Arial Black" w:hAnsi="Arial Black" w:cs="Arial Black"/>
          <w:b/>
          <w:bCs/>
          <w:spacing w:val="1"/>
          <w:sz w:val="36"/>
          <w:szCs w:val="36"/>
        </w:rPr>
        <w:t>DRA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W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I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 xml:space="preserve">NG </w:t>
      </w:r>
      <w:r w:rsidR="00C86428">
        <w:rPr>
          <w:rFonts w:ascii="Arial Black" w:eastAsia="Arial Black" w:hAnsi="Arial Black" w:cs="Arial Black"/>
          <w:b/>
          <w:bCs/>
          <w:spacing w:val="-2"/>
          <w:sz w:val="36"/>
          <w:szCs w:val="36"/>
        </w:rPr>
        <w:t>A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 xml:space="preserve">N </w:t>
      </w:r>
      <w:proofErr w:type="gramStart"/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E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LL</w:t>
      </w:r>
      <w:r w:rsidR="00C86428">
        <w:rPr>
          <w:rFonts w:ascii="Arial Black" w:eastAsia="Arial Black" w:hAnsi="Arial Black" w:cs="Arial Black"/>
          <w:b/>
          <w:bCs/>
          <w:spacing w:val="-1"/>
          <w:sz w:val="36"/>
          <w:szCs w:val="36"/>
        </w:rPr>
        <w:t>IP</w:t>
      </w:r>
      <w:r w:rsidR="00C86428">
        <w:rPr>
          <w:rFonts w:ascii="Arial Black" w:eastAsia="Arial Black" w:hAnsi="Arial Black" w:cs="Arial Black"/>
          <w:b/>
          <w:bCs/>
          <w:spacing w:val="2"/>
          <w:sz w:val="36"/>
          <w:szCs w:val="36"/>
        </w:rPr>
        <w:t>S</w:t>
      </w:r>
      <w:r w:rsidR="00C86428">
        <w:rPr>
          <w:rFonts w:ascii="Arial Black" w:eastAsia="Arial Black" w:hAnsi="Arial Black" w:cs="Arial Black"/>
          <w:b/>
          <w:bCs/>
          <w:sz w:val="36"/>
          <w:szCs w:val="36"/>
        </w:rPr>
        <w:t>E :</w:t>
      </w:r>
      <w:proofErr w:type="gramEnd"/>
      <w:r w:rsidR="00C86428">
        <w:rPr>
          <w:rFonts w:ascii="Arial Black" w:eastAsia="Arial Black" w:hAnsi="Arial Black" w:cs="Arial Black"/>
          <w:b/>
          <w:bCs/>
          <w:spacing w:val="3"/>
          <w:sz w:val="36"/>
          <w:szCs w:val="36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Ellip</w:t>
      </w:r>
      <w:r w:rsidR="00C86428">
        <w:rPr>
          <w:rFonts w:ascii="Arial" w:eastAsia="Arial" w:hAnsi="Arial" w:cs="Arial"/>
          <w:spacing w:val="1"/>
          <w:sz w:val="28"/>
          <w:szCs w:val="28"/>
        </w:rPr>
        <w:t>s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>s are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f</w:t>
      </w:r>
      <w:r w:rsidR="00C86428">
        <w:rPr>
          <w:rFonts w:ascii="Arial" w:eastAsia="Arial" w:hAnsi="Arial" w:cs="Arial"/>
          <w:sz w:val="28"/>
          <w:szCs w:val="28"/>
        </w:rPr>
        <w:t>l</w:t>
      </w:r>
      <w:r w:rsidR="00C86428">
        <w:rPr>
          <w:rFonts w:ascii="Arial" w:eastAsia="Arial" w:hAnsi="Arial" w:cs="Arial"/>
          <w:spacing w:val="-3"/>
          <w:sz w:val="28"/>
          <w:szCs w:val="28"/>
        </w:rPr>
        <w:t>a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en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>d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c</w:t>
      </w:r>
      <w:r w:rsidR="00C86428">
        <w:rPr>
          <w:rFonts w:ascii="Arial" w:eastAsia="Arial" w:hAnsi="Arial" w:cs="Arial"/>
          <w:spacing w:val="-2"/>
          <w:sz w:val="28"/>
          <w:szCs w:val="28"/>
        </w:rPr>
        <w:t>i</w:t>
      </w:r>
      <w:r w:rsidR="00C86428">
        <w:rPr>
          <w:rFonts w:ascii="Arial" w:eastAsia="Arial" w:hAnsi="Arial" w:cs="Arial"/>
          <w:sz w:val="28"/>
          <w:szCs w:val="28"/>
        </w:rPr>
        <w:t>r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l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 xml:space="preserve">s </w:t>
      </w:r>
      <w:r w:rsidR="00C86428">
        <w:rPr>
          <w:rFonts w:ascii="Arial" w:eastAsia="Arial" w:hAnsi="Arial" w:cs="Arial"/>
          <w:spacing w:val="-4"/>
          <w:sz w:val="28"/>
          <w:szCs w:val="28"/>
        </w:rPr>
        <w:t>w</w:t>
      </w:r>
      <w:r w:rsidR="00C86428">
        <w:rPr>
          <w:rFonts w:ascii="Arial" w:eastAsia="Arial" w:hAnsi="Arial" w:cs="Arial"/>
          <w:sz w:val="28"/>
          <w:szCs w:val="28"/>
        </w:rPr>
        <w:t>hi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h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4"/>
          <w:sz w:val="28"/>
          <w:szCs w:val="28"/>
        </w:rPr>
        <w:t>y</w:t>
      </w:r>
      <w:r w:rsidR="00C86428">
        <w:rPr>
          <w:rFonts w:ascii="Arial" w:eastAsia="Arial" w:hAnsi="Arial" w:cs="Arial"/>
          <w:sz w:val="28"/>
          <w:szCs w:val="28"/>
        </w:rPr>
        <w:t>ou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s</w:t>
      </w:r>
      <w:r w:rsidR="00C86428">
        <w:rPr>
          <w:rFonts w:ascii="Arial" w:eastAsia="Arial" w:hAnsi="Arial" w:cs="Arial"/>
          <w:sz w:val="28"/>
          <w:szCs w:val="28"/>
        </w:rPr>
        <w:t xml:space="preserve">ee </w:t>
      </w:r>
      <w:r w:rsidR="00C86428">
        <w:rPr>
          <w:rFonts w:ascii="Arial" w:eastAsia="Arial" w:hAnsi="Arial" w:cs="Arial"/>
          <w:spacing w:val="-4"/>
          <w:sz w:val="28"/>
          <w:szCs w:val="28"/>
        </w:rPr>
        <w:t>w</w:t>
      </w:r>
      <w:r w:rsidR="00C86428">
        <w:rPr>
          <w:rFonts w:ascii="Arial" w:eastAsia="Arial" w:hAnsi="Arial" w:cs="Arial"/>
          <w:sz w:val="28"/>
          <w:szCs w:val="28"/>
        </w:rPr>
        <w:t>hen</w:t>
      </w:r>
      <w:r w:rsidR="00C86428">
        <w:rPr>
          <w:rFonts w:ascii="Arial" w:eastAsia="Arial" w:hAnsi="Arial" w:cs="Arial"/>
          <w:spacing w:val="4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4"/>
          <w:sz w:val="28"/>
          <w:szCs w:val="28"/>
        </w:rPr>
        <w:t>y</w:t>
      </w:r>
      <w:r w:rsidR="00C86428">
        <w:rPr>
          <w:rFonts w:ascii="Arial" w:eastAsia="Arial" w:hAnsi="Arial" w:cs="Arial"/>
          <w:sz w:val="28"/>
          <w:szCs w:val="28"/>
        </w:rPr>
        <w:t>ou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look at</w:t>
      </w:r>
      <w:r w:rsidR="00C86428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er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ain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obj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s li</w:t>
      </w:r>
      <w:r w:rsidR="00C86428">
        <w:rPr>
          <w:rFonts w:ascii="Arial" w:eastAsia="Arial" w:hAnsi="Arial" w:cs="Arial"/>
          <w:spacing w:val="-1"/>
          <w:sz w:val="28"/>
          <w:szCs w:val="28"/>
        </w:rPr>
        <w:t>k</w:t>
      </w:r>
      <w:r w:rsidR="00C86428">
        <w:rPr>
          <w:rFonts w:ascii="Arial" w:eastAsia="Arial" w:hAnsi="Arial" w:cs="Arial"/>
          <w:sz w:val="28"/>
          <w:szCs w:val="28"/>
        </w:rPr>
        <w:t>e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up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or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b</w:t>
      </w:r>
      <w:r w:rsidR="00C86428">
        <w:rPr>
          <w:rFonts w:ascii="Arial" w:eastAsia="Arial" w:hAnsi="Arial" w:cs="Arial"/>
          <w:spacing w:val="-3"/>
          <w:sz w:val="28"/>
          <w:szCs w:val="28"/>
        </w:rPr>
        <w:t>o</w:t>
      </w:r>
      <w:r w:rsidR="00C86428">
        <w:rPr>
          <w:rFonts w:ascii="Arial" w:eastAsia="Arial" w:hAnsi="Arial" w:cs="Arial"/>
          <w:spacing w:val="1"/>
          <w:sz w:val="28"/>
          <w:szCs w:val="28"/>
        </w:rPr>
        <w:t>tt</w:t>
      </w:r>
      <w:r w:rsidR="00C86428">
        <w:rPr>
          <w:rFonts w:ascii="Arial" w:eastAsia="Arial" w:hAnsi="Arial" w:cs="Arial"/>
          <w:sz w:val="28"/>
          <w:szCs w:val="28"/>
        </w:rPr>
        <w:t>l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 xml:space="preserve">. </w:t>
      </w:r>
      <w:r w:rsidR="00C86428">
        <w:rPr>
          <w:rFonts w:ascii="Arial" w:eastAsia="Arial" w:hAnsi="Arial" w:cs="Arial"/>
          <w:spacing w:val="2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-4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op</w:t>
      </w:r>
      <w:r w:rsidR="00C86428">
        <w:rPr>
          <w:rFonts w:ascii="Arial" w:eastAsia="Arial" w:hAnsi="Arial" w:cs="Arial"/>
          <w:spacing w:val="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-3"/>
          <w:sz w:val="28"/>
          <w:szCs w:val="28"/>
        </w:rPr>
        <w:t>o</w:t>
      </w:r>
      <w:r w:rsidR="00C86428">
        <w:rPr>
          <w:rFonts w:ascii="Arial" w:eastAsia="Arial" w:hAnsi="Arial" w:cs="Arial"/>
          <w:sz w:val="28"/>
          <w:szCs w:val="28"/>
        </w:rPr>
        <w:t xml:space="preserve">f </w:t>
      </w:r>
      <w:r w:rsidR="00C86428">
        <w:rPr>
          <w:rFonts w:ascii="Arial" w:eastAsia="Arial" w:hAnsi="Arial" w:cs="Arial"/>
          <w:spacing w:val="1"/>
          <w:sz w:val="28"/>
          <w:szCs w:val="28"/>
        </w:rPr>
        <w:t>t</w:t>
      </w:r>
      <w:r w:rsidR="00C86428">
        <w:rPr>
          <w:rFonts w:ascii="Arial" w:eastAsia="Arial" w:hAnsi="Arial" w:cs="Arial"/>
          <w:sz w:val="28"/>
          <w:szCs w:val="28"/>
        </w:rPr>
        <w:t>he</w:t>
      </w:r>
      <w:r w:rsidR="00C86428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pacing w:val="1"/>
          <w:sz w:val="28"/>
          <w:szCs w:val="28"/>
        </w:rPr>
        <w:t>c</w:t>
      </w:r>
      <w:r w:rsidR="00C86428">
        <w:rPr>
          <w:rFonts w:ascii="Arial" w:eastAsia="Arial" w:hAnsi="Arial" w:cs="Arial"/>
          <w:sz w:val="28"/>
          <w:szCs w:val="28"/>
        </w:rPr>
        <w:t>up</w:t>
      </w:r>
      <w:r w:rsidR="00C86428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C86428">
        <w:rPr>
          <w:rFonts w:ascii="Arial" w:eastAsia="Arial" w:hAnsi="Arial" w:cs="Arial"/>
          <w:sz w:val="28"/>
          <w:szCs w:val="28"/>
        </w:rPr>
        <w:t>app</w:t>
      </w:r>
      <w:r w:rsidR="00C86428">
        <w:rPr>
          <w:rFonts w:ascii="Arial" w:eastAsia="Arial" w:hAnsi="Arial" w:cs="Arial"/>
          <w:spacing w:val="-3"/>
          <w:sz w:val="28"/>
          <w:szCs w:val="28"/>
        </w:rPr>
        <w:t>e</w:t>
      </w:r>
      <w:r w:rsidR="00C86428">
        <w:rPr>
          <w:rFonts w:ascii="Arial" w:eastAsia="Arial" w:hAnsi="Arial" w:cs="Arial"/>
          <w:sz w:val="28"/>
          <w:szCs w:val="28"/>
        </w:rPr>
        <w:t>ars as</w:t>
      </w:r>
    </w:p>
    <w:p w:rsidR="00A51C1C" w:rsidRDefault="00C86428">
      <w:pPr>
        <w:spacing w:before="20" w:after="0" w:line="275" w:lineRule="auto"/>
        <w:ind w:left="120" w:right="312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sz w:val="28"/>
          <w:szCs w:val="28"/>
        </w:rPr>
        <w:t>a</w:t>
      </w:r>
      <w:proofErr w:type="gramEnd"/>
      <w:r>
        <w:rPr>
          <w:rFonts w:ascii="Arial" w:eastAsia="Arial" w:hAnsi="Arial" w:cs="Arial"/>
          <w:spacing w:val="1"/>
          <w:sz w:val="28"/>
          <w:szCs w:val="28"/>
        </w:rPr>
        <w:t xml:space="preserve"> f</w:t>
      </w:r>
      <w:r>
        <w:rPr>
          <w:rFonts w:ascii="Arial" w:eastAsia="Arial" w:hAnsi="Arial" w:cs="Arial"/>
          <w:sz w:val="28"/>
          <w:szCs w:val="28"/>
        </w:rPr>
        <w:t>l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ened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pacing w:val="-2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>r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l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z w:val="28"/>
          <w:szCs w:val="28"/>
        </w:rPr>
        <w:t xml:space="preserve">, </w:t>
      </w:r>
      <w:r>
        <w:rPr>
          <w:rFonts w:ascii="Arial" w:eastAsia="Arial" w:hAnsi="Arial" w:cs="Arial"/>
          <w:spacing w:val="-3"/>
          <w:sz w:val="28"/>
          <w:szCs w:val="28"/>
        </w:rPr>
        <w:t>d</w:t>
      </w:r>
      <w:r>
        <w:rPr>
          <w:rFonts w:ascii="Arial" w:eastAsia="Arial" w:hAnsi="Arial" w:cs="Arial"/>
          <w:sz w:val="28"/>
          <w:szCs w:val="28"/>
        </w:rPr>
        <w:t>epending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on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>here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sz w:val="28"/>
          <w:szCs w:val="28"/>
        </w:rPr>
        <w:t>y</w:t>
      </w:r>
      <w:r>
        <w:rPr>
          <w:rFonts w:ascii="Arial" w:eastAsia="Arial" w:hAnsi="Arial" w:cs="Arial"/>
          <w:sz w:val="28"/>
          <w:szCs w:val="28"/>
        </w:rPr>
        <w:t>ou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are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lo</w:t>
      </w:r>
      <w:r>
        <w:rPr>
          <w:rFonts w:ascii="Arial" w:eastAsia="Arial" w:hAnsi="Arial" w:cs="Arial"/>
          <w:spacing w:val="-3"/>
          <w:sz w:val="28"/>
          <w:szCs w:val="28"/>
        </w:rPr>
        <w:t>o</w:t>
      </w:r>
      <w:r>
        <w:rPr>
          <w:rFonts w:ascii="Arial" w:eastAsia="Arial" w:hAnsi="Arial" w:cs="Arial"/>
          <w:spacing w:val="1"/>
          <w:sz w:val="28"/>
          <w:szCs w:val="28"/>
        </w:rPr>
        <w:t>k</w:t>
      </w:r>
      <w:r>
        <w:rPr>
          <w:rFonts w:ascii="Arial" w:eastAsia="Arial" w:hAnsi="Arial" w:cs="Arial"/>
          <w:sz w:val="28"/>
          <w:szCs w:val="28"/>
        </w:rPr>
        <w:t>ing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3"/>
          <w:sz w:val="28"/>
          <w:szCs w:val="28"/>
        </w:rPr>
        <w:t>a</w:t>
      </w:r>
      <w:r>
        <w:rPr>
          <w:rFonts w:ascii="Arial" w:eastAsia="Arial" w:hAnsi="Arial" w:cs="Arial"/>
          <w:sz w:val="28"/>
          <w:szCs w:val="28"/>
        </w:rPr>
        <w:t>t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pacing w:val="-2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 xml:space="preserve">t </w:t>
      </w:r>
      <w:r>
        <w:rPr>
          <w:rFonts w:ascii="Arial" w:eastAsia="Arial" w:hAnsi="Arial" w:cs="Arial"/>
          <w:spacing w:val="1"/>
          <w:sz w:val="28"/>
          <w:szCs w:val="28"/>
        </w:rPr>
        <w:t>f</w:t>
      </w:r>
      <w:r>
        <w:rPr>
          <w:rFonts w:ascii="Arial" w:eastAsia="Arial" w:hAnsi="Arial" w:cs="Arial"/>
          <w:sz w:val="28"/>
          <w:szCs w:val="28"/>
        </w:rPr>
        <w:t>ro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.</w:t>
      </w:r>
      <w:r>
        <w:rPr>
          <w:rFonts w:ascii="Arial" w:eastAsia="Arial" w:hAnsi="Arial" w:cs="Arial"/>
          <w:spacing w:val="77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"/>
          <w:sz w:val="28"/>
          <w:szCs w:val="28"/>
        </w:rPr>
        <w:t>F</w:t>
      </w:r>
      <w:r>
        <w:rPr>
          <w:rFonts w:ascii="Arial" w:eastAsia="Arial" w:hAnsi="Arial" w:cs="Arial"/>
          <w:sz w:val="28"/>
          <w:szCs w:val="28"/>
        </w:rPr>
        <w:t>ind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>m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hing li</w:t>
      </w:r>
      <w:r>
        <w:rPr>
          <w:rFonts w:ascii="Arial" w:eastAsia="Arial" w:hAnsi="Arial" w:cs="Arial"/>
          <w:spacing w:val="1"/>
          <w:sz w:val="28"/>
          <w:szCs w:val="28"/>
        </w:rPr>
        <w:t>k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up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and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-3"/>
          <w:sz w:val="28"/>
          <w:szCs w:val="28"/>
        </w:rPr>
        <w:t>u</w:t>
      </w:r>
      <w:r>
        <w:rPr>
          <w:rFonts w:ascii="Arial" w:eastAsia="Arial" w:hAnsi="Arial" w:cs="Arial"/>
          <w:spacing w:val="-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er, or</w:t>
      </w:r>
      <w:r>
        <w:rPr>
          <w:rFonts w:ascii="Arial" w:eastAsia="Arial" w:hAnsi="Arial" w:cs="Arial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an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of ju</w:t>
      </w:r>
      <w:r>
        <w:rPr>
          <w:rFonts w:ascii="Arial" w:eastAsia="Arial" w:hAnsi="Arial" w:cs="Arial"/>
          <w:spacing w:val="-2"/>
          <w:sz w:val="28"/>
          <w:szCs w:val="28"/>
        </w:rPr>
        <w:t>i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e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and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s</w:t>
      </w:r>
      <w:r>
        <w:rPr>
          <w:rFonts w:ascii="Arial" w:eastAsia="Arial" w:hAnsi="Arial" w:cs="Arial"/>
          <w:spacing w:val="1"/>
          <w:sz w:val="28"/>
          <w:szCs w:val="28"/>
        </w:rPr>
        <w:t>k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pacing w:val="1"/>
          <w:sz w:val="28"/>
          <w:szCs w:val="28"/>
        </w:rPr>
        <w:t>tc</w:t>
      </w:r>
      <w:r>
        <w:rPr>
          <w:rFonts w:ascii="Arial" w:eastAsia="Arial" w:hAnsi="Arial" w:cs="Arial"/>
          <w:sz w:val="28"/>
          <w:szCs w:val="28"/>
        </w:rPr>
        <w:t>h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2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>t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in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p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z w:val="28"/>
          <w:szCs w:val="28"/>
        </w:rPr>
        <w:t>n</w:t>
      </w:r>
      <w:r>
        <w:rPr>
          <w:rFonts w:ascii="Arial" w:eastAsia="Arial" w:hAnsi="Arial" w:cs="Arial"/>
          <w:spacing w:val="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i</w:t>
      </w:r>
      <w:r>
        <w:rPr>
          <w:rFonts w:ascii="Arial" w:eastAsia="Arial" w:hAnsi="Arial" w:cs="Arial"/>
          <w:spacing w:val="-2"/>
          <w:sz w:val="28"/>
          <w:szCs w:val="28"/>
        </w:rPr>
        <w:t>l</w:t>
      </w:r>
      <w:r>
        <w:rPr>
          <w:rFonts w:ascii="Arial" w:eastAsia="Arial" w:hAnsi="Arial" w:cs="Arial"/>
          <w:sz w:val="28"/>
          <w:szCs w:val="28"/>
        </w:rPr>
        <w:t xml:space="preserve">, </w:t>
      </w:r>
      <w:proofErr w:type="spellStart"/>
      <w:r>
        <w:rPr>
          <w:rFonts w:ascii="Arial" w:eastAsia="Arial" w:hAnsi="Arial" w:cs="Arial"/>
          <w:spacing w:val="1"/>
          <w:sz w:val="28"/>
          <w:szCs w:val="28"/>
        </w:rPr>
        <w:t>f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u</w:t>
      </w:r>
      <w:r>
        <w:rPr>
          <w:rFonts w:ascii="Arial" w:eastAsia="Arial" w:hAnsi="Arial" w:cs="Arial"/>
          <w:spacing w:val="-1"/>
          <w:sz w:val="28"/>
          <w:szCs w:val="28"/>
        </w:rPr>
        <w:t>s</w:t>
      </w:r>
      <w:r>
        <w:rPr>
          <w:rFonts w:ascii="Arial" w:eastAsia="Arial" w:hAnsi="Arial" w:cs="Arial"/>
          <w:spacing w:val="1"/>
          <w:sz w:val="28"/>
          <w:szCs w:val="28"/>
        </w:rPr>
        <w:t>s</w:t>
      </w:r>
      <w:r>
        <w:rPr>
          <w:rFonts w:ascii="Arial" w:eastAsia="Arial" w:hAnsi="Arial" w:cs="Arial"/>
          <w:sz w:val="28"/>
          <w:szCs w:val="28"/>
        </w:rPr>
        <w:t>ing</w:t>
      </w:r>
      <w:proofErr w:type="spellEnd"/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on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t</w:t>
      </w:r>
      <w:r>
        <w:rPr>
          <w:rFonts w:ascii="Arial" w:eastAsia="Arial" w:hAnsi="Arial" w:cs="Arial"/>
          <w:sz w:val="28"/>
          <w:szCs w:val="28"/>
        </w:rPr>
        <w:t>he</w:t>
      </w:r>
    </w:p>
    <w:p w:rsidR="00A51C1C" w:rsidRDefault="00C86428">
      <w:pPr>
        <w:spacing w:before="1" w:after="0" w:line="316" w:lineRule="exact"/>
        <w:ind w:left="120" w:right="-20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position w:val="-1"/>
          <w:sz w:val="28"/>
          <w:szCs w:val="28"/>
        </w:rPr>
        <w:t>ellip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s</w:t>
      </w:r>
      <w:r>
        <w:rPr>
          <w:rFonts w:ascii="Arial" w:eastAsia="Arial" w:hAnsi="Arial" w:cs="Arial"/>
          <w:spacing w:val="-3"/>
          <w:position w:val="-1"/>
          <w:sz w:val="28"/>
          <w:szCs w:val="28"/>
        </w:rPr>
        <w:t>e</w:t>
      </w:r>
      <w:r>
        <w:rPr>
          <w:rFonts w:ascii="Arial" w:eastAsia="Arial" w:hAnsi="Arial" w:cs="Arial"/>
          <w:position w:val="-1"/>
          <w:sz w:val="28"/>
          <w:szCs w:val="28"/>
        </w:rPr>
        <w:t>s</w:t>
      </w:r>
      <w:proofErr w:type="gramEnd"/>
      <w:r>
        <w:rPr>
          <w:rFonts w:ascii="Arial" w:eastAsia="Arial" w:hAnsi="Arial" w:cs="Arial"/>
          <w:spacing w:val="2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4"/>
          <w:position w:val="-1"/>
          <w:sz w:val="28"/>
          <w:szCs w:val="28"/>
        </w:rPr>
        <w:t>y</w:t>
      </w:r>
      <w:r>
        <w:rPr>
          <w:rFonts w:ascii="Arial" w:eastAsia="Arial" w:hAnsi="Arial" w:cs="Arial"/>
          <w:position w:val="-1"/>
          <w:sz w:val="28"/>
          <w:szCs w:val="28"/>
        </w:rPr>
        <w:t>ou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c</w:t>
      </w:r>
      <w:r>
        <w:rPr>
          <w:rFonts w:ascii="Arial" w:eastAsia="Arial" w:hAnsi="Arial" w:cs="Arial"/>
          <w:position w:val="-1"/>
          <w:sz w:val="28"/>
          <w:szCs w:val="28"/>
        </w:rPr>
        <w:t>an</w:t>
      </w:r>
      <w:r>
        <w:rPr>
          <w:rFonts w:ascii="Arial" w:eastAsia="Arial" w:hAnsi="Arial" w:cs="Arial"/>
          <w:spacing w:val="-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8"/>
          <w:szCs w:val="28"/>
        </w:rPr>
        <w:t>s</w:t>
      </w:r>
      <w:r>
        <w:rPr>
          <w:rFonts w:ascii="Arial" w:eastAsia="Arial" w:hAnsi="Arial" w:cs="Arial"/>
          <w:spacing w:val="-3"/>
          <w:position w:val="-1"/>
          <w:sz w:val="28"/>
          <w:szCs w:val="28"/>
        </w:rPr>
        <w:t>e</w:t>
      </w:r>
      <w:r>
        <w:rPr>
          <w:rFonts w:ascii="Arial" w:eastAsia="Arial" w:hAnsi="Arial" w:cs="Arial"/>
          <w:position w:val="-1"/>
          <w:sz w:val="28"/>
          <w:szCs w:val="28"/>
        </w:rPr>
        <w:t>e.</w:t>
      </w:r>
    </w:p>
    <w:p w:rsidR="00A51C1C" w:rsidRDefault="00A51C1C">
      <w:pPr>
        <w:spacing w:before="5" w:after="0" w:line="150" w:lineRule="exact"/>
        <w:rPr>
          <w:sz w:val="15"/>
          <w:szCs w:val="15"/>
        </w:rPr>
      </w:pPr>
    </w:p>
    <w:p w:rsidR="00A51C1C" w:rsidRDefault="00A51C1C">
      <w:pPr>
        <w:spacing w:after="0" w:line="200" w:lineRule="exact"/>
        <w:rPr>
          <w:sz w:val="20"/>
          <w:szCs w:val="20"/>
        </w:rPr>
      </w:pPr>
    </w:p>
    <w:p w:rsidR="00A51C1C" w:rsidRDefault="00C86428">
      <w:pPr>
        <w:spacing w:before="11" w:after="0" w:line="275" w:lineRule="auto"/>
        <w:ind w:left="6727" w:right="1798" w:hanging="1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You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ask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proofErr w:type="gramEnd"/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SKE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 an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w w:val="99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p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 j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w w:val="99"/>
          <w:sz w:val="24"/>
          <w:szCs w:val="24"/>
        </w:rPr>
        <w:t>e</w:t>
      </w:r>
      <w:r>
        <w:rPr>
          <w:rFonts w:ascii="Calibri" w:eastAsia="Calibri" w:hAnsi="Calibri" w:cs="Calibri"/>
          <w:w w:val="99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fo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ssi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-1"/>
          <w:w w:val="99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w w:val="99"/>
          <w:sz w:val="24"/>
          <w:szCs w:val="24"/>
        </w:rPr>
        <w:t>he e</w:t>
      </w:r>
      <w:r>
        <w:rPr>
          <w:rFonts w:ascii="Calibri" w:eastAsia="Calibri" w:hAnsi="Calibri" w:cs="Calibri"/>
          <w:sz w:val="24"/>
          <w:szCs w:val="24"/>
        </w:rPr>
        <w:t>lli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w w:val="99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</w:p>
    <w:sectPr w:rsidR="00A51C1C">
      <w:pgSz w:w="11920" w:h="8420" w:orient="landscape"/>
      <w:pgMar w:top="720" w:right="78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1C"/>
    <w:rsid w:val="00795E30"/>
    <w:rsid w:val="00A24221"/>
    <w:rsid w:val="00A51C1C"/>
    <w:rsid w:val="00C86428"/>
    <w:rsid w:val="00E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5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E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5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E79CE3E7</Template>
  <TotalTime>35</TotalTime>
  <Pages>14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Mrs Cochrane</cp:lastModifiedBy>
  <cp:revision>4</cp:revision>
  <dcterms:created xsi:type="dcterms:W3CDTF">2019-08-27T13:51:00Z</dcterms:created>
  <dcterms:modified xsi:type="dcterms:W3CDTF">2019-08-28T09:07:00Z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2015-05-28T00:00:00Z</vt:filetime>
  </property>
  <property fmtid="{D5CDD505-2E9C-101B-9397-08002B2CF9AE}" pid="3" name="LastSaved">
    <vt:filetime>2019-08-27T00:00:00Z</vt:filetime>
  </property>
</Properties>
</file>