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C1C" w:rsidRDefault="00A24221">
      <w:pPr>
        <w:spacing w:before="5" w:after="0" w:line="140" w:lineRule="exact"/>
        <w:rPr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38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390" name="Group 49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391" name="Freeform 49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88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93" name="Freeform 489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86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395" name="Freeform 487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84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397" name="Freeform 485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82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399" name="Freeform 483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80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401" name="Freeform 481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78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403" name="Freeform 479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76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405" name="Freeform 477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74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407" name="Freeform 475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72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409" name="Freeform 473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70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411" name="Freeform 471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68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413" name="Freeform 469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66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415" name="Freeform 467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64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417" name="Freeform 465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23.7pt;margin-top:23.45pt;width:547.9pt;height:374pt;z-index:-251674112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">
                <v:group id="Group 490" o:spid="_x0000_s1027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91" o:spid="_x0000_s1028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06sUA&#10;AADcAAAADwAAAGRycy9kb3ducmV2LnhtbESPQWvCQBSE74L/YXlCb7pJhaDRVdJCoYeCNXrx9sw+&#10;k5js25Ddavz33ULB4zAz3zDr7WBacaPe1ZYVxLMIBHFhdc2lguPhY7oA4TyyxtYyKXiQg+1mPFpj&#10;qu2d93TLfSkChF2KCirvu1RKV1Rk0M1sRxy8i+0N+iD7Uuoe7wFuWvkaRYk0WHNYqLCj94qKJv8x&#10;CjJPyemaNefLjr6K+Xd9bN9MpNTLZMhWIDwN/hn+b39qBfNlDH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/TqxQAAANwAAAAPAAAAAAAAAAAAAAAAAJgCAABkcnMv&#10;ZG93bnJldi54bWxQSwUGAAAAAAQABAD1AAAAigMAAAAA&#10;" path="m,l10946,e" filled="f" strokeweight=".20497mm">
                    <v:path arrowok="t" o:connecttype="custom" o:connectlocs="0,0;10946,0" o:connectangles="0,0"/>
                  </v:shape>
                </v:group>
                <v:group id="Group 488" o:spid="_x0000_s1029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89" o:spid="_x0000_s1030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mIMMA&#10;AADcAAAADwAAAGRycy9kb3ducmV2LnhtbESPQYvCMBSE7wv+h/AEb2uqwq5Wo4ggCLLCVg8en82z&#10;LTYvpYlt/fdGEDwOM/MNs1h1phQN1a6wrGA0jEAQp1YXnCk4HbffUxDOI2ssLZOCBzlYLXtfC4y1&#10;bfmfmsRnIkDYxagg976KpXRpTgbd0FbEwbva2qAPss6krrENcFPKcRT9SIMFh4UcK9rklN6Su1Fw&#10;jM6H5L678N/veG/LVLY4atZKDfrdeg7CU+c/4Xd7pxVMZh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smIMMAAADcAAAADwAAAAAAAAAAAAAAAACYAgAAZHJzL2Rv&#10;d25yZXYueG1sUEsFBgAAAAAEAAQA9QAAAIg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86" o:spid="_x0000_s1031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87" o:spid="_x0000_s1032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V7scA&#10;AADcAAAADwAAAGRycy9kb3ducmV2LnhtbESPT2vCQBTE70K/w/IKXkQ3VhRNXUVEpdge/FNpj4/s&#10;M4lm34bsqum3dwuCx2FmfsOMp7UpxJUql1tW0O1EIIgTq3NOFXzvl+0hCOeRNRaWScEfOZhOXhpj&#10;jLW98ZauO5+KAGEXo4LM+zKW0iUZGXQdWxIH72grgz7IKpW6wluAm0K+RdFAGsw5LGRY0jyj5Ly7&#10;GAWLn+HhcOTN6uvy6ct160S/q21LqeZrPXsH4an2z/Cj/aEV9EZ9+D8Tj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aFe7HAAAA3AAAAA8AAAAAAAAAAAAAAAAAmAIAAGRy&#10;cy9kb3ducmV2LnhtbFBLBQYAAAAABAAEAPUAAACMAwAAAAA=&#10;" path="m,l10908,e" filled="f" strokeweight=".58pt">
                    <v:path arrowok="t" o:connecttype="custom" o:connectlocs="0,0;10908,0" o:connectangles="0,0"/>
                  </v:shape>
                </v:group>
                <v:group id="Group 484" o:spid="_x0000_s1033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85" o:spid="_x0000_s1034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gI8UA&#10;AADcAAAADwAAAGRycy9kb3ducmV2LnhtbESPT2vCQBTE7wW/w/IEb3VjhGpT1xAEQZAWGj30+Jp9&#10;JsHs25Dd/PHbdwuFHoeZ+Q2zSyfTiIE6V1tWsFpGIIgLq2suFVwvx+ctCOeRNTaWScGDHKT72dMO&#10;E21H/qQh96UIEHYJKqi8bxMpXVGRQbe0LXHwbrYz6IPsSqk7HAPcNDKOohdpsOawUGFLh4qKe94b&#10;BZfo6yPvT9/8vonPtinkiKshU2oxn7I3EJ4m/x/+a5+0gvXrB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CAjxQAAANwAAAAPAAAAAAAAAAAAAAAAAJgCAABkcnMv&#10;ZG93bnJldi54bWxQSwUGAAAAAAQABAD1AAAAig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82" o:spid="_x0000_s1035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83" o:spid="_x0000_s1036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uDMYA&#10;AADcAAAADwAAAGRycy9kb3ducmV2LnhtbESPT2vCQBTE74LfYXlCb7qxlaDRVdrS0tIeiv8Qb4/s&#10;Mwlm34bdrYnfvlsQPA4z8xtmsepMLS7kfGVZwXiUgCDOra64ULDbvg+nIHxA1lhbJgVX8rBa9nsL&#10;zLRteU2XTShEhLDPUEEZQpNJ6fOSDPqRbYijd7LOYIjSFVI7bCPc1PIxSVJpsOK4UGJDryXl582v&#10;UcAhnVTfh+v++DbGlw/386XbSarUw6B7noMI1IV7+Nb+1AqeZj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HuDM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480" o:spid="_x0000_s1037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81" o:spid="_x0000_s1038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ZcMUA&#10;AADcAAAADwAAAGRycy9kb3ducmV2LnhtbESP3WrCQBSE74W+w3IKvasbxUqJrmLFYkUQtOr1IXua&#10;BLNnY3bz49u7QsHLYWa+YabzzhSiocrllhUM+hEI4sTqnFMFx9/v908QziNrLCyTghs5mM9eelOM&#10;tW15T83BpyJA2MWoIPO+jKV0SUYGXd+WxMH7s5VBH2SVSl1hG+CmkMMoGkuDOYeFDEtaZpRcDrVR&#10;cP3anod+XbeL0+ay/mhGq13tVkq9vXaLCQhPnX+G/9s/WsEoGsD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plwxQAAANwAAAAPAAAAAAAAAAAAAAAAAJgCAABkcnMv&#10;ZG93bnJldi54bWxQSwUGAAAAAAQABAD1AAAAigMAAAAA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478" o:spid="_x0000_s1039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79" o:spid="_x0000_s1040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j/8YA&#10;AADcAAAADwAAAGRycy9kb3ducmV2LnhtbESPQWvCQBSE7wX/w/IKXopu1EYkuoq0iD14aKMXby/Z&#10;ZzY0+zZkV43/vlso9DjMzDfMatPbRtyo87VjBZNxAoK4dLrmSsHpuBstQPiArLFxTAoe5GGzHjyt&#10;MNPuzl90y0MlIoR9hgpMCG0mpS8NWfRj1xJH7+I6iyHKrpK6w3uE20ZOk2QuLdYcFwy29Gao/M6v&#10;VkFxqPYv5ef5kE6KIrzv0tyks4dSw+d+uwQRqA//4b/2h1bwmsz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4j/8YAAADcAAAADwAAAAAAAAAAAAAAAACYAgAAZHJz&#10;L2Rvd25yZXYueG1sUEsFBgAAAAAEAAQA9QAAAIsDAAAAAA==&#10;" path="m,l,7401e" filled="f" strokeweight=".20497mm">
                    <v:path arrowok="t" o:connecttype="custom" o:connectlocs="0,509;0,7910" o:connectangles="0,0"/>
                  </v:shape>
                </v:group>
                <v:group id="Group 476" o:spid="_x0000_s1041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77" o:spid="_x0000_s1042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868UA&#10;AADcAAAADwAAAGRycy9kb3ducmV2LnhtbESPQWvCQBSE7wX/w/IKvenGEoOkrlKlpaIHUVtKb4/s&#10;axLMvg27WxP/vSsIPQ4z8w0zW/SmEWdyvrasYDxKQBAXVtdcKvg8vg+nIHxA1thYJgUX8rCYDx5m&#10;mGvb8Z7Oh1CKCGGfo4IqhDaX0hcVGfQj2xJH79c6gyFKV0rtsItw08jnJMmkwZrjQoUtrSoqToc/&#10;o4BDltbb78vXz9sYlx9ut9Fdmin19Ni/voAI1If/8L291grSZAK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LzrxQAAANwAAAAPAAAAAAAAAAAAAAAAAJgCAABkcnMv&#10;ZG93bnJldi54bWxQSwUGAAAAAAQABAD1AAAAigMAAAAA&#10;" path="m,l,7469e" filled="f" strokeweight=".58pt">
                    <v:path arrowok="t" o:connecttype="custom" o:connectlocs="0,475;0,7944" o:connectangles="0,0"/>
                  </v:shape>
                </v:group>
                <v:group id="Group 474" o:spid="_x0000_s1043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75" o:spid="_x0000_s1044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DdMUA&#10;AADcAAAADwAAAGRycy9kb3ducmV2LnhtbESPQWvCQBSE74L/YXmCN7NpK1piVimlQntIW1Mh10f2&#10;maTNvg3ZVeO/dwuCx2FmvmHSzWBacaLeNZYVPEQxCOLS6oYrBfuf7ewZhPPIGlvLpOBCDjbr8SjF&#10;RNsz7+iU+0oECLsEFdTed4mUrqzJoItsRxy8g+0N+iD7SuoezwFuWvkYxwtpsOGwUGNHrzWVf/nR&#10;KFi8HX51uf36+JT2O+NLkfFTkSk1nQwvKxCeBn8P39rvWsE8XsL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UN0xQAAANwAAAAPAAAAAAAAAAAAAAAAAJgCAABkcnMv&#10;ZG93bnJldi54bWxQSwUGAAAAAAQABAD1AAAAigMAAAAA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472" o:spid="_x0000_s1045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73" o:spid="_x0000_s1046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ZpcUA&#10;AADcAAAADwAAAGRycy9kb3ducmV2LnhtbESPX2vCQBDE3wt+h2MF3+pdpRWbekopSAUh+Kft85Lb&#10;Jqm5vZBbNX77nlDo4zAzv2Hmy9436kxdrANbeBgbUMRFcDWXFj4Oq/sZqCjIDpvAZOFKEZaLwd0c&#10;MxcuvKPzXkqVIBwztFCJtJnWsajIYxyHljh536HzKEl2pXYdXhLcN3pizFR7rDktVNjSW0XFcX/y&#10;FrafxxzNz1U20yf95UrJ3w8+t3Y07F9fQAn18h/+a6+dhUfzDLcz6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RmlxQAAANwAAAAPAAAAAAAAAAAAAAAAAJgCAABkcnMv&#10;ZG93bnJldi54bWxQSwUGAAAAAAQABAD1AAAAigMAAAAA&#10;" path="m,l,7401e" filled="f" strokeweight=".58pt">
                    <v:path arrowok="t" o:connecttype="custom" o:connectlocs="0,509;0,7910" o:connectangles="0,0"/>
                  </v:shape>
                </v:group>
                <v:group id="Group 470" o:spid="_x0000_s1047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71" o:spid="_x0000_s1048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ugMUA&#10;AADcAAAADwAAAGRycy9kb3ducmV2LnhtbESP0WrCQBRE3wv+w3IF3+omIq2kriKCEoVWtH7AJXub&#10;TZO9G7Orxr/vFgp9HGbmDDNf9rYRN+p85VhBOk5AEBdOV1wqOH9unmcgfEDW2DgmBQ/ysFwMnuaY&#10;aXfnI91OoRQRwj5DBSaENpPSF4Ys+rFriaP35TqLIcqulLrDe4TbRk6S5EVarDguGGxpbaioT1er&#10;4FCbj3S/e3/dhHL3uOR5vf/enpUaDfvVG4hAffgP/7VzrWCap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O6AxQAAANwAAAAPAAAAAAAAAAAAAAAAAJgCAABkcnMv&#10;ZG93bnJldi54bWxQSwUGAAAAAAQABAD1AAAAigMAAAAA&#10;" path="m,l10946,e" filled="f" strokeweight=".58pt">
                    <v:path arrowok="t" o:connecttype="custom" o:connectlocs="0,0;10946,0" o:connectangles="0,0"/>
                  </v:shape>
                </v:group>
                <v:group id="Group 468" o:spid="_x0000_s1049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69" o:spid="_x0000_s1050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oH8MA&#10;AADcAAAADwAAAGRycy9kb3ducmV2LnhtbESPQYvCMBSE7wv+h/AEb2taV1apRhFhQRCFrR48Pptn&#10;W2xeShPb+u+NsLDHYWa+YZbr3lSipcaVlhXE4wgEcWZ1ybmC8+nncw7CeWSNlWVS8CQH69XgY4mJ&#10;th3/Upv6XAQIuwQVFN7XiZQuK8igG9uaOHg32xj0QTa51A12AW4qOYmib2mw5LBQYE3bgrJ7+jAK&#10;TtHlmD52Vz7MJntbZbLDuN0oNRr2mwUIT73/D/+1d1rBNP6C9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LoH8MAAADcAAAADwAAAAAAAAAAAAAAAACYAgAAZHJzL2Rv&#10;d25yZXYueG1sUEsFBgAAAAAEAAQA9QAAAIgDAAAAAA=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466" o:spid="_x0000_s1051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67" o:spid="_x0000_s1052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A18UA&#10;AADcAAAADwAAAGRycy9kb3ducmV2LnhtbESP3WrCQBSE74W+w3IK3tVN+iOauglFKogXgmkf4JA9&#10;TdJkz4bs1iQ+fVcQvBxm5htmk42mFWfqXW1ZQbyIQBAXVtdcKvj+2j2tQDiPrLG1TAomcpClD7MN&#10;JtoOfKJz7ksRIOwSVFB53yVSuqIig25hO+Lg/djeoA+yL6XucQhw08rnKFpKgzWHhQo72lZUNPmf&#10;UaBjs71Mv+NhffzUL8NO26aZ9krNH8ePdxCeRn8P39p7reA1foPr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YDXxQAAANwAAAAPAAAAAAAAAAAAAAAAAJgCAABkcnMv&#10;ZG93bnJldi54bWxQSwUGAAAAAAQABAD1AAAAigMAAAAA&#10;" path="m,l10908,e" filled="f" strokeweight=".20497mm">
                    <v:path arrowok="t" o:connecttype="custom" o:connectlocs="0,0;10908,0" o:connectangles="0,0"/>
                  </v:shape>
                </v:group>
                <v:group id="Group 464" o:spid="_x0000_s1053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65" o:spid="_x0000_s1054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uHMMA&#10;AADcAAAADwAAAGRycy9kb3ducmV2LnhtbESPQYvCMBSE7wv+h/AEb2takVWqUUQQBHFhqwePz+bZ&#10;FpuX0sS2/nsjCHscZuYbZrnuTSVaalxpWUE8jkAQZ1aXnCs4n3bfcxDOI2usLJOCJzlYrwZfS0y0&#10;7fiP2tTnIkDYJaig8L5OpHRZQQbd2NbEwbvZxqAPssmlbrALcFPJSRT9SIMlh4UCa9oWlN3Th1Fw&#10;ii6/6WN/5eNscrBVJjuM241So2G/WYDw1Pv/8Ke91wqm8Q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uHMMAAADcAAAADwAAAAAAAAAAAAAAAACYAgAAZHJzL2Rv&#10;d25yZXYueG1sUEsFBgAAAAAEAAQA9QAAAIgDAAAAAA=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 w:rsidP="00C86428">
      <w:pPr>
        <w:spacing w:after="0" w:line="200" w:lineRule="exact"/>
        <w:jc w:val="center"/>
        <w:rPr>
          <w:sz w:val="20"/>
          <w:szCs w:val="20"/>
        </w:rPr>
      </w:pPr>
    </w:p>
    <w:p w:rsidR="00A51C1C" w:rsidRDefault="00C86428" w:rsidP="00C86428">
      <w:pPr>
        <w:spacing w:after="0" w:line="408" w:lineRule="exact"/>
        <w:ind w:right="2608"/>
        <w:jc w:val="center"/>
        <w:rPr>
          <w:rFonts w:ascii="Arial Black" w:eastAsia="Arial Black" w:hAnsi="Arial Black" w:cs="Arial Black"/>
          <w:sz w:val="32"/>
          <w:szCs w:val="32"/>
        </w:rPr>
      </w:pPr>
      <w:proofErr w:type="spellStart"/>
      <w:r>
        <w:rPr>
          <w:rFonts w:ascii="Arial Black" w:eastAsia="Arial Black" w:hAnsi="Arial Black" w:cs="Arial Black"/>
          <w:b/>
          <w:bCs/>
          <w:spacing w:val="1"/>
          <w:position w:val="2"/>
          <w:sz w:val="32"/>
          <w:szCs w:val="32"/>
        </w:rPr>
        <w:t>Eyemouth</w:t>
      </w:r>
      <w:proofErr w:type="spellEnd"/>
      <w:r>
        <w:rPr>
          <w:rFonts w:ascii="Arial Black" w:eastAsia="Arial Black" w:hAnsi="Arial Black" w:cs="Arial Black"/>
          <w:b/>
          <w:bCs/>
          <w:spacing w:val="-10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spacing w:val="3"/>
          <w:position w:val="2"/>
          <w:sz w:val="32"/>
          <w:szCs w:val="32"/>
        </w:rPr>
        <w:t>H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32"/>
          <w:szCs w:val="32"/>
        </w:rPr>
        <w:t>i</w:t>
      </w:r>
      <w:r>
        <w:rPr>
          <w:rFonts w:ascii="Arial Black" w:eastAsia="Arial Black" w:hAnsi="Arial Black" w:cs="Arial Black"/>
          <w:b/>
          <w:bCs/>
          <w:spacing w:val="1"/>
          <w:position w:val="2"/>
          <w:sz w:val="32"/>
          <w:szCs w:val="32"/>
        </w:rPr>
        <w:t>g</w:t>
      </w:r>
      <w:r>
        <w:rPr>
          <w:rFonts w:ascii="Arial Black" w:eastAsia="Arial Black" w:hAnsi="Arial Black" w:cs="Arial Black"/>
          <w:b/>
          <w:bCs/>
          <w:position w:val="2"/>
          <w:sz w:val="32"/>
          <w:szCs w:val="32"/>
        </w:rPr>
        <w:t>h</w:t>
      </w:r>
      <w:r>
        <w:rPr>
          <w:rFonts w:ascii="Arial Black" w:eastAsia="Arial Black" w:hAnsi="Arial Black" w:cs="Arial Black"/>
          <w:b/>
          <w:bCs/>
          <w:spacing w:val="-8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w w:val="99"/>
          <w:position w:val="2"/>
          <w:sz w:val="32"/>
          <w:szCs w:val="32"/>
        </w:rPr>
        <w:t>S</w:t>
      </w:r>
      <w:r>
        <w:rPr>
          <w:rFonts w:ascii="Arial Black" w:eastAsia="Arial Black" w:hAnsi="Arial Black" w:cs="Arial Black"/>
          <w:b/>
          <w:bCs/>
          <w:spacing w:val="3"/>
          <w:w w:val="99"/>
          <w:position w:val="2"/>
          <w:sz w:val="32"/>
          <w:szCs w:val="32"/>
        </w:rPr>
        <w:t>c</w:t>
      </w:r>
      <w:r>
        <w:rPr>
          <w:rFonts w:ascii="Arial Black" w:eastAsia="Arial Black" w:hAnsi="Arial Black" w:cs="Arial Black"/>
          <w:b/>
          <w:bCs/>
          <w:spacing w:val="1"/>
          <w:w w:val="99"/>
          <w:position w:val="2"/>
          <w:sz w:val="32"/>
          <w:szCs w:val="32"/>
        </w:rPr>
        <w:t>hool</w:t>
      </w:r>
    </w:p>
    <w:p w:rsidR="00A51C1C" w:rsidRDefault="00A51C1C" w:rsidP="00C86428">
      <w:pPr>
        <w:spacing w:before="6" w:after="0" w:line="260" w:lineRule="exact"/>
        <w:jc w:val="center"/>
        <w:rPr>
          <w:sz w:val="26"/>
          <w:szCs w:val="26"/>
        </w:rPr>
      </w:pPr>
    </w:p>
    <w:p w:rsidR="00A51C1C" w:rsidRDefault="00C86428" w:rsidP="00C86428">
      <w:pPr>
        <w:spacing w:after="0" w:line="240" w:lineRule="auto"/>
        <w:ind w:left="1854" w:right="1839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A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rt</w:t>
      </w:r>
      <w:r>
        <w:rPr>
          <w:rFonts w:ascii="Arial Black" w:eastAsia="Arial Black" w:hAnsi="Arial Black" w:cs="Arial Black"/>
          <w:b/>
          <w:bCs/>
          <w:spacing w:val="-4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an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d</w:t>
      </w:r>
      <w:r>
        <w:rPr>
          <w:rFonts w:ascii="Arial Black" w:eastAsia="Arial Black" w:hAnsi="Arial Black" w:cs="Arial Black"/>
          <w:b/>
          <w:bCs/>
          <w:spacing w:val="-4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D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si</w:t>
      </w:r>
      <w:r>
        <w:rPr>
          <w:rFonts w:ascii="Arial Black" w:eastAsia="Arial Black" w:hAnsi="Arial Black" w:cs="Arial Black"/>
          <w:b/>
          <w:bCs/>
          <w:spacing w:val="3"/>
          <w:sz w:val="32"/>
          <w:szCs w:val="32"/>
        </w:rPr>
        <w:t>g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n</w:t>
      </w:r>
    </w:p>
    <w:p w:rsidR="00A51C1C" w:rsidRDefault="00A51C1C">
      <w:pPr>
        <w:spacing w:before="5" w:after="0" w:line="180" w:lineRule="exact"/>
        <w:rPr>
          <w:sz w:val="18"/>
          <w:szCs w:val="18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EF6601" w:rsidRDefault="00EF6601" w:rsidP="00C86428">
      <w:pPr>
        <w:tabs>
          <w:tab w:val="left" w:pos="3200"/>
          <w:tab w:val="left" w:pos="5440"/>
        </w:tabs>
        <w:spacing w:after="0" w:line="240" w:lineRule="auto"/>
        <w:ind w:right="1551"/>
        <w:jc w:val="center"/>
        <w:rPr>
          <w:rFonts w:ascii="Arial Black" w:eastAsia="Arial Black" w:hAnsi="Arial Black" w:cs="Arial Black"/>
          <w:b/>
          <w:bCs/>
          <w:sz w:val="96"/>
          <w:szCs w:val="96"/>
        </w:rPr>
      </w:pPr>
      <w:r>
        <w:rPr>
          <w:rFonts w:ascii="Arial Black" w:eastAsia="Arial Black" w:hAnsi="Arial Black" w:cs="Arial Black"/>
          <w:b/>
          <w:bCs/>
          <w:sz w:val="96"/>
          <w:szCs w:val="96"/>
        </w:rPr>
        <w:t xml:space="preserve">S1 </w:t>
      </w:r>
    </w:p>
    <w:p w:rsidR="00C86428" w:rsidRPr="00C86428" w:rsidRDefault="00C86428" w:rsidP="00C86428">
      <w:pPr>
        <w:tabs>
          <w:tab w:val="left" w:pos="3200"/>
          <w:tab w:val="left" w:pos="5440"/>
        </w:tabs>
        <w:spacing w:after="0" w:line="240" w:lineRule="auto"/>
        <w:ind w:right="1551"/>
        <w:jc w:val="center"/>
        <w:rPr>
          <w:rFonts w:ascii="Arial Black" w:eastAsia="Arial Black" w:hAnsi="Arial Black" w:cs="Arial Black"/>
          <w:b/>
          <w:bCs/>
          <w:sz w:val="96"/>
          <w:szCs w:val="96"/>
        </w:rPr>
      </w:pPr>
      <w:r>
        <w:rPr>
          <w:rFonts w:ascii="Arial Black" w:eastAsia="Arial Black" w:hAnsi="Arial Black" w:cs="Arial Black"/>
          <w:b/>
          <w:bCs/>
          <w:sz w:val="96"/>
          <w:szCs w:val="96"/>
        </w:rPr>
        <w:t xml:space="preserve"> </w:t>
      </w:r>
      <w:r w:rsidRPr="00C86428">
        <w:rPr>
          <w:rFonts w:ascii="Arial Black" w:eastAsia="Arial Black" w:hAnsi="Arial Black" w:cs="Arial Black"/>
          <w:b/>
          <w:bCs/>
          <w:sz w:val="56"/>
          <w:szCs w:val="56"/>
        </w:rPr>
        <w:t xml:space="preserve">Knowledge </w:t>
      </w:r>
      <w:proofErr w:type="spellStart"/>
      <w:r w:rsidRPr="00C86428">
        <w:rPr>
          <w:rFonts w:ascii="Arial Black" w:eastAsia="Arial Black" w:hAnsi="Arial Black" w:cs="Arial Black"/>
          <w:b/>
          <w:bCs/>
          <w:sz w:val="56"/>
          <w:szCs w:val="56"/>
        </w:rPr>
        <w:t>Organiser</w:t>
      </w:r>
      <w:proofErr w:type="spellEnd"/>
      <w:r>
        <w:rPr>
          <w:rFonts w:ascii="Arial Black" w:eastAsia="Arial Black" w:hAnsi="Arial Black" w:cs="Arial Black"/>
          <w:b/>
          <w:bCs/>
          <w:sz w:val="56"/>
          <w:szCs w:val="56"/>
        </w:rPr>
        <w:t xml:space="preserve"> </w:t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before="3" w:after="0" w:line="200" w:lineRule="exact"/>
        <w:rPr>
          <w:sz w:val="20"/>
          <w:szCs w:val="20"/>
        </w:rPr>
      </w:pPr>
    </w:p>
    <w:p w:rsidR="00A51C1C" w:rsidRDefault="00C86428">
      <w:pPr>
        <w:tabs>
          <w:tab w:val="left" w:pos="3560"/>
        </w:tabs>
        <w:spacing w:after="0" w:line="240" w:lineRule="auto"/>
        <w:ind w:left="206" w:right="192"/>
        <w:jc w:val="center"/>
        <w:rPr>
          <w:rFonts w:ascii="Arial Black" w:eastAsia="Arial Black" w:hAnsi="Arial Black" w:cs="Arial Black"/>
          <w:sz w:val="96"/>
          <w:szCs w:val="96"/>
        </w:rPr>
      </w:pPr>
      <w:r>
        <w:rPr>
          <w:rFonts w:ascii="Arial Black" w:eastAsia="Arial Black" w:hAnsi="Arial Black" w:cs="Arial Black"/>
          <w:b/>
          <w:bCs/>
          <w:spacing w:val="-1"/>
          <w:sz w:val="96"/>
          <w:szCs w:val="96"/>
        </w:rPr>
        <w:t>H</w:t>
      </w:r>
      <w:r>
        <w:rPr>
          <w:rFonts w:ascii="Arial Black" w:eastAsia="Arial Black" w:hAnsi="Arial Black" w:cs="Arial Black"/>
          <w:b/>
          <w:bCs/>
          <w:sz w:val="96"/>
          <w:szCs w:val="96"/>
        </w:rPr>
        <w:t>ome</w:t>
      </w:r>
      <w:r>
        <w:rPr>
          <w:rFonts w:ascii="Arial Black" w:eastAsia="Arial Black" w:hAnsi="Arial Black" w:cs="Arial Black"/>
          <w:b/>
          <w:bCs/>
          <w:sz w:val="96"/>
          <w:szCs w:val="96"/>
        </w:rPr>
        <w:tab/>
        <w:t>Lea</w:t>
      </w:r>
      <w:r>
        <w:rPr>
          <w:rFonts w:ascii="Arial Black" w:eastAsia="Arial Black" w:hAnsi="Arial Black" w:cs="Arial Black"/>
          <w:b/>
          <w:bCs/>
          <w:spacing w:val="1"/>
          <w:sz w:val="96"/>
          <w:szCs w:val="96"/>
        </w:rPr>
        <w:t>r</w:t>
      </w:r>
      <w:r>
        <w:rPr>
          <w:rFonts w:ascii="Arial Black" w:eastAsia="Arial Black" w:hAnsi="Arial Black" w:cs="Arial Black"/>
          <w:b/>
          <w:bCs/>
          <w:sz w:val="96"/>
          <w:szCs w:val="96"/>
        </w:rPr>
        <w:t>n</w:t>
      </w:r>
      <w:r>
        <w:rPr>
          <w:rFonts w:ascii="Arial Black" w:eastAsia="Arial Black" w:hAnsi="Arial Black" w:cs="Arial Black"/>
          <w:b/>
          <w:bCs/>
          <w:spacing w:val="-3"/>
          <w:sz w:val="96"/>
          <w:szCs w:val="96"/>
        </w:rPr>
        <w:t>i</w:t>
      </w:r>
      <w:r>
        <w:rPr>
          <w:rFonts w:ascii="Arial Black" w:eastAsia="Arial Black" w:hAnsi="Arial Black" w:cs="Arial Black"/>
          <w:b/>
          <w:bCs/>
          <w:sz w:val="96"/>
          <w:szCs w:val="96"/>
        </w:rPr>
        <w:t>ng</w:t>
      </w:r>
    </w:p>
    <w:p w:rsidR="00A51C1C" w:rsidRDefault="00A51C1C">
      <w:pPr>
        <w:spacing w:after="0"/>
        <w:jc w:val="center"/>
        <w:sectPr w:rsidR="00A51C1C">
          <w:type w:val="continuous"/>
          <w:pgSz w:w="11920" w:h="8420" w:orient="landscape"/>
          <w:pgMar w:top="720" w:right="1680" w:bottom="280" w:left="1680" w:header="720" w:footer="720" w:gutter="0"/>
          <w:cols w:space="720"/>
        </w:sectPr>
      </w:pPr>
    </w:p>
    <w:p w:rsidR="00A51C1C" w:rsidRDefault="00A24221">
      <w:pPr>
        <w:spacing w:before="8" w:after="0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36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361" name="Group 461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362" name="Freeform 462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59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64" name="Freeform 460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57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366" name="Freeform 458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55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368" name="Freeform 456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53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370" name="Freeform 454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51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372" name="Freeform 452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49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374" name="Freeform 450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47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376" name="Freeform 448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45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378" name="Freeform 446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43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380" name="Freeform 444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41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382" name="Freeform 442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39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384" name="Freeform 440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37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386" name="Freeform 438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35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388" name="Freeform 436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23.7pt;margin-top:23.45pt;width:547.9pt;height:374pt;z-index:-251673088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">
                <v:group id="Group 461" o:spid="_x0000_s1027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462" o:spid="_x0000_s1028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ausQA&#10;AADcAAAADwAAAGRycy9kb3ducmV2LnhtbESPQWvCQBSE74X+h+UJ3upGA0FSV4mFQg8FNXrx9pp9&#10;JtHs25DdJum/7wqCx2FmvmFWm9E0oqfO1ZYVzGcRCOLC6ppLBafj59sShPPIGhvLpOCPHGzWry8r&#10;TLUd+EB97ksRIOxSVFB536ZSuqIig25mW+LgXWxn0AfZlVJ3OAS4aeQiihJpsOawUGFLHxUVt/zX&#10;KMg8Jedrdvu57Oi7iPf1qdmaSKnpZMzeQXga/TP8aH9pBXGygP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GrrEAAAA3AAAAA8AAAAAAAAAAAAAAAAAmAIAAGRycy9k&#10;b3ducmV2LnhtbFBLBQYAAAAABAAEAPUAAACJAwAAAAA=&#10;" path="m,l10946,e" filled="f" strokeweight=".20497mm">
                    <v:path arrowok="t" o:connecttype="custom" o:connectlocs="0,0;10946,0" o:connectangles="0,0"/>
                  </v:shape>
                </v:group>
                <v:group id="Group 459" o:spid="_x0000_s1029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460" o:spid="_x0000_s1030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Oc8UA&#10;AADcAAAADwAAAGRycy9kb3ducmV2LnhtbESPT2vCQBTE7wW/w/IEb3VjLFpS1xAEQZAWGj30+Jp9&#10;JsHs25Dd/PHbdwuFHoeZ+Q2zSyfTiIE6V1tWsFpGIIgLq2suFVwvx+dXEM4ja2wsk4IHOUj3s6cd&#10;JtqO/ElD7ksRIOwSVFB53yZSuqIig25pW+Lg3Wxn0AfZlVJ3OAa4aWQcRRtpsOawUGFLh4qKe94b&#10;BZfo6yPvT9/8vo3PtinkiKshU2oxn7I3EJ4m/x/+a5+0gvXmBX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85zxQAAANwAAAAPAAAAAAAAAAAAAAAAAJgCAABkcnMv&#10;ZG93bnJldi54bWxQSwUGAAAAAAQABAD1AAAAig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57" o:spid="_x0000_s1031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58" o:spid="_x0000_s1032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7vscA&#10;AADcAAAADwAAAGRycy9kb3ducmV2LnhtbESPQWvCQBSE70L/w/IKvUizsUKQmFWKWCnWg6ZKe3xk&#10;n0lq9m3Irhr/vVso9DjMzDdMNu9NIy7UudqyglEUgyAurK65VLD/fHuegHAeWWNjmRTcyMF89jDI&#10;MNX2yju65L4UAcIuRQWV920qpSsqMugi2xIH72g7gz7IrpS6w2uAm0a+xHEiDdYcFipsaVFRccrP&#10;RsHya3I4HHm72pw/fLse/tD3ajdU6umxf52C8NT7//Bf+10rGCcJ/J4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d+77HAAAA3AAAAA8AAAAAAAAAAAAAAAAAmAIAAGRy&#10;cy9kb3ducmV2LnhtbFBLBQYAAAAABAAEAPUAAACMAwAAAAA=&#10;" path="m,l10908,e" filled="f" strokeweight=".58pt">
                    <v:path arrowok="t" o:connecttype="custom" o:connectlocs="0,0;10908,0" o:connectangles="0,0"/>
                  </v:shape>
                </v:group>
                <v:group id="Group 455" o:spid="_x0000_s1033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56" o:spid="_x0000_s1034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EdsEA&#10;AADcAAAADwAAAGRycy9kb3ducmV2LnhtbERPTWuDQBC9F/Iflink1qwmYIPJKhIoCCWFmhx6nLoT&#10;lbqz4m7U/PvuodDj430f88X0YqLRdZYVxJsIBHFtdceNguvl7WUPwnlkjb1lUvAgB3m2ejpiqu3M&#10;nzRVvhEhhF2KClrvh1RKV7dk0G3sQBy4mx0N+gDHRuoR5xBuermNokQa7Dg0tDjQqaX6p7obBZfo&#10;66O6l998ft2+276WM8ZTodT6eSkOIDwt/l/85y61gl0S1oYz4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xHbBAAAA3AAAAA8AAAAAAAAAAAAAAAAAmAIAAGRycy9kb3du&#10;cmV2LnhtbFBLBQYAAAAABAAEAPUAAACG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53" o:spid="_x0000_s1035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54" o:spid="_x0000_s1036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ha8MA&#10;AADcAAAADwAAAGRycy9kb3ducmV2LnhtbERPy2rCQBTdC/2H4RbcmYlVoqSO0opFaRfFF6W7S+Y2&#10;Cc3cCTNTE/++sxBcHs57sepNIy7kfG1ZwThJQRAXVtdcKjgd30ZzED4ga2wsk4IreVgtHwYLzLXt&#10;eE+XQyhFDGGfo4IqhDaX0hcVGfSJbYkj92OdwRChK6V22MVw08inNM2kwZpjQ4UtrSsqfg9/RgGH&#10;bFp/fF3P35sxvm7d57vupplSw8f+5RlEoD7cxTf3TiuYzOL8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eha8MAAADcAAAADwAAAAAAAAAAAAAAAACYAgAAZHJzL2Rv&#10;d25yZXYueG1sUEsFBgAAAAAEAAQA9QAAAIgDAAAAAA==&#10;" path="m,l,7469e" filled="f" strokeweight=".58pt">
                    <v:path arrowok="t" o:connecttype="custom" o:connectlocs="0,475;0,7944" o:connectangles="0,0"/>
                  </v:shape>
                </v:group>
                <v:group id="Group 451" o:spid="_x0000_s1037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52" o:spid="_x0000_s1038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5H8cA&#10;AADcAAAADwAAAGRycy9kb3ducmV2LnhtbESP3WrCQBSE7wu+w3KE3unGWFtJXUXFYkuhUG17fcge&#10;k2D2bMxufvr2XUHo5TAz3zCLVW9K0VLtCssKJuMIBHFqdcGZgq/jy2gOwnlkjaVlUvBLDlbLwd0C&#10;E207/qT24DMRIOwSVJB7XyVSujQng25sK+LgnWxt0AdZZ1LX2AW4KWUcRY/SYMFhIceKtjml50Nj&#10;FFw27z+x3zfd+vvtvJ+1D7uPxu2Uuh/262cQnnr/H761X7WC6VMM1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YuR/HAAAA3AAAAA8AAAAAAAAAAAAAAAAAmAIAAGRy&#10;cy9kb3ducmV2LnhtbFBLBQYAAAAABAAEAPUAAACMAwAAAAA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449" o:spid="_x0000_s1039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50" o:spid="_x0000_s1040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Fk8cA&#10;AADcAAAADwAAAGRycy9kb3ducmV2LnhtbESPT2vCQBTE7wW/w/KEXkrd+CetpK5SFNGDB5v24u0l&#10;+5oNzb4N2a3Gb98tCB6HmfkNs1j1thFn6nztWMF4lIAgLp2uuVLw9bl9noPwAVlj45gUXMnDajl4&#10;WGCm3YU/6JyHSkQI+wwVmBDaTEpfGrLoR64ljt636yyGKLtK6g4vEW4bOUmSF2mx5rhgsKW1ofIn&#10;/7UKikO1eyqPp0M6Loqw2aa5SadXpR6H/fsbiEB9uIdv7b1WMH2dwf+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7BZPHAAAA3AAAAA8AAAAAAAAAAAAAAAAAmAIAAGRy&#10;cy9kb3ducmV2LnhtbFBLBQYAAAAABAAEAPUAAACMAwAAAAA=&#10;" path="m,l,7401e" filled="f" strokeweight=".20497mm">
                    <v:path arrowok="t" o:connecttype="custom" o:connectlocs="0,509;0,7910" o:connectangles="0,0"/>
                  </v:shape>
                </v:group>
                <v:group id="Group 447" o:spid="_x0000_s1041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48" o:spid="_x0000_s1042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chMYA&#10;AADcAAAADwAAAGRycy9kb3ducmV2LnhtbESPT2vCQBTE74LfYXlCb7qxlVSiq7SlpaUeiv8Qb4/s&#10;Mwlm34bdrYnfvlsQPA4z8xtmvuxMLS7kfGVZwXiUgCDOra64ULDbfgynIHxA1lhbJgVX8rBc9Htz&#10;zLRteU2XTShEhLDPUEEZQpNJ6fOSDPqRbYijd7LOYIjSFVI7bCPc1PIxSVJpsOK4UGJDbyXl582v&#10;UcAhnVSrw3V/fB/j66f7+dbtJFXqYdC9zEAE6sI9fGt/aQVPz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KchM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445" o:spid="_x0000_s1043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46" o:spid="_x0000_s1044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pHsIA&#10;AADcAAAADwAAAGRycy9kb3ducmV2LnhtbERPy2rCQBTdF/yH4Qrd1YkGUomOUkShLlIfLbi9ZK5J&#10;bOZOyIxJ/PvOQujycN7L9WBq0VHrKssKppMIBHFudcWFgp/v3dschPPIGmvLpOBBDtar0csSU217&#10;PlF39oUIIexSVFB636RSurwkg25iG+LAXW1r0AfYFlK32IdwU8tZFCXSYMWhocSGNiXlv+e7UZBs&#10;rzed7w77L2mPGT8uGceXTKnX8fCxAOFp8P/ip/tTK4jfw9pw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mkewgAAANwAAAAPAAAAAAAAAAAAAAAAAJgCAABkcnMvZG93&#10;bnJldi54bWxQSwUGAAAAAAQABAD1AAAAhwMAAAAA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443" o:spid="_x0000_s1045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44" o:spid="_x0000_s1046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+B8EA&#10;AADcAAAADwAAAGRycy9kb3ducmV2LnhtbERPTWvCQBC9F/oflil4q5taFIlughTEghBatT0P2TGJ&#10;ZmdDdtT4791DocfH+17mg2vVlfrQeDbwNk5AEZfeNlwZOOzXr3NQQZAttp7JwJ0C5Nnz0xJT62/8&#10;TdedVCqGcEjRQC3SpVqHsiaHYew74sgdfe9QIuwrbXu8xXDX6kmSzLTDhmNDjR191FSedxdn4Ovn&#10;XGByust2NtW/tpJis3eFMaOXYbUAJTTIv/jP/WkNvM/j/HgmHgGd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SfgfBAAAA3AAAAA8AAAAAAAAAAAAAAAAAmAIAAGRycy9kb3du&#10;cmV2LnhtbFBLBQYAAAAABAAEAPUAAACGAwAAAAA=&#10;" path="m,l,7401e" filled="f" strokeweight=".58pt">
                    <v:path arrowok="t" o:connecttype="custom" o:connectlocs="0,509;0,7910" o:connectangles="0,0"/>
                  </v:shape>
                </v:group>
                <v:group id="Group 441" o:spid="_x0000_s1047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42" o:spid="_x0000_s1048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oFcUA&#10;AADcAAAADwAAAGRycy9kb3ducmV2LnhtbESP0WrCQBRE3wv+w3IF3+pGCyqpqxTBEgWVWj/gkr3N&#10;psnejdlV49+7QqGPw8ycYebLztbiSq0vHSsYDRMQxLnTJRcKTt/r1xkIH5A11o5JwZ08LBe9lzmm&#10;2t34i67HUIgIYZ+iAhNCk0rpc0MW/dA1xNH7ca3FEGVbSN3iLcJtLcdJMpEWS44LBhtaGcqr48Uq&#10;OFRmP9pudtN1KDb3c5ZV29/Pk1KDfvfxDiJQF/7Df+1MK3ibje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igVxQAAANwAAAAPAAAAAAAAAAAAAAAAAJgCAABkcnMv&#10;ZG93bnJldi54bWxQSwUGAAAAAAQABAD1AAAAigMAAAAA&#10;" path="m,l10946,e" filled="f" strokeweight=".58pt">
                    <v:path arrowok="t" o:connecttype="custom" o:connectlocs="0,0;10946,0" o:connectangles="0,0"/>
                  </v:shape>
                </v:group>
                <v:group id="Group 439" o:spid="_x0000_s1049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40" o:spid="_x0000_s1050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oicUA&#10;AADcAAAADwAAAGRycy9kb3ducmV2LnhtbESPT2vCQBTE74V+h+UVvNVNtFSJrkEKQkBaaPTg8Zl9&#10;JqHZtyG7+eO3dwuFHoeZ+Q2zTSfTiIE6V1tWEM8jEMSF1TWXCs6nw+sahPPIGhvLpOBODtLd89MW&#10;E21H/qYh96UIEHYJKqi8bxMpXVGRQTe3LXHwbrYz6IPsSqk7HAPcNHIRRe/SYM1hocKWPioqfvLe&#10;KDhFl6+8z678uVocbVPIEeNhr9TsZdpvQHia/H/4r51pBcv1G/yeC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yiJxQAAANwAAAAPAAAAAAAAAAAAAAAAAJgCAABkcnMv&#10;ZG93bnJldi54bWxQSwUGAAAAAAQABAD1AAAAigMAAAAA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437" o:spid="_x0000_s1051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38" o:spid="_x0000_s1052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GQsQA&#10;AADcAAAADwAAAGRycy9kb3ducmV2LnhtbESP3YrCMBSE74V9h3AW9k5TVxDtmorIFsQLwZ8HODRn&#10;29rmpDRZ2/r0RhC8HGbmG2a17k0tbtS60rKC6SQCQZxZXXKu4HJOxwsQziNrrC2TgoEcrJOP0Qpj&#10;bTs+0u3kcxEg7GJUUHjfxFK6rCCDbmIb4uD92dagD7LNpW6xC3BTy+8omkuDJYeFAhvaFpRVp3+j&#10;QE/N9j5c+/3y8KtnXaptVQ07pb4++80PCE+9f4df7Z1WMFvM4X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RkLEAAAA3AAAAA8AAAAAAAAAAAAAAAAAmAIAAGRycy9k&#10;b3ducmV2LnhtbFBLBQYAAAAABAAEAPUAAACJAwAAAAA=&#10;" path="m,l10908,e" filled="f" strokeweight=".20497mm">
                    <v:path arrowok="t" o:connecttype="custom" o:connectlocs="0,0;10908,0" o:connectangles="0,0"/>
                  </v:shape>
                </v:group>
                <v:group id="Group 435" o:spid="_x0000_s1053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36" o:spid="_x0000_s1054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ijMIA&#10;AADcAAAADwAAAGRycy9kb3ducmV2LnhtbERPTWuDQBC9B/oflinkFtekkIh1DSEQCJQGoj30OHUn&#10;KnFnxd2o+ffdQ6HHx/vO9rPpxEiDay0rWEcxCOLK6pZrBV/laZWAcB5ZY2eZFDzJwT5/WWSYajvx&#10;lcbC1yKEsEtRQeN9n0rpqoYMusj2xIG72cGgD3CopR5wCuGmk5s43kqDLYeGBns6NlTdi4dRUMbf&#10;l+Jx/uHP3ebDdpWccD0elFq+zod3EJ5m/y/+c5+1grckrA1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iKMwgAAANwAAAAPAAAAAAAAAAAAAAAAAJgCAABkcnMvZG93&#10;bnJldi54bWxQSwUGAAAAAAQABAD1AAAAhwMAAAAA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tabs>
          <w:tab w:val="left" w:pos="460"/>
        </w:tabs>
        <w:spacing w:before="28" w:after="0" w:line="274" w:lineRule="auto"/>
        <w:ind w:left="460" w:right="468" w:hanging="360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w w:val="13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ork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gh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pacing w:val="-2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is bo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and tasks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ork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her on a rotation basis in the Expressive Arts Faculty.</w:t>
      </w:r>
      <w:r>
        <w:rPr>
          <w:rFonts w:ascii="Arial" w:eastAsia="Arial" w:hAnsi="Arial" w:cs="Arial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plen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 w:rsidR="00EF6601">
        <w:rPr>
          <w:rFonts w:ascii="Arial" w:eastAsia="Arial" w:hAnsi="Arial" w:cs="Arial"/>
          <w:sz w:val="28"/>
          <w:szCs w:val="28"/>
        </w:rPr>
        <w:t xml:space="preserve"> for you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ple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.</w:t>
      </w:r>
    </w:p>
    <w:p w:rsidR="00A51C1C" w:rsidRDefault="00A51C1C">
      <w:pPr>
        <w:spacing w:before="4" w:after="0" w:line="190" w:lineRule="exact"/>
        <w:rPr>
          <w:sz w:val="19"/>
          <w:szCs w:val="19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tabs>
          <w:tab w:val="left" w:pos="460"/>
        </w:tabs>
        <w:spacing w:after="0" w:line="274" w:lineRule="auto"/>
        <w:ind w:left="460" w:right="80" w:hanging="360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w w:val="13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F6601"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k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hou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ple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hb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ok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EF6601">
        <w:rPr>
          <w:rFonts w:ascii="Arial" w:eastAsia="Arial" w:hAnsi="Arial" w:cs="Arial"/>
          <w:spacing w:val="-4"/>
          <w:sz w:val="28"/>
          <w:szCs w:val="28"/>
        </w:rPr>
        <w:t>work on in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s </w:t>
      </w:r>
      <w:r w:rsidR="00EF6601">
        <w:rPr>
          <w:rFonts w:ascii="Arial" w:eastAsia="Arial" w:hAnsi="Arial" w:cs="Arial"/>
          <w:sz w:val="28"/>
          <w:szCs w:val="28"/>
        </w:rPr>
        <w:t xml:space="preserve">and can take home </w:t>
      </w:r>
      <w:r>
        <w:rPr>
          <w:rFonts w:ascii="Arial" w:eastAsia="Arial" w:hAnsi="Arial" w:cs="Arial"/>
          <w:sz w:val="28"/>
          <w:szCs w:val="28"/>
        </w:rPr>
        <w:t xml:space="preserve">or your knowledge </w:t>
      </w:r>
      <w:proofErr w:type="spellStart"/>
      <w:r>
        <w:rPr>
          <w:rFonts w:ascii="Arial" w:eastAsia="Arial" w:hAnsi="Arial" w:cs="Arial"/>
          <w:sz w:val="28"/>
          <w:szCs w:val="28"/>
        </w:rPr>
        <w:t>organiser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books</w:t>
      </w:r>
    </w:p>
    <w:p w:rsidR="00A51C1C" w:rsidRDefault="00A51C1C">
      <w:pPr>
        <w:spacing w:before="4" w:after="0" w:line="190" w:lineRule="exact"/>
        <w:rPr>
          <w:sz w:val="19"/>
          <w:szCs w:val="19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tabs>
          <w:tab w:val="left" w:pos="460"/>
        </w:tabs>
        <w:spacing w:after="0" w:line="274" w:lineRule="auto"/>
        <w:ind w:left="461" w:right="36" w:hanging="360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w w:val="13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his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ppo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learni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sk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lls 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t 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ig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ork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quali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.</w:t>
      </w:r>
    </w:p>
    <w:p w:rsidR="00A51C1C" w:rsidRDefault="00A51C1C">
      <w:pPr>
        <w:spacing w:before="2" w:after="0" w:line="190" w:lineRule="exact"/>
        <w:rPr>
          <w:sz w:val="19"/>
          <w:szCs w:val="19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tabs>
          <w:tab w:val="left" w:pos="460"/>
        </w:tabs>
        <w:spacing w:after="0" w:line="275" w:lineRule="auto"/>
        <w:ind w:left="461" w:right="264" w:hanging="360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w w:val="13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hould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ese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at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qu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 xml:space="preserve">our book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uld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ully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laid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t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ple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ndard po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ible</w:t>
      </w:r>
    </w:p>
    <w:p w:rsidR="00A51C1C" w:rsidRDefault="00A51C1C">
      <w:pPr>
        <w:spacing w:before="10" w:after="0" w:line="180" w:lineRule="exact"/>
        <w:rPr>
          <w:sz w:val="18"/>
          <w:szCs w:val="18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tabs>
          <w:tab w:val="left" w:pos="460"/>
        </w:tabs>
        <w:spacing w:after="0" w:line="274" w:lineRule="auto"/>
        <w:ind w:left="461" w:right="419" w:hanging="360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w w:val="13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Pupils will receive praise </w:t>
      </w:r>
      <w:r>
        <w:rPr>
          <w:rFonts w:ascii="Arial" w:eastAsia="Arial" w:hAnsi="Arial" w:cs="Arial"/>
          <w:spacing w:val="-4"/>
          <w:sz w:val="28"/>
          <w:szCs w:val="28"/>
        </w:rPr>
        <w:t xml:space="preserve">&amp; recognition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 pr</w:t>
      </w:r>
      <w:r>
        <w:rPr>
          <w:rFonts w:ascii="Arial" w:eastAsia="Arial" w:hAnsi="Arial" w:cs="Arial"/>
          <w:spacing w:val="-2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, be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dard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ork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 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pro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.</w:t>
      </w:r>
    </w:p>
    <w:p w:rsidR="00A51C1C" w:rsidRDefault="00A51C1C">
      <w:pPr>
        <w:spacing w:after="0"/>
        <w:sectPr w:rsidR="00A51C1C">
          <w:pgSz w:w="11920" w:h="8420" w:orient="landscape"/>
          <w:pgMar w:top="720" w:right="700" w:bottom="280" w:left="980" w:header="720" w:footer="720" w:gutter="0"/>
          <w:cols w:space="720"/>
        </w:sectPr>
      </w:pPr>
    </w:p>
    <w:p w:rsidR="00A51C1C" w:rsidRDefault="00C86428">
      <w:pPr>
        <w:spacing w:after="0" w:line="544" w:lineRule="exact"/>
        <w:ind w:left="120" w:right="-20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eastAsia="Arial Black" w:hAnsi="Arial Black" w:cs="Arial Black"/>
          <w:b/>
          <w:bCs/>
          <w:spacing w:val="1"/>
          <w:position w:val="2"/>
          <w:sz w:val="40"/>
          <w:szCs w:val="40"/>
        </w:rPr>
        <w:lastRenderedPageBreak/>
        <w:t>T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40"/>
          <w:szCs w:val="40"/>
        </w:rPr>
        <w:t>h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 xml:space="preserve">e </w:t>
      </w:r>
      <w:r>
        <w:rPr>
          <w:rFonts w:ascii="Arial Black" w:eastAsia="Arial Black" w:hAnsi="Arial Black" w:cs="Arial Black"/>
          <w:b/>
          <w:bCs/>
          <w:spacing w:val="-2"/>
          <w:position w:val="2"/>
          <w:sz w:val="40"/>
          <w:szCs w:val="40"/>
        </w:rPr>
        <w:t>V</w:t>
      </w:r>
      <w:r>
        <w:rPr>
          <w:rFonts w:ascii="Arial Black" w:eastAsia="Arial Black" w:hAnsi="Arial Black" w:cs="Arial Black"/>
          <w:b/>
          <w:bCs/>
          <w:spacing w:val="1"/>
          <w:position w:val="2"/>
          <w:sz w:val="40"/>
          <w:szCs w:val="40"/>
        </w:rPr>
        <w:t>i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>s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40"/>
          <w:szCs w:val="40"/>
        </w:rPr>
        <w:t>ua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 xml:space="preserve">l </w:t>
      </w:r>
      <w:r>
        <w:rPr>
          <w:rFonts w:ascii="Arial Black" w:eastAsia="Arial Black" w:hAnsi="Arial Black" w:cs="Arial Black"/>
          <w:b/>
          <w:bCs/>
          <w:spacing w:val="1"/>
          <w:position w:val="2"/>
          <w:sz w:val="40"/>
          <w:szCs w:val="40"/>
        </w:rPr>
        <w:t>El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40"/>
          <w:szCs w:val="40"/>
        </w:rPr>
        <w:t>e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>m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40"/>
          <w:szCs w:val="40"/>
        </w:rPr>
        <w:t>en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>ts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40"/>
          <w:szCs w:val="40"/>
        </w:rPr>
        <w:t xml:space="preserve"> o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>f Art</w:t>
      </w:r>
    </w:p>
    <w:p w:rsidR="00A51C1C" w:rsidRDefault="00A51C1C">
      <w:pPr>
        <w:spacing w:before="15" w:after="0" w:line="220" w:lineRule="exact"/>
      </w:pPr>
    </w:p>
    <w:p w:rsidR="00A51C1C" w:rsidRDefault="00A24221">
      <w:pPr>
        <w:spacing w:after="0" w:line="370" w:lineRule="atLeast"/>
        <w:ind w:left="120" w:right="48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3071495</wp:posOffset>
                </wp:positionH>
                <wp:positionV relativeFrom="paragraph">
                  <wp:posOffset>701040</wp:posOffset>
                </wp:positionV>
                <wp:extent cx="3938905" cy="3094355"/>
                <wp:effectExtent l="33020" t="34290" r="38100" b="14605"/>
                <wp:wrapNone/>
                <wp:docPr id="358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905" cy="3094355"/>
                          <a:chOff x="4837" y="1104"/>
                          <a:chExt cx="6203" cy="4873"/>
                        </a:xfrm>
                      </wpg:grpSpPr>
                      <wps:wsp>
                        <wps:cNvPr id="359" name="Freeform 433"/>
                        <wps:cNvSpPr>
                          <a:spLocks/>
                        </wps:cNvSpPr>
                        <wps:spPr bwMode="auto">
                          <a:xfrm>
                            <a:off x="4837" y="1104"/>
                            <a:ext cx="6203" cy="4873"/>
                          </a:xfrm>
                          <a:custGeom>
                            <a:avLst/>
                            <a:gdLst>
                              <a:gd name="T0" fmla="+- 0 5575 4837"/>
                              <a:gd name="T1" fmla="*/ T0 w 6203"/>
                              <a:gd name="T2" fmla="+- 0 5103 1104"/>
                              <a:gd name="T3" fmla="*/ 5103 h 4873"/>
                              <a:gd name="T4" fmla="+- 0 5432 4837"/>
                              <a:gd name="T5" fmla="*/ T4 w 6203"/>
                              <a:gd name="T6" fmla="+- 0 4961 1104"/>
                              <a:gd name="T7" fmla="*/ 4961 h 4873"/>
                              <a:gd name="T8" fmla="+- 0 5303 4837"/>
                              <a:gd name="T9" fmla="*/ T8 w 6203"/>
                              <a:gd name="T10" fmla="+- 0 4811 1104"/>
                              <a:gd name="T11" fmla="*/ 4811 h 4873"/>
                              <a:gd name="T12" fmla="+- 0 5190 4837"/>
                              <a:gd name="T13" fmla="*/ T12 w 6203"/>
                              <a:gd name="T14" fmla="+- 0 4656 1104"/>
                              <a:gd name="T15" fmla="*/ 4656 h 4873"/>
                              <a:gd name="T16" fmla="+- 0 5091 4837"/>
                              <a:gd name="T17" fmla="*/ T16 w 6203"/>
                              <a:gd name="T18" fmla="+- 0 4494 1104"/>
                              <a:gd name="T19" fmla="*/ 4494 h 4873"/>
                              <a:gd name="T20" fmla="+- 0 5008 4837"/>
                              <a:gd name="T21" fmla="*/ T20 w 6203"/>
                              <a:gd name="T22" fmla="+- 0 4327 1104"/>
                              <a:gd name="T23" fmla="*/ 4327 h 4873"/>
                              <a:gd name="T24" fmla="+- 0 4941 4837"/>
                              <a:gd name="T25" fmla="*/ T24 w 6203"/>
                              <a:gd name="T26" fmla="+- 0 4156 1104"/>
                              <a:gd name="T27" fmla="*/ 4156 h 4873"/>
                              <a:gd name="T28" fmla="+- 0 4891 4837"/>
                              <a:gd name="T29" fmla="*/ T28 w 6203"/>
                              <a:gd name="T30" fmla="+- 0 3981 1104"/>
                              <a:gd name="T31" fmla="*/ 3981 h 4873"/>
                              <a:gd name="T32" fmla="+- 0 4856 4837"/>
                              <a:gd name="T33" fmla="*/ T32 w 6203"/>
                              <a:gd name="T34" fmla="+- 0 3803 1104"/>
                              <a:gd name="T35" fmla="*/ 3803 h 4873"/>
                              <a:gd name="T36" fmla="+- 0 4839 4837"/>
                              <a:gd name="T37" fmla="*/ T36 w 6203"/>
                              <a:gd name="T38" fmla="+- 0 3622 1104"/>
                              <a:gd name="T39" fmla="*/ 3622 h 4873"/>
                              <a:gd name="T40" fmla="+- 0 4847 4837"/>
                              <a:gd name="T41" fmla="*/ T40 w 6203"/>
                              <a:gd name="T42" fmla="+- 0 3332 1104"/>
                              <a:gd name="T43" fmla="*/ 3332 h 4873"/>
                              <a:gd name="T44" fmla="+- 0 4927 4837"/>
                              <a:gd name="T45" fmla="*/ T44 w 6203"/>
                              <a:gd name="T46" fmla="+- 0 2948 1104"/>
                              <a:gd name="T47" fmla="*/ 2948 h 4873"/>
                              <a:gd name="T48" fmla="+- 0 5081 4837"/>
                              <a:gd name="T49" fmla="*/ T48 w 6203"/>
                              <a:gd name="T50" fmla="+- 0 2586 1104"/>
                              <a:gd name="T51" fmla="*/ 2586 h 4873"/>
                              <a:gd name="T52" fmla="+- 0 5302 4837"/>
                              <a:gd name="T53" fmla="*/ T52 w 6203"/>
                              <a:gd name="T54" fmla="+- 0 2253 1104"/>
                              <a:gd name="T55" fmla="*/ 2253 h 4873"/>
                              <a:gd name="T56" fmla="+- 0 5584 4837"/>
                              <a:gd name="T57" fmla="*/ T56 w 6203"/>
                              <a:gd name="T58" fmla="+- 0 1952 1104"/>
                              <a:gd name="T59" fmla="*/ 1952 h 4873"/>
                              <a:gd name="T60" fmla="+- 0 5920 4837"/>
                              <a:gd name="T61" fmla="*/ T60 w 6203"/>
                              <a:gd name="T62" fmla="+- 0 1688 1104"/>
                              <a:gd name="T63" fmla="*/ 1688 h 4873"/>
                              <a:gd name="T64" fmla="+- 0 6305 4837"/>
                              <a:gd name="T65" fmla="*/ T64 w 6203"/>
                              <a:gd name="T66" fmla="+- 0 1468 1104"/>
                              <a:gd name="T67" fmla="*/ 1468 h 4873"/>
                              <a:gd name="T68" fmla="+- 0 6731 4837"/>
                              <a:gd name="T69" fmla="*/ T68 w 6203"/>
                              <a:gd name="T70" fmla="+- 0 1295 1104"/>
                              <a:gd name="T71" fmla="*/ 1295 h 4873"/>
                              <a:gd name="T72" fmla="+- 0 7193 4837"/>
                              <a:gd name="T73" fmla="*/ T72 w 6203"/>
                              <a:gd name="T74" fmla="+- 0 1174 1104"/>
                              <a:gd name="T75" fmla="*/ 1174 h 4873"/>
                              <a:gd name="T76" fmla="+- 0 7684 4837"/>
                              <a:gd name="T77" fmla="*/ T76 w 6203"/>
                              <a:gd name="T78" fmla="+- 0 1112 1104"/>
                              <a:gd name="T79" fmla="*/ 1112 h 4873"/>
                              <a:gd name="T80" fmla="+- 0 8193 4837"/>
                              <a:gd name="T81" fmla="*/ T80 w 6203"/>
                              <a:gd name="T82" fmla="+- 0 1112 1104"/>
                              <a:gd name="T83" fmla="*/ 1112 h 4873"/>
                              <a:gd name="T84" fmla="+- 0 8684 4837"/>
                              <a:gd name="T85" fmla="*/ T84 w 6203"/>
                              <a:gd name="T86" fmla="+- 0 1174 1104"/>
                              <a:gd name="T87" fmla="*/ 1174 h 4873"/>
                              <a:gd name="T88" fmla="+- 0 9146 4837"/>
                              <a:gd name="T89" fmla="*/ T88 w 6203"/>
                              <a:gd name="T90" fmla="+- 0 1295 1104"/>
                              <a:gd name="T91" fmla="*/ 1295 h 4873"/>
                              <a:gd name="T92" fmla="+- 0 9572 4837"/>
                              <a:gd name="T93" fmla="*/ T92 w 6203"/>
                              <a:gd name="T94" fmla="+- 0 1468 1104"/>
                              <a:gd name="T95" fmla="*/ 1468 h 4873"/>
                              <a:gd name="T96" fmla="+- 0 9957 4837"/>
                              <a:gd name="T97" fmla="*/ T96 w 6203"/>
                              <a:gd name="T98" fmla="+- 0 1688 1104"/>
                              <a:gd name="T99" fmla="*/ 1688 h 4873"/>
                              <a:gd name="T100" fmla="+- 0 10293 4837"/>
                              <a:gd name="T101" fmla="*/ T100 w 6203"/>
                              <a:gd name="T102" fmla="+- 0 1952 1104"/>
                              <a:gd name="T103" fmla="*/ 1952 h 4873"/>
                              <a:gd name="T104" fmla="+- 0 10575 4837"/>
                              <a:gd name="T105" fmla="*/ T104 w 6203"/>
                              <a:gd name="T106" fmla="+- 0 2253 1104"/>
                              <a:gd name="T107" fmla="*/ 2253 h 4873"/>
                              <a:gd name="T108" fmla="+- 0 10796 4837"/>
                              <a:gd name="T109" fmla="*/ T108 w 6203"/>
                              <a:gd name="T110" fmla="+- 0 2586 1104"/>
                              <a:gd name="T111" fmla="*/ 2586 h 4873"/>
                              <a:gd name="T112" fmla="+- 0 10950 4837"/>
                              <a:gd name="T113" fmla="*/ T112 w 6203"/>
                              <a:gd name="T114" fmla="+- 0 2948 1104"/>
                              <a:gd name="T115" fmla="*/ 2948 h 4873"/>
                              <a:gd name="T116" fmla="+- 0 11030 4837"/>
                              <a:gd name="T117" fmla="*/ T116 w 6203"/>
                              <a:gd name="T118" fmla="+- 0 3332 1104"/>
                              <a:gd name="T119" fmla="*/ 3332 h 4873"/>
                              <a:gd name="T120" fmla="+- 0 11030 4837"/>
                              <a:gd name="T121" fmla="*/ T120 w 6203"/>
                              <a:gd name="T122" fmla="+- 0 3730 1104"/>
                              <a:gd name="T123" fmla="*/ 3730 h 4873"/>
                              <a:gd name="T124" fmla="+- 0 10950 4837"/>
                              <a:gd name="T125" fmla="*/ T124 w 6203"/>
                              <a:gd name="T126" fmla="+- 0 4115 1104"/>
                              <a:gd name="T127" fmla="*/ 4115 h 4873"/>
                              <a:gd name="T128" fmla="+- 0 10796 4837"/>
                              <a:gd name="T129" fmla="*/ T128 w 6203"/>
                              <a:gd name="T130" fmla="+- 0 4476 1104"/>
                              <a:gd name="T131" fmla="*/ 4476 h 4873"/>
                              <a:gd name="T132" fmla="+- 0 10575 4837"/>
                              <a:gd name="T133" fmla="*/ T132 w 6203"/>
                              <a:gd name="T134" fmla="+- 0 4810 1104"/>
                              <a:gd name="T135" fmla="*/ 4810 h 4873"/>
                              <a:gd name="T136" fmla="+- 0 10293 4837"/>
                              <a:gd name="T137" fmla="*/ T136 w 6203"/>
                              <a:gd name="T138" fmla="+- 0 5111 1104"/>
                              <a:gd name="T139" fmla="*/ 5111 h 4873"/>
                              <a:gd name="T140" fmla="+- 0 9957 4837"/>
                              <a:gd name="T141" fmla="*/ T140 w 6203"/>
                              <a:gd name="T142" fmla="+- 0 5374 1104"/>
                              <a:gd name="T143" fmla="*/ 5374 h 4873"/>
                              <a:gd name="T144" fmla="+- 0 9572 4837"/>
                              <a:gd name="T145" fmla="*/ T144 w 6203"/>
                              <a:gd name="T146" fmla="+- 0 5595 1104"/>
                              <a:gd name="T147" fmla="*/ 5595 h 4873"/>
                              <a:gd name="T148" fmla="+- 0 9146 4837"/>
                              <a:gd name="T149" fmla="*/ T148 w 6203"/>
                              <a:gd name="T150" fmla="+- 0 5768 1104"/>
                              <a:gd name="T151" fmla="*/ 5768 h 4873"/>
                              <a:gd name="T152" fmla="+- 0 8684 4837"/>
                              <a:gd name="T153" fmla="*/ T152 w 6203"/>
                              <a:gd name="T154" fmla="+- 0 5888 1104"/>
                              <a:gd name="T155" fmla="*/ 5888 h 4873"/>
                              <a:gd name="T156" fmla="+- 0 8193 4837"/>
                              <a:gd name="T157" fmla="*/ T156 w 6203"/>
                              <a:gd name="T158" fmla="+- 0 5951 1104"/>
                              <a:gd name="T159" fmla="*/ 5951 h 4873"/>
                              <a:gd name="T160" fmla="+- 0 7869 4837"/>
                              <a:gd name="T161" fmla="*/ T160 w 6203"/>
                              <a:gd name="T162" fmla="+- 0 5958 1104"/>
                              <a:gd name="T163" fmla="*/ 5958 h 4873"/>
                              <a:gd name="T164" fmla="+- 0 7731 4837"/>
                              <a:gd name="T165" fmla="*/ T164 w 6203"/>
                              <a:gd name="T166" fmla="+- 0 5953 1104"/>
                              <a:gd name="T167" fmla="*/ 5953 h 4873"/>
                              <a:gd name="T168" fmla="+- 0 7594 4837"/>
                              <a:gd name="T169" fmla="*/ T168 w 6203"/>
                              <a:gd name="T170" fmla="+- 0 5944 1104"/>
                              <a:gd name="T171" fmla="*/ 5944 h 4873"/>
                              <a:gd name="T172" fmla="+- 0 7457 4837"/>
                              <a:gd name="T173" fmla="*/ T172 w 6203"/>
                              <a:gd name="T174" fmla="+- 0 5929 1104"/>
                              <a:gd name="T175" fmla="*/ 5929 h 4873"/>
                              <a:gd name="T176" fmla="+- 0 7321 4837"/>
                              <a:gd name="T177" fmla="*/ T176 w 6203"/>
                              <a:gd name="T178" fmla="+- 0 5910 1104"/>
                              <a:gd name="T179" fmla="*/ 5910 h 4873"/>
                              <a:gd name="T180" fmla="+- 0 7187 4837"/>
                              <a:gd name="T181" fmla="*/ T180 w 6203"/>
                              <a:gd name="T182" fmla="+- 0 5886 1104"/>
                              <a:gd name="T183" fmla="*/ 5886 h 4873"/>
                              <a:gd name="T184" fmla="+- 0 7054 4837"/>
                              <a:gd name="T185" fmla="*/ T184 w 6203"/>
                              <a:gd name="T186" fmla="+- 0 5858 1104"/>
                              <a:gd name="T187" fmla="*/ 5858 h 4873"/>
                              <a:gd name="T188" fmla="+- 0 6923 4837"/>
                              <a:gd name="T189" fmla="*/ T188 w 6203"/>
                              <a:gd name="T190" fmla="+- 0 5825 1104"/>
                              <a:gd name="T191" fmla="*/ 5825 h 4873"/>
                              <a:gd name="T192" fmla="+- 0 6793 4837"/>
                              <a:gd name="T193" fmla="*/ T192 w 6203"/>
                              <a:gd name="T194" fmla="+- 0 5787 1104"/>
                              <a:gd name="T195" fmla="*/ 5787 h 4873"/>
                              <a:gd name="T196" fmla="+- 0 6666 4837"/>
                              <a:gd name="T197" fmla="*/ T196 w 6203"/>
                              <a:gd name="T198" fmla="+- 0 5745 1104"/>
                              <a:gd name="T199" fmla="*/ 5745 h 4873"/>
                              <a:gd name="T200" fmla="+- 0 5626 4837"/>
                              <a:gd name="T201" fmla="*/ T200 w 6203"/>
                              <a:gd name="T202" fmla="+- 0 5977 1104"/>
                              <a:gd name="T203" fmla="*/ 5977 h 4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203" h="4873">
                                <a:moveTo>
                                  <a:pt x="815" y="4067"/>
                                </a:moveTo>
                                <a:lnTo>
                                  <a:pt x="738" y="3999"/>
                                </a:lnTo>
                                <a:lnTo>
                                  <a:pt x="665" y="3929"/>
                                </a:lnTo>
                                <a:lnTo>
                                  <a:pt x="595" y="3857"/>
                                </a:lnTo>
                                <a:lnTo>
                                  <a:pt x="529" y="3783"/>
                                </a:lnTo>
                                <a:lnTo>
                                  <a:pt x="466" y="3707"/>
                                </a:lnTo>
                                <a:lnTo>
                                  <a:pt x="408" y="3630"/>
                                </a:lnTo>
                                <a:lnTo>
                                  <a:pt x="353" y="3552"/>
                                </a:lnTo>
                                <a:lnTo>
                                  <a:pt x="302" y="3471"/>
                                </a:lnTo>
                                <a:lnTo>
                                  <a:pt x="254" y="3390"/>
                                </a:lnTo>
                                <a:lnTo>
                                  <a:pt x="211" y="3307"/>
                                </a:lnTo>
                                <a:lnTo>
                                  <a:pt x="171" y="3223"/>
                                </a:lnTo>
                                <a:lnTo>
                                  <a:pt x="136" y="3138"/>
                                </a:lnTo>
                                <a:lnTo>
                                  <a:pt x="104" y="3052"/>
                                </a:lnTo>
                                <a:lnTo>
                                  <a:pt x="77" y="2965"/>
                                </a:lnTo>
                                <a:lnTo>
                                  <a:pt x="54" y="2877"/>
                                </a:lnTo>
                                <a:lnTo>
                                  <a:pt x="34" y="2788"/>
                                </a:lnTo>
                                <a:lnTo>
                                  <a:pt x="19" y="2699"/>
                                </a:lnTo>
                                <a:lnTo>
                                  <a:pt x="9" y="2609"/>
                                </a:lnTo>
                                <a:lnTo>
                                  <a:pt x="2" y="2518"/>
                                </a:lnTo>
                                <a:lnTo>
                                  <a:pt x="0" y="2427"/>
                                </a:lnTo>
                                <a:lnTo>
                                  <a:pt x="10" y="2228"/>
                                </a:lnTo>
                                <a:lnTo>
                                  <a:pt x="41" y="2034"/>
                                </a:lnTo>
                                <a:lnTo>
                                  <a:pt x="90" y="1844"/>
                                </a:lnTo>
                                <a:lnTo>
                                  <a:pt x="158" y="1660"/>
                                </a:lnTo>
                                <a:lnTo>
                                  <a:pt x="244" y="1482"/>
                                </a:lnTo>
                                <a:lnTo>
                                  <a:pt x="346" y="1312"/>
                                </a:lnTo>
                                <a:lnTo>
                                  <a:pt x="465" y="1149"/>
                                </a:lnTo>
                                <a:lnTo>
                                  <a:pt x="598" y="994"/>
                                </a:lnTo>
                                <a:lnTo>
                                  <a:pt x="747" y="848"/>
                                </a:lnTo>
                                <a:lnTo>
                                  <a:pt x="908" y="711"/>
                                </a:lnTo>
                                <a:lnTo>
                                  <a:pt x="1083" y="584"/>
                                </a:lnTo>
                                <a:lnTo>
                                  <a:pt x="1270" y="468"/>
                                </a:lnTo>
                                <a:lnTo>
                                  <a:pt x="1468" y="364"/>
                                </a:lnTo>
                                <a:lnTo>
                                  <a:pt x="1676" y="271"/>
                                </a:lnTo>
                                <a:lnTo>
                                  <a:pt x="1894" y="191"/>
                                </a:lnTo>
                                <a:lnTo>
                                  <a:pt x="2121" y="124"/>
                                </a:lnTo>
                                <a:lnTo>
                                  <a:pt x="2356" y="70"/>
                                </a:lnTo>
                                <a:lnTo>
                                  <a:pt x="2598" y="32"/>
                                </a:lnTo>
                                <a:lnTo>
                                  <a:pt x="2847" y="8"/>
                                </a:lnTo>
                                <a:lnTo>
                                  <a:pt x="3101" y="0"/>
                                </a:lnTo>
                                <a:lnTo>
                                  <a:pt x="3356" y="8"/>
                                </a:lnTo>
                                <a:lnTo>
                                  <a:pt x="3605" y="32"/>
                                </a:lnTo>
                                <a:lnTo>
                                  <a:pt x="3847" y="70"/>
                                </a:lnTo>
                                <a:lnTo>
                                  <a:pt x="4082" y="124"/>
                                </a:lnTo>
                                <a:lnTo>
                                  <a:pt x="4309" y="191"/>
                                </a:lnTo>
                                <a:lnTo>
                                  <a:pt x="4527" y="271"/>
                                </a:lnTo>
                                <a:lnTo>
                                  <a:pt x="4735" y="364"/>
                                </a:lnTo>
                                <a:lnTo>
                                  <a:pt x="4933" y="468"/>
                                </a:lnTo>
                                <a:lnTo>
                                  <a:pt x="5120" y="584"/>
                                </a:lnTo>
                                <a:lnTo>
                                  <a:pt x="5295" y="711"/>
                                </a:lnTo>
                                <a:lnTo>
                                  <a:pt x="5456" y="848"/>
                                </a:lnTo>
                                <a:lnTo>
                                  <a:pt x="5605" y="994"/>
                                </a:lnTo>
                                <a:lnTo>
                                  <a:pt x="5738" y="1149"/>
                                </a:lnTo>
                                <a:lnTo>
                                  <a:pt x="5857" y="1312"/>
                                </a:lnTo>
                                <a:lnTo>
                                  <a:pt x="5959" y="1482"/>
                                </a:lnTo>
                                <a:lnTo>
                                  <a:pt x="6045" y="1660"/>
                                </a:lnTo>
                                <a:lnTo>
                                  <a:pt x="6113" y="1844"/>
                                </a:lnTo>
                                <a:lnTo>
                                  <a:pt x="6162" y="2034"/>
                                </a:lnTo>
                                <a:lnTo>
                                  <a:pt x="6193" y="2228"/>
                                </a:lnTo>
                                <a:lnTo>
                                  <a:pt x="6203" y="2427"/>
                                </a:lnTo>
                                <a:lnTo>
                                  <a:pt x="6193" y="2626"/>
                                </a:lnTo>
                                <a:lnTo>
                                  <a:pt x="6162" y="2821"/>
                                </a:lnTo>
                                <a:lnTo>
                                  <a:pt x="6113" y="3011"/>
                                </a:lnTo>
                                <a:lnTo>
                                  <a:pt x="6045" y="3195"/>
                                </a:lnTo>
                                <a:lnTo>
                                  <a:pt x="5959" y="3372"/>
                                </a:lnTo>
                                <a:lnTo>
                                  <a:pt x="5857" y="3543"/>
                                </a:lnTo>
                                <a:lnTo>
                                  <a:pt x="5738" y="3706"/>
                                </a:lnTo>
                                <a:lnTo>
                                  <a:pt x="5605" y="3861"/>
                                </a:lnTo>
                                <a:lnTo>
                                  <a:pt x="5456" y="4007"/>
                                </a:lnTo>
                                <a:lnTo>
                                  <a:pt x="5295" y="4144"/>
                                </a:lnTo>
                                <a:lnTo>
                                  <a:pt x="5120" y="4270"/>
                                </a:lnTo>
                                <a:lnTo>
                                  <a:pt x="4933" y="4386"/>
                                </a:lnTo>
                                <a:lnTo>
                                  <a:pt x="4735" y="4491"/>
                                </a:lnTo>
                                <a:lnTo>
                                  <a:pt x="4527" y="4584"/>
                                </a:lnTo>
                                <a:lnTo>
                                  <a:pt x="4309" y="4664"/>
                                </a:lnTo>
                                <a:lnTo>
                                  <a:pt x="4082" y="4731"/>
                                </a:lnTo>
                                <a:lnTo>
                                  <a:pt x="3847" y="4784"/>
                                </a:lnTo>
                                <a:lnTo>
                                  <a:pt x="3605" y="4823"/>
                                </a:lnTo>
                                <a:lnTo>
                                  <a:pt x="3356" y="4847"/>
                                </a:lnTo>
                                <a:lnTo>
                                  <a:pt x="3101" y="4855"/>
                                </a:lnTo>
                                <a:lnTo>
                                  <a:pt x="3032" y="4854"/>
                                </a:lnTo>
                                <a:lnTo>
                                  <a:pt x="2963" y="4852"/>
                                </a:lnTo>
                                <a:lnTo>
                                  <a:pt x="2894" y="4849"/>
                                </a:lnTo>
                                <a:lnTo>
                                  <a:pt x="2825" y="4845"/>
                                </a:lnTo>
                                <a:lnTo>
                                  <a:pt x="2757" y="4840"/>
                                </a:lnTo>
                                <a:lnTo>
                                  <a:pt x="2688" y="4833"/>
                                </a:lnTo>
                                <a:lnTo>
                                  <a:pt x="2620" y="4825"/>
                                </a:lnTo>
                                <a:lnTo>
                                  <a:pt x="2552" y="4816"/>
                                </a:lnTo>
                                <a:lnTo>
                                  <a:pt x="2484" y="4806"/>
                                </a:lnTo>
                                <a:lnTo>
                                  <a:pt x="2417" y="4795"/>
                                </a:lnTo>
                                <a:lnTo>
                                  <a:pt x="2350" y="4782"/>
                                </a:lnTo>
                                <a:lnTo>
                                  <a:pt x="2283" y="4769"/>
                                </a:lnTo>
                                <a:lnTo>
                                  <a:pt x="2217" y="4754"/>
                                </a:lnTo>
                                <a:lnTo>
                                  <a:pt x="2151" y="4738"/>
                                </a:lnTo>
                                <a:lnTo>
                                  <a:pt x="2086" y="4721"/>
                                </a:lnTo>
                                <a:lnTo>
                                  <a:pt x="2021" y="4703"/>
                                </a:lnTo>
                                <a:lnTo>
                                  <a:pt x="1956" y="4683"/>
                                </a:lnTo>
                                <a:lnTo>
                                  <a:pt x="1892" y="4663"/>
                                </a:lnTo>
                                <a:lnTo>
                                  <a:pt x="1829" y="4641"/>
                                </a:lnTo>
                                <a:lnTo>
                                  <a:pt x="1766" y="4618"/>
                                </a:lnTo>
                                <a:lnTo>
                                  <a:pt x="789" y="4873"/>
                                </a:lnTo>
                                <a:lnTo>
                                  <a:pt x="815" y="4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241.85pt;margin-top:55.2pt;width:310.15pt;height:243.65pt;z-index:-251672064;mso-position-horizontal-relative:page" coordorigin="4837,1104" coordsize="6203,4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">
                <v:shape id="Freeform 433" o:spid="_x0000_s1027" style="position:absolute;left:4837;top:1104;width:6203;height:4873;visibility:visible;mso-wrap-style:square;v-text-anchor:top" coordsize="6203,4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ldsQA&#10;AADcAAAADwAAAGRycy9kb3ducmV2LnhtbESPzWsCMRTE7wX/h/CE3jRbv7s1igpCPXjwo/fXzXOz&#10;dPOyJKmu/70pCD0OM/MbZr5sbS2u5EPlWMFbPwNBXDhdcangfNr2ZiBCRNZYOyYFdwqwXHRe5phr&#10;d+MDXY+xFAnCIUcFJsYmlzIUhiyGvmuIk3dx3mJM0pdSe7wluK3lIMsm0mLFacFgQxtDxc/x1ypY&#10;fTezy+4r7IbryXZqRvvpuD17pV677eoDRKQ2/oef7U+tYDh+h7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PZXbEAAAA3AAAAA8AAAAAAAAAAAAAAAAAmAIAAGRycy9k&#10;b3ducmV2LnhtbFBLBQYAAAAABAAEAPUAAACJAwAAAAA=&#10;" path="m815,4067r-77,-68l665,3929r-70,-72l529,3783r-63,-76l408,3630r-55,-78l302,3471r-48,-81l211,3307r-40,-84l136,3138r-32,-86l77,2965,54,2877,34,2788,19,2699,9,2609,2,2518,,2427,10,2228,41,2034,90,1844r68,-184l244,1482,346,1312,465,1149,598,994,747,848,908,711,1083,584,1270,468,1468,364r208,-93l1894,191r227,-67l2356,70,2598,32,2847,8,3101,r255,8l3605,32r242,38l4082,124r227,67l4527,271r208,93l4933,468r187,116l5295,711r161,137l5605,994r133,155l5857,1312r102,170l6045,1660r68,184l6162,2034r31,194l6203,2427r-10,199l6162,2821r-49,190l6045,3195r-86,177l5857,3543r-119,163l5605,3861r-149,146l5295,4144r-175,126l4933,4386r-198,105l4527,4584r-218,80l4082,4731r-235,53l3605,4823r-249,24l3101,4855r-69,-1l2963,4852r-69,-3l2825,4845r-68,-5l2688,4833r-68,-8l2552,4816r-68,-10l2417,4795r-67,-13l2283,4769r-66,-15l2151,4738r-65,-17l2021,4703r-65,-20l1892,4663r-63,-22l1766,4618,789,4873r26,-806xe" filled="f" strokeweight="2.25pt">
                  <v:path arrowok="t" o:connecttype="custom" o:connectlocs="738,5103;595,4961;466,4811;353,4656;254,4494;171,4327;104,4156;54,3981;19,3803;2,3622;10,3332;90,2948;244,2586;465,2253;747,1952;1083,1688;1468,1468;1894,1295;2356,1174;2847,1112;3356,1112;3847,1174;4309,1295;4735,1468;5120,1688;5456,1952;5738,2253;5959,2586;6113,2948;6193,3332;6193,3730;6113,4115;5959,4476;5738,4810;5456,5111;5120,5374;4735,5595;4309,5768;3847,5888;3356,5951;3032,5958;2894,5953;2757,5944;2620,5929;2484,5910;2350,5886;2217,5858;2086,5825;1956,5787;1829,5745;789,5977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Vi</w:t>
      </w:r>
      <w:r w:rsidR="00C86428">
        <w:rPr>
          <w:rFonts w:ascii="Arial" w:eastAsia="Arial" w:hAnsi="Arial" w:cs="Arial"/>
          <w:spacing w:val="-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ual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Ele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en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s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>re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di</w:t>
      </w:r>
      <w:r w:rsidR="00C86428">
        <w:rPr>
          <w:rFonts w:ascii="Arial" w:eastAsia="Arial" w:hAnsi="Arial" w:cs="Arial"/>
          <w:spacing w:val="-1"/>
          <w:sz w:val="28"/>
          <w:szCs w:val="28"/>
        </w:rPr>
        <w:t>f</w:t>
      </w:r>
      <w:r w:rsidR="00C86428">
        <w:rPr>
          <w:rFonts w:ascii="Arial" w:eastAsia="Arial" w:hAnsi="Arial" w:cs="Arial"/>
          <w:spacing w:val="1"/>
          <w:sz w:val="28"/>
          <w:szCs w:val="28"/>
        </w:rPr>
        <w:t>f</w:t>
      </w:r>
      <w:r w:rsidR="00C86428">
        <w:rPr>
          <w:rFonts w:ascii="Arial" w:eastAsia="Arial" w:hAnsi="Arial" w:cs="Arial"/>
          <w:sz w:val="28"/>
          <w:szCs w:val="28"/>
        </w:rPr>
        <w:t>ere</w:t>
      </w:r>
      <w:r w:rsidR="00C86428">
        <w:rPr>
          <w:rFonts w:ascii="Arial" w:eastAsia="Arial" w:hAnsi="Arial" w:cs="Arial"/>
          <w:spacing w:val="-3"/>
          <w:sz w:val="28"/>
          <w:szCs w:val="28"/>
        </w:rPr>
        <w:t>n</w:t>
      </w:r>
      <w:r w:rsidR="00C86428">
        <w:rPr>
          <w:rFonts w:ascii="Arial" w:eastAsia="Arial" w:hAnsi="Arial" w:cs="Arial"/>
          <w:sz w:val="28"/>
          <w:szCs w:val="28"/>
        </w:rPr>
        <w:t xml:space="preserve">t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 xml:space="preserve">hings 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>hi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h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-2"/>
          <w:sz w:val="28"/>
          <w:szCs w:val="28"/>
        </w:rPr>
        <w:t>r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 xml:space="preserve">t </w:t>
      </w:r>
      <w:r w:rsidR="00C86428">
        <w:rPr>
          <w:rFonts w:ascii="Arial" w:eastAsia="Arial" w:hAnsi="Arial" w:cs="Arial"/>
          <w:spacing w:val="-3"/>
          <w:sz w:val="28"/>
          <w:szCs w:val="28"/>
        </w:rPr>
        <w:t>u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es</w:t>
      </w:r>
      <w:r w:rsidR="00C8642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re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pie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of ar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>or</w:t>
      </w:r>
      <w:r w:rsidR="00C86428">
        <w:rPr>
          <w:rFonts w:ascii="Arial" w:eastAsia="Arial" w:hAnsi="Arial" w:cs="Arial"/>
          <w:spacing w:val="1"/>
          <w:sz w:val="28"/>
          <w:szCs w:val="28"/>
        </w:rPr>
        <w:t>k</w:t>
      </w:r>
      <w:r w:rsidR="00C86428">
        <w:rPr>
          <w:rFonts w:ascii="Arial" w:eastAsia="Arial" w:hAnsi="Arial" w:cs="Arial"/>
          <w:sz w:val="28"/>
          <w:szCs w:val="28"/>
        </w:rPr>
        <w:t xml:space="preserve">. 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hey</w:t>
      </w:r>
      <w:r w:rsidR="00C8642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ou</w:t>
      </w:r>
      <w:r w:rsidR="00C86428">
        <w:rPr>
          <w:rFonts w:ascii="Arial" w:eastAsia="Arial" w:hAnsi="Arial" w:cs="Arial"/>
          <w:spacing w:val="-2"/>
          <w:sz w:val="28"/>
          <w:szCs w:val="28"/>
        </w:rPr>
        <w:t>l</w:t>
      </w:r>
      <w:r w:rsidR="00C86428">
        <w:rPr>
          <w:rFonts w:ascii="Arial" w:eastAsia="Arial" w:hAnsi="Arial" w:cs="Arial"/>
          <w:sz w:val="28"/>
          <w:szCs w:val="28"/>
        </w:rPr>
        <w:t>d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de</w:t>
      </w:r>
      <w:r w:rsidR="00C86428">
        <w:rPr>
          <w:rFonts w:ascii="Arial" w:eastAsia="Arial" w:hAnsi="Arial" w:cs="Arial"/>
          <w:spacing w:val="-1"/>
          <w:sz w:val="28"/>
          <w:szCs w:val="28"/>
        </w:rPr>
        <w:t>s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rib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d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 xml:space="preserve">s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‘build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z w:val="28"/>
          <w:szCs w:val="28"/>
        </w:rPr>
        <w:t>ng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</w:t>
      </w:r>
      <w:r w:rsidR="00C86428">
        <w:rPr>
          <w:rFonts w:ascii="Arial" w:eastAsia="Arial" w:hAnsi="Arial" w:cs="Arial"/>
          <w:spacing w:val="-2"/>
          <w:sz w:val="28"/>
          <w:szCs w:val="28"/>
        </w:rPr>
        <w:t>l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1"/>
          <w:sz w:val="28"/>
          <w:szCs w:val="28"/>
        </w:rPr>
        <w:t>ck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’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of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>r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 xml:space="preserve">. 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hey</w:t>
      </w:r>
      <w:r w:rsidR="00C8642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gramStart"/>
      <w:r w:rsidR="00C86428">
        <w:rPr>
          <w:rFonts w:ascii="Arial" w:eastAsia="Arial" w:hAnsi="Arial" w:cs="Arial"/>
          <w:sz w:val="28"/>
          <w:szCs w:val="28"/>
        </w:rPr>
        <w:t>are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:</w:t>
      </w:r>
      <w:proofErr w:type="gramEnd"/>
    </w:p>
    <w:p w:rsidR="00A51C1C" w:rsidRDefault="00A51C1C">
      <w:pPr>
        <w:spacing w:before="8" w:after="0" w:line="100" w:lineRule="exact"/>
        <w:rPr>
          <w:sz w:val="10"/>
          <w:szCs w:val="1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/>
        <w:sectPr w:rsidR="00A51C1C">
          <w:pgSz w:w="11920" w:h="8420" w:orient="landscape"/>
          <w:pgMar w:top="720" w:right="640" w:bottom="280" w:left="600" w:header="720" w:footer="720" w:gutter="0"/>
          <w:cols w:space="720"/>
        </w:sectPr>
      </w:pPr>
    </w:p>
    <w:p w:rsidR="00A51C1C" w:rsidRDefault="00A24221">
      <w:pPr>
        <w:spacing w:after="0" w:line="452" w:lineRule="exact"/>
        <w:ind w:left="120" w:right="-20"/>
        <w:rPr>
          <w:rFonts w:ascii="Arial Black" w:eastAsia="Arial Black" w:hAnsi="Arial Black" w:cs="Arial Black"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32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329" name="Group 43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330" name="Freeform 43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28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32" name="Freeform 429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26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334" name="Freeform 427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24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336" name="Freeform 425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22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339" name="Freeform 423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20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341" name="Freeform 421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18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343" name="Freeform 419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16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345" name="Freeform 417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14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347" name="Freeform 415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12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349" name="Freeform 413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10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351" name="Freeform 411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08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353" name="Freeform 409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06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355" name="Freeform 407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04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357" name="Freeform 405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23.7pt;margin-top:23.45pt;width:547.9pt;height:374pt;z-index:-251671040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">
                <v:group id="Group 430" o:spid="_x0000_s1027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31" o:spid="_x0000_s1028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OS8AA&#10;AADcAAAADwAAAGRycy9kb3ducmV2LnhtbERPy4rCMBTdC/5DuII7TbUg0jFKRxBcCL66cXenubYd&#10;m5vSRK1/bxaCy8N5L1adqcWDWldZVjAZRyCIc6srLhRk581oDsJ5ZI21ZVLwIgerZb+3wETbJx/p&#10;cfKFCCHsElRQet8kUrq8JINubBviwF1ta9AH2BZSt/gM4aaW0yiaSYMVh4YSG1qXlN9Od6Mg9TS7&#10;/Ke3v+uednl8qLL610RKDQdd+gPCU+e/4o97qxXEcZgf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kOS8AAAADcAAAADwAAAAAAAAAAAAAAAACYAgAAZHJzL2Rvd25y&#10;ZXYueG1sUEsFBgAAAAAEAAQA9QAAAIUDAAAAAA==&#10;" path="m,l10946,e" filled="f" strokeweight=".20497mm">
                    <v:path arrowok="t" o:connecttype="custom" o:connectlocs="0,0;10946,0" o:connectangles="0,0"/>
                  </v:shape>
                </v:group>
                <v:group id="Group 428" o:spid="_x0000_s1029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29" o:spid="_x0000_s1030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cgcMA&#10;AADcAAAADwAAAGRycy9kb3ducmV2LnhtbESPQYvCMBSE7wv+h/AEb2tqBVeqUUQQBHHB6sHjs3m2&#10;xealNLGt/34jCHscZuYbZrnuTSVaalxpWcFkHIEgzqwuOVdwOe++5yCcR9ZYWSYFL3KwXg2+lpho&#10;2/GJ2tTnIkDYJaig8L5OpHRZQQbd2NbEwbvbxqAPssmlbrALcFPJOIpm0mDJYaHAmrYFZY/0aRSc&#10;o+tv+tzf+PgTH2yVyQ4n7Uap0bDfLEB46v1/+NPeawXTaQzv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HcgcMAAADcAAAADwAAAAAAAAAAAAAAAACYAgAAZHJzL2Rv&#10;d25yZXYueG1sUEsFBgAAAAAEAAQA9QAAAIg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26" o:spid="_x0000_s1031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27" o:spid="_x0000_s1032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vT8YA&#10;AADcAAAADwAAAGRycy9kb3ducmV2LnhtbESPQWvCQBSE70L/w/IKXqRurCIhdRURK6Ie1Fba4yP7&#10;TKLZtyG7avrv3YLgcZiZb5jRpDGluFLtCssKet0IBHFqdcGZgu+vz7cYhPPIGkvLpOCPHEzGL60R&#10;JtreeEfXvc9EgLBLUEHufZVI6dKcDLqurYiDd7S1QR9knUld4y3ATSnfo2goDRYcFnKsaJZTet5f&#10;jIL5T3w4HHm72FzWvlp1TvS72HWUar820w8Qnhr/DD/aS62g3x/A/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DvT8YAAADcAAAADwAAAAAAAAAAAAAAAACYAgAAZHJz&#10;L2Rvd25yZXYueG1sUEsFBgAAAAAEAAQA9QAAAIsDAAAAAA==&#10;" path="m,l10908,e" filled="f" strokeweight=".58pt">
                    <v:path arrowok="t" o:connecttype="custom" o:connectlocs="0,0;10908,0" o:connectangles="0,0"/>
                  </v:shape>
                </v:group>
                <v:group id="Group 424" o:spid="_x0000_s1033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25" o:spid="_x0000_s1034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agsMA&#10;AADcAAAADwAAAGRycy9kb3ducmV2LnhtbESPQYvCMBSE7wv+h/AWvK1pFVS6xiKCIIgLVg8en83b&#10;tmzzUprY1n9vFgSPw8x8w6zSwdSio9ZVlhXEkwgEcW51xYWCy3n3tQThPLLG2jIpeJCDdD36WGGi&#10;bc8n6jJfiABhl6CC0vsmkdLlJRl0E9sQB+/XtgZ9kG0hdYt9gJtaTqNoLg1WHBZKbGhbUv6X3Y2C&#10;c3T9ye77Gx8X04Otc9lj3G2UGn8Om28Qngb/Dr/ae61gNpvD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ragsMAAADcAAAADwAAAAAAAAAAAAAAAACYAgAAZHJzL2Rv&#10;d25yZXYueG1sUEsFBgAAAAAEAAQA9QAAAIg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422" o:spid="_x0000_s1035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423" o:spid="_x0000_s1036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xNscA&#10;AADcAAAADwAAAGRycy9kb3ducmV2LnhtbESPW2vCQBSE3wX/w3KEvunGC6GmrqKlxdI+lHqh9O2Q&#10;PU2C2bNhdzXx33cLgo/DzHzDLFadqcWFnK8sKxiPEhDEudUVFwoO+9fhIwgfkDXWlknBlTyslv3e&#10;AjNtW/6iyy4UIkLYZ6igDKHJpPR5SQb9yDbE0fu1zmCI0hVSO2wj3NRykiSpNFhxXCixoeeS8tPu&#10;bBRwSGfVx/f1+PMyxs3Wfb7rdpYq9TDo1k8gAnXhHr6137SC6XQO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XsTbHAAAA3AAAAA8AAAAAAAAAAAAAAAAAmAIAAGRy&#10;cy9kb3ducmV2LnhtbFBLBQYAAAAABAAEAPUAAACMAwAAAAA=&#10;" path="m,l,7469e" filled="f" strokeweight=".58pt">
                    <v:path arrowok="t" o:connecttype="custom" o:connectlocs="0,475;0,7944" o:connectangles="0,0"/>
                  </v:shape>
                </v:group>
                <v:group id="Group 420" o:spid="_x0000_s1037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21" o:spid="_x0000_s1038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t1cYA&#10;AADcAAAADwAAAGRycy9kb3ducmV2LnhtbESPW2vCQBSE34X+h+UU+lY3Wi0SXcUWixah4PX5kD0m&#10;wezZNLu5+O+7QsHHYWa+YWaLzhSiocrllhUM+hEI4sTqnFMFx8PX6wSE88gaC8uk4EYOFvOn3gxj&#10;bVveUbP3qQgQdjEqyLwvYyldkpFB17clcfAutjLog6xSqStsA9wUchhF79JgzmEhw5I+M0qu+9oo&#10;+P3Ynod+XbfL0/d1PW5Gq5/arZR6ee6WUxCeOv8I/7c3WsHbaAD3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bt1cYAAADcAAAADwAAAAAAAAAAAAAAAACYAgAAZHJz&#10;L2Rvd25yZXYueG1sUEsFBgAAAAAEAAQA9QAAAIsDAAAAAA=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418" o:spid="_x0000_s1039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19" o:spid="_x0000_s1040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XWscA&#10;AADcAAAADwAAAGRycy9kb3ducmV2LnhtbESPQWvCQBSE7wX/w/IKvUjd2JhSUlcRRerBg6a99PaS&#10;fc2GZt+G7Fbjv3cFocdhZr5h5svBtuJEvW8cK5hOEhDEldMN1wq+PrfPbyB8QNbYOiYFF/KwXIwe&#10;5phrd+YjnYpQiwhhn6MCE0KXS+krQxb9xHXE0ftxvcUQZV9L3eM5wm0rX5LkVVpsOC4Y7GhtqPot&#10;/qyCcl9/jKvD9z6blmXYbLPCZOlFqafHYfUOItAQ/sP39k4rSGc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+V1rHAAAA3AAAAA8AAAAAAAAAAAAAAAAAmAIAAGRy&#10;cy9kb3ducmV2LnhtbFBLBQYAAAAABAAEAPUAAACMAwAAAAA=&#10;" path="m,l,7401e" filled="f" strokeweight=".20497mm">
                    <v:path arrowok="t" o:connecttype="custom" o:connectlocs="0,509;0,7910" o:connectangles="0,0"/>
                  </v:shape>
                </v:group>
                <v:group id="Group 416" o:spid="_x0000_s1041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17" o:spid="_x0000_s1042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ITsYA&#10;AADcAAAADwAAAGRycy9kb3ducmV2LnhtbESPQWvCQBSE74X+h+UJvdWNmoYSXaUVS0UPpWop3h7Z&#10;ZxKafRt2tyb+e1co9DjMzDfMbNGbRpzJ+dqygtEwAUFcWF1zqeCwf3t8BuEDssbGMim4kIfF/P5u&#10;hrm2HX/SeRdKESHsc1RQhdDmUvqiIoN+aFvi6J2sMxiidKXUDrsIN40cJ0kmDdYcFypsaVlR8bP7&#10;NQo4ZGm9/b58HVcjfH13HxvdpZlSD4P+ZQoiUB/+w3/ttVYwSZ/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zITs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414" o:spid="_x0000_s1043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15" o:spid="_x0000_s1044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30cQA&#10;AADcAAAADwAAAGRycy9kb3ducmV2LnhtbESPS4vCQBCE7wv+h6EFbzrxgUp0lGVR2D1kfYLXJtMm&#10;0UxPyIwa/72zIOyxqKqvqPmyMaW4U+0Kywr6vQgEcWp1wZmC42HdnYJwHlljaZkUPMnBctH6mGOs&#10;7YN3dN/7TAQIuxgV5N5XsZQuzcmg69mKOHhnWxv0QdaZ1DU+AtyUchBFY2mw4LCQY0VfOaXX/c0o&#10;GK/OF52uNz+/0m4Tfp4SHp4SpTrt5nMGwlPj/8Pv9rdWMBxN4O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N9HEAAAA3AAAAA8AAAAAAAAAAAAAAAAAmAIAAGRycy9k&#10;b3ducmV2LnhtbFBLBQYAAAAABAAEAPUAAACJAwAAAAA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412" o:spid="_x0000_s1045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13" o:spid="_x0000_s1046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tAMQA&#10;AADcAAAADwAAAGRycy9kb3ducmV2LnhtbESPW2vCQBSE3wv9D8sRfKsbexGNrlIKpYVCsN6eD9lj&#10;Es2eDdmjxn/vCoU+DjPzDTNbdK5WZ2pD5dnAcJCAIs69rbgwsFl/Po1BBUG2WHsmA1cKsJg/Psww&#10;tf7Cv3ReSaEihEOKBkqRJtU65CU5DAPfEEdv71uHEmVbaNviJcJdrZ+TZKQdVhwXSmzoo6T8uDo5&#10;A8vtMcPkcJWf0Zve2UKyr7XLjOn3uvcpKKFO/sN/7W9r4OV1Avcz8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bQDEAAAA3AAAAA8AAAAAAAAAAAAAAAAAmAIAAGRycy9k&#10;b3ducmV2LnhtbFBLBQYAAAAABAAEAPUAAACJAwAAAAA=&#10;" path="m,l,7401e" filled="f" strokeweight=".58pt">
                    <v:path arrowok="t" o:connecttype="custom" o:connectlocs="0,509;0,7910" o:connectangles="0,0"/>
                  </v:shape>
                </v:group>
                <v:group id="Group 410" o:spid="_x0000_s1047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11" o:spid="_x0000_s1048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aJcYA&#10;AADcAAAADwAAAGRycy9kb3ducmV2LnhtbESP0WrCQBRE3wv+w3IF33STSrWkriIFSxTaovUDLtnb&#10;bEz2bprdavz7riD0cZiZM8xi1dtGnKnzlWMF6SQBQVw4XXGp4Pi1GT+D8AFZY+OYFFzJw2o5eFhg&#10;pt2F93Q+hFJECPsMFZgQ2kxKXxiy6CeuJY7et+sshii7UuoOLxFuG/mYJDNpseK4YLClV0NFffi1&#10;Cj5r85Hutu/zTSi31588r3ent6NSo2G/fgERqA//4Xs71wqmT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CaJcYAAADcAAAADwAAAAAAAAAAAAAAAACYAgAAZHJz&#10;L2Rvd25yZXYueG1sUEsFBgAAAAAEAAQA9QAAAIsDAAAAAA==&#10;" path="m,l10946,e" filled="f" strokeweight=".58pt">
                    <v:path arrowok="t" o:connecttype="custom" o:connectlocs="0,0;10946,0" o:connectangles="0,0"/>
                  </v:shape>
                </v:group>
                <v:group id="Group 408" o:spid="_x0000_s1049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09" o:spid="_x0000_s1050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cusMA&#10;AADcAAAADwAAAGRycy9kb3ducmV2LnhtbESPQYvCMBSE7wv+h/AEb2uqsqtUo4ggCLLCVg8en82z&#10;LTYvpYlt/fdGEDwOM/MNs1h1phQN1a6wrGA0jEAQp1YXnCk4HbffMxDOI2ssLZOCBzlYLXtfC4y1&#10;bfmfmsRnIkDYxagg976KpXRpTgbd0FbEwbva2qAPss6krrENcFPKcRT9SoMFh4UcK9rklN6Su1Fw&#10;jM6H5L678N90vLdlKlscNWulBv1uPQfhqfOf8Lu90womPx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cusMAAADcAAAADwAAAAAAAAAAAAAAAACYAgAAZHJzL2Rv&#10;d25yZXYueG1sUEsFBgAAAAAEAAQA9QAAAIgDAAAAAA=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406" o:spid="_x0000_s1051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07" o:spid="_x0000_s1052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0csMA&#10;AADcAAAADwAAAGRycy9kb3ducmV2LnhtbESP0YrCMBRE3xf8h3AF39bUFWWtRllEQXwQ1P2AS3Nt&#10;a5ub0kTb+vVGEHwcZuYMs1i1phR3ql1uWcFoGIEgTqzOOVXwf95+/4JwHlljaZkUdORgtex9LTDW&#10;tuEj3U8+FQHCLkYFmfdVLKVLMjLohrYiDt7F1gZ9kHUqdY1NgJtS/kTRVBrMOSxkWNE6o6Q43YwC&#10;PTLrR3dt97PDRo+brbZF0e2UGvTbvzkIT63/hN/tnVYwnkzg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n0csMAAADcAAAADwAAAAAAAAAAAAAAAACYAgAAZHJzL2Rv&#10;d25yZXYueG1sUEsFBgAAAAAEAAQA9QAAAIgDAAAAAA==&#10;" path="m,l10908,e" filled="f" strokeweight=".20497mm">
                    <v:path arrowok="t" o:connecttype="custom" o:connectlocs="0,0;10908,0" o:connectangles="0,0"/>
                  </v:shape>
                </v:group>
                <v:group id="Group 404" o:spid="_x0000_s1053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05" o:spid="_x0000_s1054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aucUA&#10;AADcAAAADwAAAGRycy9kb3ducmV2LnhtbESPT2vCQBTE74V+h+UVvNVNlFaJrkEKQkBaaPTg8Zl9&#10;JqHZtyG7+eO3dwuFHoeZ+Q2zTSfTiIE6V1tWEM8jEMSF1TWXCs6nw+sahPPIGhvLpOBODtLd89MW&#10;E21H/qYh96UIEHYJKqi8bxMpXVGRQTe3LXHwbrYz6IPsSqk7HAPcNHIRRe/SYM1hocKWPioqfvLe&#10;KDhFl6+8z678uVocbVPIEeNhr9TsZdpvQHia/H/4r51pBcu3FfyeC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Zq5xQAAANwAAAAPAAAAAAAAAAAAAAAAAJgCAABkcnMv&#10;ZG93bnJldi54bWxQSwUGAAAAAAQABAD1AAAAigMAAAAA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position w:val="2"/>
          <w:sz w:val="36"/>
          <w:szCs w:val="36"/>
        </w:rPr>
        <w:t>L</w:t>
      </w:r>
      <w:r w:rsidR="00C86428">
        <w:rPr>
          <w:rFonts w:ascii="Arial Black" w:eastAsia="Arial Black" w:hAnsi="Arial Black" w:cs="Arial Black"/>
          <w:b/>
          <w:bCs/>
          <w:spacing w:val="-1"/>
          <w:position w:val="2"/>
          <w:sz w:val="36"/>
          <w:szCs w:val="36"/>
        </w:rPr>
        <w:t>I</w:t>
      </w:r>
      <w:r w:rsidR="00C86428">
        <w:rPr>
          <w:rFonts w:ascii="Arial Black" w:eastAsia="Arial Black" w:hAnsi="Arial Black" w:cs="Arial Black"/>
          <w:b/>
          <w:bCs/>
          <w:position w:val="2"/>
          <w:sz w:val="36"/>
          <w:szCs w:val="36"/>
        </w:rPr>
        <w:t>NE</w:t>
      </w:r>
    </w:p>
    <w:p w:rsidR="00A51C1C" w:rsidRDefault="00A51C1C">
      <w:pPr>
        <w:spacing w:before="5" w:after="0" w:line="190" w:lineRule="exact"/>
        <w:rPr>
          <w:sz w:val="19"/>
          <w:szCs w:val="19"/>
        </w:rPr>
      </w:pPr>
    </w:p>
    <w:p w:rsidR="00A51C1C" w:rsidRDefault="00C86428">
      <w:pPr>
        <w:spacing w:after="0" w:line="332" w:lineRule="auto"/>
        <w:ind w:left="120" w:right="-96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C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 xml:space="preserve">OLOUR </w:t>
      </w:r>
      <w:r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S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>H</w:t>
      </w: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PE T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>ONE FO</w:t>
      </w: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R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 xml:space="preserve">M </w:t>
      </w:r>
      <w:r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P</w:t>
      </w: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TTE</w:t>
      </w: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R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 xml:space="preserve">N </w:t>
      </w:r>
      <w:r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TE</w:t>
      </w: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X</w:t>
      </w:r>
      <w:r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>U</w:t>
      </w:r>
      <w:r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R</w:t>
      </w:r>
      <w:r>
        <w:rPr>
          <w:rFonts w:ascii="Arial Black" w:eastAsia="Arial Black" w:hAnsi="Arial Black" w:cs="Arial Black"/>
          <w:b/>
          <w:bCs/>
          <w:sz w:val="36"/>
          <w:szCs w:val="36"/>
        </w:rPr>
        <w:t>E</w:t>
      </w:r>
    </w:p>
    <w:p w:rsidR="00A51C1C" w:rsidRDefault="00C86428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spacing w:after="0" w:line="730" w:lineRule="atLeast"/>
        <w:ind w:left="-34" w:right="1218" w:firstLine="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spacing w:val="-1"/>
          <w:sz w:val="40"/>
          <w:szCs w:val="40"/>
        </w:rPr>
        <w:t>Y</w:t>
      </w:r>
      <w:r>
        <w:rPr>
          <w:rFonts w:ascii="Arial" w:eastAsia="Arial" w:hAnsi="Arial" w:cs="Arial"/>
          <w:i/>
          <w:sz w:val="40"/>
          <w:szCs w:val="40"/>
        </w:rPr>
        <w:t xml:space="preserve">our </w:t>
      </w:r>
      <w:proofErr w:type="gramStart"/>
      <w:r>
        <w:rPr>
          <w:rFonts w:ascii="Arial" w:eastAsia="Arial" w:hAnsi="Arial" w:cs="Arial"/>
          <w:i/>
          <w:spacing w:val="-1"/>
          <w:sz w:val="40"/>
          <w:szCs w:val="40"/>
        </w:rPr>
        <w:t>t</w:t>
      </w:r>
      <w:r>
        <w:rPr>
          <w:rFonts w:ascii="Arial" w:eastAsia="Arial" w:hAnsi="Arial" w:cs="Arial"/>
          <w:i/>
          <w:sz w:val="40"/>
          <w:szCs w:val="40"/>
        </w:rPr>
        <w:t>a</w:t>
      </w:r>
      <w:r>
        <w:rPr>
          <w:rFonts w:ascii="Arial" w:eastAsia="Arial" w:hAnsi="Arial" w:cs="Arial"/>
          <w:i/>
          <w:spacing w:val="-1"/>
          <w:sz w:val="40"/>
          <w:szCs w:val="40"/>
        </w:rPr>
        <w:t>s</w:t>
      </w:r>
      <w:r>
        <w:rPr>
          <w:rFonts w:ascii="Arial" w:eastAsia="Arial" w:hAnsi="Arial" w:cs="Arial"/>
          <w:i/>
          <w:sz w:val="40"/>
          <w:szCs w:val="40"/>
        </w:rPr>
        <w:t>k :</w:t>
      </w:r>
      <w:proofErr w:type="gramEnd"/>
      <w:r>
        <w:rPr>
          <w:rFonts w:ascii="Arial" w:eastAsia="Arial" w:hAnsi="Arial" w:cs="Arial"/>
          <w:i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pacing w:val="1"/>
          <w:sz w:val="40"/>
          <w:szCs w:val="40"/>
        </w:rPr>
        <w:t>Cr</w:t>
      </w:r>
      <w:r>
        <w:rPr>
          <w:rFonts w:ascii="Arial" w:eastAsia="Arial" w:hAnsi="Arial" w:cs="Arial"/>
          <w:i/>
          <w:spacing w:val="-2"/>
          <w:sz w:val="40"/>
          <w:szCs w:val="40"/>
        </w:rPr>
        <w:t>e</w:t>
      </w:r>
      <w:r>
        <w:rPr>
          <w:rFonts w:ascii="Arial" w:eastAsia="Arial" w:hAnsi="Arial" w:cs="Arial"/>
          <w:i/>
          <w:sz w:val="40"/>
          <w:szCs w:val="40"/>
        </w:rPr>
        <w:t>a</w:t>
      </w:r>
      <w:r>
        <w:rPr>
          <w:rFonts w:ascii="Arial" w:eastAsia="Arial" w:hAnsi="Arial" w:cs="Arial"/>
          <w:i/>
          <w:spacing w:val="-1"/>
          <w:sz w:val="40"/>
          <w:szCs w:val="40"/>
        </w:rPr>
        <w:t>t</w:t>
      </w:r>
      <w:r>
        <w:rPr>
          <w:rFonts w:ascii="Arial" w:eastAsia="Arial" w:hAnsi="Arial" w:cs="Arial"/>
          <w:i/>
          <w:sz w:val="40"/>
          <w:szCs w:val="40"/>
        </w:rPr>
        <w:t xml:space="preserve">e a </w:t>
      </w:r>
      <w:r>
        <w:rPr>
          <w:rFonts w:ascii="Arial" w:eastAsia="Arial" w:hAnsi="Arial" w:cs="Arial"/>
          <w:i/>
          <w:spacing w:val="-1"/>
          <w:sz w:val="40"/>
          <w:szCs w:val="40"/>
        </w:rPr>
        <w:t>f</w:t>
      </w:r>
      <w:r>
        <w:rPr>
          <w:rFonts w:ascii="Arial" w:eastAsia="Arial" w:hAnsi="Arial" w:cs="Arial"/>
          <w:i/>
          <w:spacing w:val="1"/>
          <w:sz w:val="40"/>
          <w:szCs w:val="40"/>
        </w:rPr>
        <w:t>r</w:t>
      </w:r>
      <w:r>
        <w:rPr>
          <w:rFonts w:ascii="Arial" w:eastAsia="Arial" w:hAnsi="Arial" w:cs="Arial"/>
          <w:i/>
          <w:sz w:val="40"/>
          <w:szCs w:val="40"/>
        </w:rPr>
        <w:t>ont</w:t>
      </w:r>
      <w:r>
        <w:rPr>
          <w:rFonts w:ascii="Arial" w:eastAsia="Arial" w:hAnsi="Arial" w:cs="Arial"/>
          <w:i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pacing w:val="1"/>
          <w:sz w:val="40"/>
          <w:szCs w:val="40"/>
        </w:rPr>
        <w:t>c</w:t>
      </w:r>
      <w:r>
        <w:rPr>
          <w:rFonts w:ascii="Arial" w:eastAsia="Arial" w:hAnsi="Arial" w:cs="Arial"/>
          <w:i/>
          <w:sz w:val="40"/>
          <w:szCs w:val="40"/>
        </w:rPr>
        <w:t>o</w:t>
      </w:r>
      <w:r>
        <w:rPr>
          <w:rFonts w:ascii="Arial" w:eastAsia="Arial" w:hAnsi="Arial" w:cs="Arial"/>
          <w:i/>
          <w:spacing w:val="-1"/>
          <w:sz w:val="40"/>
          <w:szCs w:val="40"/>
        </w:rPr>
        <w:t>v</w:t>
      </w:r>
      <w:r>
        <w:rPr>
          <w:rFonts w:ascii="Arial" w:eastAsia="Arial" w:hAnsi="Arial" w:cs="Arial"/>
          <w:i/>
          <w:sz w:val="40"/>
          <w:szCs w:val="40"/>
        </w:rPr>
        <w:t xml:space="preserve">er </w:t>
      </w:r>
      <w:r>
        <w:rPr>
          <w:rFonts w:ascii="Arial" w:eastAsia="Arial" w:hAnsi="Arial" w:cs="Arial"/>
          <w:i/>
          <w:spacing w:val="-1"/>
          <w:sz w:val="40"/>
          <w:szCs w:val="40"/>
        </w:rPr>
        <w:t>f</w:t>
      </w:r>
      <w:r>
        <w:rPr>
          <w:rFonts w:ascii="Arial" w:eastAsia="Arial" w:hAnsi="Arial" w:cs="Arial"/>
          <w:i/>
          <w:sz w:val="40"/>
          <w:szCs w:val="40"/>
        </w:rPr>
        <w:t>or</w:t>
      </w:r>
    </w:p>
    <w:p w:rsidR="00A51C1C" w:rsidRDefault="00C86428">
      <w:pPr>
        <w:spacing w:before="68" w:after="0"/>
        <w:ind w:left="-1" w:right="1250"/>
        <w:jc w:val="center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i/>
          <w:spacing w:val="1"/>
          <w:sz w:val="40"/>
          <w:szCs w:val="40"/>
        </w:rPr>
        <w:t>y</w:t>
      </w:r>
      <w:r>
        <w:rPr>
          <w:rFonts w:ascii="Arial" w:eastAsia="Arial" w:hAnsi="Arial" w:cs="Arial"/>
          <w:i/>
          <w:sz w:val="40"/>
          <w:szCs w:val="40"/>
        </w:rPr>
        <w:t>o</w:t>
      </w:r>
      <w:r>
        <w:rPr>
          <w:rFonts w:ascii="Arial" w:eastAsia="Arial" w:hAnsi="Arial" w:cs="Arial"/>
          <w:i/>
          <w:spacing w:val="-2"/>
          <w:sz w:val="40"/>
          <w:szCs w:val="40"/>
        </w:rPr>
        <w:t>u</w:t>
      </w:r>
      <w:r>
        <w:rPr>
          <w:rFonts w:ascii="Arial" w:eastAsia="Arial" w:hAnsi="Arial" w:cs="Arial"/>
          <w:i/>
          <w:sz w:val="40"/>
          <w:szCs w:val="40"/>
        </w:rPr>
        <w:t>r</w:t>
      </w:r>
      <w:proofErr w:type="gramEnd"/>
      <w:r>
        <w:rPr>
          <w:rFonts w:ascii="Arial" w:eastAsia="Arial" w:hAnsi="Arial" w:cs="Arial"/>
          <w:i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pacing w:val="-1"/>
          <w:sz w:val="40"/>
          <w:szCs w:val="40"/>
        </w:rPr>
        <w:t>s</w:t>
      </w:r>
      <w:r>
        <w:rPr>
          <w:rFonts w:ascii="Arial" w:eastAsia="Arial" w:hAnsi="Arial" w:cs="Arial"/>
          <w:i/>
          <w:spacing w:val="1"/>
          <w:sz w:val="40"/>
          <w:szCs w:val="40"/>
        </w:rPr>
        <w:t>k</w:t>
      </w:r>
      <w:r>
        <w:rPr>
          <w:rFonts w:ascii="Arial" w:eastAsia="Arial" w:hAnsi="Arial" w:cs="Arial"/>
          <w:i/>
          <w:sz w:val="40"/>
          <w:szCs w:val="40"/>
        </w:rPr>
        <w:t>e</w:t>
      </w:r>
      <w:r>
        <w:rPr>
          <w:rFonts w:ascii="Arial" w:eastAsia="Arial" w:hAnsi="Arial" w:cs="Arial"/>
          <w:i/>
          <w:spacing w:val="-1"/>
          <w:sz w:val="40"/>
          <w:szCs w:val="40"/>
        </w:rPr>
        <w:t>tc</w:t>
      </w:r>
      <w:r>
        <w:rPr>
          <w:rFonts w:ascii="Arial" w:eastAsia="Arial" w:hAnsi="Arial" w:cs="Arial"/>
          <w:i/>
          <w:sz w:val="40"/>
          <w:szCs w:val="40"/>
        </w:rPr>
        <w:t>h</w:t>
      </w:r>
      <w:r>
        <w:rPr>
          <w:rFonts w:ascii="Arial" w:eastAsia="Arial" w:hAnsi="Arial" w:cs="Arial"/>
          <w:i/>
          <w:spacing w:val="-2"/>
          <w:sz w:val="40"/>
          <w:szCs w:val="40"/>
        </w:rPr>
        <w:t>b</w:t>
      </w:r>
      <w:r>
        <w:rPr>
          <w:rFonts w:ascii="Arial" w:eastAsia="Arial" w:hAnsi="Arial" w:cs="Arial"/>
          <w:i/>
          <w:sz w:val="40"/>
          <w:szCs w:val="40"/>
        </w:rPr>
        <w:t>ook</w:t>
      </w:r>
      <w:r>
        <w:rPr>
          <w:rFonts w:ascii="Arial" w:eastAsia="Arial" w:hAnsi="Arial" w:cs="Arial"/>
          <w:i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pacing w:val="1"/>
          <w:sz w:val="40"/>
          <w:szCs w:val="40"/>
        </w:rPr>
        <w:t>w</w:t>
      </w:r>
      <w:r>
        <w:rPr>
          <w:rFonts w:ascii="Arial" w:eastAsia="Arial" w:hAnsi="Arial" w:cs="Arial"/>
          <w:i/>
          <w:sz w:val="40"/>
          <w:szCs w:val="40"/>
        </w:rPr>
        <w:t>h</w:t>
      </w:r>
      <w:r>
        <w:rPr>
          <w:rFonts w:ascii="Arial" w:eastAsia="Arial" w:hAnsi="Arial" w:cs="Arial"/>
          <w:i/>
          <w:spacing w:val="-2"/>
          <w:sz w:val="40"/>
          <w:szCs w:val="40"/>
        </w:rPr>
        <w:t>i</w:t>
      </w:r>
      <w:r>
        <w:rPr>
          <w:rFonts w:ascii="Arial" w:eastAsia="Arial" w:hAnsi="Arial" w:cs="Arial"/>
          <w:i/>
          <w:spacing w:val="1"/>
          <w:sz w:val="40"/>
          <w:szCs w:val="40"/>
        </w:rPr>
        <w:t>c</w:t>
      </w:r>
      <w:r>
        <w:rPr>
          <w:rFonts w:ascii="Arial" w:eastAsia="Arial" w:hAnsi="Arial" w:cs="Arial"/>
          <w:i/>
          <w:sz w:val="40"/>
          <w:szCs w:val="40"/>
        </w:rPr>
        <w:t>h in</w:t>
      </w:r>
      <w:r>
        <w:rPr>
          <w:rFonts w:ascii="Arial" w:eastAsia="Arial" w:hAnsi="Arial" w:cs="Arial"/>
          <w:i/>
          <w:spacing w:val="1"/>
          <w:sz w:val="40"/>
          <w:szCs w:val="40"/>
        </w:rPr>
        <w:t>c</w:t>
      </w:r>
      <w:r>
        <w:rPr>
          <w:rFonts w:ascii="Arial" w:eastAsia="Arial" w:hAnsi="Arial" w:cs="Arial"/>
          <w:i/>
          <w:sz w:val="40"/>
          <w:szCs w:val="40"/>
        </w:rPr>
        <w:t>l</w:t>
      </w:r>
      <w:r>
        <w:rPr>
          <w:rFonts w:ascii="Arial" w:eastAsia="Arial" w:hAnsi="Arial" w:cs="Arial"/>
          <w:i/>
          <w:spacing w:val="-2"/>
          <w:sz w:val="40"/>
          <w:szCs w:val="40"/>
        </w:rPr>
        <w:t>u</w:t>
      </w:r>
      <w:r>
        <w:rPr>
          <w:rFonts w:ascii="Arial" w:eastAsia="Arial" w:hAnsi="Arial" w:cs="Arial"/>
          <w:i/>
          <w:sz w:val="40"/>
          <w:szCs w:val="40"/>
        </w:rPr>
        <w:t xml:space="preserve">des </w:t>
      </w:r>
      <w:r>
        <w:rPr>
          <w:rFonts w:ascii="Arial" w:eastAsia="Arial" w:hAnsi="Arial" w:cs="Arial"/>
          <w:i/>
          <w:spacing w:val="-1"/>
          <w:sz w:val="40"/>
          <w:szCs w:val="40"/>
        </w:rPr>
        <w:t>t</w:t>
      </w:r>
      <w:r>
        <w:rPr>
          <w:rFonts w:ascii="Arial" w:eastAsia="Arial" w:hAnsi="Arial" w:cs="Arial"/>
          <w:i/>
          <w:sz w:val="40"/>
          <w:szCs w:val="40"/>
        </w:rPr>
        <w:t>he in</w:t>
      </w:r>
      <w:r>
        <w:rPr>
          <w:rFonts w:ascii="Arial" w:eastAsia="Arial" w:hAnsi="Arial" w:cs="Arial"/>
          <w:i/>
          <w:spacing w:val="-1"/>
          <w:sz w:val="40"/>
          <w:szCs w:val="40"/>
        </w:rPr>
        <w:t>f</w:t>
      </w:r>
      <w:r>
        <w:rPr>
          <w:rFonts w:ascii="Arial" w:eastAsia="Arial" w:hAnsi="Arial" w:cs="Arial"/>
          <w:i/>
          <w:sz w:val="40"/>
          <w:szCs w:val="40"/>
        </w:rPr>
        <w:t>o</w:t>
      </w:r>
      <w:r>
        <w:rPr>
          <w:rFonts w:ascii="Arial" w:eastAsia="Arial" w:hAnsi="Arial" w:cs="Arial"/>
          <w:i/>
          <w:spacing w:val="1"/>
          <w:sz w:val="40"/>
          <w:szCs w:val="40"/>
        </w:rPr>
        <w:t>r</w:t>
      </w:r>
      <w:r>
        <w:rPr>
          <w:rFonts w:ascii="Arial" w:eastAsia="Arial" w:hAnsi="Arial" w:cs="Arial"/>
          <w:i/>
          <w:spacing w:val="-3"/>
          <w:sz w:val="40"/>
          <w:szCs w:val="40"/>
        </w:rPr>
        <w:t>m</w:t>
      </w:r>
      <w:r>
        <w:rPr>
          <w:rFonts w:ascii="Arial" w:eastAsia="Arial" w:hAnsi="Arial" w:cs="Arial"/>
          <w:i/>
          <w:sz w:val="40"/>
          <w:szCs w:val="40"/>
        </w:rPr>
        <w:t>a</w:t>
      </w:r>
      <w:r>
        <w:rPr>
          <w:rFonts w:ascii="Arial" w:eastAsia="Arial" w:hAnsi="Arial" w:cs="Arial"/>
          <w:i/>
          <w:spacing w:val="-1"/>
          <w:sz w:val="40"/>
          <w:szCs w:val="40"/>
        </w:rPr>
        <w:t>t</w:t>
      </w:r>
      <w:r>
        <w:rPr>
          <w:rFonts w:ascii="Arial" w:eastAsia="Arial" w:hAnsi="Arial" w:cs="Arial"/>
          <w:i/>
          <w:sz w:val="40"/>
          <w:szCs w:val="40"/>
        </w:rPr>
        <w:t xml:space="preserve">ion on </w:t>
      </w:r>
      <w:r>
        <w:rPr>
          <w:rFonts w:ascii="Arial" w:eastAsia="Arial" w:hAnsi="Arial" w:cs="Arial"/>
          <w:i/>
          <w:spacing w:val="-1"/>
          <w:sz w:val="40"/>
          <w:szCs w:val="40"/>
        </w:rPr>
        <w:t>t</w:t>
      </w:r>
      <w:r>
        <w:rPr>
          <w:rFonts w:ascii="Arial" w:eastAsia="Arial" w:hAnsi="Arial" w:cs="Arial"/>
          <w:i/>
          <w:sz w:val="40"/>
          <w:szCs w:val="40"/>
        </w:rPr>
        <w:t>his page – be</w:t>
      </w:r>
      <w:r>
        <w:rPr>
          <w:rFonts w:ascii="Arial" w:eastAsia="Arial" w:hAnsi="Arial" w:cs="Arial"/>
          <w:i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pacing w:val="1"/>
          <w:sz w:val="40"/>
          <w:szCs w:val="40"/>
        </w:rPr>
        <w:t>c</w:t>
      </w:r>
      <w:r>
        <w:rPr>
          <w:rFonts w:ascii="Arial" w:eastAsia="Arial" w:hAnsi="Arial" w:cs="Arial"/>
          <w:i/>
          <w:spacing w:val="-2"/>
          <w:sz w:val="40"/>
          <w:szCs w:val="40"/>
        </w:rPr>
        <w:t>re</w:t>
      </w:r>
      <w:r>
        <w:rPr>
          <w:rFonts w:ascii="Arial" w:eastAsia="Arial" w:hAnsi="Arial" w:cs="Arial"/>
          <w:i/>
          <w:sz w:val="40"/>
          <w:szCs w:val="40"/>
        </w:rPr>
        <w:t>a</w:t>
      </w:r>
      <w:r>
        <w:rPr>
          <w:rFonts w:ascii="Arial" w:eastAsia="Arial" w:hAnsi="Arial" w:cs="Arial"/>
          <w:i/>
          <w:spacing w:val="-1"/>
          <w:sz w:val="40"/>
          <w:szCs w:val="40"/>
        </w:rPr>
        <w:t>t</w:t>
      </w:r>
      <w:r>
        <w:rPr>
          <w:rFonts w:ascii="Arial" w:eastAsia="Arial" w:hAnsi="Arial" w:cs="Arial"/>
          <w:i/>
          <w:sz w:val="40"/>
          <w:szCs w:val="40"/>
        </w:rPr>
        <w:t>i</w:t>
      </w:r>
      <w:r>
        <w:rPr>
          <w:rFonts w:ascii="Arial" w:eastAsia="Arial" w:hAnsi="Arial" w:cs="Arial"/>
          <w:i/>
          <w:spacing w:val="1"/>
          <w:sz w:val="40"/>
          <w:szCs w:val="40"/>
        </w:rPr>
        <w:t>v</w:t>
      </w:r>
      <w:r>
        <w:rPr>
          <w:rFonts w:ascii="Arial" w:eastAsia="Arial" w:hAnsi="Arial" w:cs="Arial"/>
          <w:i/>
          <w:sz w:val="40"/>
          <w:szCs w:val="40"/>
        </w:rPr>
        <w:t>e</w:t>
      </w:r>
      <w:r>
        <w:rPr>
          <w:rFonts w:ascii="Arial" w:eastAsia="Arial" w:hAnsi="Arial" w:cs="Arial"/>
          <w:i/>
          <w:spacing w:val="-1"/>
          <w:sz w:val="40"/>
          <w:szCs w:val="40"/>
        </w:rPr>
        <w:t>!</w:t>
      </w:r>
      <w:r>
        <w:rPr>
          <w:rFonts w:ascii="Arial" w:eastAsia="Arial" w:hAnsi="Arial" w:cs="Arial"/>
          <w:i/>
          <w:sz w:val="40"/>
          <w:szCs w:val="40"/>
        </w:rPr>
        <w:t>!</w:t>
      </w:r>
    </w:p>
    <w:p w:rsidR="00A51C1C" w:rsidRDefault="00A51C1C">
      <w:pPr>
        <w:spacing w:after="0"/>
        <w:jc w:val="center"/>
        <w:sectPr w:rsidR="00A51C1C">
          <w:type w:val="continuous"/>
          <w:pgSz w:w="11920" w:h="8420" w:orient="landscape"/>
          <w:pgMar w:top="720" w:right="640" w:bottom="280" w:left="600" w:header="720" w:footer="720" w:gutter="0"/>
          <w:cols w:num="2" w:space="720" w:equalWidth="0">
            <w:col w:w="2020" w:space="3260"/>
            <w:col w:w="5400"/>
          </w:cols>
        </w:sectPr>
      </w:pPr>
    </w:p>
    <w:p w:rsidR="00A51C1C" w:rsidRDefault="00C86428">
      <w:pPr>
        <w:spacing w:after="0" w:line="544" w:lineRule="exact"/>
        <w:ind w:left="120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 Black" w:eastAsia="Arial Black" w:hAnsi="Arial Black" w:cs="Arial Black"/>
          <w:b/>
          <w:bCs/>
          <w:spacing w:val="-1"/>
          <w:position w:val="2"/>
          <w:sz w:val="40"/>
          <w:szCs w:val="40"/>
        </w:rPr>
        <w:lastRenderedPageBreak/>
        <w:t>L</w:t>
      </w:r>
      <w:r>
        <w:rPr>
          <w:rFonts w:ascii="Arial Black" w:eastAsia="Arial Black" w:hAnsi="Arial Black" w:cs="Arial Black"/>
          <w:b/>
          <w:bCs/>
          <w:position w:val="2"/>
          <w:sz w:val="40"/>
          <w:szCs w:val="40"/>
        </w:rPr>
        <w:t>INE :</w:t>
      </w:r>
      <w:proofErr w:type="gramEnd"/>
      <w:r>
        <w:rPr>
          <w:rFonts w:ascii="Arial Black" w:eastAsia="Arial Black" w:hAnsi="Arial Black" w:cs="Arial Black"/>
          <w:b/>
          <w:bCs/>
          <w:spacing w:val="2"/>
          <w:position w:val="2"/>
          <w:sz w:val="40"/>
          <w:szCs w:val="40"/>
        </w:rPr>
        <w:t xml:space="preserve"> </w:t>
      </w:r>
      <w:r>
        <w:rPr>
          <w:rFonts w:ascii="Arial" w:eastAsia="Arial" w:hAnsi="Arial" w:cs="Arial"/>
          <w:position w:val="2"/>
          <w:sz w:val="28"/>
          <w:szCs w:val="28"/>
        </w:rPr>
        <w:t>line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position w:val="2"/>
          <w:sz w:val="28"/>
          <w:szCs w:val="28"/>
        </w:rPr>
        <w:t>i</w:t>
      </w:r>
      <w:r>
        <w:rPr>
          <w:rFonts w:ascii="Arial" w:eastAsia="Arial" w:hAnsi="Arial" w:cs="Arial"/>
          <w:position w:val="2"/>
          <w:sz w:val="28"/>
          <w:szCs w:val="28"/>
        </w:rPr>
        <w:t xml:space="preserve">s 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t</w:t>
      </w:r>
      <w:r>
        <w:rPr>
          <w:rFonts w:ascii="Arial" w:eastAsia="Arial" w:hAnsi="Arial" w:cs="Arial"/>
          <w:position w:val="2"/>
          <w:sz w:val="28"/>
          <w:szCs w:val="28"/>
        </w:rPr>
        <w:t>he</w:t>
      </w:r>
      <w:r>
        <w:rPr>
          <w:rFonts w:ascii="Arial" w:eastAsia="Arial" w:hAnsi="Arial" w:cs="Arial"/>
          <w:spacing w:val="1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m</w:t>
      </w:r>
      <w:r>
        <w:rPr>
          <w:rFonts w:ascii="Arial" w:eastAsia="Arial" w:hAnsi="Arial" w:cs="Arial"/>
          <w:position w:val="2"/>
          <w:sz w:val="28"/>
          <w:szCs w:val="28"/>
        </w:rPr>
        <w:t>o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s</w:t>
      </w:r>
      <w:r>
        <w:rPr>
          <w:rFonts w:ascii="Arial" w:eastAsia="Arial" w:hAnsi="Arial" w:cs="Arial"/>
          <w:position w:val="2"/>
          <w:sz w:val="28"/>
          <w:szCs w:val="28"/>
        </w:rPr>
        <w:t>t ba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s</w:t>
      </w:r>
      <w:r>
        <w:rPr>
          <w:rFonts w:ascii="Arial" w:eastAsia="Arial" w:hAnsi="Arial" w:cs="Arial"/>
          <w:position w:val="2"/>
          <w:sz w:val="28"/>
          <w:szCs w:val="28"/>
        </w:rPr>
        <w:t xml:space="preserve">ic </w:t>
      </w:r>
      <w:r>
        <w:rPr>
          <w:rFonts w:ascii="Arial" w:eastAsia="Arial" w:hAnsi="Arial" w:cs="Arial"/>
          <w:spacing w:val="-4"/>
          <w:position w:val="2"/>
          <w:sz w:val="28"/>
          <w:szCs w:val="28"/>
        </w:rPr>
        <w:t>v</w:t>
      </w:r>
      <w:r>
        <w:rPr>
          <w:rFonts w:ascii="Arial" w:eastAsia="Arial" w:hAnsi="Arial" w:cs="Arial"/>
          <w:position w:val="2"/>
          <w:sz w:val="28"/>
          <w:szCs w:val="28"/>
        </w:rPr>
        <w:t>i</w:t>
      </w:r>
      <w:r>
        <w:rPr>
          <w:rFonts w:ascii="Arial" w:eastAsia="Arial" w:hAnsi="Arial" w:cs="Arial"/>
          <w:spacing w:val="1"/>
          <w:position w:val="2"/>
          <w:sz w:val="28"/>
          <w:szCs w:val="28"/>
        </w:rPr>
        <w:t>s</w:t>
      </w:r>
      <w:r>
        <w:rPr>
          <w:rFonts w:ascii="Arial" w:eastAsia="Arial" w:hAnsi="Arial" w:cs="Arial"/>
          <w:position w:val="2"/>
          <w:sz w:val="28"/>
          <w:szCs w:val="28"/>
        </w:rPr>
        <w:t>ual</w:t>
      </w:r>
      <w:r>
        <w:rPr>
          <w:rFonts w:ascii="Arial" w:eastAsia="Arial" w:hAnsi="Arial" w:cs="Arial"/>
          <w:spacing w:val="2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position w:val="2"/>
          <w:sz w:val="28"/>
          <w:szCs w:val="28"/>
        </w:rPr>
        <w:t>ele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m</w:t>
      </w:r>
      <w:r>
        <w:rPr>
          <w:rFonts w:ascii="Arial" w:eastAsia="Arial" w:hAnsi="Arial" w:cs="Arial"/>
          <w:position w:val="2"/>
          <w:sz w:val="28"/>
          <w:szCs w:val="28"/>
        </w:rPr>
        <w:t>e</w:t>
      </w:r>
      <w:r>
        <w:rPr>
          <w:rFonts w:ascii="Arial" w:eastAsia="Arial" w:hAnsi="Arial" w:cs="Arial"/>
          <w:spacing w:val="-3"/>
          <w:position w:val="2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2"/>
          <w:sz w:val="28"/>
          <w:szCs w:val="28"/>
        </w:rPr>
        <w:t>t</w:t>
      </w:r>
      <w:r>
        <w:rPr>
          <w:rFonts w:ascii="Arial" w:eastAsia="Arial" w:hAnsi="Arial" w:cs="Arial"/>
          <w:position w:val="2"/>
          <w:sz w:val="28"/>
          <w:szCs w:val="28"/>
        </w:rPr>
        <w:t>.</w:t>
      </w:r>
      <w:r>
        <w:rPr>
          <w:rFonts w:ascii="Arial" w:eastAsia="Arial" w:hAnsi="Arial" w:cs="Arial"/>
          <w:spacing w:val="77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I</w:t>
      </w:r>
      <w:r>
        <w:rPr>
          <w:rFonts w:ascii="Arial" w:eastAsia="Arial" w:hAnsi="Arial" w:cs="Arial"/>
          <w:position w:val="2"/>
          <w:sz w:val="28"/>
          <w:szCs w:val="28"/>
        </w:rPr>
        <w:t>t</w:t>
      </w:r>
      <w:r>
        <w:rPr>
          <w:rFonts w:ascii="Arial" w:eastAsia="Arial" w:hAnsi="Arial" w:cs="Arial"/>
          <w:spacing w:val="3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position w:val="2"/>
          <w:sz w:val="28"/>
          <w:szCs w:val="28"/>
        </w:rPr>
        <w:t>i</w:t>
      </w:r>
      <w:r>
        <w:rPr>
          <w:rFonts w:ascii="Arial" w:eastAsia="Arial" w:hAnsi="Arial" w:cs="Arial"/>
          <w:position w:val="2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position w:val="2"/>
          <w:sz w:val="28"/>
          <w:szCs w:val="28"/>
        </w:rPr>
        <w:t>s</w:t>
      </w:r>
      <w:r>
        <w:rPr>
          <w:rFonts w:ascii="Arial" w:eastAsia="Arial" w:hAnsi="Arial" w:cs="Arial"/>
          <w:spacing w:val="-2"/>
          <w:position w:val="2"/>
          <w:sz w:val="28"/>
          <w:szCs w:val="28"/>
        </w:rPr>
        <w:t>i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m</w:t>
      </w:r>
      <w:r>
        <w:rPr>
          <w:rFonts w:ascii="Arial" w:eastAsia="Arial" w:hAnsi="Arial" w:cs="Arial"/>
          <w:position w:val="2"/>
          <w:sz w:val="28"/>
          <w:szCs w:val="28"/>
        </w:rPr>
        <w:t>ply</w:t>
      </w:r>
      <w:r>
        <w:rPr>
          <w:rFonts w:ascii="Arial" w:eastAsia="Arial" w:hAnsi="Arial" w:cs="Arial"/>
          <w:spacing w:val="-2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position w:val="2"/>
          <w:sz w:val="28"/>
          <w:szCs w:val="28"/>
        </w:rPr>
        <w:t>a</w:t>
      </w:r>
      <w:r>
        <w:rPr>
          <w:rFonts w:ascii="Arial" w:eastAsia="Arial" w:hAnsi="Arial" w:cs="Arial"/>
          <w:spacing w:val="1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m</w:t>
      </w:r>
      <w:r>
        <w:rPr>
          <w:rFonts w:ascii="Arial" w:eastAsia="Arial" w:hAnsi="Arial" w:cs="Arial"/>
          <w:position w:val="2"/>
          <w:sz w:val="28"/>
          <w:szCs w:val="28"/>
        </w:rPr>
        <w:t>ark</w:t>
      </w:r>
      <w:r>
        <w:rPr>
          <w:rFonts w:ascii="Arial" w:eastAsia="Arial" w:hAnsi="Arial" w:cs="Arial"/>
          <w:spacing w:val="2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28"/>
          <w:szCs w:val="28"/>
        </w:rPr>
        <w:t>m</w:t>
      </w:r>
      <w:r>
        <w:rPr>
          <w:rFonts w:ascii="Arial" w:eastAsia="Arial" w:hAnsi="Arial" w:cs="Arial"/>
          <w:position w:val="2"/>
          <w:sz w:val="28"/>
          <w:szCs w:val="28"/>
        </w:rPr>
        <w:t>ade</w:t>
      </w:r>
      <w:r>
        <w:rPr>
          <w:rFonts w:ascii="Arial" w:eastAsia="Arial" w:hAnsi="Arial" w:cs="Arial"/>
          <w:spacing w:val="-4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position w:val="2"/>
          <w:sz w:val="28"/>
          <w:szCs w:val="28"/>
        </w:rPr>
        <w:t>be</w:t>
      </w:r>
      <w:r>
        <w:rPr>
          <w:rFonts w:ascii="Arial" w:eastAsia="Arial" w:hAnsi="Arial" w:cs="Arial"/>
          <w:spacing w:val="1"/>
          <w:position w:val="2"/>
          <w:sz w:val="28"/>
          <w:szCs w:val="28"/>
        </w:rPr>
        <w:t>t</w:t>
      </w:r>
      <w:r>
        <w:rPr>
          <w:rFonts w:ascii="Arial" w:eastAsia="Arial" w:hAnsi="Arial" w:cs="Arial"/>
          <w:spacing w:val="-4"/>
          <w:position w:val="2"/>
          <w:sz w:val="28"/>
          <w:szCs w:val="28"/>
        </w:rPr>
        <w:t>w</w:t>
      </w:r>
      <w:r>
        <w:rPr>
          <w:rFonts w:ascii="Arial" w:eastAsia="Arial" w:hAnsi="Arial" w:cs="Arial"/>
          <w:position w:val="2"/>
          <w:sz w:val="28"/>
          <w:szCs w:val="28"/>
        </w:rPr>
        <w:t>een</w:t>
      </w:r>
    </w:p>
    <w:p w:rsidR="00A51C1C" w:rsidRDefault="00A24221">
      <w:pPr>
        <w:spacing w:before="2" w:after="0" w:line="322" w:lineRule="exact"/>
        <w:ind w:left="120" w:right="331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4419600</wp:posOffset>
                </wp:positionH>
                <wp:positionV relativeFrom="paragraph">
                  <wp:posOffset>298450</wp:posOffset>
                </wp:positionV>
                <wp:extent cx="2637790" cy="2438400"/>
                <wp:effectExtent l="38100" t="31750" r="29210" b="15875"/>
                <wp:wrapNone/>
                <wp:docPr id="32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790" cy="2438400"/>
                          <a:chOff x="6960" y="470"/>
                          <a:chExt cx="4154" cy="3840"/>
                        </a:xfrm>
                      </wpg:grpSpPr>
                      <wps:wsp>
                        <wps:cNvPr id="327" name="Freeform 402"/>
                        <wps:cNvSpPr>
                          <a:spLocks/>
                        </wps:cNvSpPr>
                        <wps:spPr bwMode="auto">
                          <a:xfrm>
                            <a:off x="6960" y="470"/>
                            <a:ext cx="4154" cy="3840"/>
                          </a:xfrm>
                          <a:custGeom>
                            <a:avLst/>
                            <a:gdLst>
                              <a:gd name="T0" fmla="+- 0 7454 6960"/>
                              <a:gd name="T1" fmla="*/ T0 w 4154"/>
                              <a:gd name="T2" fmla="+- 0 3497 470"/>
                              <a:gd name="T3" fmla="*/ 3497 h 3840"/>
                              <a:gd name="T4" fmla="+- 0 7359 6960"/>
                              <a:gd name="T5" fmla="*/ T4 w 4154"/>
                              <a:gd name="T6" fmla="+- 0 3389 470"/>
                              <a:gd name="T7" fmla="*/ 3389 h 3840"/>
                              <a:gd name="T8" fmla="+- 0 7273 6960"/>
                              <a:gd name="T9" fmla="*/ T8 w 4154"/>
                              <a:gd name="T10" fmla="+- 0 3276 470"/>
                              <a:gd name="T11" fmla="*/ 3276 h 3840"/>
                              <a:gd name="T12" fmla="+- 0 7196 6960"/>
                              <a:gd name="T13" fmla="*/ T12 w 4154"/>
                              <a:gd name="T14" fmla="+- 0 3158 470"/>
                              <a:gd name="T15" fmla="*/ 3158 h 3840"/>
                              <a:gd name="T16" fmla="+- 0 7130 6960"/>
                              <a:gd name="T17" fmla="*/ T16 w 4154"/>
                              <a:gd name="T18" fmla="+- 0 3036 470"/>
                              <a:gd name="T19" fmla="*/ 3036 h 3840"/>
                              <a:gd name="T20" fmla="+- 0 7075 6960"/>
                              <a:gd name="T21" fmla="*/ T20 w 4154"/>
                              <a:gd name="T22" fmla="+- 0 2910 470"/>
                              <a:gd name="T23" fmla="*/ 2910 h 3840"/>
                              <a:gd name="T24" fmla="+- 0 7030 6960"/>
                              <a:gd name="T25" fmla="*/ T24 w 4154"/>
                              <a:gd name="T26" fmla="+- 0 2780 470"/>
                              <a:gd name="T27" fmla="*/ 2780 h 3840"/>
                              <a:gd name="T28" fmla="+- 0 6996 6960"/>
                              <a:gd name="T29" fmla="*/ T28 w 4154"/>
                              <a:gd name="T30" fmla="+- 0 2647 470"/>
                              <a:gd name="T31" fmla="*/ 2647 h 3840"/>
                              <a:gd name="T32" fmla="+- 0 6973 6960"/>
                              <a:gd name="T33" fmla="*/ T32 w 4154"/>
                              <a:gd name="T34" fmla="+- 0 2513 470"/>
                              <a:gd name="T35" fmla="*/ 2513 h 3840"/>
                              <a:gd name="T36" fmla="+- 0 6961 6960"/>
                              <a:gd name="T37" fmla="*/ T36 w 4154"/>
                              <a:gd name="T38" fmla="+- 0 2376 470"/>
                              <a:gd name="T39" fmla="*/ 2376 h 3840"/>
                              <a:gd name="T40" fmla="+- 0 6967 6960"/>
                              <a:gd name="T41" fmla="*/ T40 w 4154"/>
                              <a:gd name="T42" fmla="+- 0 2157 470"/>
                              <a:gd name="T43" fmla="*/ 2157 h 3840"/>
                              <a:gd name="T44" fmla="+- 0 7020 6960"/>
                              <a:gd name="T45" fmla="*/ T44 w 4154"/>
                              <a:gd name="T46" fmla="+- 0 1866 470"/>
                              <a:gd name="T47" fmla="*/ 1866 h 3840"/>
                              <a:gd name="T48" fmla="+- 0 7123 6960"/>
                              <a:gd name="T49" fmla="*/ T48 w 4154"/>
                              <a:gd name="T50" fmla="+- 0 1592 470"/>
                              <a:gd name="T51" fmla="*/ 1592 h 3840"/>
                              <a:gd name="T52" fmla="+- 0 7271 6960"/>
                              <a:gd name="T53" fmla="*/ T52 w 4154"/>
                              <a:gd name="T54" fmla="+- 0 1340 470"/>
                              <a:gd name="T55" fmla="*/ 1340 h 3840"/>
                              <a:gd name="T56" fmla="+- 0 7460 6960"/>
                              <a:gd name="T57" fmla="*/ T56 w 4154"/>
                              <a:gd name="T58" fmla="+- 0 1112 470"/>
                              <a:gd name="T59" fmla="*/ 1112 h 3840"/>
                              <a:gd name="T60" fmla="+- 0 7685 6960"/>
                              <a:gd name="T61" fmla="*/ T60 w 4154"/>
                              <a:gd name="T62" fmla="+- 0 912 470"/>
                              <a:gd name="T63" fmla="*/ 912 h 3840"/>
                              <a:gd name="T64" fmla="+- 0 7943 6960"/>
                              <a:gd name="T65" fmla="*/ T64 w 4154"/>
                              <a:gd name="T66" fmla="+- 0 745 470"/>
                              <a:gd name="T67" fmla="*/ 745 h 3840"/>
                              <a:gd name="T68" fmla="+- 0 8229 6960"/>
                              <a:gd name="T69" fmla="*/ T68 w 4154"/>
                              <a:gd name="T70" fmla="+- 0 615 470"/>
                              <a:gd name="T71" fmla="*/ 615 h 3840"/>
                              <a:gd name="T72" fmla="+- 0 8538 6960"/>
                              <a:gd name="T73" fmla="*/ T72 w 4154"/>
                              <a:gd name="T74" fmla="+- 0 524 470"/>
                              <a:gd name="T75" fmla="*/ 524 h 3840"/>
                              <a:gd name="T76" fmla="+- 0 8867 6960"/>
                              <a:gd name="T77" fmla="*/ T76 w 4154"/>
                              <a:gd name="T78" fmla="+- 0 476 470"/>
                              <a:gd name="T79" fmla="*/ 476 h 3840"/>
                              <a:gd name="T80" fmla="+- 0 9207 6960"/>
                              <a:gd name="T81" fmla="*/ T80 w 4154"/>
                              <a:gd name="T82" fmla="+- 0 476 470"/>
                              <a:gd name="T83" fmla="*/ 476 h 3840"/>
                              <a:gd name="T84" fmla="+- 0 9536 6960"/>
                              <a:gd name="T85" fmla="*/ T84 w 4154"/>
                              <a:gd name="T86" fmla="+- 0 524 470"/>
                              <a:gd name="T87" fmla="*/ 524 h 3840"/>
                              <a:gd name="T88" fmla="+- 0 9845 6960"/>
                              <a:gd name="T89" fmla="*/ T88 w 4154"/>
                              <a:gd name="T90" fmla="+- 0 615 470"/>
                              <a:gd name="T91" fmla="*/ 615 h 3840"/>
                              <a:gd name="T92" fmla="+- 0 10131 6960"/>
                              <a:gd name="T93" fmla="*/ T92 w 4154"/>
                              <a:gd name="T94" fmla="+- 0 745 470"/>
                              <a:gd name="T95" fmla="*/ 745 h 3840"/>
                              <a:gd name="T96" fmla="+- 0 10389 6960"/>
                              <a:gd name="T97" fmla="*/ T96 w 4154"/>
                              <a:gd name="T98" fmla="+- 0 912 470"/>
                              <a:gd name="T99" fmla="*/ 912 h 3840"/>
                              <a:gd name="T100" fmla="+- 0 10614 6960"/>
                              <a:gd name="T101" fmla="*/ T100 w 4154"/>
                              <a:gd name="T102" fmla="+- 0 1112 470"/>
                              <a:gd name="T103" fmla="*/ 1112 h 3840"/>
                              <a:gd name="T104" fmla="+- 0 10803 6960"/>
                              <a:gd name="T105" fmla="*/ T104 w 4154"/>
                              <a:gd name="T106" fmla="+- 0 1340 470"/>
                              <a:gd name="T107" fmla="*/ 1340 h 3840"/>
                              <a:gd name="T108" fmla="+- 0 10951 6960"/>
                              <a:gd name="T109" fmla="*/ T108 w 4154"/>
                              <a:gd name="T110" fmla="+- 0 1592 470"/>
                              <a:gd name="T111" fmla="*/ 1592 h 3840"/>
                              <a:gd name="T112" fmla="+- 0 11054 6960"/>
                              <a:gd name="T113" fmla="*/ T112 w 4154"/>
                              <a:gd name="T114" fmla="+- 0 1866 470"/>
                              <a:gd name="T115" fmla="*/ 1866 h 3840"/>
                              <a:gd name="T116" fmla="+- 0 11107 6960"/>
                              <a:gd name="T117" fmla="*/ T116 w 4154"/>
                              <a:gd name="T118" fmla="+- 0 2157 470"/>
                              <a:gd name="T119" fmla="*/ 2157 h 3840"/>
                              <a:gd name="T120" fmla="+- 0 11107 6960"/>
                              <a:gd name="T121" fmla="*/ T120 w 4154"/>
                              <a:gd name="T122" fmla="+- 0 2458 470"/>
                              <a:gd name="T123" fmla="*/ 2458 h 3840"/>
                              <a:gd name="T124" fmla="+- 0 11054 6960"/>
                              <a:gd name="T125" fmla="*/ T124 w 4154"/>
                              <a:gd name="T126" fmla="+- 0 2749 470"/>
                              <a:gd name="T127" fmla="*/ 2749 h 3840"/>
                              <a:gd name="T128" fmla="+- 0 10951 6960"/>
                              <a:gd name="T129" fmla="*/ T128 w 4154"/>
                              <a:gd name="T130" fmla="+- 0 3022 470"/>
                              <a:gd name="T131" fmla="*/ 3022 h 3840"/>
                              <a:gd name="T132" fmla="+- 0 10803 6960"/>
                              <a:gd name="T133" fmla="*/ T132 w 4154"/>
                              <a:gd name="T134" fmla="+- 0 3275 470"/>
                              <a:gd name="T135" fmla="*/ 3275 h 3840"/>
                              <a:gd name="T136" fmla="+- 0 10614 6960"/>
                              <a:gd name="T137" fmla="*/ T136 w 4154"/>
                              <a:gd name="T138" fmla="+- 0 3503 470"/>
                              <a:gd name="T139" fmla="*/ 3503 h 3840"/>
                              <a:gd name="T140" fmla="+- 0 10389 6960"/>
                              <a:gd name="T141" fmla="*/ T140 w 4154"/>
                              <a:gd name="T142" fmla="+- 0 3702 470"/>
                              <a:gd name="T143" fmla="*/ 3702 h 3840"/>
                              <a:gd name="T144" fmla="+- 0 10131 6960"/>
                              <a:gd name="T145" fmla="*/ T144 w 4154"/>
                              <a:gd name="T146" fmla="+- 0 3869 470"/>
                              <a:gd name="T147" fmla="*/ 3869 h 3840"/>
                              <a:gd name="T148" fmla="+- 0 9845 6960"/>
                              <a:gd name="T149" fmla="*/ T148 w 4154"/>
                              <a:gd name="T150" fmla="+- 0 4000 470"/>
                              <a:gd name="T151" fmla="*/ 4000 h 3840"/>
                              <a:gd name="T152" fmla="+- 0 9536 6960"/>
                              <a:gd name="T153" fmla="*/ T152 w 4154"/>
                              <a:gd name="T154" fmla="+- 0 4091 470"/>
                              <a:gd name="T155" fmla="*/ 4091 h 3840"/>
                              <a:gd name="T156" fmla="+- 0 9207 6960"/>
                              <a:gd name="T157" fmla="*/ T156 w 4154"/>
                              <a:gd name="T158" fmla="+- 0 4138 470"/>
                              <a:gd name="T159" fmla="*/ 4138 h 3840"/>
                              <a:gd name="T160" fmla="+- 0 8991 6960"/>
                              <a:gd name="T161" fmla="*/ T160 w 4154"/>
                              <a:gd name="T162" fmla="+- 0 4144 470"/>
                              <a:gd name="T163" fmla="*/ 4144 h 3840"/>
                              <a:gd name="T164" fmla="+- 0 8806 6960"/>
                              <a:gd name="T165" fmla="*/ T164 w 4154"/>
                              <a:gd name="T166" fmla="+- 0 4133 470"/>
                              <a:gd name="T167" fmla="*/ 4133 h 3840"/>
                              <a:gd name="T168" fmla="+- 0 8624 6960"/>
                              <a:gd name="T169" fmla="*/ T168 w 4154"/>
                              <a:gd name="T170" fmla="+- 0 4108 470"/>
                              <a:gd name="T171" fmla="*/ 4108 h 3840"/>
                              <a:gd name="T172" fmla="+- 0 8445 6960"/>
                              <a:gd name="T173" fmla="*/ T172 w 4154"/>
                              <a:gd name="T174" fmla="+- 0 4068 470"/>
                              <a:gd name="T175" fmla="*/ 4068 h 3840"/>
                              <a:gd name="T176" fmla="+- 0 8270 6960"/>
                              <a:gd name="T177" fmla="*/ T176 w 4154"/>
                              <a:gd name="T178" fmla="+- 0 4015 470"/>
                              <a:gd name="T179" fmla="*/ 4015 h 3840"/>
                              <a:gd name="T180" fmla="+- 0 8143 6960"/>
                              <a:gd name="T181" fmla="*/ T180 w 4154"/>
                              <a:gd name="T182" fmla="+- 0 3966 470"/>
                              <a:gd name="T183" fmla="*/ 3966 h 3840"/>
                              <a:gd name="T184" fmla="+- 0 7506 6960"/>
                              <a:gd name="T185" fmla="*/ T184 w 4154"/>
                              <a:gd name="T186" fmla="+- 0 3549 470"/>
                              <a:gd name="T187" fmla="*/ 3549 h 3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154" h="3840">
                                <a:moveTo>
                                  <a:pt x="546" y="3079"/>
                                </a:moveTo>
                                <a:lnTo>
                                  <a:pt x="494" y="3027"/>
                                </a:lnTo>
                                <a:lnTo>
                                  <a:pt x="445" y="2974"/>
                                </a:lnTo>
                                <a:lnTo>
                                  <a:pt x="399" y="2919"/>
                                </a:lnTo>
                                <a:lnTo>
                                  <a:pt x="354" y="2864"/>
                                </a:lnTo>
                                <a:lnTo>
                                  <a:pt x="313" y="2806"/>
                                </a:lnTo>
                                <a:lnTo>
                                  <a:pt x="273" y="2748"/>
                                </a:lnTo>
                                <a:lnTo>
                                  <a:pt x="236" y="2688"/>
                                </a:lnTo>
                                <a:lnTo>
                                  <a:pt x="202" y="2628"/>
                                </a:lnTo>
                                <a:lnTo>
                                  <a:pt x="170" y="2566"/>
                                </a:lnTo>
                                <a:lnTo>
                                  <a:pt x="141" y="2503"/>
                                </a:lnTo>
                                <a:lnTo>
                                  <a:pt x="115" y="2440"/>
                                </a:lnTo>
                                <a:lnTo>
                                  <a:pt x="91" y="2375"/>
                                </a:lnTo>
                                <a:lnTo>
                                  <a:pt x="70" y="2310"/>
                                </a:lnTo>
                                <a:lnTo>
                                  <a:pt x="52" y="2244"/>
                                </a:lnTo>
                                <a:lnTo>
                                  <a:pt x="36" y="2177"/>
                                </a:lnTo>
                                <a:lnTo>
                                  <a:pt x="23" y="2110"/>
                                </a:lnTo>
                                <a:lnTo>
                                  <a:pt x="13" y="2043"/>
                                </a:lnTo>
                                <a:lnTo>
                                  <a:pt x="6" y="1975"/>
                                </a:lnTo>
                                <a:lnTo>
                                  <a:pt x="1" y="1906"/>
                                </a:lnTo>
                                <a:lnTo>
                                  <a:pt x="0" y="1837"/>
                                </a:lnTo>
                                <a:lnTo>
                                  <a:pt x="7" y="1687"/>
                                </a:lnTo>
                                <a:lnTo>
                                  <a:pt x="27" y="1539"/>
                                </a:lnTo>
                                <a:lnTo>
                                  <a:pt x="60" y="1396"/>
                                </a:lnTo>
                                <a:lnTo>
                                  <a:pt x="106" y="1257"/>
                                </a:lnTo>
                                <a:lnTo>
                                  <a:pt x="163" y="1122"/>
                                </a:lnTo>
                                <a:lnTo>
                                  <a:pt x="232" y="993"/>
                                </a:lnTo>
                                <a:lnTo>
                                  <a:pt x="311" y="870"/>
                                </a:lnTo>
                                <a:lnTo>
                                  <a:pt x="401" y="752"/>
                                </a:lnTo>
                                <a:lnTo>
                                  <a:pt x="500" y="642"/>
                                </a:lnTo>
                                <a:lnTo>
                                  <a:pt x="608" y="538"/>
                                </a:lnTo>
                                <a:lnTo>
                                  <a:pt x="725" y="442"/>
                                </a:lnTo>
                                <a:lnTo>
                                  <a:pt x="850" y="355"/>
                                </a:lnTo>
                                <a:lnTo>
                                  <a:pt x="983" y="275"/>
                                </a:lnTo>
                                <a:lnTo>
                                  <a:pt x="1122" y="205"/>
                                </a:lnTo>
                                <a:lnTo>
                                  <a:pt x="1269" y="145"/>
                                </a:lnTo>
                                <a:lnTo>
                                  <a:pt x="1420" y="94"/>
                                </a:lnTo>
                                <a:lnTo>
                                  <a:pt x="1578" y="54"/>
                                </a:lnTo>
                                <a:lnTo>
                                  <a:pt x="1740" y="24"/>
                                </a:lnTo>
                                <a:lnTo>
                                  <a:pt x="1907" y="6"/>
                                </a:lnTo>
                                <a:lnTo>
                                  <a:pt x="2077" y="0"/>
                                </a:lnTo>
                                <a:lnTo>
                                  <a:pt x="2247" y="6"/>
                                </a:lnTo>
                                <a:lnTo>
                                  <a:pt x="2414" y="24"/>
                                </a:lnTo>
                                <a:lnTo>
                                  <a:pt x="2576" y="54"/>
                                </a:lnTo>
                                <a:lnTo>
                                  <a:pt x="2733" y="94"/>
                                </a:lnTo>
                                <a:lnTo>
                                  <a:pt x="2885" y="145"/>
                                </a:lnTo>
                                <a:lnTo>
                                  <a:pt x="3031" y="205"/>
                                </a:lnTo>
                                <a:lnTo>
                                  <a:pt x="3171" y="275"/>
                                </a:lnTo>
                                <a:lnTo>
                                  <a:pt x="3304" y="355"/>
                                </a:lnTo>
                                <a:lnTo>
                                  <a:pt x="3429" y="442"/>
                                </a:lnTo>
                                <a:lnTo>
                                  <a:pt x="3546" y="538"/>
                                </a:lnTo>
                                <a:lnTo>
                                  <a:pt x="3654" y="642"/>
                                </a:lnTo>
                                <a:lnTo>
                                  <a:pt x="3753" y="752"/>
                                </a:lnTo>
                                <a:lnTo>
                                  <a:pt x="3843" y="870"/>
                                </a:lnTo>
                                <a:lnTo>
                                  <a:pt x="3922" y="993"/>
                                </a:lnTo>
                                <a:lnTo>
                                  <a:pt x="3991" y="1122"/>
                                </a:lnTo>
                                <a:lnTo>
                                  <a:pt x="4048" y="1257"/>
                                </a:lnTo>
                                <a:lnTo>
                                  <a:pt x="4094" y="1396"/>
                                </a:lnTo>
                                <a:lnTo>
                                  <a:pt x="4127" y="1539"/>
                                </a:lnTo>
                                <a:lnTo>
                                  <a:pt x="4147" y="1687"/>
                                </a:lnTo>
                                <a:lnTo>
                                  <a:pt x="4154" y="1837"/>
                                </a:lnTo>
                                <a:lnTo>
                                  <a:pt x="4147" y="1988"/>
                                </a:lnTo>
                                <a:lnTo>
                                  <a:pt x="4127" y="2135"/>
                                </a:lnTo>
                                <a:lnTo>
                                  <a:pt x="4094" y="2279"/>
                                </a:lnTo>
                                <a:lnTo>
                                  <a:pt x="4048" y="2418"/>
                                </a:lnTo>
                                <a:lnTo>
                                  <a:pt x="3991" y="2552"/>
                                </a:lnTo>
                                <a:lnTo>
                                  <a:pt x="3922" y="2681"/>
                                </a:lnTo>
                                <a:lnTo>
                                  <a:pt x="3843" y="2805"/>
                                </a:lnTo>
                                <a:lnTo>
                                  <a:pt x="3753" y="2922"/>
                                </a:lnTo>
                                <a:lnTo>
                                  <a:pt x="3654" y="3033"/>
                                </a:lnTo>
                                <a:lnTo>
                                  <a:pt x="3546" y="3136"/>
                                </a:lnTo>
                                <a:lnTo>
                                  <a:pt x="3429" y="3232"/>
                                </a:lnTo>
                                <a:lnTo>
                                  <a:pt x="3304" y="3320"/>
                                </a:lnTo>
                                <a:lnTo>
                                  <a:pt x="3171" y="3399"/>
                                </a:lnTo>
                                <a:lnTo>
                                  <a:pt x="3031" y="3469"/>
                                </a:lnTo>
                                <a:lnTo>
                                  <a:pt x="2885" y="3530"/>
                                </a:lnTo>
                                <a:lnTo>
                                  <a:pt x="2733" y="3581"/>
                                </a:lnTo>
                                <a:lnTo>
                                  <a:pt x="2576" y="3621"/>
                                </a:lnTo>
                                <a:lnTo>
                                  <a:pt x="2414" y="3650"/>
                                </a:lnTo>
                                <a:lnTo>
                                  <a:pt x="2247" y="3668"/>
                                </a:lnTo>
                                <a:lnTo>
                                  <a:pt x="2077" y="3674"/>
                                </a:lnTo>
                                <a:lnTo>
                                  <a:pt x="2031" y="3674"/>
                                </a:lnTo>
                                <a:lnTo>
                                  <a:pt x="1938" y="3670"/>
                                </a:lnTo>
                                <a:lnTo>
                                  <a:pt x="1846" y="3663"/>
                                </a:lnTo>
                                <a:lnTo>
                                  <a:pt x="1755" y="3652"/>
                                </a:lnTo>
                                <a:lnTo>
                                  <a:pt x="1664" y="3638"/>
                                </a:lnTo>
                                <a:lnTo>
                                  <a:pt x="1574" y="3620"/>
                                </a:lnTo>
                                <a:lnTo>
                                  <a:pt x="1485" y="3598"/>
                                </a:lnTo>
                                <a:lnTo>
                                  <a:pt x="1397" y="3573"/>
                                </a:lnTo>
                                <a:lnTo>
                                  <a:pt x="1310" y="3545"/>
                                </a:lnTo>
                                <a:lnTo>
                                  <a:pt x="1225" y="3513"/>
                                </a:lnTo>
                                <a:lnTo>
                                  <a:pt x="1183" y="3496"/>
                                </a:lnTo>
                                <a:lnTo>
                                  <a:pt x="402" y="3840"/>
                                </a:lnTo>
                                <a:lnTo>
                                  <a:pt x="546" y="3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348pt;margin-top:23.5pt;width:207.7pt;height:192pt;z-index:-251670016;mso-position-horizontal-relative:page" coordorigin="6960,470" coordsize="4154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">
                <v:shape id="Freeform 402" o:spid="_x0000_s1027" style="position:absolute;left:6960;top:470;width:4154;height:3840;visibility:visible;mso-wrap-style:square;v-text-anchor:top" coordsize="4154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kB8cA&#10;AADcAAAADwAAAGRycy9kb3ducmV2LnhtbESPT2sCMRTE74V+h/CEXqRmVfzT1SjSItSL4CrF3h6b&#10;5+7i5mVJoq7fvhGEHoeZ+Q0zX7amFldyvrKsoN9LQBDnVldcKDjs1+9TED4ga6wtk4I7eVguXl/m&#10;mGp74x1ds1CICGGfooIyhCaV0uclGfQ92xBH72SdwRClK6R2eItwU8tBkoylwYrjQokNfZaUn7OL&#10;UdD8nEeH9S9vTi7r748fX5dVd7NV6q3TrmYgArXhP/xsf2sFw8EEH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tZAfHAAAA3AAAAA8AAAAAAAAAAAAAAAAAmAIAAGRy&#10;cy9kb3ducmV2LnhtbFBLBQYAAAAABAAEAPUAAACMAwAAAAA=&#10;" path="m546,3079r-52,-52l445,2974r-46,-55l354,2864r-41,-58l273,2748r-37,-60l202,2628r-32,-62l141,2503r-26,-63l91,2375,70,2310,52,2244,36,2177,23,2110,13,2043,6,1975,1,1906,,1837,7,1687,27,1539,60,1396r46,-139l163,1122,232,993,311,870,401,752,500,642,608,538,725,442,850,355,983,275r139,-70l1269,145,1420,94,1578,54,1740,24,1907,6,2077,r170,6l2414,24r162,30l2733,94r152,51l3031,205r140,70l3304,355r125,87l3546,538r108,104l3753,752r90,118l3922,993r69,129l4048,1257r46,139l4127,1539r20,148l4154,1837r-7,151l4127,2135r-33,144l4048,2418r-57,134l3922,2681r-79,124l3753,2922r-99,111l3546,3136r-117,96l3304,3320r-133,79l3031,3469r-146,61l2733,3581r-157,40l2414,3650r-167,18l2077,3674r-46,l1938,3670r-92,-7l1755,3652r-91,-14l1574,3620r-89,-22l1397,3573r-87,-28l1225,3513r-42,-17l402,3840,546,3079xe" filled="f" strokeweight="2.25pt">
                  <v:path arrowok="t" o:connecttype="custom" o:connectlocs="494,3497;399,3389;313,3276;236,3158;170,3036;115,2910;70,2780;36,2647;13,2513;1,2376;7,2157;60,1866;163,1592;311,1340;500,1112;725,912;983,745;1269,615;1578,524;1907,476;2247,476;2576,524;2885,615;3171,745;3429,912;3654,1112;3843,1340;3991,1592;4094,1866;4147,2157;4147,2458;4094,2749;3991,3022;3843,3275;3654,3503;3429,3702;3171,3869;2885,4000;2576,4091;2247,4138;2031,4144;1846,4133;1664,4108;1485,4068;1310,4015;1183,3966;546,3549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>o</w:t>
      </w:r>
      <w:proofErr w:type="gramEnd"/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poin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.</w:t>
      </w:r>
      <w:r w:rsidR="00C86428">
        <w:rPr>
          <w:rFonts w:ascii="Arial" w:eastAsia="Arial" w:hAnsi="Arial" w:cs="Arial"/>
          <w:spacing w:val="78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I</w:t>
      </w:r>
      <w:r w:rsidR="00C86428">
        <w:rPr>
          <w:rFonts w:ascii="Arial" w:eastAsia="Arial" w:hAnsi="Arial" w:cs="Arial"/>
          <w:sz w:val="28"/>
          <w:szCs w:val="28"/>
        </w:rPr>
        <w:t xml:space="preserve">t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an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g</w:t>
      </w:r>
      <w:r w:rsidR="00C86428">
        <w:rPr>
          <w:rFonts w:ascii="Arial" w:eastAsia="Arial" w:hAnsi="Arial" w:cs="Arial"/>
          <w:sz w:val="28"/>
          <w:szCs w:val="28"/>
        </w:rPr>
        <w:t>i</w:t>
      </w:r>
      <w:r w:rsidR="00C86428">
        <w:rPr>
          <w:rFonts w:ascii="Arial" w:eastAsia="Arial" w:hAnsi="Arial" w:cs="Arial"/>
          <w:spacing w:val="-4"/>
          <w:sz w:val="28"/>
          <w:szCs w:val="28"/>
        </w:rPr>
        <w:t>v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f</w:t>
      </w:r>
      <w:r w:rsidR="00C86428">
        <w:rPr>
          <w:rFonts w:ascii="Arial" w:eastAsia="Arial" w:hAnsi="Arial" w:cs="Arial"/>
          <w:sz w:val="28"/>
          <w:szCs w:val="28"/>
        </w:rPr>
        <w:t>eeling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 xml:space="preserve">of </w:t>
      </w:r>
      <w:proofErr w:type="gramStart"/>
      <w:r w:rsidR="00C86428">
        <w:rPr>
          <w:rFonts w:ascii="Arial" w:eastAsia="Arial" w:hAnsi="Arial" w:cs="Arial"/>
          <w:spacing w:val="-3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4"/>
          <w:sz w:val="28"/>
          <w:szCs w:val="28"/>
        </w:rPr>
        <w:t>v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en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,</w:t>
      </w:r>
      <w:proofErr w:type="gramEnd"/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k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an</w:t>
      </w:r>
      <w:r w:rsidR="00C8642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obje</w:t>
      </w:r>
      <w:r w:rsidR="00C86428">
        <w:rPr>
          <w:rFonts w:ascii="Arial" w:eastAsia="Arial" w:hAnsi="Arial" w:cs="Arial"/>
          <w:spacing w:val="-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t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-3"/>
          <w:sz w:val="28"/>
          <w:szCs w:val="28"/>
        </w:rPr>
        <w:t>p</w:t>
      </w:r>
      <w:r w:rsidR="00C86428">
        <w:rPr>
          <w:rFonts w:ascii="Arial" w:eastAsia="Arial" w:hAnsi="Arial" w:cs="Arial"/>
          <w:sz w:val="28"/>
          <w:szCs w:val="28"/>
        </w:rPr>
        <w:t>pear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BO</w:t>
      </w:r>
      <w:r w:rsidR="00C86428">
        <w:rPr>
          <w:rFonts w:ascii="Arial" w:eastAsia="Arial" w:hAnsi="Arial" w:cs="Arial"/>
          <w:spacing w:val="-3"/>
          <w:sz w:val="28"/>
          <w:szCs w:val="28"/>
        </w:rPr>
        <w:t>L</w:t>
      </w:r>
      <w:r w:rsidR="00C86428">
        <w:rPr>
          <w:rFonts w:ascii="Arial" w:eastAsia="Arial" w:hAnsi="Arial" w:cs="Arial"/>
          <w:sz w:val="28"/>
          <w:szCs w:val="28"/>
        </w:rPr>
        <w:t>D or deli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 xml:space="preserve">e. 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pacing w:val="-3"/>
          <w:sz w:val="28"/>
          <w:szCs w:val="28"/>
        </w:rPr>
        <w:t>Y</w:t>
      </w:r>
      <w:r w:rsidR="00C86428">
        <w:rPr>
          <w:rFonts w:ascii="Arial" w:eastAsia="Arial" w:hAnsi="Arial" w:cs="Arial"/>
          <w:sz w:val="28"/>
          <w:szCs w:val="28"/>
        </w:rPr>
        <w:t>PES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O</w:t>
      </w:r>
      <w:r w:rsidR="00C86428">
        <w:rPr>
          <w:rFonts w:ascii="Arial" w:eastAsia="Arial" w:hAnsi="Arial" w:cs="Arial"/>
          <w:sz w:val="28"/>
          <w:szCs w:val="28"/>
        </w:rPr>
        <w:t xml:space="preserve">F </w:t>
      </w:r>
      <w:proofErr w:type="gramStart"/>
      <w:r w:rsidR="00C86428">
        <w:rPr>
          <w:rFonts w:ascii="Arial" w:eastAsia="Arial" w:hAnsi="Arial" w:cs="Arial"/>
          <w:sz w:val="28"/>
          <w:szCs w:val="28"/>
        </w:rPr>
        <w:t>L</w:t>
      </w:r>
      <w:r w:rsidR="00C86428">
        <w:rPr>
          <w:rFonts w:ascii="Arial" w:eastAsia="Arial" w:hAnsi="Arial" w:cs="Arial"/>
          <w:spacing w:val="1"/>
          <w:sz w:val="28"/>
          <w:szCs w:val="28"/>
        </w:rPr>
        <w:t>I</w:t>
      </w:r>
      <w:r w:rsidR="00C86428">
        <w:rPr>
          <w:rFonts w:ascii="Arial" w:eastAsia="Arial" w:hAnsi="Arial" w:cs="Arial"/>
          <w:spacing w:val="-1"/>
          <w:sz w:val="28"/>
          <w:szCs w:val="28"/>
        </w:rPr>
        <w:t>N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:</w:t>
      </w:r>
      <w:proofErr w:type="gramEnd"/>
    </w:p>
    <w:p w:rsidR="00A51C1C" w:rsidRDefault="00A51C1C">
      <w:pPr>
        <w:spacing w:before="3" w:after="0" w:line="160" w:lineRule="exact"/>
        <w:rPr>
          <w:sz w:val="16"/>
          <w:szCs w:val="16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/>
        <w:sectPr w:rsidR="00A51C1C">
          <w:pgSz w:w="11920" w:h="8420" w:orient="landscape"/>
          <w:pgMar w:top="720" w:right="780" w:bottom="280" w:left="600" w:header="720" w:footer="720" w:gutter="0"/>
          <w:cols w:space="720"/>
        </w:sectPr>
      </w:pPr>
    </w:p>
    <w:p w:rsidR="00A51C1C" w:rsidRDefault="00A24221">
      <w:pPr>
        <w:tabs>
          <w:tab w:val="left" w:pos="3720"/>
        </w:tabs>
        <w:spacing w:after="0" w:line="408" w:lineRule="exact"/>
        <w:ind w:left="120" w:right="-20"/>
        <w:rPr>
          <w:rFonts w:ascii="Arial Black" w:eastAsia="Arial Black" w:hAnsi="Arial Black" w:cs="Arial Black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29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298" name="Group 39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299" name="Freeform 40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97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301" name="Freeform 398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95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303" name="Freeform 396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93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305" name="Freeform 394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91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307" name="Freeform 392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89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309" name="Freeform 390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87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311" name="Freeform 388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85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313" name="Freeform 386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83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315" name="Freeform 384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81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317" name="Freeform 382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79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319" name="Freeform 380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77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321" name="Freeform 378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75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323" name="Freeform 376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73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325" name="Freeform 374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23.7pt;margin-top:23.45pt;width:547.9pt;height:374pt;z-index:-251668992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">
                <v:group id="Group 399" o:spid="_x0000_s1027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00" o:spid="_x0000_s1028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3ccMA&#10;AADcAAAADwAAAGRycy9kb3ducmV2LnhtbESPQYvCMBSE7wv+h/AEb2uqgqzVKFUQPAi66sXbs3m2&#10;1ealNFHrvzeC4HGYmW+YyawxpbhT7QrLCnrdCARxanXBmYLDfvn7B8J5ZI2lZVLwJAezaetngrG2&#10;D/6n+85nIkDYxagg976KpXRpTgZd11bEwTvb2qAPss6krvER4KaU/SgaSoMFh4UcK1rklF53N6Mg&#10;8TQ8XpLr6byhdTrYFodybiKlOu0mGYPw1Phv+NNeaQX90Qje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T3ccMAAADcAAAADwAAAAAAAAAAAAAAAACYAgAAZHJzL2Rv&#10;d25yZXYueG1sUEsFBgAAAAAEAAQA9QAAAIgDAAAAAA==&#10;" path="m,l10946,e" filled="f" strokeweight=".20497mm">
                    <v:path arrowok="t" o:connecttype="custom" o:connectlocs="0,0;10946,0" o:connectangles="0,0"/>
                  </v:shape>
                </v:group>
                <v:group id="Group 397" o:spid="_x0000_s1029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98" o:spid="_x0000_s1030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IS8QA&#10;AADcAAAADwAAAGRycy9kb3ducmV2LnhtbESPQWvCQBSE7wX/w/IEb3U3Cq1EVxGhIJQKTTx4fGaf&#10;STD7NmTXJP33bqHQ4zAz3zCb3Wgb0VPna8cakrkCQVw4U3Op4Zx/vK5A+IBssHFMGn7Iw247edlg&#10;atzA39RnoRQRwj5FDVUIbSqlLyqy6OeuJY7ezXUWQ5RdKU2HQ4TbRi6UepMWa44LFbZ0qKi4Zw+r&#10;IVeXU/Y4XvnrffHpmkIOmPR7rWfTcb8GEWgM/+G/9tFoWKoE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iEvEAAAA3AAAAA8AAAAAAAAAAAAAAAAAmAIAAGRycy9k&#10;b3ducmV2LnhtbFBLBQYAAAAABAAEAPUAAACJ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395" o:spid="_x0000_s1031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96" o:spid="_x0000_s1032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9hscA&#10;AADcAAAADwAAAGRycy9kb3ducmV2LnhtbESPQWvCQBSE7wX/w/IKXkLd2ECR6CqlWJG2B2MVPT6y&#10;zyQ2+zZkVxP/fVco9DjMzDfMbNGbWlypdZVlBeNRDII4t7riQsHu+/1pAsJ5ZI21ZVJwIweL+eBh&#10;hqm2HWd03fpCBAi7FBWU3jeplC4vyaAb2YY4eCfbGvRBtoXULXYBbmr5HMcv0mDFYaHEht5Kyn+2&#10;F6NgeZjs9yferL4un775iM50XGWRUsPH/nUKwlPv/8N/7bVWkMQJ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1vYbHAAAA3AAAAA8AAAAAAAAAAAAAAAAAmAIAAGRy&#10;cy9kb3ducmV2LnhtbFBLBQYAAAAABAAEAPUAAACMAwAAAAA=&#10;" path="m,l10908,e" filled="f" strokeweight=".58pt">
                    <v:path arrowok="t" o:connecttype="custom" o:connectlocs="0,0;10908,0" o:connectangles="0,0"/>
                  </v:shape>
                </v:group>
                <v:group id="Group 393" o:spid="_x0000_s1033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94" o:spid="_x0000_s1034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OSMQA&#10;AADcAAAADwAAAGRycy9kb3ducmV2LnhtbESPQWvCQBSE7wX/w/IEb3U3SmtJ3YgIgiAtNHrw+Jp9&#10;TYLZtyG7JvHfu4VCj8PMfMOsN6NtRE+drx1rSOYKBHHhTM2lhvNp//wGwgdkg41j0nAnD5ts8rTG&#10;1LiBv6jPQykihH2KGqoQ2lRKX1Rk0c9dSxy9H9dZDFF2pTQdDhFuG7lQ6lVarDkuVNjSrqLimt+s&#10;hpO6fOa3wzd/rBZH1xRywKTfaj2bjtt3EIHG8B/+ax+MhqV6gd8z8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0jkjEAAAA3AAAAA8AAAAAAAAAAAAAAAAAmAIAAGRycy9k&#10;b3ducmV2LnhtbFBLBQYAAAAABAAEAPUAAACJ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391" o:spid="_x0000_s1035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92" o:spid="_x0000_s1036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KYsYA&#10;AADcAAAADwAAAGRycy9kb3ducmV2LnhtbESPQWvCQBSE7wX/w/IEb3VjK2mJrqKlYtFDqa2It0f2&#10;mQSzb8PuauK/7wqFHoeZ+YaZzjtTiys5X1lWMBomIIhzqysuFPx8rx5fQfiArLG2TApu5GE+6z1M&#10;MdO25S+67kIhIoR9hgrKEJpMSp+XZNAPbUMcvZN1BkOUrpDaYRvhppZPSZJKgxXHhRIbeispP+8u&#10;RgGHdFxtD7f98X2Ey7X73Oh2nCo16HeLCYhAXfgP/7U/tILn5AXu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KYs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389" o:spid="_x0000_s1037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90" o:spid="_x0000_s1038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YE8YA&#10;AADcAAAADwAAAGRycy9kb3ducmV2LnhtbESPW2vCQBSE3wX/w3IE33RTbaVNXcWKoiIItZfnQ/Y0&#10;CWbPptnNxX/fLQg+DjPzDTNfdqYQDVUut6zgYRyBIE6szjlV8PmxHT2DcB5ZY2GZFFzJwXLR780x&#10;1rbld2rOPhUBwi5GBZn3ZSylSzIy6Ma2JA7ej60M+iCrVOoK2wA3hZxE0UwazDksZFjSOqPkcq6N&#10;gt+34/fE7+p29XW47J6ax82pdhulhoNu9QrCU+fv4Vt7rxVMoxf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pYE8YAAADcAAAADwAAAAAAAAAAAAAAAACYAgAAZHJz&#10;L2Rvd25yZXYueG1sUEsFBgAAAAAEAAQA9QAAAIsDAAAAAA=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387" o:spid="_x0000_s1039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88" o:spid="_x0000_s1040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Dq8YA&#10;AADcAAAADwAAAGRycy9kb3ducmV2LnhtbESPQWvCQBSE7wX/w/IKvYhuUomU6CqiSHvwoLEXby/Z&#10;ZzY0+zZktxr/fbdQ6HGYmW+Y5XqwrbhR7xvHCtJpAoK4crrhWsHneT95A+EDssbWMSl4kIf1avS0&#10;xFy7O5/oVoRaRAj7HBWYELpcSl8ZsuinriOO3tX1FkOUfS11j/cIt618TZK5tNhwXDDY0dZQ9VV8&#10;WwXloX4fV8fLIUvLMuz2WWGy2UOpl+dhswARaAj/4b/2h1YwS1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NDq8YAAADcAAAADwAAAAAAAAAAAAAAAACYAgAAZHJz&#10;L2Rvd25yZXYueG1sUEsFBgAAAAAEAAQA9QAAAIsDAAAAAA==&#10;" path="m,l,7401e" filled="f" strokeweight=".20497mm">
                    <v:path arrowok="t" o:connecttype="custom" o:connectlocs="0,509;0,7910" o:connectangles="0,0"/>
                  </v:shape>
                </v:group>
                <v:group id="Group 385" o:spid="_x0000_s1041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86" o:spid="_x0000_s1042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avMYA&#10;AADcAAAADwAAAGRycy9kb3ducmV2LnhtbESPT2vCQBTE74V+h+UVequbVAkSXcWWlhY9iP8Qb4/s&#10;MwnNvg27WxO/vSsUehxm5jfMdN6bRlzI+dqygnSQgCAurK65VLDffb6MQfiArLGxTAqu5GE+e3yY&#10;Yq5txxu6bEMpIoR9jgqqENpcSl9UZNAPbEscvbN1BkOUrpTaYRfhppGvSZJJgzXHhQpbeq+o+Nn+&#10;GgUcslG9Ol4Pp48U377ceqm7UabU81O/mIAI1If/8F/7WysYpk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ravM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383" o:spid="_x0000_s1043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84" o:spid="_x0000_s1044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jIMQA&#10;AADcAAAADwAAAGRycy9kb3ducmV2LnhtbESPQYvCMBSE74L/ITxhb5qqKEs1yiIKeqjrVsHro3m2&#10;dZuX0mS1/nuzIHgcZuYbZr5sTSVu1LjSsoLhIAJBnFldcq7gdNz0P0E4j6yxskwKHuRgueh25hhr&#10;e+cfuqU+FwHCLkYFhfd1LKXLCjLoBrYmDt7FNgZ9kE0udYP3ADeVHEXRVBosOSwUWNOqoOw3/TMK&#10;puvLVWeb791e2kPCj3PC43Oi1Eev/ZqB8NT6d/jV3moF4+EE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IyDEAAAA3AAAAA8AAAAAAAAAAAAAAAAAmAIAAGRycy9k&#10;b3ducmV2LnhtbFBLBQYAAAAABAAEAPUAAACJAwAAAAA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381" o:spid="_x0000_s1045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82" o:spid="_x0000_s1046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z9MQA&#10;AADcAAAADwAAAGRycy9kb3ducmV2LnhtbESPX2vCQBDE3wt+h2OFvtWLlVqJnlIKRUEI/qk+L7k1&#10;ieb2Qm6r8dv3hEIfh5n5DTNbdK5WV2pD5dnAcJCAIs69rbgw8L3/epmACoJssfZMBu4UYDHvPc0w&#10;tf7GW7rupFARwiFFA6VIk2od8pIchoFviKN38q1DibIttG3xFuGu1q9JMtYOK44LJTb0WVJ+2f04&#10;A5vDJcPkfJf1+E0fbSHZcu8yY5773ccUlFAn/+G/9soaGA3f4XE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c/TEAAAA3AAAAA8AAAAAAAAAAAAAAAAAmAIAAGRycy9k&#10;b3ducmV2LnhtbFBLBQYAAAAABAAEAPUAAACJAwAAAAA=&#10;" path="m,l,7401e" filled="f" strokeweight=".58pt">
                    <v:path arrowok="t" o:connecttype="custom" o:connectlocs="0,509;0,7910" o:connectangles="0,0"/>
                  </v:shape>
                </v:group>
                <v:group id="Group 379" o:spid="_x0000_s1047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80" o:spid="_x0000_s1048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v48YA&#10;AADcAAAADwAAAGRycy9kb3ducmV2LnhtbESP0WrCQBRE3wv+w3IF33STCtWmriIFSxTaovUDLtnb&#10;bEz2bprdavz7riD0cZiZM8xi1dtGnKnzlWMF6SQBQVw4XXGp4Pi1Gc9B+ICssXFMCq7kYbUcPCww&#10;0+7CezofQikihH2GCkwIbSalLwxZ9BPXEkfv23UWQ5RdKXWHlwi3jXxMkidpseK4YLClV0NFffi1&#10;Cj5r85Hutu+zTSi31588r3ent6NSo2G/fgERqA//4Xs71wqm6TP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wv48YAAADcAAAADwAAAAAAAAAAAAAAAACYAgAAZHJz&#10;L2Rvd25yZXYueG1sUEsFBgAAAAAEAAQA9QAAAIsDAAAAAA==&#10;" path="m,l10946,e" filled="f" strokeweight=".58pt">
                    <v:path arrowok="t" o:connecttype="custom" o:connectlocs="0,0;10946,0" o:connectangles="0,0"/>
                  </v:shape>
                </v:group>
                <v:group id="Group 377" o:spid="_x0000_s1049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78" o:spid="_x0000_s1050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UK8MA&#10;AADcAAAADwAAAGRycy9kb3ducmV2LnhtbESPQYvCMBSE78L+h/AW9qZpu6BSjSILgiAKVg97fNs8&#10;27LNS2liW/+9EQSPw8x8wyzXg6lFR62rLCuIJxEI4tzqigsFl/N2PAfhPLLG2jIpuJOD9epjtMRU&#10;255P1GW+EAHCLkUFpfdNKqXLSzLoJrYhDt7VtgZ9kG0hdYt9gJtaJlE0lQYrDgslNvRTUv6f3YyC&#10;c/R7zG67Pz7Mkr2tc9lj3G2U+vocNgsQngb/Dr/aO63gO4n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rUK8MAAADcAAAADwAAAAAAAAAAAAAAAACYAgAAZHJzL2Rv&#10;d25yZXYueG1sUEsFBgAAAAAEAAQA9QAAAIgDAAAAAA=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375" o:spid="_x0000_s1051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76" o:spid="_x0000_s1052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64MQA&#10;AADcAAAADwAAAGRycy9kb3ducmV2LnhtbESP3YrCMBSE74V9h3AWvLOpFsTtGmWRFWQvBH8e4NAc&#10;29rmpDTRtvv0RhC8HGbmG2a57k0t7tS60rKCaRSDIM6sLjlXcD5tJwsQziNrrC2TgoEcrFcfoyWm&#10;2nZ8oPvR5yJA2KWooPC+SaV0WUEGXWQb4uBdbGvQB9nmUrfYBbip5SyO59JgyWGhwIY2BWXV8WYU&#10;6KnZ/A/X/u9r/6uTbqttVQ07pcaf/c83CE+9f4df7Z1WkMwS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uuDEAAAA3AAAAA8AAAAAAAAAAAAAAAAAmAIAAGRycy9k&#10;b3ducmV2LnhtbFBLBQYAAAAABAAEAPUAAACJAwAAAAA=&#10;" path="m,l10908,e" filled="f" strokeweight=".20497mm">
                    <v:path arrowok="t" o:connecttype="custom" o:connectlocs="0,0;10908,0" o:connectangles="0,0"/>
                  </v:shape>
                </v:group>
                <v:group id="Group 373" o:spid="_x0000_s1053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74" o:spid="_x0000_s1054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SKMUA&#10;AADcAAAADwAAAGRycy9kb3ducmV2LnhtbESPQWuDQBSE74X8h+UVcmtWLW2KcZUQKARCCzU55Pjq&#10;vqjUfSvuRs2/zxYKPQ4z8w2TFbPpxEiDay0riFcRCOLK6pZrBafj+9MbCOeRNXaWScGNHBT54iHD&#10;VNuJv2gsfS0ChF2KChrv+1RKVzVk0K1sTxy8ix0M+iCHWuoBpwA3nUyi6FUabDksNNjTrqHqp7wa&#10;Bcfo/Fle99/8sU4OtqvkhPG4VWr5OG83IDzN/j/8195rBc/JC/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dIoxQAAANwAAAAPAAAAAAAAAAAAAAAAAJgCAABkcnMv&#10;ZG93bnJldi54bWxQSwUGAAAAAAQABAD1AAAAigMAAAAA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spacing w:val="-1"/>
          <w:position w:val="2"/>
          <w:sz w:val="32"/>
          <w:szCs w:val="32"/>
        </w:rPr>
        <w:t>B</w:t>
      </w:r>
      <w:r w:rsidR="00C86428">
        <w:rPr>
          <w:rFonts w:ascii="Arial Black" w:eastAsia="Arial Black" w:hAnsi="Arial Black" w:cs="Arial Black"/>
          <w:b/>
          <w:bCs/>
          <w:spacing w:val="1"/>
          <w:position w:val="2"/>
          <w:sz w:val="32"/>
          <w:szCs w:val="32"/>
        </w:rPr>
        <w:t>OL</w:t>
      </w:r>
      <w:r w:rsidR="00C86428">
        <w:rPr>
          <w:rFonts w:ascii="Arial Black" w:eastAsia="Arial Black" w:hAnsi="Arial Black" w:cs="Arial Black"/>
          <w:b/>
          <w:bCs/>
          <w:position w:val="2"/>
          <w:sz w:val="32"/>
          <w:szCs w:val="32"/>
        </w:rPr>
        <w:t>D</w:t>
      </w:r>
      <w:r w:rsidR="00C86428">
        <w:rPr>
          <w:rFonts w:ascii="Arial Black" w:eastAsia="Arial Black" w:hAnsi="Arial Black" w:cs="Arial Black"/>
          <w:b/>
          <w:bCs/>
          <w:position w:val="2"/>
          <w:sz w:val="32"/>
          <w:szCs w:val="32"/>
        </w:rPr>
        <w:tab/>
        <w:t>ST</w:t>
      </w:r>
      <w:r w:rsidR="00C86428">
        <w:rPr>
          <w:rFonts w:ascii="Arial Black" w:eastAsia="Arial Black" w:hAnsi="Arial Black" w:cs="Arial Black"/>
          <w:b/>
          <w:bCs/>
          <w:spacing w:val="1"/>
          <w:position w:val="2"/>
          <w:sz w:val="32"/>
          <w:szCs w:val="32"/>
        </w:rPr>
        <w:t>R</w:t>
      </w:r>
      <w:r w:rsidR="00C86428">
        <w:rPr>
          <w:rFonts w:ascii="Arial Black" w:eastAsia="Arial Black" w:hAnsi="Arial Black" w:cs="Arial Black"/>
          <w:b/>
          <w:bCs/>
          <w:spacing w:val="-1"/>
          <w:position w:val="2"/>
          <w:sz w:val="32"/>
          <w:szCs w:val="32"/>
        </w:rPr>
        <w:t>A</w:t>
      </w:r>
      <w:r w:rsidR="00C86428">
        <w:rPr>
          <w:rFonts w:ascii="Arial Black" w:eastAsia="Arial Black" w:hAnsi="Arial Black" w:cs="Arial Black"/>
          <w:b/>
          <w:bCs/>
          <w:spacing w:val="1"/>
          <w:position w:val="2"/>
          <w:sz w:val="32"/>
          <w:szCs w:val="32"/>
        </w:rPr>
        <w:t>IGHT</w:t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before="14" w:after="0" w:line="240" w:lineRule="exact"/>
        <w:rPr>
          <w:sz w:val="24"/>
          <w:szCs w:val="24"/>
        </w:rPr>
      </w:pPr>
    </w:p>
    <w:p w:rsidR="00A51C1C" w:rsidRDefault="00C86428">
      <w:pPr>
        <w:tabs>
          <w:tab w:val="left" w:pos="3720"/>
        </w:tabs>
        <w:spacing w:after="0" w:line="480" w:lineRule="auto"/>
        <w:ind w:left="120" w:right="-88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D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E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L</w:t>
      </w:r>
      <w:r>
        <w:rPr>
          <w:rFonts w:ascii="Arial Black" w:eastAsia="Arial Black" w:hAnsi="Arial Black" w:cs="Arial Black"/>
          <w:b/>
          <w:bCs/>
          <w:spacing w:val="3"/>
          <w:sz w:val="32"/>
          <w:szCs w:val="32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C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A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TE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ab/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HO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R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I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Z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O</w:t>
      </w:r>
      <w:r>
        <w:rPr>
          <w:rFonts w:ascii="Arial Black" w:eastAsia="Arial Black" w:hAnsi="Arial Black" w:cs="Arial Black"/>
          <w:b/>
          <w:bCs/>
          <w:spacing w:val="3"/>
          <w:sz w:val="32"/>
          <w:szCs w:val="32"/>
        </w:rPr>
        <w:t>N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T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A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 xml:space="preserve">L 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B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ROK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EN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ab/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V</w:t>
      </w:r>
      <w:r>
        <w:rPr>
          <w:rFonts w:ascii="Arial Black" w:eastAsia="Arial Black" w:hAnsi="Arial Black" w:cs="Arial Black"/>
          <w:b/>
          <w:bCs/>
          <w:spacing w:val="2"/>
          <w:sz w:val="32"/>
          <w:szCs w:val="32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R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T</w:t>
      </w:r>
      <w:r>
        <w:rPr>
          <w:rFonts w:ascii="Arial Black" w:eastAsia="Arial Black" w:hAnsi="Arial Black" w:cs="Arial Black"/>
          <w:b/>
          <w:bCs/>
          <w:spacing w:val="3"/>
          <w:sz w:val="32"/>
          <w:szCs w:val="32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CA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 xml:space="preserve">L 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D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O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T</w:t>
      </w:r>
      <w:r>
        <w:rPr>
          <w:rFonts w:ascii="Arial Black" w:eastAsia="Arial Black" w:hAnsi="Arial Black" w:cs="Arial Black"/>
          <w:b/>
          <w:bCs/>
          <w:spacing w:val="2"/>
          <w:sz w:val="32"/>
          <w:szCs w:val="32"/>
        </w:rPr>
        <w:t>T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ED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ab/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D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A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G</w:t>
      </w:r>
      <w:r>
        <w:rPr>
          <w:rFonts w:ascii="Arial Black" w:eastAsia="Arial Black" w:hAnsi="Arial Black" w:cs="Arial Black"/>
          <w:b/>
          <w:bCs/>
          <w:spacing w:val="3"/>
          <w:sz w:val="32"/>
          <w:szCs w:val="32"/>
        </w:rPr>
        <w:t>O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N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A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 xml:space="preserve">L 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C</w:t>
      </w:r>
      <w:r>
        <w:rPr>
          <w:rFonts w:ascii="Arial Black" w:eastAsia="Arial Black" w:hAnsi="Arial Black" w:cs="Arial Black"/>
          <w:b/>
          <w:bCs/>
          <w:spacing w:val="3"/>
          <w:sz w:val="32"/>
          <w:szCs w:val="32"/>
        </w:rPr>
        <w:t>U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R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V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Y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ab/>
        <w:t>Z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I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G</w:t>
      </w:r>
      <w:r>
        <w:rPr>
          <w:rFonts w:ascii="Arial Black" w:eastAsia="Arial Black" w:hAnsi="Arial Black" w:cs="Arial Black"/>
          <w:b/>
          <w:bCs/>
          <w:spacing w:val="-6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spacing w:val="2"/>
          <w:sz w:val="32"/>
          <w:szCs w:val="32"/>
        </w:rPr>
        <w:t>Z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A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G T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HI</w:t>
      </w:r>
      <w:r>
        <w:rPr>
          <w:rFonts w:ascii="Arial Black" w:eastAsia="Arial Black" w:hAnsi="Arial Black" w:cs="Arial Black"/>
          <w:b/>
          <w:bCs/>
          <w:spacing w:val="-1"/>
          <w:sz w:val="32"/>
          <w:szCs w:val="32"/>
        </w:rPr>
        <w:t>C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>K</w:t>
      </w:r>
      <w:r>
        <w:rPr>
          <w:rFonts w:ascii="Arial Black" w:eastAsia="Arial Black" w:hAnsi="Arial Black" w:cs="Arial Black"/>
          <w:b/>
          <w:bCs/>
          <w:sz w:val="32"/>
          <w:szCs w:val="32"/>
        </w:rPr>
        <w:tab/>
        <w:t>T</w:t>
      </w:r>
      <w:r>
        <w:rPr>
          <w:rFonts w:ascii="Arial Black" w:eastAsia="Arial Black" w:hAnsi="Arial Black" w:cs="Arial Black"/>
          <w:b/>
          <w:bCs/>
          <w:spacing w:val="1"/>
          <w:sz w:val="32"/>
          <w:szCs w:val="32"/>
        </w:rPr>
        <w:t>HIN</w:t>
      </w:r>
    </w:p>
    <w:p w:rsidR="00A24221" w:rsidRDefault="00C86428" w:rsidP="00A24221">
      <w:pPr>
        <w:spacing w:before="64" w:after="0" w:line="240" w:lineRule="auto"/>
        <w:ind w:left="535" w:right="1261"/>
        <w:jc w:val="center"/>
        <w:rPr>
          <w:sz w:val="24"/>
          <w:szCs w:val="24"/>
        </w:rPr>
      </w:pPr>
      <w:r>
        <w:br w:type="column"/>
      </w:r>
      <w:r w:rsidR="00A24221" w:rsidRPr="00A24221">
        <w:rPr>
          <w:sz w:val="24"/>
          <w:szCs w:val="24"/>
        </w:rPr>
        <w:lastRenderedPageBreak/>
        <w:t xml:space="preserve">Task: look at an object </w:t>
      </w:r>
    </w:p>
    <w:p w:rsidR="00A51C1C" w:rsidRPr="00A24221" w:rsidRDefault="00A24221" w:rsidP="00A24221">
      <w:pPr>
        <w:spacing w:before="64" w:after="0" w:line="240" w:lineRule="auto"/>
        <w:ind w:left="535" w:right="1261"/>
        <w:jc w:val="center"/>
        <w:rPr>
          <w:rFonts w:ascii="Arial" w:eastAsia="Arial" w:hAnsi="Arial" w:cs="Arial"/>
          <w:sz w:val="32"/>
          <w:szCs w:val="32"/>
        </w:rPr>
      </w:pPr>
      <w:proofErr w:type="gramStart"/>
      <w:r w:rsidRPr="00A24221">
        <w:rPr>
          <w:sz w:val="24"/>
          <w:szCs w:val="24"/>
        </w:rPr>
        <w:t>from</w:t>
      </w:r>
      <w:proofErr w:type="gramEnd"/>
      <w:r w:rsidRPr="00A24221">
        <w:rPr>
          <w:sz w:val="24"/>
          <w:szCs w:val="24"/>
        </w:rPr>
        <w:t xml:space="preserve"> one</w:t>
      </w:r>
    </w:p>
    <w:p w:rsidR="00A24221" w:rsidRDefault="00A24221" w:rsidP="00A24221">
      <w:pPr>
        <w:spacing w:after="0"/>
        <w:rPr>
          <w:sz w:val="24"/>
          <w:szCs w:val="24"/>
        </w:rPr>
      </w:pPr>
      <w:proofErr w:type="gramStart"/>
      <w:r w:rsidRPr="00A24221">
        <w:rPr>
          <w:sz w:val="24"/>
          <w:szCs w:val="24"/>
        </w:rPr>
        <w:t xml:space="preserve">Room </w:t>
      </w:r>
      <w:r>
        <w:rPr>
          <w:sz w:val="24"/>
          <w:szCs w:val="24"/>
        </w:rPr>
        <w:t>in your house.</w:t>
      </w:r>
      <w:proofErr w:type="gramEnd"/>
    </w:p>
    <w:p w:rsidR="00A24221" w:rsidRPr="00A24221" w:rsidRDefault="00A24221" w:rsidP="00A24221">
      <w:pPr>
        <w:spacing w:after="0"/>
        <w:rPr>
          <w:sz w:val="24"/>
          <w:szCs w:val="24"/>
        </w:rPr>
        <w:sectPr w:rsidR="00A24221" w:rsidRPr="00A24221">
          <w:type w:val="continuous"/>
          <w:pgSz w:w="11920" w:h="8420" w:orient="landscape"/>
          <w:pgMar w:top="720" w:right="780" w:bottom="280" w:left="600" w:header="720" w:footer="720" w:gutter="0"/>
          <w:cols w:num="2" w:space="720" w:equalWidth="0">
            <w:col w:w="6082" w:space="1013"/>
            <w:col w:w="3445"/>
          </w:cols>
        </w:sectPr>
      </w:pPr>
      <w:r w:rsidRPr="00A24221">
        <w:rPr>
          <w:sz w:val="24"/>
          <w:szCs w:val="24"/>
        </w:rPr>
        <w:t>Time yourself</w:t>
      </w:r>
      <w:r>
        <w:rPr>
          <w:sz w:val="24"/>
          <w:szCs w:val="24"/>
        </w:rPr>
        <w:t xml:space="preserve"> </w:t>
      </w:r>
      <w:r w:rsidRPr="00A24221">
        <w:rPr>
          <w:sz w:val="24"/>
          <w:szCs w:val="24"/>
        </w:rPr>
        <w:t xml:space="preserve">to </w:t>
      </w:r>
      <w:r>
        <w:rPr>
          <w:sz w:val="24"/>
          <w:szCs w:val="24"/>
        </w:rPr>
        <w:t>create a drawing of the object i</w:t>
      </w:r>
      <w:r w:rsidRPr="00A24221">
        <w:rPr>
          <w:sz w:val="24"/>
          <w:szCs w:val="24"/>
        </w:rPr>
        <w:t>n 5, 10, 15 minutes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1300" w:bottom="280" w:left="620" w:header="720" w:footer="720" w:gutter="0"/>
          <w:cols w:space="720"/>
        </w:sectPr>
      </w:pPr>
      <w:bookmarkStart w:id="0" w:name="_GoBack"/>
      <w:bookmarkEnd w:id="0"/>
    </w:p>
    <w:p w:rsidR="00A51C1C" w:rsidRDefault="00A24221">
      <w:pPr>
        <w:spacing w:before="6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3754120</wp:posOffset>
            </wp:positionH>
            <wp:positionV relativeFrom="page">
              <wp:posOffset>446405</wp:posOffset>
            </wp:positionV>
            <wp:extent cx="3294380" cy="4446270"/>
            <wp:effectExtent l="0" t="0" r="127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444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26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267" name="Group 336"/>
                        <wpg:cNvGrpSpPr>
                          <a:grpSpLocks/>
                        </wpg:cNvGrpSpPr>
                        <wpg:grpSpPr bwMode="auto">
                          <a:xfrm>
                            <a:off x="559" y="3334"/>
                            <a:ext cx="5256" cy="4494"/>
                            <a:chOff x="559" y="3334"/>
                            <a:chExt cx="5256" cy="4494"/>
                          </a:xfrm>
                        </wpg:grpSpPr>
                        <wps:wsp>
                          <wps:cNvPr id="268" name="Freeform 337"/>
                          <wps:cNvSpPr>
                            <a:spLocks/>
                          </wps:cNvSpPr>
                          <wps:spPr bwMode="auto">
                            <a:xfrm>
                              <a:off x="559" y="3334"/>
                              <a:ext cx="5256" cy="4494"/>
                            </a:xfrm>
                            <a:custGeom>
                              <a:avLst/>
                              <a:gdLst>
                                <a:gd name="T0" fmla="+- 0 947 559"/>
                                <a:gd name="T1" fmla="*/ T0 w 5256"/>
                                <a:gd name="T2" fmla="+- 0 6646 3334"/>
                                <a:gd name="T3" fmla="*/ 6646 h 4494"/>
                                <a:gd name="T4" fmla="+- 0 887 559"/>
                                <a:gd name="T5" fmla="*/ T4 w 5256"/>
                                <a:gd name="T6" fmla="+- 0 6542 3334"/>
                                <a:gd name="T7" fmla="*/ 6542 h 4494"/>
                                <a:gd name="T8" fmla="+- 0 807 559"/>
                                <a:gd name="T9" fmla="*/ T8 w 5256"/>
                                <a:gd name="T10" fmla="+- 0 6381 3334"/>
                                <a:gd name="T11" fmla="*/ 6381 h 4494"/>
                                <a:gd name="T12" fmla="+- 0 725 559"/>
                                <a:gd name="T13" fmla="*/ T12 w 5256"/>
                                <a:gd name="T14" fmla="+- 0 6159 3334"/>
                                <a:gd name="T15" fmla="*/ 6159 h 4494"/>
                                <a:gd name="T16" fmla="+- 0 670 559"/>
                                <a:gd name="T17" fmla="*/ T16 w 5256"/>
                                <a:gd name="T18" fmla="+- 0 5931 3334"/>
                                <a:gd name="T19" fmla="*/ 5931 h 4494"/>
                                <a:gd name="T20" fmla="+- 0 642 559"/>
                                <a:gd name="T21" fmla="*/ T20 w 5256"/>
                                <a:gd name="T22" fmla="+- 0 5698 3334"/>
                                <a:gd name="T23" fmla="*/ 5698 h 4494"/>
                                <a:gd name="T24" fmla="+- 0 647 559"/>
                                <a:gd name="T25" fmla="*/ T24 w 5256"/>
                                <a:gd name="T26" fmla="+- 0 5397 3334"/>
                                <a:gd name="T27" fmla="*/ 5397 h 4494"/>
                                <a:gd name="T28" fmla="+- 0 713 559"/>
                                <a:gd name="T29" fmla="*/ T28 w 5256"/>
                                <a:gd name="T30" fmla="+- 0 5041 3334"/>
                                <a:gd name="T31" fmla="*/ 5041 h 4494"/>
                                <a:gd name="T32" fmla="+- 0 841 559"/>
                                <a:gd name="T33" fmla="*/ T32 w 5256"/>
                                <a:gd name="T34" fmla="+- 0 4706 3334"/>
                                <a:gd name="T35" fmla="*/ 4706 h 4494"/>
                                <a:gd name="T36" fmla="+- 0 1026 559"/>
                                <a:gd name="T37" fmla="*/ T36 w 5256"/>
                                <a:gd name="T38" fmla="+- 0 4397 3334"/>
                                <a:gd name="T39" fmla="*/ 4397 h 4494"/>
                                <a:gd name="T40" fmla="+- 0 1261 559"/>
                                <a:gd name="T41" fmla="*/ T40 w 5256"/>
                                <a:gd name="T42" fmla="+- 0 4119 3334"/>
                                <a:gd name="T43" fmla="*/ 4119 h 4494"/>
                                <a:gd name="T44" fmla="+- 0 1542 559"/>
                                <a:gd name="T45" fmla="*/ T44 w 5256"/>
                                <a:gd name="T46" fmla="+- 0 3875 3334"/>
                                <a:gd name="T47" fmla="*/ 3875 h 4494"/>
                                <a:gd name="T48" fmla="+- 0 1863 559"/>
                                <a:gd name="T49" fmla="*/ T48 w 5256"/>
                                <a:gd name="T50" fmla="+- 0 3671 3334"/>
                                <a:gd name="T51" fmla="*/ 3671 h 4494"/>
                                <a:gd name="T52" fmla="+- 0 2219 559"/>
                                <a:gd name="T53" fmla="*/ T52 w 5256"/>
                                <a:gd name="T54" fmla="+- 0 3511 3334"/>
                                <a:gd name="T55" fmla="*/ 3511 h 4494"/>
                                <a:gd name="T56" fmla="+- 0 2604 559"/>
                                <a:gd name="T57" fmla="*/ T56 w 5256"/>
                                <a:gd name="T58" fmla="+- 0 3399 3334"/>
                                <a:gd name="T59" fmla="*/ 3399 h 4494"/>
                                <a:gd name="T60" fmla="+- 0 3014 559"/>
                                <a:gd name="T61" fmla="*/ T60 w 5256"/>
                                <a:gd name="T62" fmla="+- 0 3341 3334"/>
                                <a:gd name="T63" fmla="*/ 3341 h 4494"/>
                                <a:gd name="T64" fmla="+- 0 3439 559"/>
                                <a:gd name="T65" fmla="*/ T64 w 5256"/>
                                <a:gd name="T66" fmla="+- 0 3341 3334"/>
                                <a:gd name="T67" fmla="*/ 3341 h 4494"/>
                                <a:gd name="T68" fmla="+- 0 3848 559"/>
                                <a:gd name="T69" fmla="*/ T68 w 5256"/>
                                <a:gd name="T70" fmla="+- 0 3399 3334"/>
                                <a:gd name="T71" fmla="*/ 3399 h 4494"/>
                                <a:gd name="T72" fmla="+- 0 4234 559"/>
                                <a:gd name="T73" fmla="*/ T72 w 5256"/>
                                <a:gd name="T74" fmla="+- 0 3511 3334"/>
                                <a:gd name="T75" fmla="*/ 3511 h 4494"/>
                                <a:gd name="T76" fmla="+- 0 4590 559"/>
                                <a:gd name="T77" fmla="*/ T76 w 5256"/>
                                <a:gd name="T78" fmla="+- 0 3671 3334"/>
                                <a:gd name="T79" fmla="*/ 3671 h 4494"/>
                                <a:gd name="T80" fmla="+- 0 4911 559"/>
                                <a:gd name="T81" fmla="*/ T80 w 5256"/>
                                <a:gd name="T82" fmla="+- 0 3875 3334"/>
                                <a:gd name="T83" fmla="*/ 3875 h 4494"/>
                                <a:gd name="T84" fmla="+- 0 5192 559"/>
                                <a:gd name="T85" fmla="*/ T84 w 5256"/>
                                <a:gd name="T86" fmla="+- 0 4119 3334"/>
                                <a:gd name="T87" fmla="*/ 4119 h 4494"/>
                                <a:gd name="T88" fmla="+- 0 5427 559"/>
                                <a:gd name="T89" fmla="*/ T88 w 5256"/>
                                <a:gd name="T90" fmla="+- 0 4397 3334"/>
                                <a:gd name="T91" fmla="*/ 4397 h 4494"/>
                                <a:gd name="T92" fmla="+- 0 5612 559"/>
                                <a:gd name="T93" fmla="*/ T92 w 5256"/>
                                <a:gd name="T94" fmla="+- 0 4706 3334"/>
                                <a:gd name="T95" fmla="*/ 4706 h 4494"/>
                                <a:gd name="T96" fmla="+- 0 5740 559"/>
                                <a:gd name="T97" fmla="*/ T96 w 5256"/>
                                <a:gd name="T98" fmla="+- 0 5041 3334"/>
                                <a:gd name="T99" fmla="*/ 5041 h 4494"/>
                                <a:gd name="T100" fmla="+- 0 5806 559"/>
                                <a:gd name="T101" fmla="*/ T100 w 5256"/>
                                <a:gd name="T102" fmla="+- 0 5397 3334"/>
                                <a:gd name="T103" fmla="*/ 5397 h 4494"/>
                                <a:gd name="T104" fmla="+- 0 5806 559"/>
                                <a:gd name="T105" fmla="*/ T104 w 5256"/>
                                <a:gd name="T106" fmla="+- 0 5765 3334"/>
                                <a:gd name="T107" fmla="*/ 5765 h 4494"/>
                                <a:gd name="T108" fmla="+- 0 5740 559"/>
                                <a:gd name="T109" fmla="*/ T108 w 5256"/>
                                <a:gd name="T110" fmla="+- 0 6121 3334"/>
                                <a:gd name="T111" fmla="*/ 6121 h 4494"/>
                                <a:gd name="T112" fmla="+- 0 5612 559"/>
                                <a:gd name="T113" fmla="*/ T112 w 5256"/>
                                <a:gd name="T114" fmla="+- 0 6456 3334"/>
                                <a:gd name="T115" fmla="*/ 6456 h 4494"/>
                                <a:gd name="T116" fmla="+- 0 5427 559"/>
                                <a:gd name="T117" fmla="*/ T116 w 5256"/>
                                <a:gd name="T118" fmla="+- 0 6765 3334"/>
                                <a:gd name="T119" fmla="*/ 6765 h 4494"/>
                                <a:gd name="T120" fmla="+- 0 5192 559"/>
                                <a:gd name="T121" fmla="*/ T120 w 5256"/>
                                <a:gd name="T122" fmla="+- 0 7043 3334"/>
                                <a:gd name="T123" fmla="*/ 7043 h 4494"/>
                                <a:gd name="T124" fmla="+- 0 4911 559"/>
                                <a:gd name="T125" fmla="*/ T124 w 5256"/>
                                <a:gd name="T126" fmla="+- 0 7287 3334"/>
                                <a:gd name="T127" fmla="*/ 7287 h 4494"/>
                                <a:gd name="T128" fmla="+- 0 4590 559"/>
                                <a:gd name="T129" fmla="*/ T128 w 5256"/>
                                <a:gd name="T130" fmla="+- 0 7491 3334"/>
                                <a:gd name="T131" fmla="*/ 7491 h 4494"/>
                                <a:gd name="T132" fmla="+- 0 4234 559"/>
                                <a:gd name="T133" fmla="*/ T132 w 5256"/>
                                <a:gd name="T134" fmla="+- 0 7651 3334"/>
                                <a:gd name="T135" fmla="*/ 7651 h 4494"/>
                                <a:gd name="T136" fmla="+- 0 3848 559"/>
                                <a:gd name="T137" fmla="*/ T136 w 5256"/>
                                <a:gd name="T138" fmla="+- 0 7763 3334"/>
                                <a:gd name="T139" fmla="*/ 7763 h 4494"/>
                                <a:gd name="T140" fmla="+- 0 3439 559"/>
                                <a:gd name="T141" fmla="*/ T140 w 5256"/>
                                <a:gd name="T142" fmla="+- 0 7821 3334"/>
                                <a:gd name="T143" fmla="*/ 7821 h 4494"/>
                                <a:gd name="T144" fmla="+- 0 3140 559"/>
                                <a:gd name="T145" fmla="*/ T144 w 5256"/>
                                <a:gd name="T146" fmla="+- 0 7827 3334"/>
                                <a:gd name="T147" fmla="*/ 7827 h 4494"/>
                                <a:gd name="T148" fmla="+- 0 2967 559"/>
                                <a:gd name="T149" fmla="*/ T148 w 5256"/>
                                <a:gd name="T150" fmla="+- 0 7817 3334"/>
                                <a:gd name="T151" fmla="*/ 7817 h 4494"/>
                                <a:gd name="T152" fmla="+- 0 2796 559"/>
                                <a:gd name="T153" fmla="*/ T152 w 5256"/>
                                <a:gd name="T154" fmla="+- 0 7797 3334"/>
                                <a:gd name="T155" fmla="*/ 7797 h 4494"/>
                                <a:gd name="T156" fmla="+- 0 2627 559"/>
                                <a:gd name="T157" fmla="*/ T156 w 5256"/>
                                <a:gd name="T158" fmla="+- 0 7767 3334"/>
                                <a:gd name="T159" fmla="*/ 7767 h 4494"/>
                                <a:gd name="T160" fmla="+- 0 2461 559"/>
                                <a:gd name="T161" fmla="*/ T160 w 5256"/>
                                <a:gd name="T162" fmla="+- 0 7727 3334"/>
                                <a:gd name="T163" fmla="*/ 7727 h 4494"/>
                                <a:gd name="T164" fmla="+- 0 2299 559"/>
                                <a:gd name="T165" fmla="*/ T164 w 5256"/>
                                <a:gd name="T166" fmla="+- 0 7679 3334"/>
                                <a:gd name="T167" fmla="*/ 7679 h 4494"/>
                                <a:gd name="T168" fmla="+- 0 2141 559"/>
                                <a:gd name="T169" fmla="*/ T168 w 5256"/>
                                <a:gd name="T170" fmla="+- 0 7621 3334"/>
                                <a:gd name="T171" fmla="*/ 7621 h 4494"/>
                                <a:gd name="T172" fmla="+- 0 1987 559"/>
                                <a:gd name="T173" fmla="*/ T172 w 5256"/>
                                <a:gd name="T174" fmla="+- 0 7553 3334"/>
                                <a:gd name="T175" fmla="*/ 7553 h 4494"/>
                                <a:gd name="T176" fmla="+- 0 1838 559"/>
                                <a:gd name="T177" fmla="*/ T176 w 5256"/>
                                <a:gd name="T178" fmla="+- 0 7477 3334"/>
                                <a:gd name="T179" fmla="*/ 7477 h 4494"/>
                                <a:gd name="T180" fmla="+- 0 1695 559"/>
                                <a:gd name="T181" fmla="*/ T180 w 5256"/>
                                <a:gd name="T182" fmla="+- 0 7392 3334"/>
                                <a:gd name="T183" fmla="*/ 7392 h 4494"/>
                                <a:gd name="T184" fmla="+- 0 559 559"/>
                                <a:gd name="T185" fmla="*/ T184 w 5256"/>
                                <a:gd name="T186" fmla="+- 0 7580 3334"/>
                                <a:gd name="T187" fmla="*/ 7580 h 4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256" h="4494">
                                  <a:moveTo>
                                    <a:pt x="421" y="3364"/>
                                  </a:moveTo>
                                  <a:lnTo>
                                    <a:pt x="388" y="3312"/>
                                  </a:lnTo>
                                  <a:lnTo>
                                    <a:pt x="357" y="3260"/>
                                  </a:lnTo>
                                  <a:lnTo>
                                    <a:pt x="328" y="3208"/>
                                  </a:lnTo>
                                  <a:lnTo>
                                    <a:pt x="300" y="3155"/>
                                  </a:lnTo>
                                  <a:lnTo>
                                    <a:pt x="248" y="3047"/>
                                  </a:lnTo>
                                  <a:lnTo>
                                    <a:pt x="204" y="2937"/>
                                  </a:lnTo>
                                  <a:lnTo>
                                    <a:pt x="166" y="2825"/>
                                  </a:lnTo>
                                  <a:lnTo>
                                    <a:pt x="135" y="2711"/>
                                  </a:lnTo>
                                  <a:lnTo>
                                    <a:pt x="111" y="2597"/>
                                  </a:lnTo>
                                  <a:lnTo>
                                    <a:pt x="93" y="2481"/>
                                  </a:lnTo>
                                  <a:lnTo>
                                    <a:pt x="83" y="2364"/>
                                  </a:lnTo>
                                  <a:lnTo>
                                    <a:pt x="79" y="2247"/>
                                  </a:lnTo>
                                  <a:lnTo>
                                    <a:pt x="88" y="2063"/>
                                  </a:lnTo>
                                  <a:lnTo>
                                    <a:pt x="113" y="1883"/>
                                  </a:lnTo>
                                  <a:lnTo>
                                    <a:pt x="154" y="1707"/>
                                  </a:lnTo>
                                  <a:lnTo>
                                    <a:pt x="211" y="1537"/>
                                  </a:lnTo>
                                  <a:lnTo>
                                    <a:pt x="282" y="1372"/>
                                  </a:lnTo>
                                  <a:lnTo>
                                    <a:pt x="368" y="1214"/>
                                  </a:lnTo>
                                  <a:lnTo>
                                    <a:pt x="467" y="1063"/>
                                  </a:lnTo>
                                  <a:lnTo>
                                    <a:pt x="578" y="920"/>
                                  </a:lnTo>
                                  <a:lnTo>
                                    <a:pt x="702" y="785"/>
                                  </a:lnTo>
                                  <a:lnTo>
                                    <a:pt x="837" y="658"/>
                                  </a:lnTo>
                                  <a:lnTo>
                                    <a:pt x="983" y="541"/>
                                  </a:lnTo>
                                  <a:lnTo>
                                    <a:pt x="1139" y="434"/>
                                  </a:lnTo>
                                  <a:lnTo>
                                    <a:pt x="1304" y="337"/>
                                  </a:lnTo>
                                  <a:lnTo>
                                    <a:pt x="1478" y="251"/>
                                  </a:lnTo>
                                  <a:lnTo>
                                    <a:pt x="1660" y="177"/>
                                  </a:lnTo>
                                  <a:lnTo>
                                    <a:pt x="1849" y="115"/>
                                  </a:lnTo>
                                  <a:lnTo>
                                    <a:pt x="2045" y="65"/>
                                  </a:lnTo>
                                  <a:lnTo>
                                    <a:pt x="2248" y="29"/>
                                  </a:lnTo>
                                  <a:lnTo>
                                    <a:pt x="2455" y="7"/>
                                  </a:lnTo>
                                  <a:lnTo>
                                    <a:pt x="2667" y="0"/>
                                  </a:lnTo>
                                  <a:lnTo>
                                    <a:pt x="2880" y="7"/>
                                  </a:lnTo>
                                  <a:lnTo>
                                    <a:pt x="3087" y="29"/>
                                  </a:lnTo>
                                  <a:lnTo>
                                    <a:pt x="3289" y="65"/>
                                  </a:lnTo>
                                  <a:lnTo>
                                    <a:pt x="3486" y="115"/>
                                  </a:lnTo>
                                  <a:lnTo>
                                    <a:pt x="3675" y="177"/>
                                  </a:lnTo>
                                  <a:lnTo>
                                    <a:pt x="3857" y="251"/>
                                  </a:lnTo>
                                  <a:lnTo>
                                    <a:pt x="4031" y="337"/>
                                  </a:lnTo>
                                  <a:lnTo>
                                    <a:pt x="4196" y="434"/>
                                  </a:lnTo>
                                  <a:lnTo>
                                    <a:pt x="4352" y="541"/>
                                  </a:lnTo>
                                  <a:lnTo>
                                    <a:pt x="4498" y="658"/>
                                  </a:lnTo>
                                  <a:lnTo>
                                    <a:pt x="4633" y="785"/>
                                  </a:lnTo>
                                  <a:lnTo>
                                    <a:pt x="4757" y="920"/>
                                  </a:lnTo>
                                  <a:lnTo>
                                    <a:pt x="4868" y="1063"/>
                                  </a:lnTo>
                                  <a:lnTo>
                                    <a:pt x="4967" y="1214"/>
                                  </a:lnTo>
                                  <a:lnTo>
                                    <a:pt x="5053" y="1372"/>
                                  </a:lnTo>
                                  <a:lnTo>
                                    <a:pt x="5124" y="1537"/>
                                  </a:lnTo>
                                  <a:lnTo>
                                    <a:pt x="5181" y="1707"/>
                                  </a:lnTo>
                                  <a:lnTo>
                                    <a:pt x="5222" y="1883"/>
                                  </a:lnTo>
                                  <a:lnTo>
                                    <a:pt x="5247" y="2063"/>
                                  </a:lnTo>
                                  <a:lnTo>
                                    <a:pt x="5256" y="2247"/>
                                  </a:lnTo>
                                  <a:lnTo>
                                    <a:pt x="5247" y="2431"/>
                                  </a:lnTo>
                                  <a:lnTo>
                                    <a:pt x="5222" y="2611"/>
                                  </a:lnTo>
                                  <a:lnTo>
                                    <a:pt x="5181" y="2787"/>
                                  </a:lnTo>
                                  <a:lnTo>
                                    <a:pt x="5124" y="2957"/>
                                  </a:lnTo>
                                  <a:lnTo>
                                    <a:pt x="5053" y="3122"/>
                                  </a:lnTo>
                                  <a:lnTo>
                                    <a:pt x="4967" y="3280"/>
                                  </a:lnTo>
                                  <a:lnTo>
                                    <a:pt x="4868" y="3431"/>
                                  </a:lnTo>
                                  <a:lnTo>
                                    <a:pt x="4757" y="3574"/>
                                  </a:lnTo>
                                  <a:lnTo>
                                    <a:pt x="4633" y="3709"/>
                                  </a:lnTo>
                                  <a:lnTo>
                                    <a:pt x="4498" y="3836"/>
                                  </a:lnTo>
                                  <a:lnTo>
                                    <a:pt x="4352" y="3953"/>
                                  </a:lnTo>
                                  <a:lnTo>
                                    <a:pt x="4196" y="4060"/>
                                  </a:lnTo>
                                  <a:lnTo>
                                    <a:pt x="4031" y="4157"/>
                                  </a:lnTo>
                                  <a:lnTo>
                                    <a:pt x="3857" y="4243"/>
                                  </a:lnTo>
                                  <a:lnTo>
                                    <a:pt x="3675" y="4317"/>
                                  </a:lnTo>
                                  <a:lnTo>
                                    <a:pt x="3486" y="4379"/>
                                  </a:lnTo>
                                  <a:lnTo>
                                    <a:pt x="3289" y="4429"/>
                                  </a:lnTo>
                                  <a:lnTo>
                                    <a:pt x="3087" y="4465"/>
                                  </a:lnTo>
                                  <a:lnTo>
                                    <a:pt x="2880" y="4487"/>
                                  </a:lnTo>
                                  <a:lnTo>
                                    <a:pt x="2667" y="4494"/>
                                  </a:lnTo>
                                  <a:lnTo>
                                    <a:pt x="2581" y="4493"/>
                                  </a:lnTo>
                                  <a:lnTo>
                                    <a:pt x="2494" y="4489"/>
                                  </a:lnTo>
                                  <a:lnTo>
                                    <a:pt x="2408" y="4483"/>
                                  </a:lnTo>
                                  <a:lnTo>
                                    <a:pt x="2322" y="4474"/>
                                  </a:lnTo>
                                  <a:lnTo>
                                    <a:pt x="2237" y="4463"/>
                                  </a:lnTo>
                                  <a:lnTo>
                                    <a:pt x="2152" y="4449"/>
                                  </a:lnTo>
                                  <a:lnTo>
                                    <a:pt x="2068" y="4433"/>
                                  </a:lnTo>
                                  <a:lnTo>
                                    <a:pt x="1985" y="4414"/>
                                  </a:lnTo>
                                  <a:lnTo>
                                    <a:pt x="1902" y="4393"/>
                                  </a:lnTo>
                                  <a:lnTo>
                                    <a:pt x="1820" y="4370"/>
                                  </a:lnTo>
                                  <a:lnTo>
                                    <a:pt x="1740" y="4345"/>
                                  </a:lnTo>
                                  <a:lnTo>
                                    <a:pt x="1660" y="4317"/>
                                  </a:lnTo>
                                  <a:lnTo>
                                    <a:pt x="1582" y="4287"/>
                                  </a:lnTo>
                                  <a:lnTo>
                                    <a:pt x="1504" y="4254"/>
                                  </a:lnTo>
                                  <a:lnTo>
                                    <a:pt x="1428" y="4219"/>
                                  </a:lnTo>
                                  <a:lnTo>
                                    <a:pt x="1353" y="4182"/>
                                  </a:lnTo>
                                  <a:lnTo>
                                    <a:pt x="1279" y="4143"/>
                                  </a:lnTo>
                                  <a:lnTo>
                                    <a:pt x="1207" y="4102"/>
                                  </a:lnTo>
                                  <a:lnTo>
                                    <a:pt x="1136" y="4058"/>
                                  </a:lnTo>
                                  <a:lnTo>
                                    <a:pt x="1067" y="4013"/>
                                  </a:lnTo>
                                  <a:lnTo>
                                    <a:pt x="0" y="4246"/>
                                  </a:lnTo>
                                  <a:lnTo>
                                    <a:pt x="421" y="3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34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270" name="Freeform 335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32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272" name="Freeform 333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30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274" name="Freeform 331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28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276" name="Freeform 329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26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278" name="Freeform 327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24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280" name="Freeform 325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22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282" name="Freeform 323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20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284" name="Freeform 321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18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286" name="Freeform 319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16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288" name="Freeform 317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14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290" name="Freeform 315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12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292" name="Freeform 313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10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294" name="Freeform 311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08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296" name="Freeform 309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23.7pt;margin-top:23.45pt;width:547.9pt;height:374pt;z-index:-251665920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">
                <v:group id="Group 336" o:spid="_x0000_s1027" style="position:absolute;left:559;top:3334;width:5256;height:4494" coordorigin="559,3334" coordsize="5256,4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37" o:spid="_x0000_s1028" style="position:absolute;left:559;top:3334;width:5256;height:4494;visibility:visible;mso-wrap-style:square;v-text-anchor:top" coordsize="5256,4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H1sQA&#10;AADcAAAADwAAAGRycy9kb3ducmV2LnhtbESPwW7CMAyG70i8Q+RJu0G6HtjoCBVCQuywHQZIcLQa&#10;r61onKgJpbz9fJi0o/X7/+xvVY6uUwP1sfVs4GWegSKuvG25NnA67mZvoGJCtth5JgMPilCup5MV&#10;Ftbf+ZuGQ6qVQDgWaKBJKRRax6ohh3HuA7FkP753mGTsa217vAvcdTrPsoV22LJcaDDQtqHqerg5&#10;oRzD656H1J4vn/vwsKflUMcvY56fxs07qERj+l/+a39YA/lCvhUZE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xh9bEAAAA3AAAAA8AAAAAAAAAAAAAAAAAmAIAAGRycy9k&#10;b3ducmV2LnhtbFBLBQYAAAAABAAEAPUAAACJAwAAAAA=&#10;" path="m421,3364r-33,-52l357,3260r-29,-52l300,3155,248,3047,204,2937,166,2825,135,2711,111,2597,93,2481,83,2364,79,2247r9,-184l113,1883r41,-176l211,1537r71,-165l368,1214r99,-151l578,920,702,785,837,658,983,541,1139,434r165,-97l1478,251r182,-74l1849,115,2045,65,2248,29,2455,7,2667,r213,7l3087,29r202,36l3486,115r189,62l3857,251r174,86l4196,434r156,107l4498,658r135,127l4757,920r111,143l4967,1214r86,158l5124,1537r57,170l5222,1883r25,180l5256,2247r-9,184l5222,2611r-41,176l5124,2957r-71,165l4967,3280r-99,151l4757,3574r-124,135l4498,3836r-146,117l4196,4060r-165,97l3857,4243r-182,74l3486,4379r-197,50l3087,4465r-207,22l2667,4494r-86,-1l2494,4489r-86,-6l2322,4474r-85,-11l2152,4449r-84,-16l1985,4414r-83,-21l1820,4370r-80,-25l1660,4317r-78,-30l1504,4254r-76,-35l1353,4182r-74,-39l1207,4102r-71,-44l1067,4013,,4246,421,3364xe" filled="f" strokeweight="2.25pt">
                    <v:path arrowok="t" o:connecttype="custom" o:connectlocs="388,6646;328,6542;248,6381;166,6159;111,5931;83,5698;88,5397;154,5041;282,4706;467,4397;702,4119;983,3875;1304,3671;1660,3511;2045,3399;2455,3341;2880,3341;3289,3399;3675,3511;4031,3671;4352,3875;4633,4119;4868,4397;5053,4706;5181,5041;5247,5397;5247,5765;5181,6121;5053,6456;4868,6765;4633,7043;4352,7287;4031,7491;3675,7651;3289,7763;2880,7821;2581,7827;2408,7817;2237,7797;2068,7767;1902,7727;1740,7679;1582,7621;1428,7553;1279,7477;1136,7392;0,7580" o:connectangles="0,0,0,0,0,0,0,0,0,0,0,0,0,0,0,0,0,0,0,0,0,0,0,0,0,0,0,0,0,0,0,0,0,0,0,0,0,0,0,0,0,0,0,0,0,0,0"/>
                  </v:shape>
                </v:group>
                <v:group id="Group 334" o:spid="_x0000_s1029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35" o:spid="_x0000_s1030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4FsIA&#10;AADcAAAADwAAAGRycy9kb3ducmV2LnhtbERPy2rCQBTdF/yH4QrdNRMVrMSMEoWCi0JbzcbdNXPz&#10;0MydkJkm6d93FoUuD+ed7ifTioF611hWsIhiEMSF1Q1XCvLL28sGhPPIGlvLpOCHHOx3s6cUE21H&#10;/qLh7CsRQtglqKD2vkukdEVNBl1kO+LAlbY36APsK6l7HEO4aeUyjtfSYMOhocaOjjUVj/O3UZB5&#10;Wl/v2eNWftB7sfps8vZgYqWe51O2BeFp8v/iP/dJK1i+hv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rgWwgAAANwAAAAPAAAAAAAAAAAAAAAAAJgCAABkcnMvZG93&#10;bnJldi54bWxQSwUGAAAAAAQABAD1AAAAhwMAAAAA&#10;" path="m,l10946,e" filled="f" strokeweight=".20497mm">
                    <v:path arrowok="t" o:connecttype="custom" o:connectlocs="0,0;10946,0" o:connectangles="0,0"/>
                  </v:shape>
                </v:group>
                <v:group id="Group 332" o:spid="_x0000_s1031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33" o:spid="_x0000_s1032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q3MQA&#10;AADcAAAADwAAAGRycy9kb3ducmV2LnhtbESPQWvCQBSE74L/YXmF3nRjDo1EN0EKgiAWTHro8Zl9&#10;TUKzb0N2TdJ/3y0IHoeZ+YbZ57PpxEiDay0r2KwjEMSV1S3XCj7L42oLwnlkjZ1lUvBLDvJsudhj&#10;qu3EVxoLX4sAYZeigsb7PpXSVQ0ZdGvbEwfv2w4GfZBDLfWAU4CbTsZR9CYNthwWGuzpvaHqp7gb&#10;BWX09VHcTze+JPHZdpWccDMelHp9mQ87EJ5m/ww/2ietIE5i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atzEAAAA3AAAAA8AAAAAAAAAAAAAAAAAmAIAAGRycy9k&#10;b3ducmV2LnhtbFBLBQYAAAAABAAEAPUAAACJ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330" o:spid="_x0000_s1033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31" o:spid="_x0000_s1034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ZEsYA&#10;AADcAAAADwAAAGRycy9kb3ducmV2LnhtbESPT2vCQBTE70K/w/IKXkQ3FdGQuoqUKsV68C/2+Mg+&#10;k9js25BdNX77rlDwOMzMb5jxtDGluFLtCssK3noRCOLU6oIzBfvdvBuDcB5ZY2mZFNzJwXTy0hpj&#10;ou2NN3Td+kwECLsEFeTeV4mULs3JoOvZijh4J1sb9EHWmdQ13gLclLIfRUNpsOCwkGNFHzmlv9uL&#10;UfB5jA+HE68Xq8u3r5adM/0sNh2l2q/N7B2Ep8Y/w//tL62gPxrA4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tZEsYAAADcAAAADwAAAAAAAAAAAAAAAACYAgAAZHJz&#10;L2Rvd25yZXYueG1sUEsFBgAAAAAEAAQA9QAAAIsDAAAAAA==&#10;" path="m,l10908,e" filled="f" strokeweight=".58pt">
                    <v:path arrowok="t" o:connecttype="custom" o:connectlocs="0,0;10908,0" o:connectangles="0,0"/>
                  </v:shape>
                </v:group>
                <v:group id="Group 328" o:spid="_x0000_s1035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29" o:spid="_x0000_s1036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s38QA&#10;AADcAAAADwAAAGRycy9kb3ducmV2LnhtbESPQWuDQBSE74X+h+UVeqtrPGixrhIChUBpISaHHl/d&#10;V5W4b8XdqPn32UKgx2FmvmGKajWDmGlyvWUFmygGQdxY3XOr4HR8f3kF4TyyxsEyKbiSg6p8fCgw&#10;13bhA821b0WAsMtRQef9mEvpmo4MusiOxMH7tZNBH+TUSj3hEuBmkEkcp9Jgz2Ghw5F2HTXn+mIU&#10;HOPvr/qy/+HPLPmwQyMX3MxbpZ6f1u0bCE+r/w/f23utIMlS+Ds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BbN/EAAAA3AAAAA8AAAAAAAAAAAAAAAAAmAIAAGRycy9k&#10;b3ducmV2LnhtbFBLBQYAAAAABAAEAPUAAACJ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326" o:spid="_x0000_s1037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27" o:spid="_x0000_s1038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i8MIA&#10;AADcAAAADwAAAGRycy9kb3ducmV2LnhtbERPz2vCMBS+C/4P4Q28aapIJ9UoUzY2toOoG+Lt0Tzb&#10;YvNSkmjrf78cBI8f3+/FqjO1uJHzlWUF41ECgji3uuJCwe/hYzgD4QOyxtoyKbiTh9Wy31tgpm3L&#10;O7rtQyFiCPsMFZQhNJmUPi/JoB/ZhjhyZ+sMhghdIbXDNoabWk6SJJUGK44NJTa0KSm/7K9GAYd0&#10;Wv0c73+n9zGuP932W7fTVKnBS/c2BxGoC0/xw/2lFUxe49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KLwwgAAANwAAAAPAAAAAAAAAAAAAAAAAJgCAABkcnMvZG93&#10;bnJldi54bWxQSwUGAAAAAAQABAD1AAAAhwMAAAAA&#10;" path="m,l,7469e" filled="f" strokeweight=".58pt">
                    <v:path arrowok="t" o:connecttype="custom" o:connectlocs="0,475;0,7944" o:connectangles="0,0"/>
                  </v:shape>
                </v:group>
                <v:group id="Group 324" o:spid="_x0000_s1039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25" o:spid="_x0000_s1040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9ScIA&#10;AADcAAAADwAAAGRycy9kb3ducmV2LnhtbERPy2rCQBTdF/yH4Rbc1UmDiqSOoqJoEQpV6/qSuSbB&#10;zJ2YmTz8+86i0OXhvOfL3pSipdoVlhW8jyIQxKnVBWcKLufd2wyE88gaS8uk4EkOlovByxwTbTv+&#10;pvbkMxFC2CWoIPe+SqR0aU4G3chWxIG72dqgD7DOpK6xC+GmlHEUTaXBgkNDjhVtckrvp8YoeKyP&#10;19jvm27183nfT9rx9qtxW6WGr/3qA4Sn3v+L/9wHrSCehfnh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v1JwgAAANwAAAAPAAAAAAAAAAAAAAAAAJgCAABkcnMvZG93&#10;bnJldi54bWxQSwUGAAAAAAQABAD1AAAAhwMAAAAA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322" o:spid="_x0000_s1041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23" o:spid="_x0000_s1042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HxscA&#10;AADcAAAADwAAAGRycy9kb3ducmV2LnhtbESPQWvCQBSE74L/YXmFXqRujKSE1FVEkfbgwaa99PaS&#10;fc2GZt+G7Fbjv3cLBY/DzHzDrDaj7cSZBt86VrCYJyCIa6dbbhR8fhyechA+IGvsHJOCK3nYrKeT&#10;FRbaXfidzmVoRISwL1CBCaEvpPS1IYt+7nri6H27wWKIcmikHvAS4baTaZI8S4stxwWDPe0M1T/l&#10;r1VQHZvXWX36OmaLqgr7Q1aabHlV6vFh3L6ACDSGe/i//aYVpHkKf2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qR8bHAAAA3AAAAA8AAAAAAAAAAAAAAAAAmAIAAGRy&#10;cy9kb3ducmV2LnhtbFBLBQYAAAAABAAEAPUAAACMAwAAAAA=&#10;" path="m,l,7401e" filled="f" strokeweight=".20497mm">
                    <v:path arrowok="t" o:connecttype="custom" o:connectlocs="0,509;0,7910" o:connectangles="0,0"/>
                  </v:shape>
                </v:group>
                <v:group id="Group 320" o:spid="_x0000_s1043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21" o:spid="_x0000_s1044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Y0sUA&#10;AADcAAAADwAAAGRycy9kb3ducmV2LnhtbESPT2vCQBTE74V+h+UVeqsbJQSJrmJLS4s9iP8Qb4/s&#10;Mwlm34bdrYnf3i0IHoeZ+Q0znfemERdyvrasYDhIQBAXVtdcKthtv97GIHxA1thYJgVX8jCfPT9N&#10;Mde24zVdNqEUEcI+RwVVCG0upS8qMugHtiWO3sk6gyFKV0rtsItw08hRkmTSYM1xocKWPioqzps/&#10;o4BDlta/h+v++DnE92+3WuouzZR6fekXExCB+vAI39s/WsFonML/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NjSxQAAANwAAAAPAAAAAAAAAAAAAAAAAJgCAABkcnMv&#10;ZG93bnJldi54bWxQSwUGAAAAAAQABAD1AAAAigMAAAAA&#10;" path="m,l,7469e" filled="f" strokeweight=".58pt">
                    <v:path arrowok="t" o:connecttype="custom" o:connectlocs="0,475;0,7944" o:connectangles="0,0"/>
                  </v:shape>
                </v:group>
                <v:group id="Group 318" o:spid="_x0000_s1045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19" o:spid="_x0000_s1046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nTcUA&#10;AADcAAAADwAAAGRycy9kb3ducmV2LnhtbESPQWvCQBSE7wX/w/KE3urGFIKkrlLEgB5iWxW8PrLP&#10;JG32bciuSfz3bqHQ4zAz3zDL9Wga0VPnassK5rMIBHFhdc2lgvMpe1mAcB5ZY2OZFNzJwXo1eVpi&#10;qu3AX9QffSkChF2KCirv21RKV1Rk0M1sSxy8q+0M+iC7UuoOhwA3jYyjKJEGaw4LFba0qaj4Od6M&#10;gmR7/dZF9rE/SPuZ8/2S8+slV+p5Or6/gfA0+v/wX3unFcSLBH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SdNxQAAANwAAAAPAAAAAAAAAAAAAAAAAJgCAABkcnMv&#10;ZG93bnJldi54bWxQSwUGAAAAAAQABAD1AAAAigMAAAAA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316" o:spid="_x0000_s1047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17" o:spid="_x0000_s1048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9nMAA&#10;AADcAAAADwAAAGRycy9kb3ducmV2LnhtbERPS4vCMBC+C/6HMMLeNFVQpGuURRAFobi+zkMz23Zt&#10;JqUZtf77zUHY48f3Xqw6V6sHtaHybGA8SkAR595WXBg4nzbDOaggyBZrz2TgRQFWy35vgan1T/6m&#10;x1EKFUM4pGigFGlSrUNeksMw8g1x5H5861AibAttW3zGcFfrSZLMtMOKY0OJDa1Lym/HuzNwuNwy&#10;TH5fsp9N9dUWkm1PLjPmY9B9fYIS6uRf/HbvrIHJPK6NZ+IR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V9nMAAAADcAAAADwAAAAAAAAAAAAAAAACYAgAAZHJzL2Rvd25y&#10;ZXYueG1sUEsFBgAAAAAEAAQA9QAAAIUDAAAAAA==&#10;" path="m,l,7401e" filled="f" strokeweight=".58pt">
                    <v:path arrowok="t" o:connecttype="custom" o:connectlocs="0,509;0,7910" o:connectangles="0,0"/>
                  </v:shape>
                </v:group>
                <v:group id="Group 314" o:spid="_x0000_s1049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15" o:spid="_x0000_s1050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KucIA&#10;AADcAAAADwAAAGRycy9kb3ducmV2LnhtbERP3WrCMBS+H/gO4QjezVQv3KxGEcFRhSn+PMChOTa1&#10;zUnXZFrffrkQdvnx/c+Xna3FnVpfOlYwGiYgiHOnSy4UXM6b908QPiBrrB2Tgid5WC56b3NMtXvw&#10;ke6nUIgYwj5FBSaEJpXS54Ys+qFriCN3da3FEGFbSN3iI4bbWo6TZCItlhwbDDa0NpRXp1+r4FCZ&#10;/Wi3/f7YhGL7/Mmyanf7uig16HerGYhAXfgXv9yZVjCexv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Iq5wgAAANwAAAAPAAAAAAAAAAAAAAAAAJgCAABkcnMvZG93&#10;bnJldi54bWxQSwUGAAAAAAQABAD1AAAAhwMAAAAA&#10;" path="m,l10946,e" filled="f" strokeweight=".58pt">
                    <v:path arrowok="t" o:connecttype="custom" o:connectlocs="0,0;10946,0" o:connectangles="0,0"/>
                  </v:shape>
                </v:group>
                <v:group id="Group 312" o:spid="_x0000_s1051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13" o:spid="_x0000_s1052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MJsQA&#10;AADcAAAADwAAAGRycy9kb3ducmV2LnhtbESPQWuDQBSE74H8h+UFeourHtrUuAkSKARKCzU95Pji&#10;vqjEfSvuRu2/7xYKOQ4z8w2T72fTiZEG11pWkEQxCOLK6pZrBd+nt/UGhPPIGjvLpOCHHOx3y0WO&#10;mbYTf9FY+loECLsMFTTe95mUrmrIoItsTxy8qx0M+iCHWuoBpwA3nUzj+FkabDksNNjToaHqVt6N&#10;glN8/izvxwt/vKTvtqvkhMlYKPW0mostCE+zf4T/20etIH1N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2jCbEAAAA3AAAAA8AAAAAAAAAAAAAAAAAmAIAAGRycy9k&#10;b3ducmV2LnhtbFBLBQYAAAAABAAEAPUAAACJAwAAAAA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310" o:spid="_x0000_s1053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11" o:spid="_x0000_s1054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k7sQA&#10;AADcAAAADwAAAGRycy9kb3ducmV2LnhtbESP0YrCMBRE34X9h3CFfdNUV2TtGmURBfFBsO4HXJq7&#10;bW1zU5poW7/eCIKPw8ycYZbrzlTiRo0rLCuYjCMQxKnVBWcK/s670TcI55E1VpZJQU8O1quPwRJj&#10;bVs+0S3xmQgQdjEqyL2vYyldmpNBN7Y1cfD+bWPQB9lkUjfYBrip5DSK5tJgwWEhx5o2OaVlcjUK&#10;9MRs7v2lOyyOW/3V7rQty36v1Oew+/0B4anz7/CrvdcKpos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t5O7EAAAA3AAAAA8AAAAAAAAAAAAAAAAAmAIAAGRycy9k&#10;b3ducmV2LnhtbFBLBQYAAAAABAAEAPUAAACJAwAAAAA=&#10;" path="m,l10908,e" filled="f" strokeweight=".20497mm">
                    <v:path arrowok="t" o:connecttype="custom" o:connectlocs="0,0;10908,0" o:connectangles="0,0"/>
                  </v:shape>
                </v:group>
                <v:group id="Group 308" o:spid="_x0000_s1055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09" o:spid="_x0000_s1056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2KJcMA&#10;AADcAAAADwAAAGRycy9kb3ducmV2LnhtbESPQYvCMBSE7wv+h/AEb2tqD7pWo4ggCOKC1YPHZ/Ns&#10;i81LaWJb//1GEPY4zMw3zHLdm0q01LjSsoLJOAJBnFldcq7gct59/4BwHlljZZkUvMjBejX4WmKi&#10;bccnalOfiwBhl6CCwvs6kdJlBRl0Y1sTB+9uG4M+yCaXusEuwE0l4yiaSoMlh4UCa9oWlD3Sp1Fw&#10;jq6/6XN/4+MsPtgqkx1O2o1So2G/WYDw1Pv/8Ke91wri+RT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2KJcMAAADcAAAADwAAAAAAAAAAAAAAAACYAgAAZHJzL2Rv&#10;d25yZXYueG1sUEsFBgAAAAAEAAQA9QAAAIgDAAAAAA=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51C1C" w:rsidRDefault="00C86428">
      <w:pPr>
        <w:spacing w:after="0" w:line="452" w:lineRule="exact"/>
        <w:ind w:left="100" w:right="-20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b/>
          <w:bCs/>
          <w:position w:val="2"/>
          <w:sz w:val="36"/>
          <w:szCs w:val="36"/>
        </w:rPr>
        <w:t>L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36"/>
          <w:szCs w:val="36"/>
        </w:rPr>
        <w:t>I</w:t>
      </w:r>
      <w:r>
        <w:rPr>
          <w:rFonts w:ascii="Arial Black" w:eastAsia="Arial Black" w:hAnsi="Arial Black" w:cs="Arial Black"/>
          <w:b/>
          <w:bCs/>
          <w:position w:val="2"/>
          <w:sz w:val="36"/>
          <w:szCs w:val="36"/>
        </w:rPr>
        <w:t xml:space="preserve">NE </w:t>
      </w:r>
      <w:r>
        <w:rPr>
          <w:rFonts w:ascii="Arial Black" w:eastAsia="Arial Black" w:hAnsi="Arial Black" w:cs="Arial Black"/>
          <w:b/>
          <w:bCs/>
          <w:spacing w:val="1"/>
          <w:position w:val="2"/>
          <w:sz w:val="36"/>
          <w:szCs w:val="36"/>
        </w:rPr>
        <w:t>DRA</w:t>
      </w:r>
      <w:r>
        <w:rPr>
          <w:rFonts w:ascii="Arial Black" w:eastAsia="Arial Black" w:hAnsi="Arial Black" w:cs="Arial Black"/>
          <w:b/>
          <w:bCs/>
          <w:position w:val="2"/>
          <w:sz w:val="36"/>
          <w:szCs w:val="36"/>
        </w:rPr>
        <w:t>W</w:t>
      </w:r>
      <w:r>
        <w:rPr>
          <w:rFonts w:ascii="Arial Black" w:eastAsia="Arial Black" w:hAnsi="Arial Black" w:cs="Arial Black"/>
          <w:b/>
          <w:bCs/>
          <w:spacing w:val="-1"/>
          <w:position w:val="2"/>
          <w:sz w:val="36"/>
          <w:szCs w:val="36"/>
        </w:rPr>
        <w:t>I</w:t>
      </w:r>
      <w:r>
        <w:rPr>
          <w:rFonts w:ascii="Arial Black" w:eastAsia="Arial Black" w:hAnsi="Arial Black" w:cs="Arial Black"/>
          <w:b/>
          <w:bCs/>
          <w:position w:val="2"/>
          <w:sz w:val="36"/>
          <w:szCs w:val="36"/>
        </w:rPr>
        <w:t>NG</w:t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before="12" w:after="0" w:line="220" w:lineRule="exact"/>
      </w:pPr>
    </w:p>
    <w:p w:rsidR="00A51C1C" w:rsidRDefault="00C86428">
      <w:pPr>
        <w:spacing w:after="0" w:line="240" w:lineRule="auto"/>
        <w:ind w:left="1895" w:right="724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7" w:after="0" w:line="240" w:lineRule="exact"/>
        <w:rPr>
          <w:sz w:val="24"/>
          <w:szCs w:val="24"/>
        </w:rPr>
      </w:pPr>
    </w:p>
    <w:p w:rsidR="00A51C1C" w:rsidRDefault="00C86428">
      <w:pPr>
        <w:spacing w:after="0"/>
        <w:ind w:left="940" w:right="6271" w:firstLine="5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BLA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K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P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ill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 w:rsidR="00A24221">
        <w:rPr>
          <w:rFonts w:ascii="Arial" w:eastAsia="Arial" w:hAnsi="Arial" w:cs="Arial"/>
          <w:i/>
          <w:sz w:val="28"/>
          <w:szCs w:val="28"/>
        </w:rPr>
        <w:t>half a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page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in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3"/>
          <w:sz w:val="28"/>
          <w:szCs w:val="28"/>
        </w:rPr>
        <w:t>u</w:t>
      </w:r>
      <w:r>
        <w:rPr>
          <w:rFonts w:ascii="Arial" w:eastAsia="Arial" w:hAnsi="Arial" w:cs="Arial"/>
          <w:i/>
          <w:sz w:val="28"/>
          <w:szCs w:val="28"/>
        </w:rPr>
        <w:t xml:space="preserve">r </w:t>
      </w:r>
      <w:r>
        <w:rPr>
          <w:rFonts w:ascii="Arial" w:eastAsia="Arial" w:hAnsi="Arial" w:cs="Arial"/>
          <w:i/>
          <w:spacing w:val="1"/>
          <w:sz w:val="28"/>
          <w:szCs w:val="28"/>
        </w:rPr>
        <w:t>sk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hbo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>k</w:t>
      </w:r>
      <w:r w:rsidR="00A24221">
        <w:rPr>
          <w:rFonts w:ascii="Arial" w:eastAsia="Arial" w:hAnsi="Arial" w:cs="Arial"/>
          <w:i/>
          <w:sz w:val="28"/>
          <w:szCs w:val="28"/>
        </w:rPr>
        <w:t xml:space="preserve"> A5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i/>
          <w:sz w:val="28"/>
          <w:szCs w:val="28"/>
        </w:rPr>
        <w:t>rea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v</w:t>
      </w:r>
      <w:r>
        <w:rPr>
          <w:rFonts w:ascii="Arial" w:eastAsia="Arial" w:hAnsi="Arial" w:cs="Arial"/>
          <w:i/>
          <w:sz w:val="28"/>
          <w:szCs w:val="28"/>
        </w:rPr>
        <w:t>e doodle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z w:val="28"/>
          <w:szCs w:val="28"/>
        </w:rPr>
        <w:t xml:space="preserve">ny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ur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>ly lin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 xml:space="preserve">s 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z w:val="28"/>
          <w:szCs w:val="28"/>
        </w:rPr>
        <w:t>s po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ibl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THIC</w:t>
      </w:r>
      <w:r>
        <w:rPr>
          <w:rFonts w:ascii="Arial" w:eastAsia="Arial" w:hAnsi="Arial" w:cs="Arial"/>
          <w:i/>
          <w:sz w:val="28"/>
          <w:szCs w:val="28"/>
        </w:rPr>
        <w:t>K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and </w:t>
      </w:r>
      <w:r>
        <w:rPr>
          <w:rFonts w:ascii="Arial" w:eastAsia="Arial" w:hAnsi="Arial" w:cs="Arial"/>
          <w:i/>
          <w:spacing w:val="-1"/>
          <w:sz w:val="28"/>
          <w:szCs w:val="28"/>
        </w:rPr>
        <w:t>TH</w:t>
      </w:r>
      <w:r>
        <w:rPr>
          <w:rFonts w:ascii="Arial" w:eastAsia="Arial" w:hAnsi="Arial" w:cs="Arial"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N line</w:t>
      </w:r>
      <w:r>
        <w:rPr>
          <w:rFonts w:ascii="Arial" w:eastAsia="Arial" w:hAnsi="Arial" w:cs="Arial"/>
          <w:i/>
          <w:spacing w:val="-1"/>
          <w:sz w:val="28"/>
          <w:szCs w:val="28"/>
        </w:rPr>
        <w:t>s.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580" w:right="700" w:bottom="280" w:left="620" w:header="720" w:footer="720" w:gutter="0"/>
          <w:cols w:space="720"/>
        </w:sectPr>
      </w:pPr>
    </w:p>
    <w:p w:rsidR="00A51C1C" w:rsidRDefault="00A24221">
      <w:pPr>
        <w:spacing w:after="0" w:line="456" w:lineRule="exact"/>
        <w:ind w:left="100" w:right="-20"/>
        <w:rPr>
          <w:rFonts w:ascii="Arial Black" w:eastAsia="Arial Black" w:hAnsi="Arial Black" w:cs="Arial Black"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69760" cy="4816475"/>
                <wp:effectExtent l="5715" t="2540" r="15875" b="635"/>
                <wp:wrapNone/>
                <wp:docPr id="233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9760" cy="4816475"/>
                          <a:chOff x="474" y="469"/>
                          <a:chExt cx="10976" cy="7585"/>
                        </a:xfrm>
                      </wpg:grpSpPr>
                      <pic:pic xmlns:pic="http://schemas.openxmlformats.org/drawingml/2006/picture">
                        <pic:nvPicPr>
                          <pic:cNvPr id="23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1255"/>
                            <a:ext cx="6517" cy="6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" name="Group 304"/>
                        <wpg:cNvGrpSpPr>
                          <a:grpSpLocks/>
                        </wpg:cNvGrpSpPr>
                        <wpg:grpSpPr bwMode="auto">
                          <a:xfrm>
                            <a:off x="5950" y="2060"/>
                            <a:ext cx="5478" cy="5565"/>
                            <a:chOff x="5950" y="2060"/>
                            <a:chExt cx="5478" cy="5565"/>
                          </a:xfrm>
                        </wpg:grpSpPr>
                        <wps:wsp>
                          <wps:cNvPr id="236" name="Freeform 305"/>
                          <wps:cNvSpPr>
                            <a:spLocks/>
                          </wps:cNvSpPr>
                          <wps:spPr bwMode="auto">
                            <a:xfrm>
                              <a:off x="5950" y="2060"/>
                              <a:ext cx="5478" cy="5565"/>
                            </a:xfrm>
                            <a:custGeom>
                              <a:avLst/>
                              <a:gdLst>
                                <a:gd name="T0" fmla="+- 0 8691 5950"/>
                                <a:gd name="T1" fmla="*/ T0 w 5478"/>
                                <a:gd name="T2" fmla="+- 0 2069 2060"/>
                                <a:gd name="T3" fmla="*/ 2069 h 5565"/>
                                <a:gd name="T4" fmla="+- 0 8291 5950"/>
                                <a:gd name="T5" fmla="*/ T4 w 5478"/>
                                <a:gd name="T6" fmla="+- 0 2141 2060"/>
                                <a:gd name="T7" fmla="*/ 2141 h 5565"/>
                                <a:gd name="T8" fmla="+- 0 7914 5950"/>
                                <a:gd name="T9" fmla="*/ T8 w 5478"/>
                                <a:gd name="T10" fmla="+- 0 2279 2060"/>
                                <a:gd name="T11" fmla="*/ 2279 h 5565"/>
                                <a:gd name="T12" fmla="+- 0 7566 5950"/>
                                <a:gd name="T13" fmla="*/ T12 w 5478"/>
                                <a:gd name="T14" fmla="+- 0 2477 2060"/>
                                <a:gd name="T15" fmla="*/ 2477 h 5565"/>
                                <a:gd name="T16" fmla="+- 0 7252 5950"/>
                                <a:gd name="T17" fmla="*/ T16 w 5478"/>
                                <a:gd name="T18" fmla="+- 0 2730 2060"/>
                                <a:gd name="T19" fmla="*/ 2730 h 5565"/>
                                <a:gd name="T20" fmla="+- 0 6978 5950"/>
                                <a:gd name="T21" fmla="*/ T20 w 5478"/>
                                <a:gd name="T22" fmla="+- 0 3032 2060"/>
                                <a:gd name="T23" fmla="*/ 3032 h 5565"/>
                                <a:gd name="T24" fmla="+- 0 6748 5950"/>
                                <a:gd name="T25" fmla="*/ T24 w 5478"/>
                                <a:gd name="T26" fmla="+- 0 3377 2060"/>
                                <a:gd name="T27" fmla="*/ 3377 h 5565"/>
                                <a:gd name="T28" fmla="+- 0 6568 5950"/>
                                <a:gd name="T29" fmla="*/ T28 w 5478"/>
                                <a:gd name="T30" fmla="+- 0 3759 2060"/>
                                <a:gd name="T31" fmla="*/ 3759 h 5565"/>
                                <a:gd name="T32" fmla="+- 0 6443 5950"/>
                                <a:gd name="T33" fmla="*/ T32 w 5478"/>
                                <a:gd name="T34" fmla="+- 0 4174 2060"/>
                                <a:gd name="T35" fmla="*/ 4174 h 5565"/>
                                <a:gd name="T36" fmla="+- 0 6377 5950"/>
                                <a:gd name="T37" fmla="*/ T36 w 5478"/>
                                <a:gd name="T38" fmla="+- 0 4614 2060"/>
                                <a:gd name="T39" fmla="*/ 4614 h 5565"/>
                                <a:gd name="T40" fmla="+- 0 6369 5950"/>
                                <a:gd name="T41" fmla="*/ T40 w 5478"/>
                                <a:gd name="T42" fmla="+- 0 4875 2060"/>
                                <a:gd name="T43" fmla="*/ 4875 h 5565"/>
                                <a:gd name="T44" fmla="+- 0 6373 5950"/>
                                <a:gd name="T45" fmla="*/ T44 w 5478"/>
                                <a:gd name="T46" fmla="+- 0 5004 2060"/>
                                <a:gd name="T47" fmla="*/ 5004 h 5565"/>
                                <a:gd name="T48" fmla="+- 0 6383 5950"/>
                                <a:gd name="T49" fmla="*/ T48 w 5478"/>
                                <a:gd name="T50" fmla="+- 0 5132 2060"/>
                                <a:gd name="T51" fmla="*/ 5132 h 5565"/>
                                <a:gd name="T52" fmla="+- 0 6398 5950"/>
                                <a:gd name="T53" fmla="*/ T52 w 5478"/>
                                <a:gd name="T54" fmla="+- 0 5260 2060"/>
                                <a:gd name="T55" fmla="*/ 5260 h 5565"/>
                                <a:gd name="T56" fmla="+- 0 6418 5950"/>
                                <a:gd name="T57" fmla="*/ T56 w 5478"/>
                                <a:gd name="T58" fmla="+- 0 5387 2060"/>
                                <a:gd name="T59" fmla="*/ 5387 h 5565"/>
                                <a:gd name="T60" fmla="+- 0 6437 5950"/>
                                <a:gd name="T61" fmla="*/ T60 w 5478"/>
                                <a:gd name="T62" fmla="+- 0 5482 2060"/>
                                <a:gd name="T63" fmla="*/ 5482 h 5565"/>
                                <a:gd name="T64" fmla="+- 0 6834 5950"/>
                                <a:gd name="T65" fmla="*/ T64 w 5478"/>
                                <a:gd name="T66" fmla="+- 0 6450 2060"/>
                                <a:gd name="T67" fmla="*/ 6450 h 5565"/>
                                <a:gd name="T68" fmla="+- 0 6985 5950"/>
                                <a:gd name="T69" fmla="*/ T68 w 5478"/>
                                <a:gd name="T70" fmla="+- 0 6662 2060"/>
                                <a:gd name="T71" fmla="*/ 6662 h 5565"/>
                                <a:gd name="T72" fmla="+- 0 7152 5950"/>
                                <a:gd name="T73" fmla="*/ T72 w 5478"/>
                                <a:gd name="T74" fmla="+- 0 6855 2060"/>
                                <a:gd name="T75" fmla="*/ 6855 h 5565"/>
                                <a:gd name="T76" fmla="+- 0 7334 5950"/>
                                <a:gd name="T77" fmla="*/ T76 w 5478"/>
                                <a:gd name="T78" fmla="+- 0 7029 2060"/>
                                <a:gd name="T79" fmla="*/ 7029 h 5565"/>
                                <a:gd name="T80" fmla="+- 0 7529 5950"/>
                                <a:gd name="T81" fmla="*/ T80 w 5478"/>
                                <a:gd name="T82" fmla="+- 0 7182 2060"/>
                                <a:gd name="T83" fmla="*/ 7182 h 5565"/>
                                <a:gd name="T84" fmla="+- 0 7736 5950"/>
                                <a:gd name="T85" fmla="*/ T84 w 5478"/>
                                <a:gd name="T86" fmla="+- 0 7314 2060"/>
                                <a:gd name="T87" fmla="*/ 7314 h 5565"/>
                                <a:gd name="T88" fmla="+- 0 7954 5950"/>
                                <a:gd name="T89" fmla="*/ T88 w 5478"/>
                                <a:gd name="T90" fmla="+- 0 7424 2060"/>
                                <a:gd name="T91" fmla="*/ 7424 h 5565"/>
                                <a:gd name="T92" fmla="+- 0 8180 5950"/>
                                <a:gd name="T93" fmla="*/ T92 w 5478"/>
                                <a:gd name="T94" fmla="+- 0 7510 2060"/>
                                <a:gd name="T95" fmla="*/ 7510 h 5565"/>
                                <a:gd name="T96" fmla="+- 0 8414 5950"/>
                                <a:gd name="T97" fmla="*/ T96 w 5478"/>
                                <a:gd name="T98" fmla="+- 0 7574 2060"/>
                                <a:gd name="T99" fmla="*/ 7574 h 5565"/>
                                <a:gd name="T100" fmla="+- 0 8654 5950"/>
                                <a:gd name="T101" fmla="*/ T100 w 5478"/>
                                <a:gd name="T102" fmla="+- 0 7612 2060"/>
                                <a:gd name="T103" fmla="*/ 7612 h 5565"/>
                                <a:gd name="T104" fmla="+- 0 8899 5950"/>
                                <a:gd name="T105" fmla="*/ T104 w 5478"/>
                                <a:gd name="T106" fmla="+- 0 7625 2060"/>
                                <a:gd name="T107" fmla="*/ 7625 h 5565"/>
                                <a:gd name="T108" fmla="+- 0 9309 5950"/>
                                <a:gd name="T109" fmla="*/ T108 w 5478"/>
                                <a:gd name="T110" fmla="+- 0 7589 2060"/>
                                <a:gd name="T111" fmla="*/ 7589 h 5565"/>
                                <a:gd name="T112" fmla="+- 0 9698 5950"/>
                                <a:gd name="T113" fmla="*/ T112 w 5478"/>
                                <a:gd name="T114" fmla="+- 0 7483 2060"/>
                                <a:gd name="T115" fmla="*/ 7483 h 5565"/>
                                <a:gd name="T116" fmla="+- 0 10061 5950"/>
                                <a:gd name="T117" fmla="*/ T116 w 5478"/>
                                <a:gd name="T118" fmla="+- 0 7314 2060"/>
                                <a:gd name="T119" fmla="*/ 7314 h 5565"/>
                                <a:gd name="T120" fmla="+- 0 10392 5950"/>
                                <a:gd name="T121" fmla="*/ T120 w 5478"/>
                                <a:gd name="T122" fmla="+- 0 7088 2060"/>
                                <a:gd name="T123" fmla="*/ 7088 h 5565"/>
                                <a:gd name="T124" fmla="+- 0 10687 5950"/>
                                <a:gd name="T125" fmla="*/ T124 w 5478"/>
                                <a:gd name="T126" fmla="+- 0 6810 2060"/>
                                <a:gd name="T127" fmla="*/ 6810 h 5565"/>
                                <a:gd name="T128" fmla="+- 0 10940 5950"/>
                                <a:gd name="T129" fmla="*/ T128 w 5478"/>
                                <a:gd name="T130" fmla="+- 0 6486 2060"/>
                                <a:gd name="T131" fmla="*/ 6486 h 5565"/>
                                <a:gd name="T132" fmla="+- 0 11146 5950"/>
                                <a:gd name="T133" fmla="*/ T132 w 5478"/>
                                <a:gd name="T134" fmla="+- 0 6121 2060"/>
                                <a:gd name="T135" fmla="*/ 6121 h 5565"/>
                                <a:gd name="T136" fmla="+- 0 11299 5950"/>
                                <a:gd name="T137" fmla="*/ T136 w 5478"/>
                                <a:gd name="T138" fmla="+- 0 5722 2060"/>
                                <a:gd name="T139" fmla="*/ 5722 h 5565"/>
                                <a:gd name="T140" fmla="+- 0 11395 5950"/>
                                <a:gd name="T141" fmla="*/ T140 w 5478"/>
                                <a:gd name="T142" fmla="+- 0 5294 2060"/>
                                <a:gd name="T143" fmla="*/ 5294 h 5565"/>
                                <a:gd name="T144" fmla="+- 0 11428 5950"/>
                                <a:gd name="T145" fmla="*/ T144 w 5478"/>
                                <a:gd name="T146" fmla="+- 0 4843 2060"/>
                                <a:gd name="T147" fmla="*/ 4843 h 5565"/>
                                <a:gd name="T148" fmla="+- 0 11395 5950"/>
                                <a:gd name="T149" fmla="*/ T148 w 5478"/>
                                <a:gd name="T150" fmla="+- 0 4391 2060"/>
                                <a:gd name="T151" fmla="*/ 4391 h 5565"/>
                                <a:gd name="T152" fmla="+- 0 11299 5950"/>
                                <a:gd name="T153" fmla="*/ T152 w 5478"/>
                                <a:gd name="T154" fmla="+- 0 3963 2060"/>
                                <a:gd name="T155" fmla="*/ 3963 h 5565"/>
                                <a:gd name="T156" fmla="+- 0 11146 5950"/>
                                <a:gd name="T157" fmla="*/ T156 w 5478"/>
                                <a:gd name="T158" fmla="+- 0 3564 2060"/>
                                <a:gd name="T159" fmla="*/ 3564 h 5565"/>
                                <a:gd name="T160" fmla="+- 0 10940 5950"/>
                                <a:gd name="T161" fmla="*/ T160 w 5478"/>
                                <a:gd name="T162" fmla="+- 0 3199 2060"/>
                                <a:gd name="T163" fmla="*/ 3199 h 5565"/>
                                <a:gd name="T164" fmla="+- 0 10687 5950"/>
                                <a:gd name="T165" fmla="*/ T164 w 5478"/>
                                <a:gd name="T166" fmla="+- 0 2875 2060"/>
                                <a:gd name="T167" fmla="*/ 2875 h 5565"/>
                                <a:gd name="T168" fmla="+- 0 10392 5950"/>
                                <a:gd name="T169" fmla="*/ T168 w 5478"/>
                                <a:gd name="T170" fmla="+- 0 2597 2060"/>
                                <a:gd name="T171" fmla="*/ 2597 h 5565"/>
                                <a:gd name="T172" fmla="+- 0 10061 5950"/>
                                <a:gd name="T173" fmla="*/ T172 w 5478"/>
                                <a:gd name="T174" fmla="+- 0 2371 2060"/>
                                <a:gd name="T175" fmla="*/ 2371 h 5565"/>
                                <a:gd name="T176" fmla="+- 0 9698 5950"/>
                                <a:gd name="T177" fmla="*/ T176 w 5478"/>
                                <a:gd name="T178" fmla="+- 0 2202 2060"/>
                                <a:gd name="T179" fmla="*/ 2202 h 5565"/>
                                <a:gd name="T180" fmla="+- 0 9309 5950"/>
                                <a:gd name="T181" fmla="*/ T180 w 5478"/>
                                <a:gd name="T182" fmla="+- 0 2096 2060"/>
                                <a:gd name="T183" fmla="*/ 2096 h 5565"/>
                                <a:gd name="T184" fmla="+- 0 8899 5950"/>
                                <a:gd name="T185" fmla="*/ T184 w 5478"/>
                                <a:gd name="T186" fmla="+- 0 2060 2060"/>
                                <a:gd name="T187" fmla="*/ 2060 h 5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478" h="5565">
                                  <a:moveTo>
                                    <a:pt x="2949" y="0"/>
                                  </a:moveTo>
                                  <a:lnTo>
                                    <a:pt x="2741" y="9"/>
                                  </a:lnTo>
                                  <a:lnTo>
                                    <a:pt x="2538" y="36"/>
                                  </a:lnTo>
                                  <a:lnTo>
                                    <a:pt x="2341" y="81"/>
                                  </a:lnTo>
                                  <a:lnTo>
                                    <a:pt x="2149" y="142"/>
                                  </a:lnTo>
                                  <a:lnTo>
                                    <a:pt x="1964" y="219"/>
                                  </a:lnTo>
                                  <a:lnTo>
                                    <a:pt x="1786" y="311"/>
                                  </a:lnTo>
                                  <a:lnTo>
                                    <a:pt x="1616" y="417"/>
                                  </a:lnTo>
                                  <a:lnTo>
                                    <a:pt x="1455" y="537"/>
                                  </a:lnTo>
                                  <a:lnTo>
                                    <a:pt x="1302" y="670"/>
                                  </a:lnTo>
                                  <a:lnTo>
                                    <a:pt x="1160" y="815"/>
                                  </a:lnTo>
                                  <a:lnTo>
                                    <a:pt x="1028" y="972"/>
                                  </a:lnTo>
                                  <a:lnTo>
                                    <a:pt x="907" y="1139"/>
                                  </a:lnTo>
                                  <a:lnTo>
                                    <a:pt x="798" y="1317"/>
                                  </a:lnTo>
                                  <a:lnTo>
                                    <a:pt x="701" y="1504"/>
                                  </a:lnTo>
                                  <a:lnTo>
                                    <a:pt x="618" y="1699"/>
                                  </a:lnTo>
                                  <a:lnTo>
                                    <a:pt x="548" y="1903"/>
                                  </a:lnTo>
                                  <a:lnTo>
                                    <a:pt x="493" y="2114"/>
                                  </a:lnTo>
                                  <a:lnTo>
                                    <a:pt x="452" y="2331"/>
                                  </a:lnTo>
                                  <a:lnTo>
                                    <a:pt x="427" y="2554"/>
                                  </a:lnTo>
                                  <a:lnTo>
                                    <a:pt x="419" y="2783"/>
                                  </a:lnTo>
                                  <a:lnTo>
                                    <a:pt x="419" y="2815"/>
                                  </a:lnTo>
                                  <a:lnTo>
                                    <a:pt x="421" y="2879"/>
                                  </a:lnTo>
                                  <a:lnTo>
                                    <a:pt x="423" y="2944"/>
                                  </a:lnTo>
                                  <a:lnTo>
                                    <a:pt x="427" y="3008"/>
                                  </a:lnTo>
                                  <a:lnTo>
                                    <a:pt x="433" y="3072"/>
                                  </a:lnTo>
                                  <a:lnTo>
                                    <a:pt x="440" y="3136"/>
                                  </a:lnTo>
                                  <a:lnTo>
                                    <a:pt x="448" y="3200"/>
                                  </a:lnTo>
                                  <a:lnTo>
                                    <a:pt x="457" y="3264"/>
                                  </a:lnTo>
                                  <a:lnTo>
                                    <a:pt x="468" y="3327"/>
                                  </a:lnTo>
                                  <a:lnTo>
                                    <a:pt x="480" y="3390"/>
                                  </a:lnTo>
                                  <a:lnTo>
                                    <a:pt x="487" y="3422"/>
                                  </a:lnTo>
                                  <a:lnTo>
                                    <a:pt x="0" y="4246"/>
                                  </a:lnTo>
                                  <a:lnTo>
                                    <a:pt x="884" y="4390"/>
                                  </a:lnTo>
                                  <a:lnTo>
                                    <a:pt x="957" y="4498"/>
                                  </a:lnTo>
                                  <a:lnTo>
                                    <a:pt x="1035" y="4602"/>
                                  </a:lnTo>
                                  <a:lnTo>
                                    <a:pt x="1116" y="4701"/>
                                  </a:lnTo>
                                  <a:lnTo>
                                    <a:pt x="1202" y="4795"/>
                                  </a:lnTo>
                                  <a:lnTo>
                                    <a:pt x="1291" y="4884"/>
                                  </a:lnTo>
                                  <a:lnTo>
                                    <a:pt x="1384" y="4969"/>
                                  </a:lnTo>
                                  <a:lnTo>
                                    <a:pt x="1480" y="5048"/>
                                  </a:lnTo>
                                  <a:lnTo>
                                    <a:pt x="1579" y="5122"/>
                                  </a:lnTo>
                                  <a:lnTo>
                                    <a:pt x="1681" y="5191"/>
                                  </a:lnTo>
                                  <a:lnTo>
                                    <a:pt x="1786" y="5254"/>
                                  </a:lnTo>
                                  <a:lnTo>
                                    <a:pt x="1894" y="5311"/>
                                  </a:lnTo>
                                  <a:lnTo>
                                    <a:pt x="2004" y="5364"/>
                                  </a:lnTo>
                                  <a:lnTo>
                                    <a:pt x="2116" y="5410"/>
                                  </a:lnTo>
                                  <a:lnTo>
                                    <a:pt x="2230" y="5450"/>
                                  </a:lnTo>
                                  <a:lnTo>
                                    <a:pt x="2346" y="5485"/>
                                  </a:lnTo>
                                  <a:lnTo>
                                    <a:pt x="2464" y="5514"/>
                                  </a:lnTo>
                                  <a:lnTo>
                                    <a:pt x="2583" y="5536"/>
                                  </a:lnTo>
                                  <a:lnTo>
                                    <a:pt x="2704" y="5552"/>
                                  </a:lnTo>
                                  <a:lnTo>
                                    <a:pt x="2826" y="5562"/>
                                  </a:lnTo>
                                  <a:lnTo>
                                    <a:pt x="2949" y="5565"/>
                                  </a:lnTo>
                                  <a:lnTo>
                                    <a:pt x="3156" y="5556"/>
                                  </a:lnTo>
                                  <a:lnTo>
                                    <a:pt x="3359" y="5529"/>
                                  </a:lnTo>
                                  <a:lnTo>
                                    <a:pt x="3556" y="5484"/>
                                  </a:lnTo>
                                  <a:lnTo>
                                    <a:pt x="3748" y="5423"/>
                                  </a:lnTo>
                                  <a:lnTo>
                                    <a:pt x="3933" y="5346"/>
                                  </a:lnTo>
                                  <a:lnTo>
                                    <a:pt x="4111" y="5254"/>
                                  </a:lnTo>
                                  <a:lnTo>
                                    <a:pt x="4281" y="5148"/>
                                  </a:lnTo>
                                  <a:lnTo>
                                    <a:pt x="4442" y="5028"/>
                                  </a:lnTo>
                                  <a:lnTo>
                                    <a:pt x="4595" y="4895"/>
                                  </a:lnTo>
                                  <a:lnTo>
                                    <a:pt x="4737" y="4750"/>
                                  </a:lnTo>
                                  <a:lnTo>
                                    <a:pt x="4869" y="4593"/>
                                  </a:lnTo>
                                  <a:lnTo>
                                    <a:pt x="4990" y="4426"/>
                                  </a:lnTo>
                                  <a:lnTo>
                                    <a:pt x="5099" y="4248"/>
                                  </a:lnTo>
                                  <a:lnTo>
                                    <a:pt x="5196" y="4061"/>
                                  </a:lnTo>
                                  <a:lnTo>
                                    <a:pt x="5279" y="3866"/>
                                  </a:lnTo>
                                  <a:lnTo>
                                    <a:pt x="5349" y="3662"/>
                                  </a:lnTo>
                                  <a:lnTo>
                                    <a:pt x="5404" y="3451"/>
                                  </a:lnTo>
                                  <a:lnTo>
                                    <a:pt x="5445" y="3234"/>
                                  </a:lnTo>
                                  <a:lnTo>
                                    <a:pt x="5470" y="3011"/>
                                  </a:lnTo>
                                  <a:lnTo>
                                    <a:pt x="5478" y="2783"/>
                                  </a:lnTo>
                                  <a:lnTo>
                                    <a:pt x="5470" y="2554"/>
                                  </a:lnTo>
                                  <a:lnTo>
                                    <a:pt x="5445" y="2331"/>
                                  </a:lnTo>
                                  <a:lnTo>
                                    <a:pt x="5404" y="2114"/>
                                  </a:lnTo>
                                  <a:lnTo>
                                    <a:pt x="5349" y="1903"/>
                                  </a:lnTo>
                                  <a:lnTo>
                                    <a:pt x="5279" y="1699"/>
                                  </a:lnTo>
                                  <a:lnTo>
                                    <a:pt x="5196" y="1504"/>
                                  </a:lnTo>
                                  <a:lnTo>
                                    <a:pt x="5099" y="1317"/>
                                  </a:lnTo>
                                  <a:lnTo>
                                    <a:pt x="4990" y="1139"/>
                                  </a:lnTo>
                                  <a:lnTo>
                                    <a:pt x="4869" y="972"/>
                                  </a:lnTo>
                                  <a:lnTo>
                                    <a:pt x="4737" y="815"/>
                                  </a:lnTo>
                                  <a:lnTo>
                                    <a:pt x="4595" y="670"/>
                                  </a:lnTo>
                                  <a:lnTo>
                                    <a:pt x="4442" y="537"/>
                                  </a:lnTo>
                                  <a:lnTo>
                                    <a:pt x="4281" y="417"/>
                                  </a:lnTo>
                                  <a:lnTo>
                                    <a:pt x="4111" y="311"/>
                                  </a:lnTo>
                                  <a:lnTo>
                                    <a:pt x="3933" y="219"/>
                                  </a:lnTo>
                                  <a:lnTo>
                                    <a:pt x="3748" y="142"/>
                                  </a:lnTo>
                                  <a:lnTo>
                                    <a:pt x="3556" y="81"/>
                                  </a:lnTo>
                                  <a:lnTo>
                                    <a:pt x="3359" y="36"/>
                                  </a:lnTo>
                                  <a:lnTo>
                                    <a:pt x="3156" y="9"/>
                                  </a:lnTo>
                                  <a:lnTo>
                                    <a:pt x="29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02"/>
                        <wpg:cNvGrpSpPr>
                          <a:grpSpLocks/>
                        </wpg:cNvGrpSpPr>
                        <wpg:grpSpPr bwMode="auto">
                          <a:xfrm>
                            <a:off x="5950" y="2060"/>
                            <a:ext cx="5478" cy="5565"/>
                            <a:chOff x="5950" y="2060"/>
                            <a:chExt cx="5478" cy="5565"/>
                          </a:xfrm>
                        </wpg:grpSpPr>
                        <wps:wsp>
                          <wps:cNvPr id="238" name="Freeform 303"/>
                          <wps:cNvSpPr>
                            <a:spLocks/>
                          </wps:cNvSpPr>
                          <wps:spPr bwMode="auto">
                            <a:xfrm>
                              <a:off x="5950" y="2060"/>
                              <a:ext cx="5478" cy="5565"/>
                            </a:xfrm>
                            <a:custGeom>
                              <a:avLst/>
                              <a:gdLst>
                                <a:gd name="T0" fmla="+- 0 6424 5950"/>
                                <a:gd name="T1" fmla="*/ T0 w 5478"/>
                                <a:gd name="T2" fmla="+- 0 5419 2060"/>
                                <a:gd name="T3" fmla="*/ 5419 h 5565"/>
                                <a:gd name="T4" fmla="+- 0 6402 5950"/>
                                <a:gd name="T5" fmla="*/ T4 w 5478"/>
                                <a:gd name="T6" fmla="+- 0 5292 2060"/>
                                <a:gd name="T7" fmla="*/ 5292 h 5565"/>
                                <a:gd name="T8" fmla="+- 0 6386 5950"/>
                                <a:gd name="T9" fmla="*/ T8 w 5478"/>
                                <a:gd name="T10" fmla="+- 0 5164 2060"/>
                                <a:gd name="T11" fmla="*/ 5164 h 5565"/>
                                <a:gd name="T12" fmla="+- 0 6375 5950"/>
                                <a:gd name="T13" fmla="*/ T12 w 5478"/>
                                <a:gd name="T14" fmla="+- 0 5036 2060"/>
                                <a:gd name="T15" fmla="*/ 5036 h 5565"/>
                                <a:gd name="T16" fmla="+- 0 6370 5950"/>
                                <a:gd name="T17" fmla="*/ T16 w 5478"/>
                                <a:gd name="T18" fmla="+- 0 4907 2060"/>
                                <a:gd name="T19" fmla="*/ 4907 h 5565"/>
                                <a:gd name="T20" fmla="+- 0 6377 5950"/>
                                <a:gd name="T21" fmla="*/ T20 w 5478"/>
                                <a:gd name="T22" fmla="+- 0 4614 2060"/>
                                <a:gd name="T23" fmla="*/ 4614 h 5565"/>
                                <a:gd name="T24" fmla="+- 0 6443 5950"/>
                                <a:gd name="T25" fmla="*/ T24 w 5478"/>
                                <a:gd name="T26" fmla="+- 0 4174 2060"/>
                                <a:gd name="T27" fmla="*/ 4174 h 5565"/>
                                <a:gd name="T28" fmla="+- 0 6568 5950"/>
                                <a:gd name="T29" fmla="*/ T28 w 5478"/>
                                <a:gd name="T30" fmla="+- 0 3759 2060"/>
                                <a:gd name="T31" fmla="*/ 3759 h 5565"/>
                                <a:gd name="T32" fmla="+- 0 6748 5950"/>
                                <a:gd name="T33" fmla="*/ T32 w 5478"/>
                                <a:gd name="T34" fmla="+- 0 3377 2060"/>
                                <a:gd name="T35" fmla="*/ 3377 h 5565"/>
                                <a:gd name="T36" fmla="+- 0 6978 5950"/>
                                <a:gd name="T37" fmla="*/ T36 w 5478"/>
                                <a:gd name="T38" fmla="+- 0 3032 2060"/>
                                <a:gd name="T39" fmla="*/ 3032 h 5565"/>
                                <a:gd name="T40" fmla="+- 0 7252 5950"/>
                                <a:gd name="T41" fmla="*/ T40 w 5478"/>
                                <a:gd name="T42" fmla="+- 0 2730 2060"/>
                                <a:gd name="T43" fmla="*/ 2730 h 5565"/>
                                <a:gd name="T44" fmla="+- 0 7566 5950"/>
                                <a:gd name="T45" fmla="*/ T44 w 5478"/>
                                <a:gd name="T46" fmla="+- 0 2477 2060"/>
                                <a:gd name="T47" fmla="*/ 2477 h 5565"/>
                                <a:gd name="T48" fmla="+- 0 7914 5950"/>
                                <a:gd name="T49" fmla="*/ T48 w 5478"/>
                                <a:gd name="T50" fmla="+- 0 2279 2060"/>
                                <a:gd name="T51" fmla="*/ 2279 h 5565"/>
                                <a:gd name="T52" fmla="+- 0 8291 5950"/>
                                <a:gd name="T53" fmla="*/ T52 w 5478"/>
                                <a:gd name="T54" fmla="+- 0 2141 2060"/>
                                <a:gd name="T55" fmla="*/ 2141 h 5565"/>
                                <a:gd name="T56" fmla="+- 0 8691 5950"/>
                                <a:gd name="T57" fmla="*/ T56 w 5478"/>
                                <a:gd name="T58" fmla="+- 0 2069 2060"/>
                                <a:gd name="T59" fmla="*/ 2069 h 5565"/>
                                <a:gd name="T60" fmla="+- 0 9106 5950"/>
                                <a:gd name="T61" fmla="*/ T60 w 5478"/>
                                <a:gd name="T62" fmla="+- 0 2069 2060"/>
                                <a:gd name="T63" fmla="*/ 2069 h 5565"/>
                                <a:gd name="T64" fmla="+- 0 9506 5950"/>
                                <a:gd name="T65" fmla="*/ T64 w 5478"/>
                                <a:gd name="T66" fmla="+- 0 2141 2060"/>
                                <a:gd name="T67" fmla="*/ 2141 h 5565"/>
                                <a:gd name="T68" fmla="+- 0 9883 5950"/>
                                <a:gd name="T69" fmla="*/ T68 w 5478"/>
                                <a:gd name="T70" fmla="+- 0 2279 2060"/>
                                <a:gd name="T71" fmla="*/ 2279 h 5565"/>
                                <a:gd name="T72" fmla="+- 0 10231 5950"/>
                                <a:gd name="T73" fmla="*/ T72 w 5478"/>
                                <a:gd name="T74" fmla="+- 0 2477 2060"/>
                                <a:gd name="T75" fmla="*/ 2477 h 5565"/>
                                <a:gd name="T76" fmla="+- 0 10545 5950"/>
                                <a:gd name="T77" fmla="*/ T76 w 5478"/>
                                <a:gd name="T78" fmla="+- 0 2730 2060"/>
                                <a:gd name="T79" fmla="*/ 2730 h 5565"/>
                                <a:gd name="T80" fmla="+- 0 10819 5950"/>
                                <a:gd name="T81" fmla="*/ T80 w 5478"/>
                                <a:gd name="T82" fmla="+- 0 3032 2060"/>
                                <a:gd name="T83" fmla="*/ 3032 h 5565"/>
                                <a:gd name="T84" fmla="+- 0 11049 5950"/>
                                <a:gd name="T85" fmla="*/ T84 w 5478"/>
                                <a:gd name="T86" fmla="+- 0 3377 2060"/>
                                <a:gd name="T87" fmla="*/ 3377 h 5565"/>
                                <a:gd name="T88" fmla="+- 0 11229 5950"/>
                                <a:gd name="T89" fmla="*/ T88 w 5478"/>
                                <a:gd name="T90" fmla="+- 0 3759 2060"/>
                                <a:gd name="T91" fmla="*/ 3759 h 5565"/>
                                <a:gd name="T92" fmla="+- 0 11354 5950"/>
                                <a:gd name="T93" fmla="*/ T92 w 5478"/>
                                <a:gd name="T94" fmla="+- 0 4174 2060"/>
                                <a:gd name="T95" fmla="*/ 4174 h 5565"/>
                                <a:gd name="T96" fmla="+- 0 11420 5950"/>
                                <a:gd name="T97" fmla="*/ T96 w 5478"/>
                                <a:gd name="T98" fmla="+- 0 4614 2060"/>
                                <a:gd name="T99" fmla="*/ 4614 h 5565"/>
                                <a:gd name="T100" fmla="+- 0 11420 5950"/>
                                <a:gd name="T101" fmla="*/ T100 w 5478"/>
                                <a:gd name="T102" fmla="+- 0 5071 2060"/>
                                <a:gd name="T103" fmla="*/ 5071 h 5565"/>
                                <a:gd name="T104" fmla="+- 0 11354 5950"/>
                                <a:gd name="T105" fmla="*/ T104 w 5478"/>
                                <a:gd name="T106" fmla="+- 0 5511 2060"/>
                                <a:gd name="T107" fmla="*/ 5511 h 5565"/>
                                <a:gd name="T108" fmla="+- 0 11229 5950"/>
                                <a:gd name="T109" fmla="*/ T108 w 5478"/>
                                <a:gd name="T110" fmla="+- 0 5926 2060"/>
                                <a:gd name="T111" fmla="*/ 5926 h 5565"/>
                                <a:gd name="T112" fmla="+- 0 11049 5950"/>
                                <a:gd name="T113" fmla="*/ T112 w 5478"/>
                                <a:gd name="T114" fmla="+- 0 6308 2060"/>
                                <a:gd name="T115" fmla="*/ 6308 h 5565"/>
                                <a:gd name="T116" fmla="+- 0 10819 5950"/>
                                <a:gd name="T117" fmla="*/ T116 w 5478"/>
                                <a:gd name="T118" fmla="+- 0 6653 2060"/>
                                <a:gd name="T119" fmla="*/ 6653 h 5565"/>
                                <a:gd name="T120" fmla="+- 0 10545 5950"/>
                                <a:gd name="T121" fmla="*/ T120 w 5478"/>
                                <a:gd name="T122" fmla="+- 0 6955 2060"/>
                                <a:gd name="T123" fmla="*/ 6955 h 5565"/>
                                <a:gd name="T124" fmla="+- 0 10231 5950"/>
                                <a:gd name="T125" fmla="*/ T124 w 5478"/>
                                <a:gd name="T126" fmla="+- 0 7208 2060"/>
                                <a:gd name="T127" fmla="*/ 7208 h 5565"/>
                                <a:gd name="T128" fmla="+- 0 9883 5950"/>
                                <a:gd name="T129" fmla="*/ T128 w 5478"/>
                                <a:gd name="T130" fmla="+- 0 7406 2060"/>
                                <a:gd name="T131" fmla="*/ 7406 h 5565"/>
                                <a:gd name="T132" fmla="+- 0 9506 5950"/>
                                <a:gd name="T133" fmla="*/ T132 w 5478"/>
                                <a:gd name="T134" fmla="+- 0 7544 2060"/>
                                <a:gd name="T135" fmla="*/ 7544 h 5565"/>
                                <a:gd name="T136" fmla="+- 0 9106 5950"/>
                                <a:gd name="T137" fmla="*/ T136 w 5478"/>
                                <a:gd name="T138" fmla="+- 0 7616 2060"/>
                                <a:gd name="T139" fmla="*/ 7616 h 5565"/>
                                <a:gd name="T140" fmla="+- 0 8776 5950"/>
                                <a:gd name="T141" fmla="*/ T140 w 5478"/>
                                <a:gd name="T142" fmla="+- 0 7622 2060"/>
                                <a:gd name="T143" fmla="*/ 7622 h 5565"/>
                                <a:gd name="T144" fmla="+- 0 8533 5950"/>
                                <a:gd name="T145" fmla="*/ T144 w 5478"/>
                                <a:gd name="T146" fmla="+- 0 7596 2060"/>
                                <a:gd name="T147" fmla="*/ 7596 h 5565"/>
                                <a:gd name="T148" fmla="+- 0 8296 5950"/>
                                <a:gd name="T149" fmla="*/ T148 w 5478"/>
                                <a:gd name="T150" fmla="+- 0 7545 2060"/>
                                <a:gd name="T151" fmla="*/ 7545 h 5565"/>
                                <a:gd name="T152" fmla="+- 0 8066 5950"/>
                                <a:gd name="T153" fmla="*/ T152 w 5478"/>
                                <a:gd name="T154" fmla="+- 0 7470 2060"/>
                                <a:gd name="T155" fmla="*/ 7470 h 5565"/>
                                <a:gd name="T156" fmla="+- 0 7844 5950"/>
                                <a:gd name="T157" fmla="*/ T156 w 5478"/>
                                <a:gd name="T158" fmla="+- 0 7371 2060"/>
                                <a:gd name="T159" fmla="*/ 7371 h 5565"/>
                                <a:gd name="T160" fmla="+- 0 7631 5950"/>
                                <a:gd name="T161" fmla="*/ T160 w 5478"/>
                                <a:gd name="T162" fmla="+- 0 7251 2060"/>
                                <a:gd name="T163" fmla="*/ 7251 h 5565"/>
                                <a:gd name="T164" fmla="+- 0 7430 5950"/>
                                <a:gd name="T165" fmla="*/ T164 w 5478"/>
                                <a:gd name="T166" fmla="+- 0 7108 2060"/>
                                <a:gd name="T167" fmla="*/ 7108 h 5565"/>
                                <a:gd name="T168" fmla="+- 0 7241 5950"/>
                                <a:gd name="T169" fmla="*/ T168 w 5478"/>
                                <a:gd name="T170" fmla="+- 0 6944 2060"/>
                                <a:gd name="T171" fmla="*/ 6944 h 5565"/>
                                <a:gd name="T172" fmla="+- 0 7066 5950"/>
                                <a:gd name="T173" fmla="*/ T172 w 5478"/>
                                <a:gd name="T174" fmla="+- 0 6761 2060"/>
                                <a:gd name="T175" fmla="*/ 6761 h 5565"/>
                                <a:gd name="T176" fmla="+- 0 6907 5950"/>
                                <a:gd name="T177" fmla="*/ T176 w 5478"/>
                                <a:gd name="T178" fmla="+- 0 6558 2060"/>
                                <a:gd name="T179" fmla="*/ 6558 h 5565"/>
                                <a:gd name="T180" fmla="+- 0 5950 5950"/>
                                <a:gd name="T181" fmla="*/ T180 w 5478"/>
                                <a:gd name="T182" fmla="+- 0 6306 2060"/>
                                <a:gd name="T183" fmla="*/ 6306 h 5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478" h="5565">
                                  <a:moveTo>
                                    <a:pt x="487" y="3422"/>
                                  </a:moveTo>
                                  <a:lnTo>
                                    <a:pt x="474" y="3359"/>
                                  </a:lnTo>
                                  <a:lnTo>
                                    <a:pt x="462" y="3295"/>
                                  </a:lnTo>
                                  <a:lnTo>
                                    <a:pt x="452" y="3232"/>
                                  </a:lnTo>
                                  <a:lnTo>
                                    <a:pt x="443" y="3168"/>
                                  </a:lnTo>
                                  <a:lnTo>
                                    <a:pt x="436" y="3104"/>
                                  </a:lnTo>
                                  <a:lnTo>
                                    <a:pt x="430" y="3040"/>
                                  </a:lnTo>
                                  <a:lnTo>
                                    <a:pt x="425" y="2976"/>
                                  </a:lnTo>
                                  <a:lnTo>
                                    <a:pt x="422" y="2911"/>
                                  </a:lnTo>
                                  <a:lnTo>
                                    <a:pt x="420" y="2847"/>
                                  </a:lnTo>
                                  <a:lnTo>
                                    <a:pt x="419" y="2783"/>
                                  </a:lnTo>
                                  <a:lnTo>
                                    <a:pt x="427" y="2554"/>
                                  </a:lnTo>
                                  <a:lnTo>
                                    <a:pt x="452" y="2331"/>
                                  </a:lnTo>
                                  <a:lnTo>
                                    <a:pt x="493" y="2114"/>
                                  </a:lnTo>
                                  <a:lnTo>
                                    <a:pt x="548" y="1903"/>
                                  </a:lnTo>
                                  <a:lnTo>
                                    <a:pt x="618" y="1699"/>
                                  </a:lnTo>
                                  <a:lnTo>
                                    <a:pt x="701" y="1504"/>
                                  </a:lnTo>
                                  <a:lnTo>
                                    <a:pt x="798" y="1317"/>
                                  </a:lnTo>
                                  <a:lnTo>
                                    <a:pt x="907" y="1139"/>
                                  </a:lnTo>
                                  <a:lnTo>
                                    <a:pt x="1028" y="972"/>
                                  </a:lnTo>
                                  <a:lnTo>
                                    <a:pt x="1160" y="815"/>
                                  </a:lnTo>
                                  <a:lnTo>
                                    <a:pt x="1302" y="670"/>
                                  </a:lnTo>
                                  <a:lnTo>
                                    <a:pt x="1455" y="537"/>
                                  </a:lnTo>
                                  <a:lnTo>
                                    <a:pt x="1616" y="417"/>
                                  </a:lnTo>
                                  <a:lnTo>
                                    <a:pt x="1786" y="311"/>
                                  </a:lnTo>
                                  <a:lnTo>
                                    <a:pt x="1964" y="219"/>
                                  </a:lnTo>
                                  <a:lnTo>
                                    <a:pt x="2149" y="142"/>
                                  </a:lnTo>
                                  <a:lnTo>
                                    <a:pt x="2341" y="81"/>
                                  </a:lnTo>
                                  <a:lnTo>
                                    <a:pt x="2538" y="36"/>
                                  </a:lnTo>
                                  <a:lnTo>
                                    <a:pt x="2741" y="9"/>
                                  </a:lnTo>
                                  <a:lnTo>
                                    <a:pt x="2949" y="0"/>
                                  </a:lnTo>
                                  <a:lnTo>
                                    <a:pt x="3156" y="9"/>
                                  </a:lnTo>
                                  <a:lnTo>
                                    <a:pt x="3359" y="36"/>
                                  </a:lnTo>
                                  <a:lnTo>
                                    <a:pt x="3556" y="81"/>
                                  </a:lnTo>
                                  <a:lnTo>
                                    <a:pt x="3748" y="142"/>
                                  </a:lnTo>
                                  <a:lnTo>
                                    <a:pt x="3933" y="219"/>
                                  </a:lnTo>
                                  <a:lnTo>
                                    <a:pt x="4111" y="311"/>
                                  </a:lnTo>
                                  <a:lnTo>
                                    <a:pt x="4281" y="417"/>
                                  </a:lnTo>
                                  <a:lnTo>
                                    <a:pt x="4442" y="537"/>
                                  </a:lnTo>
                                  <a:lnTo>
                                    <a:pt x="4595" y="670"/>
                                  </a:lnTo>
                                  <a:lnTo>
                                    <a:pt x="4737" y="815"/>
                                  </a:lnTo>
                                  <a:lnTo>
                                    <a:pt x="4869" y="972"/>
                                  </a:lnTo>
                                  <a:lnTo>
                                    <a:pt x="4990" y="1139"/>
                                  </a:lnTo>
                                  <a:lnTo>
                                    <a:pt x="5099" y="1317"/>
                                  </a:lnTo>
                                  <a:lnTo>
                                    <a:pt x="5196" y="1504"/>
                                  </a:lnTo>
                                  <a:lnTo>
                                    <a:pt x="5279" y="1699"/>
                                  </a:lnTo>
                                  <a:lnTo>
                                    <a:pt x="5349" y="1903"/>
                                  </a:lnTo>
                                  <a:lnTo>
                                    <a:pt x="5404" y="2114"/>
                                  </a:lnTo>
                                  <a:lnTo>
                                    <a:pt x="5445" y="2331"/>
                                  </a:lnTo>
                                  <a:lnTo>
                                    <a:pt x="5470" y="2554"/>
                                  </a:lnTo>
                                  <a:lnTo>
                                    <a:pt x="5478" y="2783"/>
                                  </a:lnTo>
                                  <a:lnTo>
                                    <a:pt x="5470" y="3011"/>
                                  </a:lnTo>
                                  <a:lnTo>
                                    <a:pt x="5445" y="3234"/>
                                  </a:lnTo>
                                  <a:lnTo>
                                    <a:pt x="5404" y="3451"/>
                                  </a:lnTo>
                                  <a:lnTo>
                                    <a:pt x="5349" y="3662"/>
                                  </a:lnTo>
                                  <a:lnTo>
                                    <a:pt x="5279" y="3866"/>
                                  </a:lnTo>
                                  <a:lnTo>
                                    <a:pt x="5196" y="4061"/>
                                  </a:lnTo>
                                  <a:lnTo>
                                    <a:pt x="5099" y="4248"/>
                                  </a:lnTo>
                                  <a:lnTo>
                                    <a:pt x="4990" y="4426"/>
                                  </a:lnTo>
                                  <a:lnTo>
                                    <a:pt x="4869" y="4593"/>
                                  </a:lnTo>
                                  <a:lnTo>
                                    <a:pt x="4737" y="4750"/>
                                  </a:lnTo>
                                  <a:lnTo>
                                    <a:pt x="4595" y="4895"/>
                                  </a:lnTo>
                                  <a:lnTo>
                                    <a:pt x="4442" y="5028"/>
                                  </a:lnTo>
                                  <a:lnTo>
                                    <a:pt x="4281" y="5148"/>
                                  </a:lnTo>
                                  <a:lnTo>
                                    <a:pt x="4111" y="5254"/>
                                  </a:lnTo>
                                  <a:lnTo>
                                    <a:pt x="3933" y="5346"/>
                                  </a:lnTo>
                                  <a:lnTo>
                                    <a:pt x="3748" y="5423"/>
                                  </a:lnTo>
                                  <a:lnTo>
                                    <a:pt x="3556" y="5484"/>
                                  </a:lnTo>
                                  <a:lnTo>
                                    <a:pt x="3359" y="5529"/>
                                  </a:lnTo>
                                  <a:lnTo>
                                    <a:pt x="3156" y="5556"/>
                                  </a:lnTo>
                                  <a:lnTo>
                                    <a:pt x="2949" y="5565"/>
                                  </a:lnTo>
                                  <a:lnTo>
                                    <a:pt x="2826" y="5562"/>
                                  </a:lnTo>
                                  <a:lnTo>
                                    <a:pt x="2704" y="5552"/>
                                  </a:lnTo>
                                  <a:lnTo>
                                    <a:pt x="2583" y="5536"/>
                                  </a:lnTo>
                                  <a:lnTo>
                                    <a:pt x="2464" y="5514"/>
                                  </a:lnTo>
                                  <a:lnTo>
                                    <a:pt x="2346" y="5485"/>
                                  </a:lnTo>
                                  <a:lnTo>
                                    <a:pt x="2230" y="5450"/>
                                  </a:lnTo>
                                  <a:lnTo>
                                    <a:pt x="2116" y="5410"/>
                                  </a:lnTo>
                                  <a:lnTo>
                                    <a:pt x="2004" y="5364"/>
                                  </a:lnTo>
                                  <a:lnTo>
                                    <a:pt x="1894" y="5311"/>
                                  </a:lnTo>
                                  <a:lnTo>
                                    <a:pt x="1786" y="5254"/>
                                  </a:lnTo>
                                  <a:lnTo>
                                    <a:pt x="1681" y="5191"/>
                                  </a:lnTo>
                                  <a:lnTo>
                                    <a:pt x="1579" y="5122"/>
                                  </a:lnTo>
                                  <a:lnTo>
                                    <a:pt x="1480" y="5048"/>
                                  </a:lnTo>
                                  <a:lnTo>
                                    <a:pt x="1384" y="4969"/>
                                  </a:lnTo>
                                  <a:lnTo>
                                    <a:pt x="1291" y="4884"/>
                                  </a:lnTo>
                                  <a:lnTo>
                                    <a:pt x="1202" y="4795"/>
                                  </a:lnTo>
                                  <a:lnTo>
                                    <a:pt x="1116" y="4701"/>
                                  </a:lnTo>
                                  <a:lnTo>
                                    <a:pt x="1035" y="4602"/>
                                  </a:lnTo>
                                  <a:lnTo>
                                    <a:pt x="957" y="4498"/>
                                  </a:lnTo>
                                  <a:lnTo>
                                    <a:pt x="884" y="4390"/>
                                  </a:lnTo>
                                  <a:lnTo>
                                    <a:pt x="0" y="4246"/>
                                  </a:lnTo>
                                  <a:lnTo>
                                    <a:pt x="487" y="3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241" name="Freeform 30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98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243" name="Freeform 299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96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245" name="Freeform 297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94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247" name="Freeform 295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92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249" name="Freeform 293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90"/>
                        <wpg:cNvGrpSpPr>
                          <a:grpSpLocks/>
                        </wpg:cNvGrpSpPr>
                        <wpg:grpSpPr bwMode="auto">
                          <a:xfrm>
                            <a:off x="499" y="485"/>
                            <a:ext cx="2" cy="7454"/>
                            <a:chOff x="499" y="485"/>
                            <a:chExt cx="2" cy="7454"/>
                          </a:xfrm>
                        </wpg:grpSpPr>
                        <wps:wsp>
                          <wps:cNvPr id="251" name="Freeform 291"/>
                          <wps:cNvSpPr>
                            <a:spLocks/>
                          </wps:cNvSpPr>
                          <wps:spPr bwMode="auto">
                            <a:xfrm>
                              <a:off x="499" y="485"/>
                              <a:ext cx="2" cy="745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4"/>
                                <a:gd name="T2" fmla="+- 0 7939 485"/>
                                <a:gd name="T3" fmla="*/ 7939 h 7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4">
                                  <a:moveTo>
                                    <a:pt x="0" y="0"/>
                                  </a:moveTo>
                                  <a:lnTo>
                                    <a:pt x="0" y="7454"/>
                                  </a:lnTo>
                                </a:path>
                              </a:pathLst>
                            </a:custGeom>
                            <a:noFill/>
                            <a:ln w="1282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88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253" name="Freeform 289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86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255" name="Freeform 287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84"/>
                        <wpg:cNvGrpSpPr>
                          <a:grpSpLocks/>
                        </wpg:cNvGrpSpPr>
                        <wpg:grpSpPr bwMode="auto">
                          <a:xfrm>
                            <a:off x="11408" y="485"/>
                            <a:ext cx="2" cy="7454"/>
                            <a:chOff x="11408" y="485"/>
                            <a:chExt cx="2" cy="7454"/>
                          </a:xfrm>
                        </wpg:grpSpPr>
                        <wps:wsp>
                          <wps:cNvPr id="257" name="Freeform 285"/>
                          <wps:cNvSpPr>
                            <a:spLocks/>
                          </wps:cNvSpPr>
                          <wps:spPr bwMode="auto">
                            <a:xfrm>
                              <a:off x="11408" y="485"/>
                              <a:ext cx="2" cy="745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4"/>
                                <a:gd name="T2" fmla="+- 0 7939 485"/>
                                <a:gd name="T3" fmla="*/ 7939 h 7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4">
                                  <a:moveTo>
                                    <a:pt x="0" y="0"/>
                                  </a:moveTo>
                                  <a:lnTo>
                                    <a:pt x="0" y="7454"/>
                                  </a:lnTo>
                                </a:path>
                              </a:pathLst>
                            </a:custGeom>
                            <a:noFill/>
                            <a:ln w="128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82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259" name="Freeform 283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80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261" name="Freeform 281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78"/>
                        <wpg:cNvGrpSpPr>
                          <a:grpSpLocks/>
                        </wpg:cNvGrpSpPr>
                        <wpg:grpSpPr bwMode="auto">
                          <a:xfrm>
                            <a:off x="490" y="7909"/>
                            <a:ext cx="10927" cy="21"/>
                            <a:chOff x="490" y="7909"/>
                            <a:chExt cx="10927" cy="21"/>
                          </a:xfrm>
                        </wpg:grpSpPr>
                        <wps:wsp>
                          <wps:cNvPr id="263" name="Freeform 279"/>
                          <wps:cNvSpPr>
                            <a:spLocks/>
                          </wps:cNvSpPr>
                          <wps:spPr bwMode="auto">
                            <a:xfrm>
                              <a:off x="490" y="7909"/>
                              <a:ext cx="10927" cy="2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0927"/>
                                <a:gd name="T2" fmla="+- 0 7931 7909"/>
                                <a:gd name="T3" fmla="*/ 7931 h 21"/>
                                <a:gd name="T4" fmla="+- 0 11417 490"/>
                                <a:gd name="T5" fmla="*/ T4 w 10927"/>
                                <a:gd name="T6" fmla="+- 0 7931 7909"/>
                                <a:gd name="T7" fmla="*/ 7931 h 21"/>
                                <a:gd name="T8" fmla="+- 0 11417 490"/>
                                <a:gd name="T9" fmla="*/ T8 w 10927"/>
                                <a:gd name="T10" fmla="+- 0 7909 7909"/>
                                <a:gd name="T11" fmla="*/ 7909 h 21"/>
                                <a:gd name="T12" fmla="+- 0 490 490"/>
                                <a:gd name="T13" fmla="*/ T12 w 10927"/>
                                <a:gd name="T14" fmla="+- 0 7909 7909"/>
                                <a:gd name="T15" fmla="*/ 7909 h 21"/>
                                <a:gd name="T16" fmla="+- 0 490 490"/>
                                <a:gd name="T17" fmla="*/ T16 w 10927"/>
                                <a:gd name="T18" fmla="+- 0 7931 7909"/>
                                <a:gd name="T19" fmla="*/ 793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27" h="21">
                                  <a:moveTo>
                                    <a:pt x="0" y="22"/>
                                  </a:moveTo>
                                  <a:lnTo>
                                    <a:pt x="10927" y="22"/>
                                  </a:lnTo>
                                  <a:lnTo>
                                    <a:pt x="109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76"/>
                        <wpg:cNvGrpSpPr>
                          <a:grpSpLocks/>
                        </wpg:cNvGrpSpPr>
                        <wpg:grpSpPr bwMode="auto">
                          <a:xfrm>
                            <a:off x="499" y="7909"/>
                            <a:ext cx="10908" cy="12"/>
                            <a:chOff x="499" y="7909"/>
                            <a:chExt cx="10908" cy="12"/>
                          </a:xfrm>
                        </wpg:grpSpPr>
                        <wps:wsp>
                          <wps:cNvPr id="265" name="Freeform 277"/>
                          <wps:cNvSpPr>
                            <a:spLocks/>
                          </wps:cNvSpPr>
                          <wps:spPr bwMode="auto">
                            <a:xfrm>
                              <a:off x="499" y="7909"/>
                              <a:ext cx="10908" cy="1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7921 7909"/>
                                <a:gd name="T3" fmla="*/ 7921 h 12"/>
                                <a:gd name="T4" fmla="+- 0 11407 499"/>
                                <a:gd name="T5" fmla="*/ T4 w 10908"/>
                                <a:gd name="T6" fmla="+- 0 7921 7909"/>
                                <a:gd name="T7" fmla="*/ 7921 h 12"/>
                                <a:gd name="T8" fmla="+- 0 11407 499"/>
                                <a:gd name="T9" fmla="*/ T8 w 10908"/>
                                <a:gd name="T10" fmla="+- 0 7909 7909"/>
                                <a:gd name="T11" fmla="*/ 7909 h 12"/>
                                <a:gd name="T12" fmla="+- 0 499 499"/>
                                <a:gd name="T13" fmla="*/ T12 w 10908"/>
                                <a:gd name="T14" fmla="+- 0 7909 7909"/>
                                <a:gd name="T15" fmla="*/ 7909 h 12"/>
                                <a:gd name="T16" fmla="+- 0 499 499"/>
                                <a:gd name="T17" fmla="*/ T16 w 10908"/>
                                <a:gd name="T18" fmla="+- 0 7921 7909"/>
                                <a:gd name="T19" fmla="*/ 792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8" h="12">
                                  <a:moveTo>
                                    <a:pt x="0" y="12"/>
                                  </a:moveTo>
                                  <a:lnTo>
                                    <a:pt x="10908" y="12"/>
                                  </a:lnTo>
                                  <a:lnTo>
                                    <a:pt x="10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23.7pt;margin-top:23.45pt;width:548.8pt;height:379.25pt;z-index:-251664896;mso-position-horizontal-relative:page;mso-position-vertical-relative:page" coordorigin="474,469" coordsize="10976,7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" o:spid="_x0000_s1027" type="#_x0000_t75" style="position:absolute;left:577;top:1255;width:6517;height: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21zGAAAA3AAAAA8AAABkcnMvZG93bnJldi54bWxEj0FrwkAUhO9C/8PyCr3pplakRFdpC5bo&#10;xTYVvb5mX5PQ7NuQXZPor3cFweMwM98w82VvKtFS40rLCp5HEQjizOqScwW7n9XwFYTzyBory6Tg&#10;RA6Wi4fBHGNtO/6mNvW5CBB2MSoovK9jKV1WkEE3sjVx8P5sY9AH2eRSN9gFuKnkOIqm0mDJYaHA&#10;mj4Kyv7To1GQdBvart9N8tX+rreH/So5nj8nSj099m8zEJ56fw/f2olWMH6ZwPVMOA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aXbXMYAAADcAAAADwAAAAAAAAAAAAAA&#10;AACfAgAAZHJzL2Rvd25yZXYueG1sUEsFBgAAAAAEAAQA9wAAAJIDAAAAAA==&#10;">
                  <v:imagedata r:id="rId7" o:title=""/>
                </v:shape>
                <v:group id="Group 304" o:spid="_x0000_s1028" style="position:absolute;left:5950;top:2060;width:5478;height:5565" coordorigin="5950,2060" coordsize="5478,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05" o:spid="_x0000_s1029" style="position:absolute;left:5950;top:2060;width:5478;height:5565;visibility:visible;mso-wrap-style:square;v-text-anchor:top" coordsize="5478,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bg8QA&#10;AADcAAAADwAAAGRycy9kb3ducmV2LnhtbESPQWsCMRSE74X+h/AKvdWkCktdjSJSYS8t1ip4fGye&#10;u6ublyWJuv33RhB6HGbmG2Y6720rLuRD41jD+0CBIC6dabjSsP1dvX2ACBHZYOuYNPxRgPns+WmK&#10;uXFX/qHLJlYiQTjkqKGOsculDGVNFsPAdcTJOzhvMSbpK2k8XhPctnKoVCYtNpwWauxoWVN52pyt&#10;BvX1WRbjYlT549IclFvTLtt/a/360i8mICL18T/8aBdGw3CUwf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W4PEAAAA3AAAAA8AAAAAAAAAAAAAAAAAmAIAAGRycy9k&#10;b3ducmV2LnhtbFBLBQYAAAAABAAEAPUAAACJAwAAAAA=&#10;" path="m2949,l2741,9,2538,36,2341,81r-192,61l1964,219r-178,92l1616,417,1455,537,1302,670,1160,815,1028,972,907,1139,798,1317r-97,187l618,1699r-70,204l493,2114r-41,217l427,2554r-8,229l419,2815r2,64l423,2944r4,64l433,3072r7,64l448,3200r9,64l468,3327r12,63l487,3422,,4246r884,144l957,4498r78,104l1116,4701r86,94l1291,4884r93,85l1480,5048r99,74l1681,5191r105,63l1894,5311r110,53l2116,5410r114,40l2346,5485r118,29l2583,5536r121,16l2826,5562r123,3l3156,5556r203,-27l3556,5484r192,-61l3933,5346r178,-92l4281,5148r161,-120l4595,4895r142,-145l4869,4593r121,-167l5099,4248r97,-187l5279,3866r70,-204l5404,3451r41,-217l5470,3011r8,-228l5470,2554r-25,-223l5404,2114r-55,-211l5279,1699r-83,-195l5099,1317,4990,1139,4869,972,4737,815,4595,670,4442,537,4281,417,4111,311,3933,219,3748,142,3556,81,3359,36,3156,9,2949,e" stroked="f">
                    <v:path arrowok="t" o:connecttype="custom" o:connectlocs="2741,2069;2341,2141;1964,2279;1616,2477;1302,2730;1028,3032;798,3377;618,3759;493,4174;427,4614;419,4875;423,5004;433,5132;448,5260;468,5387;487,5482;884,6450;1035,6662;1202,6855;1384,7029;1579,7182;1786,7314;2004,7424;2230,7510;2464,7574;2704,7612;2949,7625;3359,7589;3748,7483;4111,7314;4442,7088;4737,6810;4990,6486;5196,6121;5349,5722;5445,5294;5478,4843;5445,4391;5349,3963;5196,3564;4990,3199;4737,2875;4442,2597;4111,2371;3748,2202;3359,2096;2949,2060" o:connectangles="0,0,0,0,0,0,0,0,0,0,0,0,0,0,0,0,0,0,0,0,0,0,0,0,0,0,0,0,0,0,0,0,0,0,0,0,0,0,0,0,0,0,0,0,0,0,0"/>
                  </v:shape>
                </v:group>
                <v:group id="Group 302" o:spid="_x0000_s1030" style="position:absolute;left:5950;top:2060;width:5478;height:5565" coordorigin="5950,2060" coordsize="5478,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03" o:spid="_x0000_s1031" style="position:absolute;left:5950;top:2060;width:5478;height:5565;visibility:visible;mso-wrap-style:square;v-text-anchor:top" coordsize="5478,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Wyr8A&#10;AADcAAAADwAAAGRycy9kb3ducmV2LnhtbERPy4rCMBTdD/gP4QruxtQKKtUoIojjSnyg20tzbYrN&#10;TWkyWv16sxBcHs57tmhtJe7U+NKxgkE/AUGcO11yoeB0XP9OQPiArLFyTAqe5GEx7/zMMNPuwXu6&#10;H0IhYgj7DBWYEOpMSp8bsuj7riaO3NU1FkOETSF1g48YbiuZJslIWiw5NhisaWUovx3+rYLzemzJ&#10;7cogrb88N9u92aSvVqlet11OQQRqw1f8cf9pBekwro1n4hG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4tbKvwAAANwAAAAPAAAAAAAAAAAAAAAAAJgCAABkcnMvZG93bnJl&#10;di54bWxQSwUGAAAAAAQABAD1AAAAhAMAAAAA&#10;" path="m487,3422r-13,-63l462,3295r-10,-63l443,3168r-7,-64l430,3040r-5,-64l422,2911r-2,-64l419,2783r8,-229l452,2331r41,-217l548,1903r70,-204l701,1504r97,-187l907,1139,1028,972,1160,815,1302,670,1455,537,1616,417,1786,311r178,-92l2149,142,2341,81,2538,36,2741,9,2949,r207,9l3359,36r197,45l3748,142r185,77l4111,311r170,106l4442,537r153,133l4737,815r132,157l4990,1139r109,178l5196,1504r83,195l5349,1903r55,211l5445,2331r25,223l5478,2783r-8,228l5445,3234r-41,217l5349,3662r-70,204l5196,4061r-97,187l4990,4426r-121,167l4737,4750r-142,145l4442,5028r-161,120l4111,5254r-178,92l3748,5423r-192,61l3359,5529r-203,27l2949,5565r-123,-3l2704,5552r-121,-16l2464,5514r-118,-29l2230,5450r-114,-40l2004,5364r-110,-53l1786,5254r-105,-63l1579,5122r-99,-74l1384,4969r-93,-85l1202,4795r-86,-94l1035,4602,957,4498,884,4390,,4246,487,3422xe" filled="f" strokeweight="2.25pt">
                    <v:path arrowok="t" o:connecttype="custom" o:connectlocs="474,5419;452,5292;436,5164;425,5036;420,4907;427,4614;493,4174;618,3759;798,3377;1028,3032;1302,2730;1616,2477;1964,2279;2341,2141;2741,2069;3156,2069;3556,2141;3933,2279;4281,2477;4595,2730;4869,3032;5099,3377;5279,3759;5404,4174;5470,4614;5470,5071;5404,5511;5279,5926;5099,6308;4869,6653;4595,6955;4281,7208;3933,7406;3556,7544;3156,7616;2826,7622;2583,7596;2346,7545;2116,7470;1894,7371;1681,7251;1480,7108;1291,6944;1116,6761;957,6558;0,6306" o:connectangles="0,0,0,0,0,0,0,0,0,0,0,0,0,0,0,0,0,0,0,0,0,0,0,0,0,0,0,0,0,0,0,0,0,0,0,0,0,0,0,0,0,0,0,0,0,0"/>
                  </v:shape>
                </v:group>
                <v:group id="Group 300" o:spid="_x0000_s1032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01" o:spid="_x0000_s1033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XMMQA&#10;AADcAAAADwAAAGRycy9kb3ducmV2LnhtbESPT4vCMBTE74LfITxhb5r6B1mqaekuCB4WVl0v3p7N&#10;s602L6WJ2v32RhA8DjPzG2aZdqYWN2pdZVnBeBSBIM6trrhQsP9bDT9BOI+ssbZMCv7JQZr0e0uM&#10;tb3zlm47X4gAYRejgtL7JpbS5SUZdCPbEAfvZFuDPsi2kLrFe4CbWk6iaC4NVhwWSmzou6T8srsa&#10;BZmn+eGcXY6nX/rJp5tqX3+ZSKmPQZctQHjq/Dv8aq+1gslsDM8z4Qj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1zDEAAAA3AAAAA8AAAAAAAAAAAAAAAAAmAIAAGRycy9k&#10;b3ducmV2LnhtbFBLBQYAAAAABAAEAPUAAACJAwAAAAA=&#10;" path="m,l10946,e" filled="f" strokeweight=".20497mm">
                    <v:path arrowok="t" o:connecttype="custom" o:connectlocs="0,0;10946,0" o:connectangles="0,0"/>
                  </v:shape>
                </v:group>
                <v:group id="Group 298" o:spid="_x0000_s1034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99" o:spid="_x0000_s1035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F+sUA&#10;AADcAAAADwAAAGRycy9kb3ducmV2LnhtbESPQWuDQBSE74X8h+UVcmtWbWmKcZUQKARCCzU55Pjq&#10;vqjUfSvuRs2/zxYKPQ4z8w2TFbPpxEiDay0riFcRCOLK6pZrBafj+9MbCOeRNXaWScGNHBT54iHD&#10;VNuJv2gsfS0ChF2KChrv+1RKVzVk0K1sTxy8ix0M+iCHWuoBpwA3nUyi6FUabDksNNjTrqHqp7wa&#10;Bcfo/Fle99/8sU4OtqvkhPG4VWr5OG83IDzN/j/8195rBcnLM/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gX6xQAAANwAAAAPAAAAAAAAAAAAAAAAAJgCAABkcnMv&#10;ZG93bnJldi54bWxQSwUGAAAAAAQABAD1AAAAig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96" o:spid="_x0000_s1036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97" o:spid="_x0000_s1037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2NMYA&#10;AADcAAAADwAAAGRycy9kb3ducmV2LnhtbESPT2vCQBTE70K/w/IKXkQ3FZWQuoqUKsV68C/2+Mg+&#10;k9js25BdNX77rlDwOMzMb5jxtDGluFLtCssK3noRCOLU6oIzBfvdvBuDcB5ZY2mZFNzJwXTy0hpj&#10;ou2NN3Td+kwECLsEFeTeV4mULs3JoOvZijh4J1sb9EHWmdQ13gLclLIfRSNpsOCwkGNFHzmlv9uL&#10;UfB5jA+HE68Xq8u3r5adM/0sNh2l2q/N7B2Ep8Y/w//tL62gPxjC4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s2NMYAAADcAAAADwAAAAAAAAAAAAAAAACYAgAAZHJz&#10;L2Rvd25yZXYueG1sUEsFBgAAAAAEAAQA9QAAAIsDAAAAAA==&#10;" path="m,l10908,e" filled="f" strokeweight=".58pt">
                    <v:path arrowok="t" o:connecttype="custom" o:connectlocs="0,0;10908,0" o:connectangles="0,0"/>
                  </v:shape>
                </v:group>
                <v:group id="Group 294" o:spid="_x0000_s1038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95" o:spid="_x0000_s1039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D+cMA&#10;AADcAAAADwAAAGRycy9kb3ducmV2LnhtbESPQYvCMBSE7wv+h/AEb2tqkVWqUUQQBHFhqwePz+bZ&#10;FpuX0sS2/nsjCHscZuYbZrnuTSVaalxpWcFkHIEgzqwuOVdwPu2+5yCcR9ZYWSYFT3KwXg2+lpho&#10;2/EftanPRYCwS1BB4X2dSOmyggy6sa2Jg3ezjUEfZJNL3WAX4KaScRT9SIMlh4UCa9oWlN3Th1Fw&#10;ii6/6WN/5eMsPtgqkx1O2o1So2G/WYDw1Pv/8Ke91wri6Q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D+cMAAADcAAAADwAAAAAAAAAAAAAAAACYAgAAZHJzL2Rv&#10;d25yZXYueG1sUEsFBgAAAAAEAAQA9QAAAIg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92" o:spid="_x0000_s1040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93" o:spid="_x0000_s1041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N1sYA&#10;AADcAAAADwAAAGRycy9kb3ducmV2LnhtbESPQWvCQBSE74X+h+UVvNWNEoKNrlJFaakHqa2It0f2&#10;NQlm34bdrYn/3hUKPQ4z8w0zW/SmERdyvrasYDRMQBAXVtdcKvj+2jxPQPiArLGxTAqu5GExf3yY&#10;Ya5tx5902YdSRAj7HBVUIbS5lL6oyKAf2pY4ej/WGQxRulJqh12Em0aOkySTBmuOCxW2tKqoOO9/&#10;jQIOWVpvj9fDaT3C5ZvbfeguzZQaPPWvUxCB+vAf/mu/awXj9AX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DN1s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290" o:spid="_x0000_s1042" style="position:absolute;left:499;top:485;width:2;height:7454" coordorigin="499,485" coordsize="2,7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91" o:spid="_x0000_s1043" style="position:absolute;left:499;top:485;width:2;height:7454;visibility:visible;mso-wrap-style:square;v-text-anchor:top" coordsize="2,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Dq8YA&#10;AADcAAAADwAAAGRycy9kb3ducmV2LnhtbESPzU7DMBCE70h9B2uRuFGnkUA0rVsBLT+XqiK091W8&#10;JKHxbrBNm749RkLiOJqZbzTz5eA6dSQfWmEDk3EGirgS23JtYPf+dH0HKkRki50wGThTgOVidDHH&#10;wsqJ3+hYxlolCIcCDTQx9oXWoWrIYRhLT5y8D/EOY5K+1tbjKcFdp/Msu9UOW04LDfb02FB1KL+d&#10;AXn5Oks5Xcm2fFhv/Of6eb/a58ZcXQ73M1CRhvgf/mu/WgP5zQR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MDq8YAAADcAAAADwAAAAAAAAAAAAAAAACYAgAAZHJz&#10;L2Rvd25yZXYueG1sUEsFBgAAAAAEAAQA9QAAAIsDAAAAAA==&#10;" path="m,l,7454e" filled="f" strokecolor="white" strokeweight="1.01pt">
                    <v:path arrowok="t" o:connecttype="custom" o:connectlocs="0,485;0,7939" o:connectangles="0,0"/>
                  </v:shape>
                </v:group>
                <v:group id="Group 288" o:spid="_x0000_s1044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89" o:spid="_x0000_s1045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OGsYA&#10;AADcAAAADwAAAGRycy9kb3ducmV2LnhtbESPQWvCQBSE74L/YXlCL6IblYikrlIq0h48aPTS20v2&#10;NRuafRuyq8Z/3y0UPA4z8w2z3va2ETfqfO1YwWyagCAuna65UnA57ycrED4ga2wck4IHedhuhoM1&#10;Ztrd+US3PFQiQthnqMCE0GZS+tKQRT91LXH0vl1nMUTZVVJ3eI9w28h5kiylxZrjgsGW3g2VP/nV&#10;KigO1ce4PH4d0llRhN0+zU26eCj1MurfXkEE6sMz/N/+1Arm6Q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bOGsYAAADcAAAADwAAAAAAAAAAAAAAAACYAgAAZHJz&#10;L2Rvd25yZXYueG1sUEsFBgAAAAAEAAQA9QAAAIsDAAAAAA==&#10;" path="m,l,7401e" filled="f" strokeweight=".20497mm">
                    <v:path arrowok="t" o:connecttype="custom" o:connectlocs="0,509;0,7910" o:connectangles="0,0"/>
                  </v:shape>
                </v:group>
                <v:group id="Group 286" o:spid="_x0000_s1046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87" o:spid="_x0000_s1047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RDsYA&#10;AADcAAAADwAAAGRycy9kb3ducmV2LnhtbESPQWvCQBSE74X+h+UJvelG0SDRVWxpabGH0qiIt0f2&#10;mYRm34bdrYn/3i0IPQ4z8w2zXPemERdyvrasYDxKQBAXVtdcKtjv3oZzED4ga2wsk4IreVivHh+W&#10;mGnb8Tdd8lCKCGGfoYIqhDaT0hcVGfQj2xJH72ydwRClK6V22EW4aeQkSVJpsOa4UGFLLxUVP/mv&#10;UcAhndafx+vh9DrG53f3tdXdNFXqadBvFiAC9eE/fG9/aAWT2Qz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RRDs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284" o:spid="_x0000_s1048" style="position:absolute;left:11408;top:485;width:2;height:7454" coordorigin="11408,485" coordsize="2,7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85" o:spid="_x0000_s1049" style="position:absolute;left:11408;top:485;width:2;height:7454;visibility:visible;mso-wrap-style:square;v-text-anchor:top" coordsize="2,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DMMA&#10;AADcAAAADwAAAGRycy9kb3ducmV2LnhtbESPQYvCMBSE7wv+h/AEL4umKmulGkUEwfW26sHjo3m2&#10;xealJqnWf78RFvY4zMw3zHLdmVo8yPnKsoLxKAFBnFtdcaHgfNoN5yB8QNZYWyYFL/KwXvU+lphp&#10;++QfehxDISKEfYYKyhCaTEqfl2TQj2xDHL2rdQZDlK6Q2uEzwk0tJ0kykwYrjgslNrQtKb8dW6Pg&#10;kLr24uT502Dr8+k+bcL0/q3UoN9tFiACdeE//NfeawWTrxT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FDMMAAADcAAAADwAAAAAAAAAAAAAAAACYAgAAZHJzL2Rv&#10;d25yZXYueG1sUEsFBgAAAAAEAAQA9QAAAIgDAAAAAA==&#10;" path="m,l,7454e" filled="f" strokecolor="white" strokeweight=".35667mm">
                    <v:path arrowok="t" o:connecttype="custom" o:connectlocs="0,485;0,7939" o:connectangles="0,0"/>
                  </v:shape>
                </v:group>
                <v:group id="Group 282" o:spid="_x0000_s1050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83" o:spid="_x0000_s1051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0QMMA&#10;AADcAAAADwAAAGRycy9kb3ducmV2LnhtbESPUWvCQBCE3wv+h2OFvtWLglKjpxRBFArBqu3zkluT&#10;1NxeyK0a/71XKPg4zMw3zHzZuVpdqQ2VZwPDQQKKOPe24sLA8bB+ewcVBNli7ZkM3CnActF7mWNq&#10;/Y2/6LqXQkUIhxQNlCJNqnXIS3IYBr4hjt7Jtw4lyrbQtsVbhLtaj5Jkoh1WHBdKbGhVUn7eX5yB&#10;3fc5w+T3Lp+Tsf6xhWSbg8uMee13HzNQQp08w//trTUwGk/h70w8An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0QMMAAADcAAAADwAAAAAAAAAAAAAAAACYAgAAZHJzL2Rv&#10;d25yZXYueG1sUEsFBgAAAAAEAAQA9QAAAIgDAAAAAA==&#10;" path="m,l,7401e" filled="f" strokeweight=".58pt">
                    <v:path arrowok="t" o:connecttype="custom" o:connectlocs="0,509;0,7910" o:connectangles="0,0"/>
                  </v:shape>
                </v:group>
                <v:group id="Group 280" o:spid="_x0000_s1052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1" o:spid="_x0000_s1053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fBcYA&#10;AADcAAAADwAAAGRycy9kb3ducmV2LnhtbESP0WrCQBRE34X+w3ILfdNNfLCSugkiKFFopdYPuGRv&#10;s2myd2N2q/Hvu4VCH4eZOcOsitF24kqDbxwrSGcJCOLK6YZrBeeP7XQJwgdkjZ1jUnAnD0X+MFlh&#10;pt2N3+l6CrWIEPYZKjAh9JmUvjJk0c9cTxy9TzdYDFEOtdQD3iLcdnKeJAtpseG4YLCnjaGqPX1b&#10;BcfWvKWH/evzNtT7+6Us28PX7qzU0+O4fgERaAz/4b92qRXMFy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1fBcYAAADcAAAADwAAAAAAAAAAAAAAAACYAgAAZHJz&#10;L2Rvd25yZXYueG1sUEsFBgAAAAAEAAQA9QAAAIsDAAAAAA==&#10;" path="m,l10946,e" filled="f" strokeweight=".58pt">
                    <v:path arrowok="t" o:connecttype="custom" o:connectlocs="0,0;10946,0" o:connectangles="0,0"/>
                  </v:shape>
                </v:group>
                <v:group id="Group 278" o:spid="_x0000_s1054" style="position:absolute;left:490;top:7909;width:10927;height:21" coordorigin="490,7909" coordsize="1092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79" o:spid="_x0000_s1055" style="position:absolute;left:490;top:7909;width:10927;height:21;visibility:visible;mso-wrap-style:square;v-text-anchor:top" coordsize="109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6H8QA&#10;AADcAAAADwAAAGRycy9kb3ducmV2LnhtbESPQWsCMRSE7wX/Q3hCL0WzVbCyGmXbUpDetB48PjfP&#10;bHDzsm5Sd/vvTUHwOMx8M8xy3btaXKkN1rOC13EGgrj02rJRsP/5Gs1BhIissfZMCv4owHo1eFpi&#10;rn3HW7ruohGphEOOCqoYm1zKUFbkMIx9Q5y8k28dxiRbI3WLXSp3tZxk2Uw6tJwWKmzoo6LyvPt1&#10;Co66eGfz/bm3bwk72Evx0k2NUs/DvliAiNTHR/hOb7SCyWwK/2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eh/EAAAA3AAAAA8AAAAAAAAAAAAAAAAAmAIAAGRycy9k&#10;b3ducmV2LnhtbFBLBQYAAAAABAAEAPUAAACJAwAAAAA=&#10;" path="m,22r10927,l10927,,,,,22xe" stroked="f">
                    <v:path arrowok="t" o:connecttype="custom" o:connectlocs="0,7931;10927,7931;10927,7909;0,7909;0,7931" o:connectangles="0,0,0,0,0"/>
                  </v:shape>
                </v:group>
                <v:group id="Group 276" o:spid="_x0000_s1056" style="position:absolute;left:499;top:7909;width:10908;height:12" coordorigin="499,7909" coordsize="1090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77" o:spid="_x0000_s1057" style="position:absolute;left:499;top:7909;width:10908;height:12;visibility:visible;mso-wrap-style:square;v-text-anchor:top" coordsize="1090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9n8IA&#10;AADcAAAADwAAAGRycy9kb3ducmV2LnhtbESPQWsCMRSE7wX/Q3hCbzWr4LasRhFBEDxp2/sjee6u&#10;bl6WJK6xv94UCj0OM/MNs1wn24mBfGgdK5hOChDE2pmWawVfn7u3DxAhIhvsHJOCBwVYr0YvS6yM&#10;u/ORhlOsRYZwqFBBE2NfSRl0QxbDxPXE2Ts7bzFm6WtpPN4z3HZyVhSltNhyXmiwp21D+nq6WQVu&#10;qy+Pafk9bHap1P1P8Ekf3pV6HafNAkSkFP/Df+29UTAr5/B7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H2fwgAAANwAAAAPAAAAAAAAAAAAAAAAAJgCAABkcnMvZG93&#10;bnJldi54bWxQSwUGAAAAAAQABAD1AAAAhwMAAAAA&#10;" path="m,12r10908,l10908,,,,,12xe" fillcolor="black" stroked="f">
                    <v:path arrowok="t" o:connecttype="custom" o:connectlocs="0,7921;10908,7921;10908,7909;0,7909;0,792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spacing w:val="1"/>
          <w:position w:val="-1"/>
          <w:sz w:val="36"/>
          <w:szCs w:val="36"/>
        </w:rPr>
        <w:t>C</w:t>
      </w:r>
      <w:r w:rsidR="00C86428">
        <w:rPr>
          <w:rFonts w:ascii="Arial Black" w:eastAsia="Arial Black" w:hAnsi="Arial Black" w:cs="Arial Black"/>
          <w:b/>
          <w:bCs/>
          <w:position w:val="-1"/>
          <w:sz w:val="36"/>
          <w:szCs w:val="36"/>
        </w:rPr>
        <w:t>ON</w:t>
      </w:r>
      <w:r w:rsidR="00C86428">
        <w:rPr>
          <w:rFonts w:ascii="Arial Black" w:eastAsia="Arial Black" w:hAnsi="Arial Black" w:cs="Arial Black"/>
          <w:b/>
          <w:bCs/>
          <w:spacing w:val="-1"/>
          <w:position w:val="-1"/>
          <w:sz w:val="36"/>
          <w:szCs w:val="36"/>
        </w:rPr>
        <w:t>TI</w:t>
      </w:r>
      <w:r w:rsidR="00C86428">
        <w:rPr>
          <w:rFonts w:ascii="Arial Black" w:eastAsia="Arial Black" w:hAnsi="Arial Black" w:cs="Arial Black"/>
          <w:b/>
          <w:bCs/>
          <w:position w:val="-1"/>
          <w:sz w:val="36"/>
          <w:szCs w:val="36"/>
        </w:rPr>
        <w:t>NUOUS L</w:t>
      </w:r>
      <w:r w:rsidR="00C86428">
        <w:rPr>
          <w:rFonts w:ascii="Arial Black" w:eastAsia="Arial Black" w:hAnsi="Arial Black" w:cs="Arial Black"/>
          <w:b/>
          <w:bCs/>
          <w:spacing w:val="-1"/>
          <w:position w:val="-1"/>
          <w:sz w:val="36"/>
          <w:szCs w:val="36"/>
        </w:rPr>
        <w:t>I</w:t>
      </w:r>
      <w:r w:rsidR="00C86428">
        <w:rPr>
          <w:rFonts w:ascii="Arial Black" w:eastAsia="Arial Black" w:hAnsi="Arial Black" w:cs="Arial Black"/>
          <w:b/>
          <w:bCs/>
          <w:position w:val="-1"/>
          <w:sz w:val="36"/>
          <w:szCs w:val="36"/>
        </w:rPr>
        <w:t xml:space="preserve">NE </w:t>
      </w:r>
      <w:r w:rsidR="00C86428">
        <w:rPr>
          <w:rFonts w:ascii="Arial Black" w:eastAsia="Arial Black" w:hAnsi="Arial Black" w:cs="Arial Black"/>
          <w:b/>
          <w:bCs/>
          <w:spacing w:val="1"/>
          <w:position w:val="-1"/>
          <w:sz w:val="36"/>
          <w:szCs w:val="36"/>
        </w:rPr>
        <w:t>DRA</w:t>
      </w:r>
      <w:r w:rsidR="00C86428">
        <w:rPr>
          <w:rFonts w:ascii="Arial Black" w:eastAsia="Arial Black" w:hAnsi="Arial Black" w:cs="Arial Black"/>
          <w:b/>
          <w:bCs/>
          <w:position w:val="-1"/>
          <w:sz w:val="36"/>
          <w:szCs w:val="36"/>
        </w:rPr>
        <w:t>W</w:t>
      </w:r>
      <w:r w:rsidR="00C86428">
        <w:rPr>
          <w:rFonts w:ascii="Arial Black" w:eastAsia="Arial Black" w:hAnsi="Arial Black" w:cs="Arial Black"/>
          <w:b/>
          <w:bCs/>
          <w:spacing w:val="-1"/>
          <w:position w:val="-1"/>
          <w:sz w:val="36"/>
          <w:szCs w:val="36"/>
        </w:rPr>
        <w:t>I</w:t>
      </w:r>
      <w:r w:rsidR="00C86428">
        <w:rPr>
          <w:rFonts w:ascii="Arial Black" w:eastAsia="Arial Black" w:hAnsi="Arial Black" w:cs="Arial Black"/>
          <w:b/>
          <w:bCs/>
          <w:position w:val="-1"/>
          <w:sz w:val="36"/>
          <w:szCs w:val="36"/>
        </w:rPr>
        <w:t>NG</w:t>
      </w:r>
    </w:p>
    <w:p w:rsidR="00A51C1C" w:rsidRDefault="00A51C1C">
      <w:pPr>
        <w:spacing w:before="1" w:after="0" w:line="120" w:lineRule="exact"/>
        <w:rPr>
          <w:sz w:val="12"/>
          <w:szCs w:val="12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spacing w:before="25" w:after="0" w:line="240" w:lineRule="auto"/>
        <w:ind w:right="107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7" w:after="0" w:line="240" w:lineRule="exact"/>
        <w:rPr>
          <w:sz w:val="24"/>
          <w:szCs w:val="24"/>
        </w:rPr>
      </w:pPr>
    </w:p>
    <w:p w:rsidR="00A51C1C" w:rsidRDefault="00C86428">
      <w:pPr>
        <w:spacing w:after="0"/>
        <w:ind w:left="6669" w:right="134" w:hanging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i/>
          <w:sz w:val="28"/>
          <w:szCs w:val="28"/>
        </w:rPr>
        <w:t>raw a</w:t>
      </w:r>
      <w:r w:rsidR="00A24221">
        <w:rPr>
          <w:rFonts w:ascii="Arial" w:eastAsia="Arial" w:hAnsi="Arial" w:cs="Arial"/>
          <w:i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 w:rsidR="00A24221">
        <w:rPr>
          <w:rFonts w:ascii="Arial" w:eastAsia="Arial" w:hAnsi="Arial" w:cs="Arial"/>
          <w:i/>
          <w:sz w:val="28"/>
          <w:szCs w:val="28"/>
        </w:rPr>
        <w:t xml:space="preserve">everyday object </w:t>
      </w:r>
      <w:r>
        <w:rPr>
          <w:rFonts w:ascii="Arial" w:eastAsia="Arial" w:hAnsi="Arial" w:cs="Arial"/>
          <w:i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g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5"/>
          <w:sz w:val="28"/>
          <w:szCs w:val="28"/>
        </w:rPr>
        <w:t>‘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nuous line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z w:val="28"/>
          <w:szCs w:val="28"/>
        </w:rPr>
        <w:t>dra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-5"/>
          <w:sz w:val="28"/>
          <w:szCs w:val="28"/>
        </w:rPr>
        <w:t>’</w:t>
      </w:r>
      <w:r w:rsidR="00A24221">
        <w:rPr>
          <w:rFonts w:ascii="Arial" w:eastAsia="Arial" w:hAnsi="Arial" w:cs="Arial"/>
          <w:i/>
          <w:spacing w:val="-5"/>
          <w:sz w:val="28"/>
          <w:szCs w:val="28"/>
        </w:rPr>
        <w:t>(</w:t>
      </w:r>
      <w:proofErr w:type="gramEnd"/>
      <w:r w:rsidR="00A24221">
        <w:rPr>
          <w:rFonts w:ascii="Arial" w:eastAsia="Arial" w:hAnsi="Arial" w:cs="Arial"/>
          <w:i/>
          <w:spacing w:val="-5"/>
          <w:sz w:val="28"/>
          <w:szCs w:val="28"/>
        </w:rPr>
        <w:t>boot example opposite)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only rule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 xml:space="preserve">s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z w:val="28"/>
          <w:szCs w:val="28"/>
        </w:rPr>
        <w:t xml:space="preserve">t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are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not allo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ed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3"/>
          <w:sz w:val="28"/>
          <w:szCs w:val="28"/>
        </w:rPr>
        <w:t>u</w:t>
      </w:r>
      <w:r>
        <w:rPr>
          <w:rFonts w:ascii="Arial" w:eastAsia="Arial" w:hAnsi="Arial" w:cs="Arial"/>
          <w:i/>
          <w:sz w:val="28"/>
          <w:szCs w:val="28"/>
        </w:rPr>
        <w:t>r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pen o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 xml:space="preserve">f 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z w:val="28"/>
          <w:szCs w:val="28"/>
        </w:rPr>
        <w:t>per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at al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pacing w:val="1"/>
          <w:sz w:val="28"/>
          <w:szCs w:val="28"/>
        </w:rPr>
        <w:t>!</w:t>
      </w:r>
      <w:r>
        <w:rPr>
          <w:rFonts w:ascii="Arial" w:eastAsia="Arial" w:hAnsi="Arial" w:cs="Arial"/>
          <w:i/>
          <w:sz w:val="28"/>
          <w:szCs w:val="28"/>
        </w:rPr>
        <w:t xml:space="preserve">! </w:t>
      </w:r>
      <w:r>
        <w:rPr>
          <w:rFonts w:ascii="Arial" w:eastAsia="Arial" w:hAnsi="Arial" w:cs="Arial"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</w:p>
    <w:p w:rsidR="00A51C1C" w:rsidRDefault="00C86428">
      <w:pPr>
        <w:spacing w:after="0"/>
        <w:ind w:left="6597" w:right="66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hi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pacing w:val="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>er</w:t>
      </w:r>
      <w:proofErr w:type="gramEnd"/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lin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s in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are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z w:val="28"/>
          <w:szCs w:val="28"/>
        </w:rPr>
        <w:t>s by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g</w:t>
      </w:r>
      <w:r>
        <w:rPr>
          <w:rFonts w:ascii="Arial" w:eastAsia="Arial" w:hAnsi="Arial" w:cs="Arial"/>
          <w:i/>
          <w:sz w:val="28"/>
          <w:szCs w:val="28"/>
        </w:rPr>
        <w:t>oing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1"/>
          <w:sz w:val="28"/>
          <w:szCs w:val="28"/>
        </w:rPr>
        <w:t>v</w:t>
      </w:r>
      <w:r>
        <w:rPr>
          <w:rFonts w:ascii="Arial" w:eastAsia="Arial" w:hAnsi="Arial" w:cs="Arial"/>
          <w:i/>
          <w:sz w:val="28"/>
          <w:szCs w:val="28"/>
        </w:rPr>
        <w:t>er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e line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e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1240" w:bottom="280" w:left="620" w:header="720" w:footer="720" w:gutter="0"/>
          <w:cols w:space="720"/>
        </w:sectPr>
      </w:pPr>
    </w:p>
    <w:p w:rsidR="00A51C1C" w:rsidRDefault="00A24221">
      <w:pPr>
        <w:spacing w:after="0" w:line="488" w:lineRule="exact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7122160" cy="4749800"/>
                <wp:effectExtent l="5715" t="2540" r="15875" b="10160"/>
                <wp:wrapNone/>
                <wp:docPr id="19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160" cy="4749800"/>
                          <a:chOff x="474" y="469"/>
                          <a:chExt cx="11216" cy="7480"/>
                        </a:xfrm>
                      </wpg:grpSpPr>
                      <wpg:grpSp>
                        <wpg:cNvPr id="200" name="Group 272"/>
                        <wpg:cNvGrpSpPr>
                          <a:grpSpLocks/>
                        </wpg:cNvGrpSpPr>
                        <wpg:grpSpPr bwMode="auto">
                          <a:xfrm>
                            <a:off x="5950" y="2068"/>
                            <a:ext cx="5199" cy="5630"/>
                            <a:chOff x="5950" y="2068"/>
                            <a:chExt cx="5199" cy="5630"/>
                          </a:xfrm>
                        </wpg:grpSpPr>
                        <wps:wsp>
                          <wps:cNvPr id="201" name="Freeform 274"/>
                          <wps:cNvSpPr>
                            <a:spLocks/>
                          </wps:cNvSpPr>
                          <wps:spPr bwMode="auto">
                            <a:xfrm>
                              <a:off x="5950" y="2068"/>
                              <a:ext cx="5199" cy="5630"/>
                            </a:xfrm>
                            <a:custGeom>
                              <a:avLst/>
                              <a:gdLst>
                                <a:gd name="T0" fmla="+- 0 11149 5950"/>
                                <a:gd name="T1" fmla="*/ T0 w 5199"/>
                                <a:gd name="T2" fmla="+- 0 6589 2068"/>
                                <a:gd name="T3" fmla="*/ 6589 h 5630"/>
                                <a:gd name="T4" fmla="+- 0 7127 5950"/>
                                <a:gd name="T5" fmla="*/ T4 w 5199"/>
                                <a:gd name="T6" fmla="+- 0 6589 2068"/>
                                <a:gd name="T7" fmla="*/ 6589 h 5630"/>
                                <a:gd name="T8" fmla="+- 0 7200 5950"/>
                                <a:gd name="T9" fmla="*/ T8 w 5199"/>
                                <a:gd name="T10" fmla="+- 0 6692 2068"/>
                                <a:gd name="T11" fmla="*/ 6692 h 5630"/>
                                <a:gd name="T12" fmla="+- 0 7278 5950"/>
                                <a:gd name="T13" fmla="*/ T12 w 5199"/>
                                <a:gd name="T14" fmla="+- 0 6790 2068"/>
                                <a:gd name="T15" fmla="*/ 6790 h 5630"/>
                                <a:gd name="T16" fmla="+- 0 7359 5950"/>
                                <a:gd name="T17" fmla="*/ T16 w 5199"/>
                                <a:gd name="T18" fmla="+- 0 6884 2068"/>
                                <a:gd name="T19" fmla="*/ 6884 h 5630"/>
                                <a:gd name="T20" fmla="+- 0 7444 5950"/>
                                <a:gd name="T21" fmla="*/ T20 w 5199"/>
                                <a:gd name="T22" fmla="+- 0 6973 2068"/>
                                <a:gd name="T23" fmla="*/ 6973 h 5630"/>
                                <a:gd name="T24" fmla="+- 0 7532 5950"/>
                                <a:gd name="T25" fmla="*/ T24 w 5199"/>
                                <a:gd name="T26" fmla="+- 0 7057 2068"/>
                                <a:gd name="T27" fmla="*/ 7057 h 5630"/>
                                <a:gd name="T28" fmla="+- 0 7623 5950"/>
                                <a:gd name="T29" fmla="*/ T28 w 5199"/>
                                <a:gd name="T30" fmla="+- 0 7137 2068"/>
                                <a:gd name="T31" fmla="*/ 7137 h 5630"/>
                                <a:gd name="T32" fmla="+- 0 7717 5950"/>
                                <a:gd name="T33" fmla="*/ T32 w 5199"/>
                                <a:gd name="T34" fmla="+- 0 7212 2068"/>
                                <a:gd name="T35" fmla="*/ 7212 h 5630"/>
                                <a:gd name="T36" fmla="+- 0 7814 5950"/>
                                <a:gd name="T37" fmla="*/ T36 w 5199"/>
                                <a:gd name="T38" fmla="+- 0 7281 2068"/>
                                <a:gd name="T39" fmla="*/ 7281 h 5630"/>
                                <a:gd name="T40" fmla="+- 0 7914 5950"/>
                                <a:gd name="T41" fmla="*/ T40 w 5199"/>
                                <a:gd name="T42" fmla="+- 0 7346 2068"/>
                                <a:gd name="T43" fmla="*/ 7346 h 5630"/>
                                <a:gd name="T44" fmla="+- 0 8016 5950"/>
                                <a:gd name="T45" fmla="*/ T44 w 5199"/>
                                <a:gd name="T46" fmla="+- 0 7406 2068"/>
                                <a:gd name="T47" fmla="*/ 7406 h 5630"/>
                                <a:gd name="T48" fmla="+- 0 8120 5950"/>
                                <a:gd name="T49" fmla="*/ T48 w 5199"/>
                                <a:gd name="T50" fmla="+- 0 7460 2068"/>
                                <a:gd name="T51" fmla="*/ 7460 h 5630"/>
                                <a:gd name="T52" fmla="+- 0 8227 5950"/>
                                <a:gd name="T53" fmla="*/ T52 w 5199"/>
                                <a:gd name="T54" fmla="+- 0 7509 2068"/>
                                <a:gd name="T55" fmla="*/ 7509 h 5630"/>
                                <a:gd name="T56" fmla="+- 0 8336 5950"/>
                                <a:gd name="T57" fmla="*/ T56 w 5199"/>
                                <a:gd name="T58" fmla="+- 0 7553 2068"/>
                                <a:gd name="T59" fmla="*/ 7553 h 5630"/>
                                <a:gd name="T60" fmla="+- 0 8446 5950"/>
                                <a:gd name="T61" fmla="*/ T60 w 5199"/>
                                <a:gd name="T62" fmla="+- 0 7591 2068"/>
                                <a:gd name="T63" fmla="*/ 7591 h 5630"/>
                                <a:gd name="T64" fmla="+- 0 8558 5950"/>
                                <a:gd name="T65" fmla="*/ T64 w 5199"/>
                                <a:gd name="T66" fmla="+- 0 7623 2068"/>
                                <a:gd name="T67" fmla="*/ 7623 h 5630"/>
                                <a:gd name="T68" fmla="+- 0 8672 5950"/>
                                <a:gd name="T69" fmla="*/ T68 w 5199"/>
                                <a:gd name="T70" fmla="+- 0 7650 2068"/>
                                <a:gd name="T71" fmla="*/ 7650 h 5630"/>
                                <a:gd name="T72" fmla="+- 0 8787 5950"/>
                                <a:gd name="T73" fmla="*/ T72 w 5199"/>
                                <a:gd name="T74" fmla="+- 0 7671 2068"/>
                                <a:gd name="T75" fmla="*/ 7671 h 5630"/>
                                <a:gd name="T76" fmla="+- 0 8903 5950"/>
                                <a:gd name="T77" fmla="*/ T76 w 5199"/>
                                <a:gd name="T78" fmla="+- 0 7686 2068"/>
                                <a:gd name="T79" fmla="*/ 7686 h 5630"/>
                                <a:gd name="T80" fmla="+- 0 9020 5950"/>
                                <a:gd name="T81" fmla="*/ T80 w 5199"/>
                                <a:gd name="T82" fmla="+- 0 7695 2068"/>
                                <a:gd name="T83" fmla="*/ 7695 h 5630"/>
                                <a:gd name="T84" fmla="+- 0 9139 5950"/>
                                <a:gd name="T85" fmla="*/ T84 w 5199"/>
                                <a:gd name="T86" fmla="+- 0 7698 2068"/>
                                <a:gd name="T87" fmla="*/ 7698 h 5630"/>
                                <a:gd name="T88" fmla="+- 0 9346 5950"/>
                                <a:gd name="T89" fmla="*/ T88 w 5199"/>
                                <a:gd name="T90" fmla="+- 0 7689 2068"/>
                                <a:gd name="T91" fmla="*/ 7689 h 5630"/>
                                <a:gd name="T92" fmla="+- 0 9549 5950"/>
                                <a:gd name="T93" fmla="*/ T92 w 5199"/>
                                <a:gd name="T94" fmla="+- 0 7661 2068"/>
                                <a:gd name="T95" fmla="*/ 7661 h 5630"/>
                                <a:gd name="T96" fmla="+- 0 9746 5950"/>
                                <a:gd name="T97" fmla="*/ T96 w 5199"/>
                                <a:gd name="T98" fmla="+- 0 7616 2068"/>
                                <a:gd name="T99" fmla="*/ 7616 h 5630"/>
                                <a:gd name="T100" fmla="+- 0 9938 5950"/>
                                <a:gd name="T101" fmla="*/ T100 w 5199"/>
                                <a:gd name="T102" fmla="+- 0 7554 2068"/>
                                <a:gd name="T103" fmla="*/ 7554 h 5630"/>
                                <a:gd name="T104" fmla="+- 0 10123 5950"/>
                                <a:gd name="T105" fmla="*/ T104 w 5199"/>
                                <a:gd name="T106" fmla="+- 0 7477 2068"/>
                                <a:gd name="T107" fmla="*/ 7477 h 5630"/>
                                <a:gd name="T108" fmla="+- 0 10301 5950"/>
                                <a:gd name="T109" fmla="*/ T108 w 5199"/>
                                <a:gd name="T110" fmla="+- 0 7384 2068"/>
                                <a:gd name="T111" fmla="*/ 7384 h 5630"/>
                                <a:gd name="T112" fmla="+- 0 10471 5950"/>
                                <a:gd name="T113" fmla="*/ T112 w 5199"/>
                                <a:gd name="T114" fmla="+- 0 7276 2068"/>
                                <a:gd name="T115" fmla="*/ 7276 h 5630"/>
                                <a:gd name="T116" fmla="+- 0 10632 5950"/>
                                <a:gd name="T117" fmla="*/ T116 w 5199"/>
                                <a:gd name="T118" fmla="+- 0 7155 2068"/>
                                <a:gd name="T119" fmla="*/ 7155 h 5630"/>
                                <a:gd name="T120" fmla="+- 0 10785 5950"/>
                                <a:gd name="T121" fmla="*/ T120 w 5199"/>
                                <a:gd name="T122" fmla="+- 0 7020 2068"/>
                                <a:gd name="T123" fmla="*/ 7020 h 5630"/>
                                <a:gd name="T124" fmla="+- 0 10927 5950"/>
                                <a:gd name="T125" fmla="*/ T124 w 5199"/>
                                <a:gd name="T126" fmla="+- 0 6873 2068"/>
                                <a:gd name="T127" fmla="*/ 6873 h 5630"/>
                                <a:gd name="T128" fmla="+- 0 11059 5950"/>
                                <a:gd name="T129" fmla="*/ T128 w 5199"/>
                                <a:gd name="T130" fmla="+- 0 6715 2068"/>
                                <a:gd name="T131" fmla="*/ 6715 h 5630"/>
                                <a:gd name="T132" fmla="+- 0 11149 5950"/>
                                <a:gd name="T133" fmla="*/ T132 w 5199"/>
                                <a:gd name="T134" fmla="+- 0 6589 2068"/>
                                <a:gd name="T135" fmla="*/ 6589 h 5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199" h="5630">
                                  <a:moveTo>
                                    <a:pt x="5199" y="4521"/>
                                  </a:moveTo>
                                  <a:lnTo>
                                    <a:pt x="1177" y="4521"/>
                                  </a:lnTo>
                                  <a:lnTo>
                                    <a:pt x="1250" y="4624"/>
                                  </a:lnTo>
                                  <a:lnTo>
                                    <a:pt x="1328" y="4722"/>
                                  </a:lnTo>
                                  <a:lnTo>
                                    <a:pt x="1409" y="4816"/>
                                  </a:lnTo>
                                  <a:lnTo>
                                    <a:pt x="1494" y="4905"/>
                                  </a:lnTo>
                                  <a:lnTo>
                                    <a:pt x="1582" y="4989"/>
                                  </a:lnTo>
                                  <a:lnTo>
                                    <a:pt x="1673" y="5069"/>
                                  </a:lnTo>
                                  <a:lnTo>
                                    <a:pt x="1767" y="5144"/>
                                  </a:lnTo>
                                  <a:lnTo>
                                    <a:pt x="1864" y="5213"/>
                                  </a:lnTo>
                                  <a:lnTo>
                                    <a:pt x="1964" y="5278"/>
                                  </a:lnTo>
                                  <a:lnTo>
                                    <a:pt x="2066" y="5338"/>
                                  </a:lnTo>
                                  <a:lnTo>
                                    <a:pt x="2170" y="5392"/>
                                  </a:lnTo>
                                  <a:lnTo>
                                    <a:pt x="2277" y="5441"/>
                                  </a:lnTo>
                                  <a:lnTo>
                                    <a:pt x="2386" y="5485"/>
                                  </a:lnTo>
                                  <a:lnTo>
                                    <a:pt x="2496" y="5523"/>
                                  </a:lnTo>
                                  <a:lnTo>
                                    <a:pt x="2608" y="5555"/>
                                  </a:lnTo>
                                  <a:lnTo>
                                    <a:pt x="2722" y="5582"/>
                                  </a:lnTo>
                                  <a:lnTo>
                                    <a:pt x="2837" y="5603"/>
                                  </a:lnTo>
                                  <a:lnTo>
                                    <a:pt x="2953" y="5618"/>
                                  </a:lnTo>
                                  <a:lnTo>
                                    <a:pt x="3070" y="5627"/>
                                  </a:lnTo>
                                  <a:lnTo>
                                    <a:pt x="3189" y="5630"/>
                                  </a:lnTo>
                                  <a:lnTo>
                                    <a:pt x="3396" y="5621"/>
                                  </a:lnTo>
                                  <a:lnTo>
                                    <a:pt x="3599" y="5593"/>
                                  </a:lnTo>
                                  <a:lnTo>
                                    <a:pt x="3796" y="5548"/>
                                  </a:lnTo>
                                  <a:lnTo>
                                    <a:pt x="3988" y="5486"/>
                                  </a:lnTo>
                                  <a:lnTo>
                                    <a:pt x="4173" y="5409"/>
                                  </a:lnTo>
                                  <a:lnTo>
                                    <a:pt x="4351" y="5316"/>
                                  </a:lnTo>
                                  <a:lnTo>
                                    <a:pt x="4521" y="5208"/>
                                  </a:lnTo>
                                  <a:lnTo>
                                    <a:pt x="4682" y="5087"/>
                                  </a:lnTo>
                                  <a:lnTo>
                                    <a:pt x="4835" y="4952"/>
                                  </a:lnTo>
                                  <a:lnTo>
                                    <a:pt x="4977" y="4805"/>
                                  </a:lnTo>
                                  <a:lnTo>
                                    <a:pt x="5109" y="4647"/>
                                  </a:lnTo>
                                  <a:lnTo>
                                    <a:pt x="5199" y="45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73"/>
                          <wps:cNvSpPr>
                            <a:spLocks/>
                          </wps:cNvSpPr>
                          <wps:spPr bwMode="auto">
                            <a:xfrm>
                              <a:off x="5950" y="2068"/>
                              <a:ext cx="5199" cy="5630"/>
                            </a:xfrm>
                            <a:custGeom>
                              <a:avLst/>
                              <a:gdLst>
                                <a:gd name="T0" fmla="+- 0 8931 5950"/>
                                <a:gd name="T1" fmla="*/ T0 w 5199"/>
                                <a:gd name="T2" fmla="+- 0 2077 2068"/>
                                <a:gd name="T3" fmla="*/ 2077 h 5630"/>
                                <a:gd name="T4" fmla="+- 0 8531 5950"/>
                                <a:gd name="T5" fmla="*/ T4 w 5199"/>
                                <a:gd name="T6" fmla="+- 0 2150 2068"/>
                                <a:gd name="T7" fmla="*/ 2150 h 5630"/>
                                <a:gd name="T8" fmla="+- 0 8154 5950"/>
                                <a:gd name="T9" fmla="*/ T8 w 5199"/>
                                <a:gd name="T10" fmla="+- 0 2289 2068"/>
                                <a:gd name="T11" fmla="*/ 2289 h 5630"/>
                                <a:gd name="T12" fmla="+- 0 7806 5950"/>
                                <a:gd name="T13" fmla="*/ T12 w 5199"/>
                                <a:gd name="T14" fmla="+- 0 2490 2068"/>
                                <a:gd name="T15" fmla="*/ 2490 h 5630"/>
                                <a:gd name="T16" fmla="+- 0 7492 5950"/>
                                <a:gd name="T17" fmla="*/ T16 w 5199"/>
                                <a:gd name="T18" fmla="+- 0 2746 2068"/>
                                <a:gd name="T19" fmla="*/ 2746 h 5630"/>
                                <a:gd name="T20" fmla="+- 0 7218 5950"/>
                                <a:gd name="T21" fmla="*/ T20 w 5199"/>
                                <a:gd name="T22" fmla="+- 0 3051 2068"/>
                                <a:gd name="T23" fmla="*/ 3051 h 5630"/>
                                <a:gd name="T24" fmla="+- 0 6988 5950"/>
                                <a:gd name="T25" fmla="*/ T24 w 5199"/>
                                <a:gd name="T26" fmla="+- 0 3400 2068"/>
                                <a:gd name="T27" fmla="*/ 3400 h 5630"/>
                                <a:gd name="T28" fmla="+- 0 6808 5950"/>
                                <a:gd name="T29" fmla="*/ T28 w 5199"/>
                                <a:gd name="T30" fmla="+- 0 3787 2068"/>
                                <a:gd name="T31" fmla="*/ 3787 h 5630"/>
                                <a:gd name="T32" fmla="+- 0 6683 5950"/>
                                <a:gd name="T33" fmla="*/ T32 w 5199"/>
                                <a:gd name="T34" fmla="+- 0 4207 2068"/>
                                <a:gd name="T35" fmla="*/ 4207 h 5630"/>
                                <a:gd name="T36" fmla="+- 0 6617 5950"/>
                                <a:gd name="T37" fmla="*/ T36 w 5199"/>
                                <a:gd name="T38" fmla="+- 0 4652 2068"/>
                                <a:gd name="T39" fmla="*/ 4652 h 5630"/>
                                <a:gd name="T40" fmla="+- 0 6609 5950"/>
                                <a:gd name="T41" fmla="*/ T40 w 5199"/>
                                <a:gd name="T42" fmla="+- 0 4921 2068"/>
                                <a:gd name="T43" fmla="*/ 4921 h 5630"/>
                                <a:gd name="T44" fmla="+- 0 6615 5950"/>
                                <a:gd name="T45" fmla="*/ T44 w 5199"/>
                                <a:gd name="T46" fmla="+- 0 5071 2068"/>
                                <a:gd name="T47" fmla="*/ 5071 h 5630"/>
                                <a:gd name="T48" fmla="+- 0 6627 5950"/>
                                <a:gd name="T49" fmla="*/ T48 w 5199"/>
                                <a:gd name="T50" fmla="+- 0 5221 2068"/>
                                <a:gd name="T51" fmla="*/ 5221 h 5630"/>
                                <a:gd name="T52" fmla="+- 0 6647 5950"/>
                                <a:gd name="T53" fmla="*/ T52 w 5199"/>
                                <a:gd name="T54" fmla="+- 0 5370 2068"/>
                                <a:gd name="T55" fmla="*/ 5370 h 5630"/>
                                <a:gd name="T56" fmla="+- 0 6674 5950"/>
                                <a:gd name="T57" fmla="*/ T56 w 5199"/>
                                <a:gd name="T58" fmla="+- 0 5517 2068"/>
                                <a:gd name="T59" fmla="*/ 5517 h 5630"/>
                                <a:gd name="T60" fmla="+- 0 6699 5950"/>
                                <a:gd name="T61" fmla="*/ T60 w 5199"/>
                                <a:gd name="T62" fmla="+- 0 5627 2068"/>
                                <a:gd name="T63" fmla="*/ 5627 h 5630"/>
                                <a:gd name="T64" fmla="+- 0 7127 5950"/>
                                <a:gd name="T65" fmla="*/ T64 w 5199"/>
                                <a:gd name="T66" fmla="+- 0 6589 2068"/>
                                <a:gd name="T67" fmla="*/ 6589 h 5630"/>
                                <a:gd name="T68" fmla="+- 0 11180 5950"/>
                                <a:gd name="T69" fmla="*/ T68 w 5199"/>
                                <a:gd name="T70" fmla="+- 0 6545 2068"/>
                                <a:gd name="T71" fmla="*/ 6545 h 5630"/>
                                <a:gd name="T72" fmla="+- 0 11386 5950"/>
                                <a:gd name="T73" fmla="*/ T72 w 5199"/>
                                <a:gd name="T74" fmla="+- 0 6177 2068"/>
                                <a:gd name="T75" fmla="*/ 6177 h 5630"/>
                                <a:gd name="T76" fmla="+- 0 11539 5950"/>
                                <a:gd name="T77" fmla="*/ T76 w 5199"/>
                                <a:gd name="T78" fmla="+- 0 5773 2068"/>
                                <a:gd name="T79" fmla="*/ 5773 h 5630"/>
                                <a:gd name="T80" fmla="+- 0 11635 5950"/>
                                <a:gd name="T81" fmla="*/ T80 w 5199"/>
                                <a:gd name="T82" fmla="+- 0 5340 2068"/>
                                <a:gd name="T83" fmla="*/ 5340 h 5630"/>
                                <a:gd name="T84" fmla="+- 0 11668 5950"/>
                                <a:gd name="T85" fmla="*/ T84 w 5199"/>
                                <a:gd name="T86" fmla="+- 0 4883 2068"/>
                                <a:gd name="T87" fmla="*/ 4883 h 5630"/>
                                <a:gd name="T88" fmla="+- 0 11635 5950"/>
                                <a:gd name="T89" fmla="*/ T88 w 5199"/>
                                <a:gd name="T90" fmla="+- 0 4426 2068"/>
                                <a:gd name="T91" fmla="*/ 4426 h 5630"/>
                                <a:gd name="T92" fmla="+- 0 11539 5950"/>
                                <a:gd name="T93" fmla="*/ T92 w 5199"/>
                                <a:gd name="T94" fmla="+- 0 3993 2068"/>
                                <a:gd name="T95" fmla="*/ 3993 h 5630"/>
                                <a:gd name="T96" fmla="+- 0 11386 5950"/>
                                <a:gd name="T97" fmla="*/ T96 w 5199"/>
                                <a:gd name="T98" fmla="+- 0 3589 2068"/>
                                <a:gd name="T99" fmla="*/ 3589 h 5630"/>
                                <a:gd name="T100" fmla="+- 0 11180 5950"/>
                                <a:gd name="T101" fmla="*/ T100 w 5199"/>
                                <a:gd name="T102" fmla="+- 0 3220 2068"/>
                                <a:gd name="T103" fmla="*/ 3220 h 5630"/>
                                <a:gd name="T104" fmla="+- 0 10927 5950"/>
                                <a:gd name="T105" fmla="*/ T104 w 5199"/>
                                <a:gd name="T106" fmla="+- 0 2892 2068"/>
                                <a:gd name="T107" fmla="*/ 2892 h 5630"/>
                                <a:gd name="T108" fmla="+- 0 10632 5950"/>
                                <a:gd name="T109" fmla="*/ T108 w 5199"/>
                                <a:gd name="T110" fmla="+- 0 2611 2068"/>
                                <a:gd name="T111" fmla="*/ 2611 h 5630"/>
                                <a:gd name="T112" fmla="+- 0 10301 5950"/>
                                <a:gd name="T113" fmla="*/ T112 w 5199"/>
                                <a:gd name="T114" fmla="+- 0 2382 2068"/>
                                <a:gd name="T115" fmla="*/ 2382 h 5630"/>
                                <a:gd name="T116" fmla="+- 0 9938 5950"/>
                                <a:gd name="T117" fmla="*/ T116 w 5199"/>
                                <a:gd name="T118" fmla="+- 0 2212 2068"/>
                                <a:gd name="T119" fmla="*/ 2212 h 5630"/>
                                <a:gd name="T120" fmla="+- 0 9549 5950"/>
                                <a:gd name="T121" fmla="*/ T120 w 5199"/>
                                <a:gd name="T122" fmla="+- 0 2105 2068"/>
                                <a:gd name="T123" fmla="*/ 2105 h 5630"/>
                                <a:gd name="T124" fmla="+- 0 9139 5950"/>
                                <a:gd name="T125" fmla="*/ T124 w 5199"/>
                                <a:gd name="T126" fmla="+- 0 2068 2068"/>
                                <a:gd name="T127" fmla="*/ 2068 h 5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99" h="5630">
                                  <a:moveTo>
                                    <a:pt x="3189" y="0"/>
                                  </a:moveTo>
                                  <a:lnTo>
                                    <a:pt x="2981" y="9"/>
                                  </a:lnTo>
                                  <a:lnTo>
                                    <a:pt x="2778" y="37"/>
                                  </a:lnTo>
                                  <a:lnTo>
                                    <a:pt x="2581" y="82"/>
                                  </a:lnTo>
                                  <a:lnTo>
                                    <a:pt x="2389" y="144"/>
                                  </a:lnTo>
                                  <a:lnTo>
                                    <a:pt x="2204" y="221"/>
                                  </a:lnTo>
                                  <a:lnTo>
                                    <a:pt x="2026" y="314"/>
                                  </a:lnTo>
                                  <a:lnTo>
                                    <a:pt x="1856" y="422"/>
                                  </a:lnTo>
                                  <a:lnTo>
                                    <a:pt x="1695" y="543"/>
                                  </a:lnTo>
                                  <a:lnTo>
                                    <a:pt x="1542" y="678"/>
                                  </a:lnTo>
                                  <a:lnTo>
                                    <a:pt x="1400" y="824"/>
                                  </a:lnTo>
                                  <a:lnTo>
                                    <a:pt x="1268" y="983"/>
                                  </a:lnTo>
                                  <a:lnTo>
                                    <a:pt x="1147" y="1152"/>
                                  </a:lnTo>
                                  <a:lnTo>
                                    <a:pt x="1038" y="1332"/>
                                  </a:lnTo>
                                  <a:lnTo>
                                    <a:pt x="941" y="1521"/>
                                  </a:lnTo>
                                  <a:lnTo>
                                    <a:pt x="858" y="1719"/>
                                  </a:lnTo>
                                  <a:lnTo>
                                    <a:pt x="788" y="1925"/>
                                  </a:lnTo>
                                  <a:lnTo>
                                    <a:pt x="733" y="2139"/>
                                  </a:lnTo>
                                  <a:lnTo>
                                    <a:pt x="692" y="2358"/>
                                  </a:lnTo>
                                  <a:lnTo>
                                    <a:pt x="667" y="2584"/>
                                  </a:lnTo>
                                  <a:lnTo>
                                    <a:pt x="659" y="2815"/>
                                  </a:lnTo>
                                  <a:lnTo>
                                    <a:pt x="659" y="2853"/>
                                  </a:lnTo>
                                  <a:lnTo>
                                    <a:pt x="661" y="2928"/>
                                  </a:lnTo>
                                  <a:lnTo>
                                    <a:pt x="665" y="3003"/>
                                  </a:lnTo>
                                  <a:lnTo>
                                    <a:pt x="670" y="3078"/>
                                  </a:lnTo>
                                  <a:lnTo>
                                    <a:pt x="677" y="3153"/>
                                  </a:lnTo>
                                  <a:lnTo>
                                    <a:pt x="686" y="3227"/>
                                  </a:lnTo>
                                  <a:lnTo>
                                    <a:pt x="697" y="3302"/>
                                  </a:lnTo>
                                  <a:lnTo>
                                    <a:pt x="710" y="3375"/>
                                  </a:lnTo>
                                  <a:lnTo>
                                    <a:pt x="724" y="3449"/>
                                  </a:lnTo>
                                  <a:lnTo>
                                    <a:pt x="740" y="3522"/>
                                  </a:lnTo>
                                  <a:lnTo>
                                    <a:pt x="749" y="3559"/>
                                  </a:lnTo>
                                  <a:lnTo>
                                    <a:pt x="0" y="4570"/>
                                  </a:lnTo>
                                  <a:lnTo>
                                    <a:pt x="1177" y="4521"/>
                                  </a:lnTo>
                                  <a:lnTo>
                                    <a:pt x="5199" y="4521"/>
                                  </a:lnTo>
                                  <a:lnTo>
                                    <a:pt x="5230" y="4477"/>
                                  </a:lnTo>
                                  <a:lnTo>
                                    <a:pt x="5339" y="4298"/>
                                  </a:lnTo>
                                  <a:lnTo>
                                    <a:pt x="5436" y="4109"/>
                                  </a:lnTo>
                                  <a:lnTo>
                                    <a:pt x="5519" y="3911"/>
                                  </a:lnTo>
                                  <a:lnTo>
                                    <a:pt x="5589" y="3705"/>
                                  </a:lnTo>
                                  <a:lnTo>
                                    <a:pt x="5644" y="3491"/>
                                  </a:lnTo>
                                  <a:lnTo>
                                    <a:pt x="5685" y="3272"/>
                                  </a:lnTo>
                                  <a:lnTo>
                                    <a:pt x="5710" y="3046"/>
                                  </a:lnTo>
                                  <a:lnTo>
                                    <a:pt x="5718" y="2815"/>
                                  </a:lnTo>
                                  <a:lnTo>
                                    <a:pt x="5710" y="2584"/>
                                  </a:lnTo>
                                  <a:lnTo>
                                    <a:pt x="5685" y="2358"/>
                                  </a:lnTo>
                                  <a:lnTo>
                                    <a:pt x="5644" y="2139"/>
                                  </a:lnTo>
                                  <a:lnTo>
                                    <a:pt x="5589" y="1925"/>
                                  </a:lnTo>
                                  <a:lnTo>
                                    <a:pt x="5519" y="1719"/>
                                  </a:lnTo>
                                  <a:lnTo>
                                    <a:pt x="5436" y="1521"/>
                                  </a:lnTo>
                                  <a:lnTo>
                                    <a:pt x="5339" y="1332"/>
                                  </a:lnTo>
                                  <a:lnTo>
                                    <a:pt x="5230" y="1152"/>
                                  </a:lnTo>
                                  <a:lnTo>
                                    <a:pt x="5109" y="983"/>
                                  </a:lnTo>
                                  <a:lnTo>
                                    <a:pt x="4977" y="824"/>
                                  </a:lnTo>
                                  <a:lnTo>
                                    <a:pt x="4835" y="678"/>
                                  </a:lnTo>
                                  <a:lnTo>
                                    <a:pt x="4682" y="543"/>
                                  </a:lnTo>
                                  <a:lnTo>
                                    <a:pt x="4521" y="422"/>
                                  </a:lnTo>
                                  <a:lnTo>
                                    <a:pt x="4351" y="314"/>
                                  </a:lnTo>
                                  <a:lnTo>
                                    <a:pt x="4173" y="221"/>
                                  </a:lnTo>
                                  <a:lnTo>
                                    <a:pt x="3988" y="144"/>
                                  </a:lnTo>
                                  <a:lnTo>
                                    <a:pt x="3796" y="82"/>
                                  </a:lnTo>
                                  <a:lnTo>
                                    <a:pt x="3599" y="37"/>
                                  </a:lnTo>
                                  <a:lnTo>
                                    <a:pt x="3396" y="9"/>
                                  </a:lnTo>
                                  <a:lnTo>
                                    <a:pt x="31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70"/>
                        <wpg:cNvGrpSpPr>
                          <a:grpSpLocks/>
                        </wpg:cNvGrpSpPr>
                        <wpg:grpSpPr bwMode="auto">
                          <a:xfrm>
                            <a:off x="5950" y="2068"/>
                            <a:ext cx="5718" cy="5630"/>
                            <a:chOff x="5950" y="2068"/>
                            <a:chExt cx="5718" cy="5630"/>
                          </a:xfrm>
                        </wpg:grpSpPr>
                        <wps:wsp>
                          <wps:cNvPr id="204" name="Freeform 271"/>
                          <wps:cNvSpPr>
                            <a:spLocks/>
                          </wps:cNvSpPr>
                          <wps:spPr bwMode="auto">
                            <a:xfrm>
                              <a:off x="5950" y="2068"/>
                              <a:ext cx="5718" cy="5630"/>
                            </a:xfrm>
                            <a:custGeom>
                              <a:avLst/>
                              <a:gdLst>
                                <a:gd name="T0" fmla="+- 0 6682 5950"/>
                                <a:gd name="T1" fmla="*/ T0 w 5718"/>
                                <a:gd name="T2" fmla="+- 0 5554 2068"/>
                                <a:gd name="T3" fmla="*/ 5554 h 5630"/>
                                <a:gd name="T4" fmla="+- 0 6653 5950"/>
                                <a:gd name="T5" fmla="*/ T4 w 5718"/>
                                <a:gd name="T6" fmla="+- 0 5407 2068"/>
                                <a:gd name="T7" fmla="*/ 5407 h 5630"/>
                                <a:gd name="T8" fmla="+- 0 6632 5950"/>
                                <a:gd name="T9" fmla="*/ T8 w 5718"/>
                                <a:gd name="T10" fmla="+- 0 5258 2068"/>
                                <a:gd name="T11" fmla="*/ 5258 h 5630"/>
                                <a:gd name="T12" fmla="+- 0 6617 5950"/>
                                <a:gd name="T13" fmla="*/ T12 w 5718"/>
                                <a:gd name="T14" fmla="+- 0 5109 2068"/>
                                <a:gd name="T15" fmla="*/ 5109 h 5630"/>
                                <a:gd name="T16" fmla="+- 0 6610 5950"/>
                                <a:gd name="T17" fmla="*/ T16 w 5718"/>
                                <a:gd name="T18" fmla="+- 0 4958 2068"/>
                                <a:gd name="T19" fmla="*/ 4958 h 5630"/>
                                <a:gd name="T20" fmla="+- 0 6617 5950"/>
                                <a:gd name="T21" fmla="*/ T20 w 5718"/>
                                <a:gd name="T22" fmla="+- 0 4652 2068"/>
                                <a:gd name="T23" fmla="*/ 4652 h 5630"/>
                                <a:gd name="T24" fmla="+- 0 6683 5950"/>
                                <a:gd name="T25" fmla="*/ T24 w 5718"/>
                                <a:gd name="T26" fmla="+- 0 4207 2068"/>
                                <a:gd name="T27" fmla="*/ 4207 h 5630"/>
                                <a:gd name="T28" fmla="+- 0 6808 5950"/>
                                <a:gd name="T29" fmla="*/ T28 w 5718"/>
                                <a:gd name="T30" fmla="+- 0 3787 2068"/>
                                <a:gd name="T31" fmla="*/ 3787 h 5630"/>
                                <a:gd name="T32" fmla="+- 0 6988 5950"/>
                                <a:gd name="T33" fmla="*/ T32 w 5718"/>
                                <a:gd name="T34" fmla="+- 0 3400 2068"/>
                                <a:gd name="T35" fmla="*/ 3400 h 5630"/>
                                <a:gd name="T36" fmla="+- 0 7218 5950"/>
                                <a:gd name="T37" fmla="*/ T36 w 5718"/>
                                <a:gd name="T38" fmla="+- 0 3051 2068"/>
                                <a:gd name="T39" fmla="*/ 3051 h 5630"/>
                                <a:gd name="T40" fmla="+- 0 7492 5950"/>
                                <a:gd name="T41" fmla="*/ T40 w 5718"/>
                                <a:gd name="T42" fmla="+- 0 2746 2068"/>
                                <a:gd name="T43" fmla="*/ 2746 h 5630"/>
                                <a:gd name="T44" fmla="+- 0 7806 5950"/>
                                <a:gd name="T45" fmla="*/ T44 w 5718"/>
                                <a:gd name="T46" fmla="+- 0 2490 2068"/>
                                <a:gd name="T47" fmla="*/ 2490 h 5630"/>
                                <a:gd name="T48" fmla="+- 0 8154 5950"/>
                                <a:gd name="T49" fmla="*/ T48 w 5718"/>
                                <a:gd name="T50" fmla="+- 0 2289 2068"/>
                                <a:gd name="T51" fmla="*/ 2289 h 5630"/>
                                <a:gd name="T52" fmla="+- 0 8531 5950"/>
                                <a:gd name="T53" fmla="*/ T52 w 5718"/>
                                <a:gd name="T54" fmla="+- 0 2150 2068"/>
                                <a:gd name="T55" fmla="*/ 2150 h 5630"/>
                                <a:gd name="T56" fmla="+- 0 8931 5950"/>
                                <a:gd name="T57" fmla="*/ T56 w 5718"/>
                                <a:gd name="T58" fmla="+- 0 2077 2068"/>
                                <a:gd name="T59" fmla="*/ 2077 h 5630"/>
                                <a:gd name="T60" fmla="+- 0 9346 5950"/>
                                <a:gd name="T61" fmla="*/ T60 w 5718"/>
                                <a:gd name="T62" fmla="+- 0 2077 2068"/>
                                <a:gd name="T63" fmla="*/ 2077 h 5630"/>
                                <a:gd name="T64" fmla="+- 0 9746 5950"/>
                                <a:gd name="T65" fmla="*/ T64 w 5718"/>
                                <a:gd name="T66" fmla="+- 0 2150 2068"/>
                                <a:gd name="T67" fmla="*/ 2150 h 5630"/>
                                <a:gd name="T68" fmla="+- 0 10123 5950"/>
                                <a:gd name="T69" fmla="*/ T68 w 5718"/>
                                <a:gd name="T70" fmla="+- 0 2289 2068"/>
                                <a:gd name="T71" fmla="*/ 2289 h 5630"/>
                                <a:gd name="T72" fmla="+- 0 10471 5950"/>
                                <a:gd name="T73" fmla="*/ T72 w 5718"/>
                                <a:gd name="T74" fmla="+- 0 2490 2068"/>
                                <a:gd name="T75" fmla="*/ 2490 h 5630"/>
                                <a:gd name="T76" fmla="+- 0 10785 5950"/>
                                <a:gd name="T77" fmla="*/ T76 w 5718"/>
                                <a:gd name="T78" fmla="+- 0 2746 2068"/>
                                <a:gd name="T79" fmla="*/ 2746 h 5630"/>
                                <a:gd name="T80" fmla="+- 0 11059 5950"/>
                                <a:gd name="T81" fmla="*/ T80 w 5718"/>
                                <a:gd name="T82" fmla="+- 0 3051 2068"/>
                                <a:gd name="T83" fmla="*/ 3051 h 5630"/>
                                <a:gd name="T84" fmla="+- 0 11289 5950"/>
                                <a:gd name="T85" fmla="*/ T84 w 5718"/>
                                <a:gd name="T86" fmla="+- 0 3400 2068"/>
                                <a:gd name="T87" fmla="*/ 3400 h 5630"/>
                                <a:gd name="T88" fmla="+- 0 11469 5950"/>
                                <a:gd name="T89" fmla="*/ T88 w 5718"/>
                                <a:gd name="T90" fmla="+- 0 3787 2068"/>
                                <a:gd name="T91" fmla="*/ 3787 h 5630"/>
                                <a:gd name="T92" fmla="+- 0 11594 5950"/>
                                <a:gd name="T93" fmla="*/ T92 w 5718"/>
                                <a:gd name="T94" fmla="+- 0 4207 2068"/>
                                <a:gd name="T95" fmla="*/ 4207 h 5630"/>
                                <a:gd name="T96" fmla="+- 0 11660 5950"/>
                                <a:gd name="T97" fmla="*/ T96 w 5718"/>
                                <a:gd name="T98" fmla="+- 0 4652 2068"/>
                                <a:gd name="T99" fmla="*/ 4652 h 5630"/>
                                <a:gd name="T100" fmla="+- 0 11660 5950"/>
                                <a:gd name="T101" fmla="*/ T100 w 5718"/>
                                <a:gd name="T102" fmla="+- 0 5114 2068"/>
                                <a:gd name="T103" fmla="*/ 5114 h 5630"/>
                                <a:gd name="T104" fmla="+- 0 11594 5950"/>
                                <a:gd name="T105" fmla="*/ T104 w 5718"/>
                                <a:gd name="T106" fmla="+- 0 5559 2068"/>
                                <a:gd name="T107" fmla="*/ 5559 h 5630"/>
                                <a:gd name="T108" fmla="+- 0 11469 5950"/>
                                <a:gd name="T109" fmla="*/ T108 w 5718"/>
                                <a:gd name="T110" fmla="+- 0 5979 2068"/>
                                <a:gd name="T111" fmla="*/ 5979 h 5630"/>
                                <a:gd name="T112" fmla="+- 0 11289 5950"/>
                                <a:gd name="T113" fmla="*/ T112 w 5718"/>
                                <a:gd name="T114" fmla="+- 0 6366 2068"/>
                                <a:gd name="T115" fmla="*/ 6366 h 5630"/>
                                <a:gd name="T116" fmla="+- 0 11059 5950"/>
                                <a:gd name="T117" fmla="*/ T116 w 5718"/>
                                <a:gd name="T118" fmla="+- 0 6715 2068"/>
                                <a:gd name="T119" fmla="*/ 6715 h 5630"/>
                                <a:gd name="T120" fmla="+- 0 10785 5950"/>
                                <a:gd name="T121" fmla="*/ T120 w 5718"/>
                                <a:gd name="T122" fmla="+- 0 7020 2068"/>
                                <a:gd name="T123" fmla="*/ 7020 h 5630"/>
                                <a:gd name="T124" fmla="+- 0 10471 5950"/>
                                <a:gd name="T125" fmla="*/ T124 w 5718"/>
                                <a:gd name="T126" fmla="+- 0 7276 2068"/>
                                <a:gd name="T127" fmla="*/ 7276 h 5630"/>
                                <a:gd name="T128" fmla="+- 0 10123 5950"/>
                                <a:gd name="T129" fmla="*/ T128 w 5718"/>
                                <a:gd name="T130" fmla="+- 0 7477 2068"/>
                                <a:gd name="T131" fmla="*/ 7477 h 5630"/>
                                <a:gd name="T132" fmla="+- 0 9746 5950"/>
                                <a:gd name="T133" fmla="*/ T132 w 5718"/>
                                <a:gd name="T134" fmla="+- 0 7616 2068"/>
                                <a:gd name="T135" fmla="*/ 7616 h 5630"/>
                                <a:gd name="T136" fmla="+- 0 9346 5950"/>
                                <a:gd name="T137" fmla="*/ T136 w 5718"/>
                                <a:gd name="T138" fmla="+- 0 7689 2068"/>
                                <a:gd name="T139" fmla="*/ 7689 h 5630"/>
                                <a:gd name="T140" fmla="+- 0 9020 5950"/>
                                <a:gd name="T141" fmla="*/ T140 w 5718"/>
                                <a:gd name="T142" fmla="+- 0 7695 2068"/>
                                <a:gd name="T143" fmla="*/ 7695 h 5630"/>
                                <a:gd name="T144" fmla="+- 0 8787 5950"/>
                                <a:gd name="T145" fmla="*/ T144 w 5718"/>
                                <a:gd name="T146" fmla="+- 0 7671 2068"/>
                                <a:gd name="T147" fmla="*/ 7671 h 5630"/>
                                <a:gd name="T148" fmla="+- 0 8558 5950"/>
                                <a:gd name="T149" fmla="*/ T148 w 5718"/>
                                <a:gd name="T150" fmla="+- 0 7623 2068"/>
                                <a:gd name="T151" fmla="*/ 7623 h 5630"/>
                                <a:gd name="T152" fmla="+- 0 8336 5950"/>
                                <a:gd name="T153" fmla="*/ T152 w 5718"/>
                                <a:gd name="T154" fmla="+- 0 7553 2068"/>
                                <a:gd name="T155" fmla="*/ 7553 h 5630"/>
                                <a:gd name="T156" fmla="+- 0 8120 5950"/>
                                <a:gd name="T157" fmla="*/ T156 w 5718"/>
                                <a:gd name="T158" fmla="+- 0 7460 2068"/>
                                <a:gd name="T159" fmla="*/ 7460 h 5630"/>
                                <a:gd name="T160" fmla="+- 0 7914 5950"/>
                                <a:gd name="T161" fmla="*/ T160 w 5718"/>
                                <a:gd name="T162" fmla="+- 0 7346 2068"/>
                                <a:gd name="T163" fmla="*/ 7346 h 5630"/>
                                <a:gd name="T164" fmla="+- 0 7717 5950"/>
                                <a:gd name="T165" fmla="*/ T164 w 5718"/>
                                <a:gd name="T166" fmla="+- 0 7212 2068"/>
                                <a:gd name="T167" fmla="*/ 7212 h 5630"/>
                                <a:gd name="T168" fmla="+- 0 7532 5950"/>
                                <a:gd name="T169" fmla="*/ T168 w 5718"/>
                                <a:gd name="T170" fmla="+- 0 7057 2068"/>
                                <a:gd name="T171" fmla="*/ 7057 h 5630"/>
                                <a:gd name="T172" fmla="+- 0 7359 5950"/>
                                <a:gd name="T173" fmla="*/ T172 w 5718"/>
                                <a:gd name="T174" fmla="+- 0 6884 2068"/>
                                <a:gd name="T175" fmla="*/ 6884 h 5630"/>
                                <a:gd name="T176" fmla="+- 0 7200 5950"/>
                                <a:gd name="T177" fmla="*/ T176 w 5718"/>
                                <a:gd name="T178" fmla="+- 0 6692 2068"/>
                                <a:gd name="T179" fmla="*/ 6692 h 5630"/>
                                <a:gd name="T180" fmla="+- 0 5950 5950"/>
                                <a:gd name="T181" fmla="*/ T180 w 5718"/>
                                <a:gd name="T182" fmla="+- 0 6638 2068"/>
                                <a:gd name="T183" fmla="*/ 6638 h 5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718" h="5630">
                                  <a:moveTo>
                                    <a:pt x="749" y="3559"/>
                                  </a:moveTo>
                                  <a:lnTo>
                                    <a:pt x="732" y="3486"/>
                                  </a:lnTo>
                                  <a:lnTo>
                                    <a:pt x="717" y="3412"/>
                                  </a:lnTo>
                                  <a:lnTo>
                                    <a:pt x="703" y="3339"/>
                                  </a:lnTo>
                                  <a:lnTo>
                                    <a:pt x="691" y="3264"/>
                                  </a:lnTo>
                                  <a:lnTo>
                                    <a:pt x="682" y="3190"/>
                                  </a:lnTo>
                                  <a:lnTo>
                                    <a:pt x="673" y="3115"/>
                                  </a:lnTo>
                                  <a:lnTo>
                                    <a:pt x="667" y="3041"/>
                                  </a:lnTo>
                                  <a:lnTo>
                                    <a:pt x="663" y="2965"/>
                                  </a:lnTo>
                                  <a:lnTo>
                                    <a:pt x="660" y="2890"/>
                                  </a:lnTo>
                                  <a:lnTo>
                                    <a:pt x="659" y="2815"/>
                                  </a:lnTo>
                                  <a:lnTo>
                                    <a:pt x="667" y="2584"/>
                                  </a:lnTo>
                                  <a:lnTo>
                                    <a:pt x="692" y="2358"/>
                                  </a:lnTo>
                                  <a:lnTo>
                                    <a:pt x="733" y="2139"/>
                                  </a:lnTo>
                                  <a:lnTo>
                                    <a:pt x="788" y="1925"/>
                                  </a:lnTo>
                                  <a:lnTo>
                                    <a:pt x="858" y="1719"/>
                                  </a:lnTo>
                                  <a:lnTo>
                                    <a:pt x="941" y="1521"/>
                                  </a:lnTo>
                                  <a:lnTo>
                                    <a:pt x="1038" y="1332"/>
                                  </a:lnTo>
                                  <a:lnTo>
                                    <a:pt x="1147" y="1152"/>
                                  </a:lnTo>
                                  <a:lnTo>
                                    <a:pt x="1268" y="983"/>
                                  </a:lnTo>
                                  <a:lnTo>
                                    <a:pt x="1400" y="824"/>
                                  </a:lnTo>
                                  <a:lnTo>
                                    <a:pt x="1542" y="678"/>
                                  </a:lnTo>
                                  <a:lnTo>
                                    <a:pt x="1695" y="543"/>
                                  </a:lnTo>
                                  <a:lnTo>
                                    <a:pt x="1856" y="422"/>
                                  </a:lnTo>
                                  <a:lnTo>
                                    <a:pt x="2026" y="314"/>
                                  </a:lnTo>
                                  <a:lnTo>
                                    <a:pt x="2204" y="221"/>
                                  </a:lnTo>
                                  <a:lnTo>
                                    <a:pt x="2389" y="144"/>
                                  </a:lnTo>
                                  <a:lnTo>
                                    <a:pt x="2581" y="82"/>
                                  </a:lnTo>
                                  <a:lnTo>
                                    <a:pt x="2778" y="37"/>
                                  </a:lnTo>
                                  <a:lnTo>
                                    <a:pt x="2981" y="9"/>
                                  </a:lnTo>
                                  <a:lnTo>
                                    <a:pt x="3189" y="0"/>
                                  </a:lnTo>
                                  <a:lnTo>
                                    <a:pt x="3396" y="9"/>
                                  </a:lnTo>
                                  <a:lnTo>
                                    <a:pt x="3599" y="37"/>
                                  </a:lnTo>
                                  <a:lnTo>
                                    <a:pt x="3796" y="82"/>
                                  </a:lnTo>
                                  <a:lnTo>
                                    <a:pt x="3988" y="144"/>
                                  </a:lnTo>
                                  <a:lnTo>
                                    <a:pt x="4173" y="221"/>
                                  </a:lnTo>
                                  <a:lnTo>
                                    <a:pt x="4351" y="314"/>
                                  </a:lnTo>
                                  <a:lnTo>
                                    <a:pt x="4521" y="422"/>
                                  </a:lnTo>
                                  <a:lnTo>
                                    <a:pt x="4682" y="543"/>
                                  </a:lnTo>
                                  <a:lnTo>
                                    <a:pt x="4835" y="678"/>
                                  </a:lnTo>
                                  <a:lnTo>
                                    <a:pt x="4977" y="824"/>
                                  </a:lnTo>
                                  <a:lnTo>
                                    <a:pt x="5109" y="983"/>
                                  </a:lnTo>
                                  <a:lnTo>
                                    <a:pt x="5230" y="1152"/>
                                  </a:lnTo>
                                  <a:lnTo>
                                    <a:pt x="5339" y="1332"/>
                                  </a:lnTo>
                                  <a:lnTo>
                                    <a:pt x="5436" y="1521"/>
                                  </a:lnTo>
                                  <a:lnTo>
                                    <a:pt x="5519" y="1719"/>
                                  </a:lnTo>
                                  <a:lnTo>
                                    <a:pt x="5589" y="1925"/>
                                  </a:lnTo>
                                  <a:lnTo>
                                    <a:pt x="5644" y="2139"/>
                                  </a:lnTo>
                                  <a:lnTo>
                                    <a:pt x="5685" y="2358"/>
                                  </a:lnTo>
                                  <a:lnTo>
                                    <a:pt x="5710" y="2584"/>
                                  </a:lnTo>
                                  <a:lnTo>
                                    <a:pt x="5718" y="2815"/>
                                  </a:lnTo>
                                  <a:lnTo>
                                    <a:pt x="5710" y="3046"/>
                                  </a:lnTo>
                                  <a:lnTo>
                                    <a:pt x="5685" y="3272"/>
                                  </a:lnTo>
                                  <a:lnTo>
                                    <a:pt x="5644" y="3491"/>
                                  </a:lnTo>
                                  <a:lnTo>
                                    <a:pt x="5589" y="3705"/>
                                  </a:lnTo>
                                  <a:lnTo>
                                    <a:pt x="5519" y="3911"/>
                                  </a:lnTo>
                                  <a:lnTo>
                                    <a:pt x="5436" y="4109"/>
                                  </a:lnTo>
                                  <a:lnTo>
                                    <a:pt x="5339" y="4298"/>
                                  </a:lnTo>
                                  <a:lnTo>
                                    <a:pt x="5230" y="4477"/>
                                  </a:lnTo>
                                  <a:lnTo>
                                    <a:pt x="5109" y="4647"/>
                                  </a:lnTo>
                                  <a:lnTo>
                                    <a:pt x="4977" y="4805"/>
                                  </a:lnTo>
                                  <a:lnTo>
                                    <a:pt x="4835" y="4952"/>
                                  </a:lnTo>
                                  <a:lnTo>
                                    <a:pt x="4682" y="5087"/>
                                  </a:lnTo>
                                  <a:lnTo>
                                    <a:pt x="4521" y="5208"/>
                                  </a:lnTo>
                                  <a:lnTo>
                                    <a:pt x="4351" y="5316"/>
                                  </a:lnTo>
                                  <a:lnTo>
                                    <a:pt x="4173" y="5409"/>
                                  </a:lnTo>
                                  <a:lnTo>
                                    <a:pt x="3988" y="5486"/>
                                  </a:lnTo>
                                  <a:lnTo>
                                    <a:pt x="3796" y="5548"/>
                                  </a:lnTo>
                                  <a:lnTo>
                                    <a:pt x="3599" y="5593"/>
                                  </a:lnTo>
                                  <a:lnTo>
                                    <a:pt x="3396" y="5621"/>
                                  </a:lnTo>
                                  <a:lnTo>
                                    <a:pt x="3189" y="5630"/>
                                  </a:lnTo>
                                  <a:lnTo>
                                    <a:pt x="3070" y="5627"/>
                                  </a:lnTo>
                                  <a:lnTo>
                                    <a:pt x="2953" y="5618"/>
                                  </a:lnTo>
                                  <a:lnTo>
                                    <a:pt x="2837" y="5603"/>
                                  </a:lnTo>
                                  <a:lnTo>
                                    <a:pt x="2722" y="5582"/>
                                  </a:lnTo>
                                  <a:lnTo>
                                    <a:pt x="2608" y="5555"/>
                                  </a:lnTo>
                                  <a:lnTo>
                                    <a:pt x="2496" y="5523"/>
                                  </a:lnTo>
                                  <a:lnTo>
                                    <a:pt x="2386" y="5485"/>
                                  </a:lnTo>
                                  <a:lnTo>
                                    <a:pt x="2277" y="5441"/>
                                  </a:lnTo>
                                  <a:lnTo>
                                    <a:pt x="2170" y="5392"/>
                                  </a:lnTo>
                                  <a:lnTo>
                                    <a:pt x="2066" y="5338"/>
                                  </a:lnTo>
                                  <a:lnTo>
                                    <a:pt x="1964" y="5278"/>
                                  </a:lnTo>
                                  <a:lnTo>
                                    <a:pt x="1864" y="5213"/>
                                  </a:lnTo>
                                  <a:lnTo>
                                    <a:pt x="1767" y="5144"/>
                                  </a:lnTo>
                                  <a:lnTo>
                                    <a:pt x="1673" y="5069"/>
                                  </a:lnTo>
                                  <a:lnTo>
                                    <a:pt x="1582" y="4989"/>
                                  </a:lnTo>
                                  <a:lnTo>
                                    <a:pt x="1494" y="4905"/>
                                  </a:lnTo>
                                  <a:lnTo>
                                    <a:pt x="1409" y="4816"/>
                                  </a:lnTo>
                                  <a:lnTo>
                                    <a:pt x="1328" y="4722"/>
                                  </a:lnTo>
                                  <a:lnTo>
                                    <a:pt x="1250" y="4624"/>
                                  </a:lnTo>
                                  <a:lnTo>
                                    <a:pt x="1177" y="4521"/>
                                  </a:lnTo>
                                  <a:lnTo>
                                    <a:pt x="0" y="4570"/>
                                  </a:lnTo>
                                  <a:lnTo>
                                    <a:pt x="749" y="3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68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206" name="Freeform 269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66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208" name="Freeform 267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64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210" name="Freeform 265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62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212" name="Freeform 263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60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214" name="Freeform 261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58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216" name="Freeform 259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56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218" name="Freeform 257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54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220" name="Freeform 255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52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222" name="Freeform 253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50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224" name="Freeform 251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48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226" name="Freeform 249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6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228" name="Freeform 247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4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230" name="Freeform 245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2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232" name="Freeform 243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23.7pt;margin-top:23.45pt;width:560.8pt;height:374pt;z-index:-251663872;mso-position-horizontal-relative:page;mso-position-vertical-relative:page" coordorigin="474,469" coordsize="11216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">
                <v:group id="Group 272" o:spid="_x0000_s1027" style="position:absolute;left:5950;top:2068;width:5199;height:5630" coordorigin="5950,2068" coordsize="5199,5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74" o:spid="_x0000_s1028" style="position:absolute;left:5950;top:2068;width:5199;height:5630;visibility:visible;mso-wrap-style:square;v-text-anchor:top" coordsize="5199,5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re8YA&#10;AADcAAAADwAAAGRycy9kb3ducmV2LnhtbESPT2vCQBTE7wW/w/IEb3WjxVJSN0EshV5UaqvQ2yP7&#10;8qfJvg3ZNYnf3i0UPA4z8xtmnY6mET11rrKsYDGPQBBnVldcKPj+en98AeE8ssbGMim4koM0mTys&#10;MdZ24E/qj74QAcIuRgWl920spctKMujmtiUOXm47gz7IrpC6wyHATSOXUfQsDVYcFkpsaVtSVh8v&#10;RsHhfPqpdvu+zk1eD6snfjuds1+lZtNx8wrC0+jv4f/2h1awjBbwdy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re8YAAADcAAAADwAAAAAAAAAAAAAAAACYAgAAZHJz&#10;L2Rvd25yZXYueG1sUEsFBgAAAAAEAAQA9QAAAIsDAAAAAA==&#10;" path="m5199,4521r-4022,l1250,4624r78,98l1409,4816r85,89l1582,4989r91,80l1767,5144r97,69l1964,5278r102,60l2170,5392r107,49l2386,5485r110,38l2608,5555r114,27l2837,5603r116,15l3070,5627r119,3l3396,5621r203,-28l3796,5548r192,-62l4173,5409r178,-93l4521,5208r161,-121l4835,4952r142,-147l5109,4647r90,-126e" stroked="f">
                    <v:path arrowok="t" o:connecttype="custom" o:connectlocs="5199,6589;1177,6589;1250,6692;1328,6790;1409,6884;1494,6973;1582,7057;1673,7137;1767,7212;1864,7281;1964,7346;2066,7406;2170,7460;2277,7509;2386,7553;2496,7591;2608,7623;2722,7650;2837,7671;2953,7686;3070,7695;3189,7698;3396,7689;3599,7661;3796,7616;3988,7554;4173,7477;4351,7384;4521,7276;4682,7155;4835,7020;4977,6873;5109,6715;5199,6589" o:connectangles="0,0,0,0,0,0,0,0,0,0,0,0,0,0,0,0,0,0,0,0,0,0,0,0,0,0,0,0,0,0,0,0,0,0"/>
                  </v:shape>
                  <v:shape id="Freeform 273" o:spid="_x0000_s1029" style="position:absolute;left:5950;top:2068;width:5199;height:5630;visibility:visible;mso-wrap-style:square;v-text-anchor:top" coordsize="5199,5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1DMUA&#10;AADcAAAADwAAAGRycy9kb3ducmV2LnhtbESPT2vCQBTE70K/w/IKvemmKUqJriIVoZdWtFXw9si+&#10;/DHZtyG7TeK3dwWhx2FmfsMsVoOpRUetKy0reJ1EIIhTq0vOFfz+bMfvIJxH1lhbJgVXcrBaPo0W&#10;mGjb8566g89FgLBLUEHhfZNI6dKCDLqJbYiDl9nWoA+yzaVusQ9wU8s4imbSYMlhocCGPgpKq8Of&#10;UbA7Hc/l13dXZSar+ukbb46n9KLUy/OwnoPwNPj/8KP9qRXEU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vUMxQAAANwAAAAPAAAAAAAAAAAAAAAAAJgCAABkcnMv&#10;ZG93bnJldi54bWxQSwUGAAAAAAQABAD1AAAAigMAAAAA&#10;" path="m3189,l2981,9,2778,37,2581,82r-192,62l2204,221r-178,93l1856,422,1695,543,1542,678,1400,824,1268,983r-121,169l1038,1332r-97,189l858,1719r-70,206l733,2139r-41,219l667,2584r-8,231l659,2853r2,75l665,3003r5,75l677,3153r9,74l697,3302r13,73l724,3449r16,73l749,3559,,4570r1177,-49l5199,4521r31,-44l5339,4298r97,-189l5519,3911r70,-206l5644,3491r41,-219l5710,3046r8,-231l5710,2584r-25,-226l5644,2139r-55,-214l5519,1719r-83,-198l5339,1332,5230,1152,5109,983,4977,824,4835,678,4682,543,4521,422,4351,314,4173,221,3988,144,3796,82,3599,37,3396,9,3189,e" stroked="f">
                    <v:path arrowok="t" o:connecttype="custom" o:connectlocs="2981,2077;2581,2150;2204,2289;1856,2490;1542,2746;1268,3051;1038,3400;858,3787;733,4207;667,4652;659,4921;665,5071;677,5221;697,5370;724,5517;749,5627;1177,6589;5230,6545;5436,6177;5589,5773;5685,5340;5718,4883;5685,4426;5589,3993;5436,3589;5230,3220;4977,2892;4682,2611;4351,2382;3988,2212;3599,2105;3189,2068" o:connectangles="0,0,0,0,0,0,0,0,0,0,0,0,0,0,0,0,0,0,0,0,0,0,0,0,0,0,0,0,0,0,0,0"/>
                  </v:shape>
                </v:group>
                <v:group id="Group 270" o:spid="_x0000_s1030" style="position:absolute;left:5950;top:2068;width:5718;height:5630" coordorigin="5950,2068" coordsize="5718,5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71" o:spid="_x0000_s1031" style="position:absolute;left:5950;top:2068;width:5718;height:5630;visibility:visible;mso-wrap-style:square;v-text-anchor:top" coordsize="5718,5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p68YA&#10;AADcAAAADwAAAGRycy9kb3ducmV2LnhtbESPQUvDQBSE74L/YXmCN7trKhLSbotUi156MBZKb4/s&#10;a5I2+zbdXdP477uC4HGYmW+Y+XK0nRjIh9axhseJAkFcOdNyrWH7tX7IQYSIbLBzTBp+KMBycXsz&#10;x8K4C3/SUMZaJAiHAjU0MfaFlKFqyGKYuJ44eQfnLcYkfS2Nx0uC205mSj1Liy2nhQZ7WjVUncpv&#10;q2FVvg+7zZDbfX6evh7P2Zvvt0rr+7vxZQYi0hj/w3/tD6MhU0/we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Mp68YAAADcAAAADwAAAAAAAAAAAAAAAACYAgAAZHJz&#10;L2Rvd25yZXYueG1sUEsFBgAAAAAEAAQA9QAAAIsDAAAAAA==&#10;" path="m749,3559r-17,-73l717,3412r-14,-73l691,3264r-9,-74l673,3115r-6,-74l663,2965r-3,-75l659,2815r8,-231l692,2358r41,-219l788,1925r70,-206l941,1521r97,-189l1147,1152,1268,983,1400,824,1542,678,1695,543,1856,422,2026,314r178,-93l2389,144,2581,82,2778,37,2981,9,3189,r207,9l3599,37r197,45l3988,144r185,77l4351,314r170,108l4682,543r153,135l4977,824r132,159l5230,1152r109,180l5436,1521r83,198l5589,1925r55,214l5685,2358r25,226l5718,2815r-8,231l5685,3272r-41,219l5589,3705r-70,206l5436,4109r-97,189l5230,4477r-121,170l4977,4805r-142,147l4682,5087r-161,121l4351,5316r-178,93l3988,5486r-192,62l3599,5593r-203,28l3189,5630r-119,-3l2953,5618r-116,-15l2722,5582r-114,-27l2496,5523r-110,-38l2277,5441r-107,-49l2066,5338r-102,-60l1864,5213r-97,-69l1673,5069r-91,-80l1494,4905r-85,-89l1328,4722r-78,-98l1177,4521,,4570,749,3559xe" filled="f" strokeweight="2.25pt">
                    <v:path arrowok="t" o:connecttype="custom" o:connectlocs="732,5554;703,5407;682,5258;667,5109;660,4958;667,4652;733,4207;858,3787;1038,3400;1268,3051;1542,2746;1856,2490;2204,2289;2581,2150;2981,2077;3396,2077;3796,2150;4173,2289;4521,2490;4835,2746;5109,3051;5339,3400;5519,3787;5644,4207;5710,4652;5710,5114;5644,5559;5519,5979;5339,6366;5109,6715;4835,7020;4521,7276;4173,7477;3796,7616;3396,7689;3070,7695;2837,7671;2608,7623;2386,7553;2170,7460;1964,7346;1767,7212;1582,7057;1409,6884;1250,6692;0,6638" o:connectangles="0,0,0,0,0,0,0,0,0,0,0,0,0,0,0,0,0,0,0,0,0,0,0,0,0,0,0,0,0,0,0,0,0,0,0,0,0,0,0,0,0,0,0,0,0,0"/>
                  </v:shape>
                </v:group>
                <v:group id="Group 268" o:spid="_x0000_s1032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69" o:spid="_x0000_s1033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H2hMMA&#10;AADcAAAADwAAAGRycy9kb3ducmV2LnhtbESPQYvCMBSE7wv+h/AEb2uiQlmqUaogeBDcVS/ens2z&#10;rTYvpYla/71ZWNjjMDPfMLNFZ2vxoNZXjjWMhgoEce5MxYWG42H9+QXCB2SDtWPS8CIPi3nvY4ap&#10;cU/+occ+FCJC2KeooQyhSaX0eUkW/dA1xNG7uNZiiLItpGnxGeG2lmOlEmmx4rhQYkOrkvLb/m41&#10;ZIGS0zW7nS872uaT7+pYL63SetDvsimIQF34D/+1N0bDWCXweyYe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H2hMMAAADcAAAADwAAAAAAAAAAAAAAAACYAgAAZHJzL2Rv&#10;d25yZXYueG1sUEsFBgAAAAAEAAQA9QAAAIgDAAAAAA==&#10;" path="m,l10946,e" filled="f" strokeweight=".20497mm">
                    <v:path arrowok="t" o:connecttype="custom" o:connectlocs="0,0;10946,0" o:connectangles="0,0"/>
                  </v:shape>
                </v:group>
                <v:group id="Group 266" o:spid="_x0000_s1034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67" o:spid="_x0000_s1035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uS8AA&#10;AADcAAAADwAAAGRycy9kb3ducmV2LnhtbERPTYvCMBC9C/sfwizszSb2sErXKLKwIIiC1YPH2WZs&#10;i82kNLGt/94cBI+P971cj7YRPXW+dqxhligQxIUzNZcazqe/6QKED8gGG8ek4UEe1quPyRIz4wY+&#10;Up+HUsQQ9hlqqEJoMyl9UZFFn7iWOHJX11kMEXalNB0OMdw2MlXqW1qsOTZU2NJvRcUtv1sNJ3U5&#10;5PftP+/n6c41hRxw1m+0/vocNz8gAo3hLX65t0ZDquL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QuS8AAAADcAAAADwAAAAAAAAAAAAAAAACYAgAAZHJzL2Rvd25y&#10;ZXYueG1sUEsFBgAAAAAEAAQA9QAAAIU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64" o:spid="_x0000_s1036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65" o:spid="_x0000_s1037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6scEA&#10;AADcAAAADwAAAGRycy9kb3ducmV2LnhtbERPy4rCMBTdD/gP4QpuRFNdiFSjiMyIqIvxhS4vzbWt&#10;NjeliVr/3iwEl4fzHk9rU4gHVS63rKDXjUAQJ1bnnCo47P86QxDOI2ssLJOCFzmYTho/Y4y1ffKW&#10;HjufihDCLkYFmfdlLKVLMjLourYkDtzFVgZ9gFUqdYXPEG4K2Y+igTSYc2jIsKR5RsltdzcKfk/D&#10;4/HC/4vNfe3LVftK58W2rVSrWc9GIDzV/iv+uJdaQb8X5ocz4QjIy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furHBAAAA3AAAAA8AAAAAAAAAAAAAAAAAmAIAAGRycy9kb3du&#10;cmV2LnhtbFBLBQYAAAAABAAEAPUAAACGAwAAAAA=&#10;" path="m,l10908,e" filled="f" strokeweight=".58pt">
                    <v:path arrowok="t" o:connecttype="custom" o:connectlocs="0,0;10908,0" o:connectangles="0,0"/>
                  </v:shape>
                </v:group>
                <v:group id="Group 262" o:spid="_x0000_s1038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63" o:spid="_x0000_s1039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PfMQA&#10;AADcAAAADwAAAGRycy9kb3ducmV2LnhtbESPwWrDMBBE74X8g9hAb41sH9riWA4hEAiEFurkkONG&#10;2tgm1spYiu3+fVUo9DjMzBum2My2EyMNvnWsIF0lIIi1My3XCs6n/cs7CB+QDXaOScE3ediUi6cC&#10;c+Mm/qKxCrWIEPY5KmhC6HMpvW7Iol+5njh6NzdYDFEOtTQDThFuO5klyau02HJcaLCnXUP6Xj2s&#10;glNy+awehyt/vGVH12k5YTpulXpezts1iEBz+A//tQ9GQZZm8HsmHg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lj3zEAAAA3AAAAA8AAAAAAAAAAAAAAAAAmAIAAGRycy9k&#10;b3ducmV2LnhtbFBLBQYAAAAABAAEAPUAAACJ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60" o:spid="_x0000_s1040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61" o:spid="_x0000_s1041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NVcYA&#10;AADcAAAADwAAAGRycy9kb3ducmV2LnhtbESPT2vCQBTE74V+h+UVequbSAgSXUVLS0s9lPoH8fbI&#10;PpNg9m3Y3Zr47d2C0OMwM79hZovBtOJCzjeWFaSjBARxaXXDlYLd9v1lAsIHZI2tZVJwJQ+L+ePD&#10;DAtte/6hyyZUIkLYF6igDqErpPRlTQb9yHbE0TtZZzBE6SqpHfYRblo5TpJcGmw4LtTY0WtN5Xnz&#10;axRwyLNmfbjuj28prj7c95fus1yp56dhOQURaAj/4Xv7UysYpxn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JNVc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258" o:spid="_x0000_s1042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59" o:spid="_x0000_s1043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VIcYA&#10;AADcAAAADwAAAGRycy9kb3ducmV2LnhtbESP3WrCQBSE7wu+w3IKvasbQysSXUXFYqUgGFuvD9nT&#10;JJg9G7Obn769Wyj0cpiZb5jFajCV6KhxpWUFk3EEgjizuuRcwef57XkGwnlkjZVlUvBDDlbL0cMC&#10;E217PlGX+lwECLsEFRTe14mULivIoBvbmjh437Yx6INscqkb7APcVDKOoqk0WHJYKLCmbUHZNW2N&#10;gtvm4xL7fduvvw7X/Wv3sju2bqfU0+OwnoPwNPj/8F/7XSuIJ1P4PR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1VIcYAAADcAAAADwAAAAAAAAAAAAAAAACYAgAAZHJz&#10;L2Rvd25yZXYueG1sUEsFBgAAAAAEAAQA9QAAAIsDAAAAAA=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256" o:spid="_x0000_s1044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57" o:spid="_x0000_s1045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lq8MA&#10;AADcAAAADwAAAGRycy9kb3ducmV2LnhtbERPz2vCMBS+D/Y/hDfwMjStUpHOKGMievCg1ctur81b&#10;U9a8lCZq/e+Xw8Djx/d7uR5sK27U+8axgnSSgCCunG64VnA5b8cLED4ga2wdk4IHeVivXl+WmGt3&#10;5xPdilCLGMI+RwUmhC6X0leGLPqJ64gj9+N6iyHCvpa6x3sMt62cJslcWmw4Nhjs6MtQ9VtcrYLy&#10;UO/eq+P3IUvLMmy2WWGy2UOp0dvw+QEi0BCe4n/3XiuYpnFt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jlq8MAAADcAAAADwAAAAAAAAAAAAAAAACYAgAAZHJzL2Rv&#10;d25yZXYueG1sUEsFBgAAAAAEAAQA9QAAAIgDAAAAAA==&#10;" path="m,l,7401e" filled="f" strokeweight=".20497mm">
                    <v:path arrowok="t" o:connecttype="custom" o:connectlocs="0,509;0,7910" o:connectangles="0,0"/>
                  </v:shape>
                </v:group>
                <v:group id="Group 254" o:spid="_x0000_s1046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55" o:spid="_x0000_s1047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B68MA&#10;AADcAAAADwAAAGRycy9kb3ducmV2LnhtbERPz2vCMBS+D/Y/hCd4m2mLFOmMZY4NxR1E3Ri7PZq3&#10;tqx5KUm09b83h4HHj+/3shxNJy7kfGtZQTpLQBBXVrdcK/g8vT8tQPiArLGzTAqu5KFcPT4ssdB2&#10;4ANdjqEWMYR9gQqaEPpCSl81ZNDPbE8cuV/rDIYIXS21wyGGm05mSZJLgy3HhgZ7em2o+juejQIO&#10;+bz9+L5+/byluN64/U4P81yp6WR8eQYRaAx38b97qxVkWZ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WB68MAAADcAAAADwAAAAAAAAAAAAAAAACYAgAAZHJzL2Rv&#10;d25yZXYueG1sUEsFBgAAAAAEAAQA9QAAAIgDAAAAAA==&#10;" path="m,l,7469e" filled="f" strokeweight=".58pt">
                    <v:path arrowok="t" o:connecttype="custom" o:connectlocs="0,475;0,7944" o:connectangles="0,0"/>
                  </v:shape>
                </v:group>
                <v:group id="Group 252" o:spid="_x0000_s1048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53" o:spid="_x0000_s1049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+dMQA&#10;AADcAAAADwAAAGRycy9kb3ducmV2LnhtbESPS2vDMBCE74X+B7GF3Bq5LoTgRgkl1NAenGch18Xa&#10;2G6slbFUP/59FAjkOMzMN8xiNZhadNS6yrKCt2kEgji3uuJCwe8xfZ2DcB5ZY22ZFIzkYLV8flpg&#10;om3Pe+oOvhABwi5BBaX3TSKly0sy6Ka2IQ7e2bYGfZBtIXWLfYCbWsZRNJMGKw4LJTa0Lim/HP6N&#10;gtnX+U/n6fZnI+0u4/GU8fspU2ryMnx+gPA0+Ef43v7WCuI4htuZc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fnTEAAAA3AAAAA8AAAAAAAAAAAAAAAAAmAIAAGRycy9k&#10;b3ducmV2LnhtbFBLBQYAAAAABAAEAPUAAACJAwAAAAA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250" o:spid="_x0000_s1050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51" o:spid="_x0000_s1051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oo8QA&#10;AADcAAAADwAAAGRycy9kb3ducmV2LnhtbESPX2vCQBDE3wt+h2OFvtWLwUqJniKCVCiE1n/PS25N&#10;orm9kNtq/Pa9QqGPw8z8hpkve9eoG3Wh9mxgPEpAERfe1lwaOOw3L2+ggiBbbDyTgQcFWC4GT3PM&#10;rL/zF912UqoI4ZChgUqkzbQORUUOw8i3xNE7+86hRNmV2nZ4j3DX6DRJptphzXGhwpbWFRXX3bcz&#10;8Hm85phcHvIxfdUnW0r+vne5Mc/DfjUDJdTLf/ivvbUG0nQCv2fi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KKPEAAAA3AAAAA8AAAAAAAAAAAAAAAAAmAIAAGRycy9k&#10;b3ducmV2LnhtbFBLBQYAAAAABAAEAPUAAACJAwAAAAA=&#10;" path="m,l,7401e" filled="f" strokeweight=".58pt">
                    <v:path arrowok="t" o:connecttype="custom" o:connectlocs="0,509;0,7910" o:connectangles="0,0"/>
                  </v:shape>
                </v:group>
                <v:group id="Group 248" o:spid="_x0000_s1052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49" o:spid="_x0000_s1053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5+scUA&#10;AADcAAAADwAAAGRycy9kb3ducmV2LnhtbESP0WrCQBRE3wv+w3IF3+rGPGhJXUUEJQpaav2AS/Y2&#10;myZ7N2ZXjX/vFgp9HGbmDDNf9rYRN+p85VjBZJyAIC6crrhUcP7avL6B8AFZY+OYFDzIw3IxeJlj&#10;pt2dP+l2CqWIEPYZKjAhtJmUvjBk0Y9dSxy9b9dZDFF2pdQd3iPcNjJNkqm0WHFcMNjS2lBRn65W&#10;wUdtjpP97jDbhHL3uOR5vf/ZnpUaDfvVO4hAffgP/7VzrSBNp/B7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n6xxQAAANwAAAAPAAAAAAAAAAAAAAAAAJgCAABkcnMv&#10;ZG93bnJldi54bWxQSwUGAAAAAAQABAD1AAAAigMAAAAA&#10;" path="m,l10946,e" filled="f" strokeweight=".58pt">
                    <v:path arrowok="t" o:connecttype="custom" o:connectlocs="0,0;10946,0" o:connectangles="0,0"/>
                  </v:shape>
                </v:group>
                <v:group id="Group 246" o:spid="_x0000_s1054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7" o:spid="_x0000_s1055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yK78A&#10;AADcAAAADwAAAGRycy9kb3ducmV2LnhtbERPTYvCMBC9C/6HMII3m9qDSjWKCIIgCtY97HFsxrbY&#10;TEoT2+6/3xwEj4/3vdkNphYdta6yrGAexSCIc6srLhT83I+zFQjnkTXWlknBHznYbcejDaba9nyj&#10;LvOFCCHsUlRQet+kUrq8JIMusg1x4J62NegDbAupW+xDuKllEscLabDi0FBiQ4eS8lf2Ngru8e81&#10;e58efFkmZ1vnssd5t1dqOhn2axCeBv8Vf9wnrSBJwtpwJhw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IXIrvwAAANwAAAAPAAAAAAAAAAAAAAAAAJgCAABkcnMvZG93bnJl&#10;di54bWxQSwUGAAAAAAQABAD1AAAAhAMAAAAA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244" o:spid="_x0000_s1056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45" o:spid="_x0000_s1057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9178A&#10;AADcAAAADwAAAGRycy9kb3ducmV2LnhtbERPy6rCMBDdX/AfwgjurqkKotUoIgriQvDxAUMztrXN&#10;pDTRtn69WQguD+e9XLemFC+qXW5ZwWgYgSBOrM45VXC77v9nIJxH1lhaJgUdOViven9LjLVt+Eyv&#10;i09FCGEXo4LM+yqW0iUZGXRDWxEH7m5rgz7AOpW6xiaEm1KOo2gqDeYcGjKsaJtRUlyeRoEeme27&#10;e7TH+WmnJ81e26LoDkoN+u1mAcJT63/ir/ugFYwnYX44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L3XvwAAANwAAAAPAAAAAAAAAAAAAAAAAJgCAABkcnMvZG93bnJl&#10;di54bWxQSwUGAAAAAAQABAD1AAAAhAMAAAAA&#10;" path="m,l10908,e" filled="f" strokeweight=".20497mm">
                    <v:path arrowok="t" o:connecttype="custom" o:connectlocs="0,0;10908,0" o:connectangles="0,0"/>
                  </v:shape>
                </v:group>
                <v:group id="Group 242" o:spid="_x0000_s1058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43" o:spid="_x0000_s1059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THMQA&#10;AADcAAAADwAAAGRycy9kb3ducmV2LnhtbESPQWuDQBSE74H8h+UFeourFppi3AQJFAKlhZoecnxx&#10;X1TivhV3o/bfdwuFHIeZ+YbJ97PpxEiDay0rSKIYBHFldcu1gu/T2/oVhPPIGjvLpOCHHOx3y0WO&#10;mbYTf9FY+loECLsMFTTe95mUrmrIoItsTxy8qx0M+iCHWuoBpwA3nUzj+EUabDksNNjToaHqVt6N&#10;glN8/izvxwt/bNJ321VywmQslHpazcUWhKfZP8L/7aNWkD6n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0xzEAAAA3AAAAA8AAAAAAAAAAAAAAAAAmAIAAGRycy9k&#10;b3ducmV2LnhtbFBLBQYAAAAABAAEAPUAAACJAwAAAAA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C86428">
        <w:rPr>
          <w:rFonts w:ascii="Arial Black" w:eastAsia="Arial Black" w:hAnsi="Arial Black" w:cs="Arial Black"/>
          <w:b/>
          <w:bCs/>
          <w:spacing w:val="1"/>
          <w:position w:val="1"/>
          <w:sz w:val="36"/>
          <w:szCs w:val="36"/>
        </w:rPr>
        <w:t>C</w:t>
      </w:r>
      <w:r w:rsidR="00C86428">
        <w:rPr>
          <w:rFonts w:ascii="Arial Black" w:eastAsia="Arial Black" w:hAnsi="Arial Black" w:cs="Arial Black"/>
          <w:b/>
          <w:bCs/>
          <w:position w:val="1"/>
          <w:sz w:val="36"/>
          <w:szCs w:val="36"/>
        </w:rPr>
        <w:t>OLOUR :</w:t>
      </w:r>
      <w:proofErr w:type="gramEnd"/>
      <w:r w:rsidR="00C86428">
        <w:rPr>
          <w:rFonts w:ascii="Arial Black" w:eastAsia="Arial Black" w:hAnsi="Arial Black" w:cs="Arial Black"/>
          <w:b/>
          <w:bCs/>
          <w:position w:val="1"/>
          <w:sz w:val="36"/>
          <w:szCs w:val="36"/>
        </w:rPr>
        <w:t xml:space="preserve"> </w:t>
      </w:r>
      <w:proofErr w:type="spellStart"/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c</w:t>
      </w:r>
      <w:r w:rsidR="00C86428">
        <w:rPr>
          <w:rFonts w:ascii="Arial" w:eastAsia="Arial" w:hAnsi="Arial" w:cs="Arial"/>
          <w:spacing w:val="-2"/>
          <w:position w:val="1"/>
          <w:sz w:val="32"/>
          <w:szCs w:val="32"/>
        </w:rPr>
        <w:t>o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l</w:t>
      </w:r>
      <w:r w:rsidR="00C86428">
        <w:rPr>
          <w:rFonts w:ascii="Arial" w:eastAsia="Arial" w:hAnsi="Arial" w:cs="Arial"/>
          <w:position w:val="1"/>
          <w:sz w:val="32"/>
          <w:szCs w:val="32"/>
        </w:rPr>
        <w:t>our</w:t>
      </w:r>
      <w:proofErr w:type="spellEnd"/>
      <w:r w:rsidR="00C86428">
        <w:rPr>
          <w:rFonts w:ascii="Arial" w:eastAsia="Arial" w:hAnsi="Arial" w:cs="Arial"/>
          <w:spacing w:val="-9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i</w:t>
      </w:r>
      <w:r w:rsidR="00C86428">
        <w:rPr>
          <w:rFonts w:ascii="Arial" w:eastAsia="Arial" w:hAnsi="Arial" w:cs="Arial"/>
          <w:position w:val="1"/>
          <w:sz w:val="32"/>
          <w:szCs w:val="32"/>
        </w:rPr>
        <w:t>s</w:t>
      </w:r>
      <w:r w:rsidR="00C86428">
        <w:rPr>
          <w:rFonts w:ascii="Arial" w:eastAsia="Arial" w:hAnsi="Arial" w:cs="Arial"/>
          <w:spacing w:val="-1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v</w:t>
      </w:r>
      <w:r w:rsidR="00C86428">
        <w:rPr>
          <w:rFonts w:ascii="Arial" w:eastAsia="Arial" w:hAnsi="Arial" w:cs="Arial"/>
          <w:position w:val="1"/>
          <w:sz w:val="32"/>
          <w:szCs w:val="32"/>
        </w:rPr>
        <w:t>e</w:t>
      </w:r>
      <w:r w:rsidR="00C86428">
        <w:rPr>
          <w:rFonts w:ascii="Arial" w:eastAsia="Arial" w:hAnsi="Arial" w:cs="Arial"/>
          <w:spacing w:val="2"/>
          <w:position w:val="1"/>
          <w:sz w:val="32"/>
          <w:szCs w:val="32"/>
        </w:rPr>
        <w:t>r</w:t>
      </w:r>
      <w:r w:rsidR="00C86428">
        <w:rPr>
          <w:rFonts w:ascii="Arial" w:eastAsia="Arial" w:hAnsi="Arial" w:cs="Arial"/>
          <w:position w:val="1"/>
          <w:sz w:val="32"/>
          <w:szCs w:val="32"/>
        </w:rPr>
        <w:t>y</w:t>
      </w:r>
      <w:r w:rsidR="00C86428">
        <w:rPr>
          <w:rFonts w:ascii="Arial" w:eastAsia="Arial" w:hAnsi="Arial" w:cs="Arial"/>
          <w:spacing w:val="-10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im</w:t>
      </w:r>
      <w:r w:rsidR="00C86428">
        <w:rPr>
          <w:rFonts w:ascii="Arial" w:eastAsia="Arial" w:hAnsi="Arial" w:cs="Arial"/>
          <w:position w:val="1"/>
          <w:sz w:val="32"/>
          <w:szCs w:val="32"/>
        </w:rPr>
        <w:t>po</w:t>
      </w:r>
      <w:r w:rsidR="00C86428">
        <w:rPr>
          <w:rFonts w:ascii="Arial" w:eastAsia="Arial" w:hAnsi="Arial" w:cs="Arial"/>
          <w:spacing w:val="2"/>
          <w:position w:val="1"/>
          <w:sz w:val="32"/>
          <w:szCs w:val="32"/>
        </w:rPr>
        <w:t>r</w:t>
      </w:r>
      <w:r w:rsidR="00C86428">
        <w:rPr>
          <w:rFonts w:ascii="Arial" w:eastAsia="Arial" w:hAnsi="Arial" w:cs="Arial"/>
          <w:position w:val="1"/>
          <w:sz w:val="32"/>
          <w:szCs w:val="32"/>
        </w:rPr>
        <w:t>tant</w:t>
      </w:r>
      <w:r w:rsidR="00C86428">
        <w:rPr>
          <w:rFonts w:ascii="Arial" w:eastAsia="Arial" w:hAnsi="Arial" w:cs="Arial"/>
          <w:spacing w:val="-13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to</w:t>
      </w:r>
      <w:r w:rsidR="00C86428">
        <w:rPr>
          <w:rFonts w:ascii="Arial" w:eastAsia="Arial" w:hAnsi="Arial" w:cs="Arial"/>
          <w:spacing w:val="-3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us</w:t>
      </w:r>
      <w:r w:rsidR="00C86428">
        <w:rPr>
          <w:rFonts w:ascii="Arial" w:eastAsia="Arial" w:hAnsi="Arial" w:cs="Arial"/>
          <w:spacing w:val="-2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and</w:t>
      </w:r>
      <w:r w:rsidR="00C86428">
        <w:rPr>
          <w:rFonts w:ascii="Arial" w:eastAsia="Arial" w:hAnsi="Arial" w:cs="Arial"/>
          <w:spacing w:val="-5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c</w:t>
      </w:r>
      <w:r w:rsidR="00C86428">
        <w:rPr>
          <w:rFonts w:ascii="Arial" w:eastAsia="Arial" w:hAnsi="Arial" w:cs="Arial"/>
          <w:spacing w:val="3"/>
          <w:position w:val="1"/>
          <w:sz w:val="32"/>
          <w:szCs w:val="32"/>
        </w:rPr>
        <w:t>a</w:t>
      </w:r>
      <w:r w:rsidR="00C86428">
        <w:rPr>
          <w:rFonts w:ascii="Arial" w:eastAsia="Arial" w:hAnsi="Arial" w:cs="Arial"/>
          <w:position w:val="1"/>
          <w:sz w:val="32"/>
          <w:szCs w:val="32"/>
        </w:rPr>
        <w:t>n</w:t>
      </w:r>
      <w:r w:rsidR="00C86428">
        <w:rPr>
          <w:rFonts w:ascii="Arial" w:eastAsia="Arial" w:hAnsi="Arial" w:cs="Arial"/>
          <w:spacing w:val="-5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be</w:t>
      </w:r>
      <w:r w:rsidR="00C86428">
        <w:rPr>
          <w:rFonts w:ascii="Arial" w:eastAsia="Arial" w:hAnsi="Arial" w:cs="Arial"/>
          <w:spacing w:val="-4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u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s</w:t>
      </w:r>
      <w:r w:rsidR="00C86428">
        <w:rPr>
          <w:rFonts w:ascii="Arial" w:eastAsia="Arial" w:hAnsi="Arial" w:cs="Arial"/>
          <w:position w:val="1"/>
          <w:sz w:val="32"/>
          <w:szCs w:val="32"/>
        </w:rPr>
        <w:t>ed</w:t>
      </w:r>
      <w:r w:rsidR="00C86428">
        <w:rPr>
          <w:rFonts w:ascii="Arial" w:eastAsia="Arial" w:hAnsi="Arial" w:cs="Arial"/>
          <w:spacing w:val="-7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to</w:t>
      </w:r>
      <w:r w:rsidR="00C86428">
        <w:rPr>
          <w:rFonts w:ascii="Arial" w:eastAsia="Arial" w:hAnsi="Arial" w:cs="Arial"/>
          <w:spacing w:val="-3"/>
          <w:position w:val="1"/>
          <w:sz w:val="32"/>
          <w:szCs w:val="32"/>
        </w:rPr>
        <w:t xml:space="preserve"> </w:t>
      </w:r>
      <w:r w:rsidR="00C86428">
        <w:rPr>
          <w:rFonts w:ascii="Arial" w:eastAsia="Arial" w:hAnsi="Arial" w:cs="Arial"/>
          <w:position w:val="1"/>
          <w:sz w:val="32"/>
          <w:szCs w:val="32"/>
        </w:rPr>
        <w:t>de</w:t>
      </w:r>
      <w:r w:rsidR="00C86428">
        <w:rPr>
          <w:rFonts w:ascii="Arial" w:eastAsia="Arial" w:hAnsi="Arial" w:cs="Arial"/>
          <w:spacing w:val="4"/>
          <w:position w:val="1"/>
          <w:sz w:val="32"/>
          <w:szCs w:val="32"/>
        </w:rPr>
        <w:t>s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c</w:t>
      </w:r>
      <w:r w:rsidR="00C86428">
        <w:rPr>
          <w:rFonts w:ascii="Arial" w:eastAsia="Arial" w:hAnsi="Arial" w:cs="Arial"/>
          <w:spacing w:val="-1"/>
          <w:position w:val="1"/>
          <w:sz w:val="32"/>
          <w:szCs w:val="32"/>
        </w:rPr>
        <w:t>r</w:t>
      </w:r>
      <w:r w:rsidR="00C86428">
        <w:rPr>
          <w:rFonts w:ascii="Arial" w:eastAsia="Arial" w:hAnsi="Arial" w:cs="Arial"/>
          <w:spacing w:val="1"/>
          <w:position w:val="1"/>
          <w:sz w:val="32"/>
          <w:szCs w:val="32"/>
        </w:rPr>
        <w:t>i</w:t>
      </w:r>
      <w:r w:rsidR="00C86428">
        <w:rPr>
          <w:rFonts w:ascii="Arial" w:eastAsia="Arial" w:hAnsi="Arial" w:cs="Arial"/>
          <w:position w:val="1"/>
          <w:sz w:val="32"/>
          <w:szCs w:val="32"/>
        </w:rPr>
        <w:t>be</w:t>
      </w:r>
    </w:p>
    <w:p w:rsidR="00A51C1C" w:rsidRDefault="00C86428">
      <w:pPr>
        <w:spacing w:before="18" w:after="0" w:line="420" w:lineRule="atLeast"/>
        <w:ind w:left="100" w:right="207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sz w:val="32"/>
          <w:szCs w:val="32"/>
        </w:rPr>
        <w:t>our</w:t>
      </w:r>
      <w:proofErr w:type="gramEnd"/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fee</w:t>
      </w:r>
      <w:r>
        <w:rPr>
          <w:rFonts w:ascii="Arial" w:eastAsia="Arial" w:hAnsi="Arial" w:cs="Arial"/>
          <w:spacing w:val="1"/>
          <w:sz w:val="32"/>
          <w:szCs w:val="32"/>
        </w:rPr>
        <w:t>li</w:t>
      </w:r>
      <w:r>
        <w:rPr>
          <w:rFonts w:ascii="Arial" w:eastAsia="Arial" w:hAnsi="Arial" w:cs="Arial"/>
          <w:sz w:val="32"/>
          <w:szCs w:val="32"/>
        </w:rPr>
        <w:t>ng</w:t>
      </w:r>
      <w:r>
        <w:rPr>
          <w:rFonts w:ascii="Arial" w:eastAsia="Arial" w:hAnsi="Arial" w:cs="Arial"/>
          <w:spacing w:val="2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pacing w:val="77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A</w:t>
      </w:r>
      <w:r>
        <w:rPr>
          <w:rFonts w:ascii="Arial" w:eastAsia="Arial" w:hAnsi="Arial" w:cs="Arial"/>
          <w:spacing w:val="-1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t</w:t>
      </w:r>
      <w:r>
        <w:rPr>
          <w:rFonts w:ascii="Arial" w:eastAsia="Arial" w:hAnsi="Arial" w:cs="Arial"/>
          <w:spacing w:val="4"/>
          <w:sz w:val="32"/>
          <w:szCs w:val="32"/>
        </w:rPr>
        <w:t>i</w:t>
      </w:r>
      <w:r>
        <w:rPr>
          <w:rFonts w:ascii="Arial" w:eastAsia="Arial" w:hAnsi="Arial" w:cs="Arial"/>
          <w:spacing w:val="1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ts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u</w:t>
      </w:r>
      <w:r>
        <w:rPr>
          <w:rFonts w:ascii="Arial" w:eastAsia="Arial" w:hAnsi="Arial" w:cs="Arial"/>
          <w:spacing w:val="1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32"/>
          <w:szCs w:val="32"/>
        </w:rPr>
        <w:t>c</w:t>
      </w:r>
      <w:r>
        <w:rPr>
          <w:rFonts w:ascii="Arial" w:eastAsia="Arial" w:hAnsi="Arial" w:cs="Arial"/>
          <w:sz w:val="32"/>
          <w:szCs w:val="32"/>
        </w:rPr>
        <w:t>o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our</w:t>
      </w:r>
      <w:proofErr w:type="spellEnd"/>
      <w:r>
        <w:rPr>
          <w:rFonts w:ascii="Arial" w:eastAsia="Arial" w:hAnsi="Arial" w:cs="Arial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v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y</w:t>
      </w:r>
      <w:r>
        <w:rPr>
          <w:rFonts w:ascii="Arial" w:eastAsia="Arial" w:hAnsi="Arial" w:cs="Arial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c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eful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pacing w:val="-3"/>
          <w:sz w:val="32"/>
          <w:szCs w:val="32"/>
        </w:rPr>
        <w:t>w</w:t>
      </w:r>
      <w:r>
        <w:rPr>
          <w:rFonts w:ascii="Arial" w:eastAsia="Arial" w:hAnsi="Arial" w:cs="Arial"/>
          <w:spacing w:val="3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y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to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1"/>
          <w:sz w:val="32"/>
          <w:szCs w:val="32"/>
        </w:rPr>
        <w:t>iv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an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im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3"/>
          <w:sz w:val="32"/>
          <w:szCs w:val="32"/>
        </w:rPr>
        <w:t>g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a </w:t>
      </w:r>
      <w:r>
        <w:rPr>
          <w:rFonts w:ascii="Arial" w:eastAsia="Arial" w:hAnsi="Arial" w:cs="Arial"/>
          <w:spacing w:val="1"/>
          <w:sz w:val="32"/>
          <w:szCs w:val="32"/>
        </w:rPr>
        <w:t>c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-1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ta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m</w:t>
      </w:r>
      <w:r>
        <w:rPr>
          <w:rFonts w:ascii="Arial" w:eastAsia="Arial" w:hAnsi="Arial" w:cs="Arial"/>
          <w:sz w:val="32"/>
          <w:szCs w:val="32"/>
        </w:rPr>
        <w:t>ood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or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sz w:val="32"/>
          <w:szCs w:val="32"/>
        </w:rPr>
        <w:t>f</w:t>
      </w:r>
      <w:r>
        <w:rPr>
          <w:rFonts w:ascii="Arial" w:eastAsia="Arial" w:hAnsi="Arial" w:cs="Arial"/>
          <w:sz w:val="32"/>
          <w:szCs w:val="32"/>
        </w:rPr>
        <w:t>ee</w:t>
      </w:r>
      <w:r>
        <w:rPr>
          <w:rFonts w:ascii="Arial" w:eastAsia="Arial" w:hAnsi="Arial" w:cs="Arial"/>
          <w:spacing w:val="1"/>
          <w:sz w:val="32"/>
          <w:szCs w:val="32"/>
        </w:rPr>
        <w:t>li</w:t>
      </w:r>
      <w:r>
        <w:rPr>
          <w:rFonts w:ascii="Arial" w:eastAsia="Arial" w:hAnsi="Arial" w:cs="Arial"/>
          <w:sz w:val="32"/>
          <w:szCs w:val="32"/>
        </w:rPr>
        <w:t>ng.</w:t>
      </w:r>
      <w:r>
        <w:rPr>
          <w:rFonts w:ascii="Arial" w:eastAsia="Arial" w:hAnsi="Arial" w:cs="Arial"/>
          <w:spacing w:val="7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Look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at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sz w:val="32"/>
          <w:szCs w:val="32"/>
        </w:rPr>
        <w:t>t</w:t>
      </w:r>
      <w:r>
        <w:rPr>
          <w:rFonts w:ascii="Arial" w:eastAsia="Arial" w:hAnsi="Arial" w:cs="Arial"/>
          <w:sz w:val="32"/>
          <w:szCs w:val="32"/>
        </w:rPr>
        <w:t>he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32"/>
          <w:szCs w:val="32"/>
        </w:rPr>
        <w:t>c</w:t>
      </w:r>
      <w:r>
        <w:rPr>
          <w:rFonts w:ascii="Arial" w:eastAsia="Arial" w:hAnsi="Arial" w:cs="Arial"/>
          <w:sz w:val="32"/>
          <w:szCs w:val="32"/>
        </w:rPr>
        <w:t>o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our</w:t>
      </w:r>
      <w:proofErr w:type="spellEnd"/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3"/>
          <w:sz w:val="32"/>
          <w:szCs w:val="32"/>
        </w:rPr>
        <w:t>w</w:t>
      </w:r>
      <w:r>
        <w:rPr>
          <w:rFonts w:ascii="Arial" w:eastAsia="Arial" w:hAnsi="Arial" w:cs="Arial"/>
          <w:sz w:val="32"/>
          <w:szCs w:val="32"/>
        </w:rPr>
        <w:t>heel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</w:rPr>
        <w:t>be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ow</w:t>
      </w:r>
      <w:r>
        <w:rPr>
          <w:rFonts w:ascii="Arial" w:eastAsia="Arial" w:hAnsi="Arial" w:cs="Arial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:</w:t>
      </w:r>
      <w:proofErr w:type="gramEnd"/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before="2" w:after="0" w:line="240" w:lineRule="exact"/>
        <w:rPr>
          <w:sz w:val="24"/>
          <w:szCs w:val="24"/>
        </w:rPr>
      </w:pPr>
    </w:p>
    <w:p w:rsidR="00A51C1C" w:rsidRDefault="00A24221">
      <w:pPr>
        <w:spacing w:before="25" w:after="0" w:line="240" w:lineRule="auto"/>
        <w:ind w:right="1256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935990</wp:posOffset>
            </wp:positionH>
            <wp:positionV relativeFrom="paragraph">
              <wp:posOffset>186055</wp:posOffset>
            </wp:positionV>
            <wp:extent cx="2346325" cy="234632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34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8">
        <w:rPr>
          <w:rFonts w:ascii="Arial" w:eastAsia="Arial" w:hAnsi="Arial" w:cs="Arial"/>
          <w:i/>
          <w:sz w:val="28"/>
          <w:szCs w:val="28"/>
        </w:rPr>
        <w:t>Your</w:t>
      </w:r>
      <w:r w:rsidR="00C86428"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 w:rsidR="00C86428">
        <w:rPr>
          <w:rFonts w:ascii="Arial" w:eastAsia="Arial" w:hAnsi="Arial" w:cs="Arial"/>
          <w:i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i/>
          <w:sz w:val="28"/>
          <w:szCs w:val="28"/>
        </w:rPr>
        <w:t>a</w:t>
      </w:r>
      <w:r w:rsidR="00C86428">
        <w:rPr>
          <w:rFonts w:ascii="Arial" w:eastAsia="Arial" w:hAnsi="Arial" w:cs="Arial"/>
          <w:i/>
          <w:spacing w:val="-1"/>
          <w:sz w:val="28"/>
          <w:szCs w:val="28"/>
        </w:rPr>
        <w:t>s</w:t>
      </w:r>
      <w:r w:rsidR="00C86428"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9" w:after="0" w:line="240" w:lineRule="exact"/>
        <w:rPr>
          <w:sz w:val="24"/>
          <w:szCs w:val="24"/>
        </w:rPr>
      </w:pPr>
    </w:p>
    <w:p w:rsidR="00A51C1C" w:rsidRDefault="00C86428">
      <w:pPr>
        <w:tabs>
          <w:tab w:val="left" w:pos="8020"/>
        </w:tabs>
        <w:spacing w:after="0"/>
        <w:ind w:left="6978" w:right="383" w:hanging="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ut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ures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 xml:space="preserve">rom a 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ag</w:t>
      </w:r>
      <w:r>
        <w:rPr>
          <w:rFonts w:ascii="Arial" w:eastAsia="Arial" w:hAnsi="Arial" w:cs="Arial"/>
          <w:i/>
          <w:spacing w:val="2"/>
          <w:sz w:val="28"/>
          <w:szCs w:val="28"/>
        </w:rPr>
        <w:t>a</w:t>
      </w:r>
      <w:r>
        <w:rPr>
          <w:rFonts w:ascii="Arial" w:eastAsia="Arial" w:hAnsi="Arial" w:cs="Arial"/>
          <w:i/>
          <w:spacing w:val="-6"/>
          <w:sz w:val="28"/>
          <w:szCs w:val="28"/>
        </w:rPr>
        <w:t>z</w:t>
      </w:r>
      <w:r>
        <w:rPr>
          <w:rFonts w:ascii="Arial" w:eastAsia="Arial" w:hAnsi="Arial" w:cs="Arial"/>
          <w:i/>
          <w:sz w:val="28"/>
          <w:szCs w:val="28"/>
        </w:rPr>
        <w:t>ine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in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ea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olour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 of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i/>
          <w:sz w:val="28"/>
          <w:szCs w:val="28"/>
        </w:rPr>
        <w:t>heel.</w:t>
      </w:r>
      <w:r>
        <w:rPr>
          <w:rFonts w:ascii="Arial" w:eastAsia="Arial" w:hAnsi="Arial" w:cs="Arial"/>
          <w:i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Glue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hem in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bo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 xml:space="preserve">k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 xml:space="preserve">e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re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v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olour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heel.</w:t>
      </w:r>
      <w:r>
        <w:rPr>
          <w:rFonts w:ascii="Arial" w:eastAsia="Arial" w:hAnsi="Arial" w:cs="Arial"/>
          <w:i/>
          <w:sz w:val="28"/>
          <w:szCs w:val="28"/>
        </w:rPr>
        <w:tab/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 xml:space="preserve">y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 xml:space="preserve">ut 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ea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y and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glue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ar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ull</w:t>
      </w:r>
      <w:r>
        <w:rPr>
          <w:rFonts w:ascii="Arial" w:eastAsia="Arial" w:hAnsi="Arial" w:cs="Arial"/>
          <w:i/>
          <w:spacing w:val="-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.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Label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i/>
          <w:sz w:val="28"/>
          <w:szCs w:val="28"/>
        </w:rPr>
        <w:t>heel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 labels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820" w:bottom="280" w:left="620" w:header="720" w:footer="720" w:gutter="0"/>
          <w:cols w:space="720"/>
        </w:sectPr>
      </w:pPr>
    </w:p>
    <w:p w:rsidR="00A51C1C" w:rsidRDefault="00A24221">
      <w:pPr>
        <w:tabs>
          <w:tab w:val="left" w:pos="6240"/>
        </w:tabs>
        <w:spacing w:before="20" w:after="0" w:line="446" w:lineRule="exact"/>
        <w:ind w:left="120" w:right="229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16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pic:pic xmlns:pic="http://schemas.openxmlformats.org/drawingml/2006/picture">
                        <pic:nvPicPr>
                          <pic:cNvPr id="16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2603"/>
                            <a:ext cx="3231" cy="5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9" name="Group 237"/>
                        <wpg:cNvGrpSpPr>
                          <a:grpSpLocks/>
                        </wpg:cNvGrpSpPr>
                        <wpg:grpSpPr bwMode="auto">
                          <a:xfrm>
                            <a:off x="5230" y="2598"/>
                            <a:ext cx="5478" cy="5262"/>
                            <a:chOff x="5230" y="2598"/>
                            <a:chExt cx="5478" cy="5262"/>
                          </a:xfrm>
                        </wpg:grpSpPr>
                        <wps:wsp>
                          <wps:cNvPr id="170" name="Freeform 238"/>
                          <wps:cNvSpPr>
                            <a:spLocks/>
                          </wps:cNvSpPr>
                          <wps:spPr bwMode="auto">
                            <a:xfrm>
                              <a:off x="5230" y="2598"/>
                              <a:ext cx="5478" cy="5262"/>
                            </a:xfrm>
                            <a:custGeom>
                              <a:avLst/>
                              <a:gdLst>
                                <a:gd name="T0" fmla="+- 0 5736 5230"/>
                                <a:gd name="T1" fmla="*/ T0 w 5478"/>
                                <a:gd name="T2" fmla="+- 0 5914 2598"/>
                                <a:gd name="T3" fmla="*/ 5914 h 5262"/>
                                <a:gd name="T4" fmla="+- 0 5702 5230"/>
                                <a:gd name="T5" fmla="*/ T4 w 5478"/>
                                <a:gd name="T6" fmla="+- 0 5764 2598"/>
                                <a:gd name="T7" fmla="*/ 5764 h 5262"/>
                                <a:gd name="T8" fmla="+- 0 5676 5230"/>
                                <a:gd name="T9" fmla="*/ T8 w 5478"/>
                                <a:gd name="T10" fmla="+- 0 5613 2598"/>
                                <a:gd name="T11" fmla="*/ 5613 h 5262"/>
                                <a:gd name="T12" fmla="+- 0 5659 5230"/>
                                <a:gd name="T13" fmla="*/ T12 w 5478"/>
                                <a:gd name="T14" fmla="+- 0 5460 2598"/>
                                <a:gd name="T15" fmla="*/ 5460 h 5262"/>
                                <a:gd name="T16" fmla="+- 0 5650 5230"/>
                                <a:gd name="T17" fmla="*/ T16 w 5478"/>
                                <a:gd name="T18" fmla="+- 0 5306 2598"/>
                                <a:gd name="T19" fmla="*/ 5306 h 5262"/>
                                <a:gd name="T20" fmla="+- 0 5657 5230"/>
                                <a:gd name="T21" fmla="*/ T20 w 5478"/>
                                <a:gd name="T22" fmla="+- 0 5013 2598"/>
                                <a:gd name="T23" fmla="*/ 5013 h 5262"/>
                                <a:gd name="T24" fmla="+- 0 5723 5230"/>
                                <a:gd name="T25" fmla="*/ T24 w 5478"/>
                                <a:gd name="T26" fmla="+- 0 4597 2598"/>
                                <a:gd name="T27" fmla="*/ 4597 h 5262"/>
                                <a:gd name="T28" fmla="+- 0 5848 5230"/>
                                <a:gd name="T29" fmla="*/ T28 w 5478"/>
                                <a:gd name="T30" fmla="+- 0 4205 2598"/>
                                <a:gd name="T31" fmla="*/ 4205 h 5262"/>
                                <a:gd name="T32" fmla="+- 0 6028 5230"/>
                                <a:gd name="T33" fmla="*/ T32 w 5478"/>
                                <a:gd name="T34" fmla="+- 0 3843 2598"/>
                                <a:gd name="T35" fmla="*/ 3843 h 5262"/>
                                <a:gd name="T36" fmla="+- 0 6258 5230"/>
                                <a:gd name="T37" fmla="*/ T36 w 5478"/>
                                <a:gd name="T38" fmla="+- 0 3517 2598"/>
                                <a:gd name="T39" fmla="*/ 3517 h 5262"/>
                                <a:gd name="T40" fmla="+- 0 6532 5230"/>
                                <a:gd name="T41" fmla="*/ T40 w 5478"/>
                                <a:gd name="T42" fmla="+- 0 3231 2598"/>
                                <a:gd name="T43" fmla="*/ 3231 h 5262"/>
                                <a:gd name="T44" fmla="+- 0 6846 5230"/>
                                <a:gd name="T45" fmla="*/ T44 w 5478"/>
                                <a:gd name="T46" fmla="+- 0 2992 2598"/>
                                <a:gd name="T47" fmla="*/ 2992 h 5262"/>
                                <a:gd name="T48" fmla="+- 0 7194 5230"/>
                                <a:gd name="T49" fmla="*/ T48 w 5478"/>
                                <a:gd name="T50" fmla="+- 0 2805 2598"/>
                                <a:gd name="T51" fmla="*/ 2805 h 5262"/>
                                <a:gd name="T52" fmla="+- 0 7571 5230"/>
                                <a:gd name="T53" fmla="*/ T52 w 5478"/>
                                <a:gd name="T54" fmla="+- 0 2674 2598"/>
                                <a:gd name="T55" fmla="*/ 2674 h 5262"/>
                                <a:gd name="T56" fmla="+- 0 7971 5230"/>
                                <a:gd name="T57" fmla="*/ T56 w 5478"/>
                                <a:gd name="T58" fmla="+- 0 2607 2598"/>
                                <a:gd name="T59" fmla="*/ 2607 h 5262"/>
                                <a:gd name="T60" fmla="+- 0 8386 5230"/>
                                <a:gd name="T61" fmla="*/ T60 w 5478"/>
                                <a:gd name="T62" fmla="+- 0 2607 2598"/>
                                <a:gd name="T63" fmla="*/ 2607 h 5262"/>
                                <a:gd name="T64" fmla="+- 0 8786 5230"/>
                                <a:gd name="T65" fmla="*/ T64 w 5478"/>
                                <a:gd name="T66" fmla="+- 0 2674 2598"/>
                                <a:gd name="T67" fmla="*/ 2674 h 5262"/>
                                <a:gd name="T68" fmla="+- 0 9163 5230"/>
                                <a:gd name="T69" fmla="*/ T68 w 5478"/>
                                <a:gd name="T70" fmla="+- 0 2805 2598"/>
                                <a:gd name="T71" fmla="*/ 2805 h 5262"/>
                                <a:gd name="T72" fmla="+- 0 9511 5230"/>
                                <a:gd name="T73" fmla="*/ T72 w 5478"/>
                                <a:gd name="T74" fmla="+- 0 2992 2598"/>
                                <a:gd name="T75" fmla="*/ 2992 h 5262"/>
                                <a:gd name="T76" fmla="+- 0 9825 5230"/>
                                <a:gd name="T77" fmla="*/ T76 w 5478"/>
                                <a:gd name="T78" fmla="+- 0 3231 2598"/>
                                <a:gd name="T79" fmla="*/ 3231 h 5262"/>
                                <a:gd name="T80" fmla="+- 0 10099 5230"/>
                                <a:gd name="T81" fmla="*/ T80 w 5478"/>
                                <a:gd name="T82" fmla="+- 0 3517 2598"/>
                                <a:gd name="T83" fmla="*/ 3517 h 5262"/>
                                <a:gd name="T84" fmla="+- 0 10329 5230"/>
                                <a:gd name="T85" fmla="*/ T84 w 5478"/>
                                <a:gd name="T86" fmla="+- 0 3843 2598"/>
                                <a:gd name="T87" fmla="*/ 3843 h 5262"/>
                                <a:gd name="T88" fmla="+- 0 10509 5230"/>
                                <a:gd name="T89" fmla="*/ T88 w 5478"/>
                                <a:gd name="T90" fmla="+- 0 4205 2598"/>
                                <a:gd name="T91" fmla="*/ 4205 h 5262"/>
                                <a:gd name="T92" fmla="+- 0 10634 5230"/>
                                <a:gd name="T93" fmla="*/ T92 w 5478"/>
                                <a:gd name="T94" fmla="+- 0 4597 2598"/>
                                <a:gd name="T95" fmla="*/ 4597 h 5262"/>
                                <a:gd name="T96" fmla="+- 0 10700 5230"/>
                                <a:gd name="T97" fmla="*/ T96 w 5478"/>
                                <a:gd name="T98" fmla="+- 0 5013 2598"/>
                                <a:gd name="T99" fmla="*/ 5013 h 5262"/>
                                <a:gd name="T100" fmla="+- 0 10700 5230"/>
                                <a:gd name="T101" fmla="*/ T100 w 5478"/>
                                <a:gd name="T102" fmla="+- 0 5445 2598"/>
                                <a:gd name="T103" fmla="*/ 5445 h 5262"/>
                                <a:gd name="T104" fmla="+- 0 10634 5230"/>
                                <a:gd name="T105" fmla="*/ T104 w 5478"/>
                                <a:gd name="T106" fmla="+- 0 5861 2598"/>
                                <a:gd name="T107" fmla="*/ 5861 h 5262"/>
                                <a:gd name="T108" fmla="+- 0 10509 5230"/>
                                <a:gd name="T109" fmla="*/ T108 w 5478"/>
                                <a:gd name="T110" fmla="+- 0 6253 2598"/>
                                <a:gd name="T111" fmla="*/ 6253 h 5262"/>
                                <a:gd name="T112" fmla="+- 0 10329 5230"/>
                                <a:gd name="T113" fmla="*/ T112 w 5478"/>
                                <a:gd name="T114" fmla="+- 0 6615 2598"/>
                                <a:gd name="T115" fmla="*/ 6615 h 5262"/>
                                <a:gd name="T116" fmla="+- 0 10099 5230"/>
                                <a:gd name="T117" fmla="*/ T116 w 5478"/>
                                <a:gd name="T118" fmla="+- 0 6941 2598"/>
                                <a:gd name="T119" fmla="*/ 6941 h 5262"/>
                                <a:gd name="T120" fmla="+- 0 9825 5230"/>
                                <a:gd name="T121" fmla="*/ T120 w 5478"/>
                                <a:gd name="T122" fmla="+- 0 7227 2598"/>
                                <a:gd name="T123" fmla="*/ 7227 h 5262"/>
                                <a:gd name="T124" fmla="+- 0 9511 5230"/>
                                <a:gd name="T125" fmla="*/ T124 w 5478"/>
                                <a:gd name="T126" fmla="+- 0 7466 2598"/>
                                <a:gd name="T127" fmla="*/ 7466 h 5262"/>
                                <a:gd name="T128" fmla="+- 0 9163 5230"/>
                                <a:gd name="T129" fmla="*/ T128 w 5478"/>
                                <a:gd name="T130" fmla="+- 0 7653 2598"/>
                                <a:gd name="T131" fmla="*/ 7653 h 5262"/>
                                <a:gd name="T132" fmla="+- 0 8786 5230"/>
                                <a:gd name="T133" fmla="*/ T132 w 5478"/>
                                <a:gd name="T134" fmla="+- 0 7784 2598"/>
                                <a:gd name="T135" fmla="*/ 7784 h 5262"/>
                                <a:gd name="T136" fmla="+- 0 8386 5230"/>
                                <a:gd name="T137" fmla="*/ T136 w 5478"/>
                                <a:gd name="T138" fmla="+- 0 7851 2598"/>
                                <a:gd name="T139" fmla="*/ 7851 h 5262"/>
                                <a:gd name="T140" fmla="+- 0 8064 5230"/>
                                <a:gd name="T141" fmla="*/ T140 w 5478"/>
                                <a:gd name="T142" fmla="+- 0 7857 2598"/>
                                <a:gd name="T143" fmla="*/ 7857 h 5262"/>
                                <a:gd name="T144" fmla="+- 0 7837 5230"/>
                                <a:gd name="T145" fmla="*/ T144 w 5478"/>
                                <a:gd name="T146" fmla="+- 0 7836 2598"/>
                                <a:gd name="T147" fmla="*/ 7836 h 5262"/>
                                <a:gd name="T148" fmla="+- 0 7614 5230"/>
                                <a:gd name="T149" fmla="*/ T148 w 5478"/>
                                <a:gd name="T150" fmla="+- 0 7794 2598"/>
                                <a:gd name="T151" fmla="*/ 7794 h 5262"/>
                                <a:gd name="T152" fmla="+- 0 7397 5230"/>
                                <a:gd name="T153" fmla="*/ T152 w 5478"/>
                                <a:gd name="T154" fmla="+- 0 7731 2598"/>
                                <a:gd name="T155" fmla="*/ 7731 h 5262"/>
                                <a:gd name="T156" fmla="+- 0 7187 5230"/>
                                <a:gd name="T157" fmla="*/ T156 w 5478"/>
                                <a:gd name="T158" fmla="+- 0 7650 2598"/>
                                <a:gd name="T159" fmla="*/ 7650 h 5262"/>
                                <a:gd name="T160" fmla="+- 0 6985 5230"/>
                                <a:gd name="T161" fmla="*/ T160 w 5478"/>
                                <a:gd name="T162" fmla="+- 0 7549 2598"/>
                                <a:gd name="T163" fmla="*/ 7549 h 5262"/>
                                <a:gd name="T164" fmla="+- 0 6792 5230"/>
                                <a:gd name="T165" fmla="*/ T164 w 5478"/>
                                <a:gd name="T166" fmla="+- 0 7429 2598"/>
                                <a:gd name="T167" fmla="*/ 7429 h 5262"/>
                                <a:gd name="T168" fmla="+- 0 6609 5230"/>
                                <a:gd name="T169" fmla="*/ T168 w 5478"/>
                                <a:gd name="T170" fmla="+- 0 7292 2598"/>
                                <a:gd name="T171" fmla="*/ 7292 h 5262"/>
                                <a:gd name="T172" fmla="+- 0 6438 5230"/>
                                <a:gd name="T173" fmla="*/ T172 w 5478"/>
                                <a:gd name="T174" fmla="+- 0 7138 2598"/>
                                <a:gd name="T175" fmla="*/ 7138 h 5262"/>
                                <a:gd name="T176" fmla="+- 0 6280 5230"/>
                                <a:gd name="T177" fmla="*/ T176 w 5478"/>
                                <a:gd name="T178" fmla="+- 0 6968 2598"/>
                                <a:gd name="T179" fmla="*/ 6968 h 5262"/>
                                <a:gd name="T180" fmla="+- 0 5230 5230"/>
                                <a:gd name="T181" fmla="*/ T180 w 5478"/>
                                <a:gd name="T182" fmla="+- 0 6844 2598"/>
                                <a:gd name="T183" fmla="*/ 6844 h 5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478" h="5262">
                                  <a:moveTo>
                                    <a:pt x="527" y="3390"/>
                                  </a:moveTo>
                                  <a:lnTo>
                                    <a:pt x="506" y="3316"/>
                                  </a:lnTo>
                                  <a:lnTo>
                                    <a:pt x="488" y="3241"/>
                                  </a:lnTo>
                                  <a:lnTo>
                                    <a:pt x="472" y="3166"/>
                                  </a:lnTo>
                                  <a:lnTo>
                                    <a:pt x="458" y="3091"/>
                                  </a:lnTo>
                                  <a:lnTo>
                                    <a:pt x="446" y="3015"/>
                                  </a:lnTo>
                                  <a:lnTo>
                                    <a:pt x="436" y="2938"/>
                                  </a:lnTo>
                                  <a:lnTo>
                                    <a:pt x="429" y="2862"/>
                                  </a:lnTo>
                                  <a:lnTo>
                                    <a:pt x="423" y="2785"/>
                                  </a:lnTo>
                                  <a:lnTo>
                                    <a:pt x="420" y="2708"/>
                                  </a:lnTo>
                                  <a:lnTo>
                                    <a:pt x="419" y="2631"/>
                                  </a:lnTo>
                                  <a:lnTo>
                                    <a:pt x="427" y="2415"/>
                                  </a:lnTo>
                                  <a:lnTo>
                                    <a:pt x="452" y="2204"/>
                                  </a:lnTo>
                                  <a:lnTo>
                                    <a:pt x="493" y="1999"/>
                                  </a:lnTo>
                                  <a:lnTo>
                                    <a:pt x="548" y="1799"/>
                                  </a:lnTo>
                                  <a:lnTo>
                                    <a:pt x="618" y="1607"/>
                                  </a:lnTo>
                                  <a:lnTo>
                                    <a:pt x="701" y="1422"/>
                                  </a:lnTo>
                                  <a:lnTo>
                                    <a:pt x="798" y="1245"/>
                                  </a:lnTo>
                                  <a:lnTo>
                                    <a:pt x="907" y="1077"/>
                                  </a:lnTo>
                                  <a:lnTo>
                                    <a:pt x="1028" y="919"/>
                                  </a:lnTo>
                                  <a:lnTo>
                                    <a:pt x="1160" y="771"/>
                                  </a:lnTo>
                                  <a:lnTo>
                                    <a:pt x="1302" y="633"/>
                                  </a:lnTo>
                                  <a:lnTo>
                                    <a:pt x="1455" y="508"/>
                                  </a:lnTo>
                                  <a:lnTo>
                                    <a:pt x="1616" y="394"/>
                                  </a:lnTo>
                                  <a:lnTo>
                                    <a:pt x="1786" y="294"/>
                                  </a:lnTo>
                                  <a:lnTo>
                                    <a:pt x="1964" y="207"/>
                                  </a:lnTo>
                                  <a:lnTo>
                                    <a:pt x="2149" y="134"/>
                                  </a:lnTo>
                                  <a:lnTo>
                                    <a:pt x="2341" y="76"/>
                                  </a:lnTo>
                                  <a:lnTo>
                                    <a:pt x="2538" y="34"/>
                                  </a:lnTo>
                                  <a:lnTo>
                                    <a:pt x="2741" y="9"/>
                                  </a:lnTo>
                                  <a:lnTo>
                                    <a:pt x="2949" y="0"/>
                                  </a:lnTo>
                                  <a:lnTo>
                                    <a:pt x="3156" y="9"/>
                                  </a:lnTo>
                                  <a:lnTo>
                                    <a:pt x="3359" y="34"/>
                                  </a:lnTo>
                                  <a:lnTo>
                                    <a:pt x="3556" y="76"/>
                                  </a:lnTo>
                                  <a:lnTo>
                                    <a:pt x="3748" y="134"/>
                                  </a:lnTo>
                                  <a:lnTo>
                                    <a:pt x="3933" y="207"/>
                                  </a:lnTo>
                                  <a:lnTo>
                                    <a:pt x="4111" y="294"/>
                                  </a:lnTo>
                                  <a:lnTo>
                                    <a:pt x="4281" y="394"/>
                                  </a:lnTo>
                                  <a:lnTo>
                                    <a:pt x="4442" y="508"/>
                                  </a:lnTo>
                                  <a:lnTo>
                                    <a:pt x="4595" y="633"/>
                                  </a:lnTo>
                                  <a:lnTo>
                                    <a:pt x="4737" y="771"/>
                                  </a:lnTo>
                                  <a:lnTo>
                                    <a:pt x="4869" y="919"/>
                                  </a:lnTo>
                                  <a:lnTo>
                                    <a:pt x="4990" y="1077"/>
                                  </a:lnTo>
                                  <a:lnTo>
                                    <a:pt x="5099" y="1245"/>
                                  </a:lnTo>
                                  <a:lnTo>
                                    <a:pt x="5196" y="1422"/>
                                  </a:lnTo>
                                  <a:lnTo>
                                    <a:pt x="5279" y="1607"/>
                                  </a:lnTo>
                                  <a:lnTo>
                                    <a:pt x="5349" y="1799"/>
                                  </a:lnTo>
                                  <a:lnTo>
                                    <a:pt x="5404" y="1999"/>
                                  </a:lnTo>
                                  <a:lnTo>
                                    <a:pt x="5445" y="2204"/>
                                  </a:lnTo>
                                  <a:lnTo>
                                    <a:pt x="5470" y="2415"/>
                                  </a:lnTo>
                                  <a:lnTo>
                                    <a:pt x="5478" y="2631"/>
                                  </a:lnTo>
                                  <a:lnTo>
                                    <a:pt x="5470" y="2847"/>
                                  </a:lnTo>
                                  <a:lnTo>
                                    <a:pt x="5445" y="3058"/>
                                  </a:lnTo>
                                  <a:lnTo>
                                    <a:pt x="5404" y="3263"/>
                                  </a:lnTo>
                                  <a:lnTo>
                                    <a:pt x="5349" y="3463"/>
                                  </a:lnTo>
                                  <a:lnTo>
                                    <a:pt x="5279" y="3655"/>
                                  </a:lnTo>
                                  <a:lnTo>
                                    <a:pt x="5196" y="3840"/>
                                  </a:lnTo>
                                  <a:lnTo>
                                    <a:pt x="5099" y="4017"/>
                                  </a:lnTo>
                                  <a:lnTo>
                                    <a:pt x="4990" y="4185"/>
                                  </a:lnTo>
                                  <a:lnTo>
                                    <a:pt x="4869" y="4343"/>
                                  </a:lnTo>
                                  <a:lnTo>
                                    <a:pt x="4737" y="4491"/>
                                  </a:lnTo>
                                  <a:lnTo>
                                    <a:pt x="4595" y="4629"/>
                                  </a:lnTo>
                                  <a:lnTo>
                                    <a:pt x="4442" y="4754"/>
                                  </a:lnTo>
                                  <a:lnTo>
                                    <a:pt x="4281" y="4868"/>
                                  </a:lnTo>
                                  <a:lnTo>
                                    <a:pt x="4111" y="4968"/>
                                  </a:lnTo>
                                  <a:lnTo>
                                    <a:pt x="3933" y="5055"/>
                                  </a:lnTo>
                                  <a:lnTo>
                                    <a:pt x="3748" y="5128"/>
                                  </a:lnTo>
                                  <a:lnTo>
                                    <a:pt x="3556" y="5186"/>
                                  </a:lnTo>
                                  <a:lnTo>
                                    <a:pt x="3359" y="5228"/>
                                  </a:lnTo>
                                  <a:lnTo>
                                    <a:pt x="3156" y="5253"/>
                                  </a:lnTo>
                                  <a:lnTo>
                                    <a:pt x="2949" y="5262"/>
                                  </a:lnTo>
                                  <a:lnTo>
                                    <a:pt x="2834" y="5259"/>
                                  </a:lnTo>
                                  <a:lnTo>
                                    <a:pt x="2720" y="5251"/>
                                  </a:lnTo>
                                  <a:lnTo>
                                    <a:pt x="2607" y="5238"/>
                                  </a:lnTo>
                                  <a:lnTo>
                                    <a:pt x="2495" y="5219"/>
                                  </a:lnTo>
                                  <a:lnTo>
                                    <a:pt x="2384" y="5196"/>
                                  </a:lnTo>
                                  <a:lnTo>
                                    <a:pt x="2275" y="5167"/>
                                  </a:lnTo>
                                  <a:lnTo>
                                    <a:pt x="2167" y="5133"/>
                                  </a:lnTo>
                                  <a:lnTo>
                                    <a:pt x="2061" y="5095"/>
                                  </a:lnTo>
                                  <a:lnTo>
                                    <a:pt x="1957" y="5052"/>
                                  </a:lnTo>
                                  <a:lnTo>
                                    <a:pt x="1855" y="5003"/>
                                  </a:lnTo>
                                  <a:lnTo>
                                    <a:pt x="1755" y="4951"/>
                                  </a:lnTo>
                                  <a:lnTo>
                                    <a:pt x="1657" y="4893"/>
                                  </a:lnTo>
                                  <a:lnTo>
                                    <a:pt x="1562" y="4831"/>
                                  </a:lnTo>
                                  <a:lnTo>
                                    <a:pt x="1469" y="4765"/>
                                  </a:lnTo>
                                  <a:lnTo>
                                    <a:pt x="1379" y="4694"/>
                                  </a:lnTo>
                                  <a:lnTo>
                                    <a:pt x="1292" y="4620"/>
                                  </a:lnTo>
                                  <a:lnTo>
                                    <a:pt x="1208" y="4540"/>
                                  </a:lnTo>
                                  <a:lnTo>
                                    <a:pt x="1127" y="4457"/>
                                  </a:lnTo>
                                  <a:lnTo>
                                    <a:pt x="1050" y="4370"/>
                                  </a:lnTo>
                                  <a:lnTo>
                                    <a:pt x="976" y="4279"/>
                                  </a:lnTo>
                                  <a:lnTo>
                                    <a:pt x="0" y="4246"/>
                                  </a:lnTo>
                                  <a:lnTo>
                                    <a:pt x="527" y="3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3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172" name="Freeform 23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33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74" name="Freeform 234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31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176" name="Freeform 232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29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178" name="Freeform 230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27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180" name="Freeform 228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25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182" name="Freeform 226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3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184" name="Freeform 224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21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186" name="Freeform 222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19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188" name="Freeform 220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17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190" name="Freeform 218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15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192" name="Freeform 216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13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194" name="Freeform 214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1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196" name="Freeform 212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9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198" name="Freeform 210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23.7pt;margin-top:23.45pt;width:547.9pt;height:374pt;z-index:-251661824;mso-position-horizontal-relative:page;mso-position-vertical-relative:page" coordorigin="474,469" coordsize="10958,7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">
                <v:shape id="Picture 239" o:spid="_x0000_s1027" type="#_x0000_t75" style="position:absolute;left:725;top:2603;width:323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XWTHAAAA3AAAAA8AAABkcnMvZG93bnJldi54bWxEj0FrAjEQhe+F/ocwBS9Ss4pI2RqlFVoq&#10;xYO2tPQ2bKabpZvJmkRd/71zEHqb4b1575v5svetOlJMTWAD41EBirgKtuHawOfHy/0DqJSRLbaB&#10;ycCZEiwXtzdzLG048ZaOu1wrCeFUogGXc1dqnSpHHtModMSi/YboMcsaa20jniTct3pSFDPtsWFp&#10;cNjRylH1tzt4A3pj169f5+i+p+Pp+776Gbrn9cGYwV3/9AgqU5//zdfrNyv4M6GVZ2QCv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ZXWTHAAAA3AAAAA8AAAAAAAAAAAAA&#10;AAAAnwIAAGRycy9kb3ducmV2LnhtbFBLBQYAAAAABAAEAPcAAACTAwAAAAA=&#10;">
                  <v:imagedata r:id="rId10" o:title=""/>
                </v:shape>
                <v:group id="Group 237" o:spid="_x0000_s1028" style="position:absolute;left:5230;top:2598;width:5478;height:5262" coordorigin="5230,2598" coordsize="5478,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38" o:spid="_x0000_s1029" style="position:absolute;left:5230;top:2598;width:5478;height:5262;visibility:visible;mso-wrap-style:square;v-text-anchor:top" coordsize="5478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RP8YA&#10;AADcAAAADwAAAGRycy9kb3ducmV2LnhtbESPQWvCQBCF7wX/wzKCt7qpQqupq4gQ6KXURqnXITsm&#10;odnZkN2a1F/vHARvM7w3732z2gyuURfqQu3ZwMs0AUVceFtzaeB4yJ4XoEJEtth4JgP/FGCzHj2t&#10;MLW+52+65LFUEsIhRQNVjG2qdSgqchimviUW7ew7h1HWrtS2w17CXaNnSfKqHdYsDRW2tKuo+M3/&#10;nIGTzU/L5XY/PzRZec5+vq6ffX81ZjIetu+gIg3xYb5ff1jBfxN8eUY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oRP8YAAADcAAAADwAAAAAAAAAAAAAAAACYAgAAZHJz&#10;L2Rvd25yZXYueG1sUEsFBgAAAAAEAAQA9QAAAIsDAAAAAA==&#10;" path="m527,3390r-21,-74l488,3241r-16,-75l458,3091r-12,-76l436,2938r-7,-76l423,2785r-3,-77l419,2631r8,-216l452,2204r41,-205l548,1799r70,-192l701,1422r97,-177l907,1077,1028,919,1160,771,1302,633,1455,508,1616,394,1786,294r178,-87l2149,134,2341,76,2538,34,2741,9,2949,r207,9l3359,34r197,42l3748,134r185,73l4111,294r170,100l4442,508r153,125l4737,771r132,148l4990,1077r109,168l5196,1422r83,185l5349,1799r55,200l5445,2204r25,211l5478,2631r-8,216l5445,3058r-41,205l5349,3463r-70,192l5196,3840r-97,177l4990,4185r-121,158l4737,4491r-142,138l4442,4754r-161,114l4111,4968r-178,87l3748,5128r-192,58l3359,5228r-203,25l2949,5262r-115,-3l2720,5251r-113,-13l2495,5219r-111,-23l2275,5167r-108,-34l2061,5095r-104,-43l1855,5003r-100,-52l1657,4893r-95,-62l1469,4765r-90,-71l1292,4620r-84,-80l1127,4457r-77,-87l976,4279,,4246,527,3390xe" filled="f" strokeweight="2.25pt">
                    <v:path arrowok="t" o:connecttype="custom" o:connectlocs="506,5914;472,5764;446,5613;429,5460;420,5306;427,5013;493,4597;618,4205;798,3843;1028,3517;1302,3231;1616,2992;1964,2805;2341,2674;2741,2607;3156,2607;3556,2674;3933,2805;4281,2992;4595,3231;4869,3517;5099,3843;5279,4205;5404,4597;5470,5013;5470,5445;5404,5861;5279,6253;5099,6615;4869,6941;4595,7227;4281,7466;3933,7653;3556,7784;3156,7851;2834,7857;2607,7836;2384,7794;2167,7731;1957,7650;1755,7549;1562,7429;1379,7292;1208,7138;1050,6968;0,6844" o:connectangles="0,0,0,0,0,0,0,0,0,0,0,0,0,0,0,0,0,0,0,0,0,0,0,0,0,0,0,0,0,0,0,0,0,0,0,0,0,0,0,0,0,0,0,0,0,0"/>
                  </v:shape>
                </v:group>
                <v:group id="Group 235" o:spid="_x0000_s1030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36" o:spid="_x0000_s1031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ihsEA&#10;AADcAAAADwAAAGRycy9kb3ducmV2LnhtbERPS4vCMBC+C/sfwix401QXdKmmpbsg7EHwednb2Ixt&#10;tZmUJmr990YQvM3H95x52plaXKl1lWUFo2EEgji3uuJCwX63GHyDcB5ZY22ZFNzJQZp89OYYa3vj&#10;DV23vhAhhF2MCkrvm1hKl5dk0A1tQxy4o20N+gDbQuoWbyHc1HIcRRNpsOLQUGJDvyXl5+3FKMg8&#10;Tf5P2flwXNEy/1pX+/rHREr1P7tsBsJT59/il/tPh/nTMTyfCR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J4obBAAAA3AAAAA8AAAAAAAAAAAAAAAAAmAIAAGRycy9kb3du&#10;cmV2LnhtbFBLBQYAAAAABAAEAPUAAACGAwAAAAA=&#10;" path="m,l10946,e" filled="f" strokeweight=".20497mm">
                    <v:path arrowok="t" o:connecttype="custom" o:connectlocs="0,0;10946,0" o:connectangles="0,0"/>
                  </v:shape>
                </v:group>
                <v:group id="Group 233" o:spid="_x0000_s1032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34" o:spid="_x0000_s1033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2T8AA&#10;AADcAAAADwAAAGRycy9kb3ducmV2LnhtbERPTYvCMBC9C/6HMII3TZVFpRpFBEFYVrB68Dg2Y1ts&#10;JqWJbf33G0HwNo/3OatNZ0rRUO0Kywom4wgEcWp1wZmCy3k/WoBwHlljaZkUvMjBZt3vrTDWtuUT&#10;NYnPRAhhF6OC3PsqltKlORl0Y1sRB+5ua4M+wDqTusY2hJtSTqNoJg0WHBpyrGiXU/pInkbBOboe&#10;k+fhxn/z6a8tU9nipNkqNRx02yUIT53/ij/ugw7z5z/wfiZc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o2T8AAAADcAAAADwAAAAAAAAAAAAAAAACYAgAAZHJzL2Rvd25y&#10;ZXYueG1sUEsFBgAAAAAEAAQA9QAAAIU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31" o:spid="_x0000_s1034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32" o:spid="_x0000_s1035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DgsUA&#10;AADcAAAADwAAAGRycy9kb3ducmV2LnhtbERPS2vCQBC+F/wPyxS8SN3Yg5XoGkqxQdoe1Cp6HLKT&#10;h83Ohuwa47/vCoXe5uN7ziLpTS06al1lWcFkHIEgzqyuuFCw/35/moFwHlljbZkU3MhBshw8LDDW&#10;9spb6na+ECGEXYwKSu+bWEqXlWTQjW1DHLjctgZ9gG0hdYvXEG5q+RxFU2mw4tBQYkNvJWU/u4tR&#10;sDrODoecN+nX5dM3H6MzndLtSKnhY/86B+Gp9//iP/dah/kvU7g/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AOCxQAAANwAAAAPAAAAAAAAAAAAAAAAAJgCAABkcnMv&#10;ZG93bnJldi54bWxQSwUGAAAAAAQABAD1AAAAigMAAAAA&#10;" path="m,l10908,e" filled="f" strokeweight=".58pt">
                    <v:path arrowok="t" o:connecttype="custom" o:connectlocs="0,0;10908,0" o:connectangles="0,0"/>
                  </v:shape>
                </v:group>
                <v:group id="Group 229" o:spid="_x0000_s1036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30" o:spid="_x0000_s1037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8SsMA&#10;AADcAAAADwAAAGRycy9kb3ducmV2LnhtbESPQYvCQAyF78L+hyEL3nSqh1Wqo4iwICy7YPXgMXZi&#10;W+xkSmds67/fHARvCe/lvS/r7eBq1VEbKs8GZtMEFHHubcWFgfPpe7IEFSKyxdozGXhSgO3mY7TG&#10;1Pqej9RlsVASwiFFA2WMTap1yEtyGKa+IRbt5luHUda20LbFXsJdredJ8qUdViwNJTa0Lym/Zw9n&#10;4JRc/rLH4cq/i/mPr3Pd46zbGTP+HHYrUJGG+Da/rg9W8BdCK8/IB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8SsMAAADcAAAADwAAAAAAAAAAAAAAAACYAgAAZHJzL2Rv&#10;d25yZXYueG1sUEsFBgAAAAAEAAQA9QAAAIg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27" o:spid="_x0000_s1038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28" o:spid="_x0000_s1039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/rcYA&#10;AADcAAAADwAAAGRycy9kb3ducmV2LnhtbESPQWvCQBCF7wX/wzJCb3VjkSCpq6i0tLSHolaktyE7&#10;TYLZ2bC7NfHfdw4FbzO8N+99s1gNrlUXCrHxbGA6yUARl942XBn4Orw8zEHFhGyx9UwGrhRhtRzd&#10;LbCwvucdXfapUhLCsUADdUpdoXUsa3IYJ74jFu3HB4dJ1lBpG7CXcNfqxyzLtcOGpaHGjrY1lef9&#10;rzPAKZ81H6fr8ft5ipvX8Plu+1luzP14WD+BSjSkm/n/+s0K/lz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/rc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225" o:spid="_x0000_s1040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26" o:spid="_x0000_s1041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n2cMA&#10;AADcAAAADwAAAGRycy9kb3ducmV2LnhtbERP22rCQBB9F/yHZYS+6cbQFomuosViS0Hw+jxkxySY&#10;nU2zm0v/vlso+DaHc53FqjelaKl2hWUF00kEgji1uuBMwfn0Pp6BcB5ZY2mZFPyQg9VyOFhgom3H&#10;B2qPPhMhhF2CCnLvq0RKl+Zk0E1sRRy4m60N+gDrTOoauxBuShlH0as0WHBoyLGit5zS+7ExCr43&#10;X9fY75puffm8717a5+2+cVulnkb9eg7CU+8f4n/3hw7zZzH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n2cMAAADcAAAADwAAAAAAAAAAAAAAAACYAgAAZHJzL2Rv&#10;d25yZXYueG1sUEsFBgAAAAAEAAQA9QAAAIgDAAAAAA=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223" o:spid="_x0000_s1042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24" o:spid="_x0000_s1043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bVcQA&#10;AADcAAAADwAAAGRycy9kb3ducmV2LnhtbERPTWvCQBC9C/6HZQQvRTe2jUjqKqVF6sGDRi+9TbLT&#10;bGh2NmRXjf/eLRS8zeN9znLd20ZcqPO1YwWzaQKCuHS65krB6biZLED4gKyxcUwKbuRhvRoOlphp&#10;d+UDXfJQiRjCPkMFJoQ2k9KXhiz6qWuJI/fjOoshwq6SusNrDLeNfE6SubRYc2ww2NKHofI3P1sF&#10;xa76eir337t0VhThc5PmJn25KTUe9e9vIAL14SH+d291nL94hb9n4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G1XEAAAA3AAAAA8AAAAAAAAAAAAAAAAAmAIAAGRycy9k&#10;b3ducmV2LnhtbFBLBQYAAAAABAAEAPUAAACJAwAAAAA=&#10;" path="m,l,7401e" filled="f" strokeweight=".20497mm">
                    <v:path arrowok="t" o:connecttype="custom" o:connectlocs="0,509;0,7910" o:connectangles="0,0"/>
                  </v:shape>
                </v:group>
                <v:group id="Group 221" o:spid="_x0000_s1044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2" o:spid="_x0000_s1045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CQsMA&#10;AADcAAAADwAAAGRycy9kb3ducmV2LnhtbERPS2vCQBC+F/wPywi91U2KBImuoYqlxR6kPii9Ddlp&#10;EszOht2tif/eLQi9zcf3nEUxmFZcyPnGsoJ0koAgLq1uuFJwPLw+zUD4gKyxtUwKruShWI4eFphr&#10;2/MnXfahEjGEfY4K6hC6XEpf1mTQT2xHHLkf6wyGCF0ltcM+hptWPidJJg02HBtq7GhdU3ne/xoF&#10;HLJp8/F1PX1vUly9ud1W99NMqcfx8DIHEWgI/+K7+13H+bMM/p6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OCQsMAAADcAAAADwAAAAAAAAAAAAAAAACYAgAAZHJzL2Rv&#10;d25yZXYueG1sUEsFBgAAAAAEAAQA9QAAAIgDAAAAAA==&#10;" path="m,l,7469e" filled="f" strokeweight=".58pt">
                    <v:path arrowok="t" o:connecttype="custom" o:connectlocs="0,475;0,7944" o:connectangles="0,0"/>
                  </v:shape>
                </v:group>
                <v:group id="Group 219" o:spid="_x0000_s1046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0" o:spid="_x0000_s1047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32MUA&#10;AADcAAAADwAAAGRycy9kb3ducmV2LnhtbESPT2vCQBDF70K/wzKF3nTTFkRiVpFSoT2k2lTwOmQn&#10;f2x2NmS3Gr995yB4m+G9ee832Xp0nTrTEFrPBp5nCSji0tuWawOHn+10ASpEZIudZzJwpQDr1cMk&#10;w9T6C3/TuYi1khAOKRpoYuxTrUPZkMMw8z2xaJUfHEZZh1rbAS8S7jr9kiRz7bBlaWiwp7eGyt/i&#10;zxmYv1cnW253n1/a73O+HnN+PebGPD2OmyWoSGO8m2/XH1bwF0Ir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3fYxQAAANwAAAAPAAAAAAAAAAAAAAAAAJgCAABkcnMv&#10;ZG93bnJldi54bWxQSwUGAAAAAAQABAD1AAAAigMAAAAA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217" o:spid="_x0000_s1048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18" o:spid="_x0000_s1049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GO8QA&#10;AADcAAAADwAAAGRycy9kb3ducmV2LnhtbESPT0vDQBDF74LfYRnBm90oWNq02yCCKAjB/tHzkJ0m&#10;MdnZkB3b9Ns7B8HbDO/Ne79ZF1PozYnG1EZ2cD/LwBBX0bdcOzjsX+4WYJIge+wjk4MLJSg211dr&#10;zH0885ZOO6mNhnDK0UEjMuTWpqqhgGkWB2LVjnEMKLqOtfUjnjU89PYhy+Y2YMva0OBAzw1V3e4n&#10;OPj47ErMvi/yPn+0X76W8nUfSudub6anFRihSf7Nf9dvXvGXiq/P6AR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hjvEAAAA3AAAAA8AAAAAAAAAAAAAAAAAmAIAAGRycy9k&#10;b3ducmV2LnhtbFBLBQYAAAAABAAEAPUAAACJAwAAAAA=&#10;" path="m,l,7401e" filled="f" strokeweight=".58pt">
                    <v:path arrowok="t" o:connecttype="custom" o:connectlocs="0,509;0,7910" o:connectangles="0,0"/>
                  </v:shape>
                </v:group>
                <v:group id="Group 215" o:spid="_x0000_s1050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6" o:spid="_x0000_s1051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QKcMA&#10;AADcAAAADwAAAGRycy9kb3ducmV2LnhtbERPzWrCQBC+F3yHZYTe6kYPWqOriKBEoS1VH2DIjtmY&#10;7GzMbjW+vVso9DYf3+/Ml52txY1aXzpWMBwkIIhzp0suFJyOm7d3ED4ga6wdk4IHeVguei9zTLW7&#10;8zfdDqEQMYR9igpMCE0qpc8NWfQD1xBH7uxaiyHCtpC6xXsMt7UcJclYWiw5NhhsaG0orw4/VsFX&#10;ZT6H+93HZBOK3eOaZdX+sj0p9drvVjMQgbrwL/5zZzrOn47g9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/QKcMAAADcAAAADwAAAAAAAAAAAAAAAACYAgAAZHJzL2Rv&#10;d25yZXYueG1sUEsFBgAAAAAEAAQA9QAAAIgDAAAAAA==&#10;" path="m,l10946,e" filled="f" strokeweight=".58pt">
                    <v:path arrowok="t" o:connecttype="custom" o:connectlocs="0,0;10946,0" o:connectangles="0,0"/>
                  </v:shape>
                </v:group>
                <v:group id="Group 213" o:spid="_x0000_s1052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14" o:spid="_x0000_s1053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QtcEA&#10;AADcAAAADwAAAGRycy9kb3ducmV2LnhtbERPTYvCMBC9C/6HMII3TZVlV6tRRFgQZIVtPXgcm7Et&#10;NpPSxLb77zeC4G0e73PW295UoqXGlZYVzKYRCOLM6pJzBef0e7IA4TyyxsoyKfgjB9vNcLDGWNuO&#10;f6lNfC5CCLsYFRTe17GULivIoJvamjhwN9sY9AE2udQNdiHcVHIeRZ/SYMmhocCa9gVl9+RhFKTR&#10;5ZQ8Dlf++ZofbZXJDmftTqnxqN+tQHjq/Vv8ch90mL/8gOcz4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20LXBAAAA3AAAAA8AAAAAAAAAAAAAAAAAmAIAAGRycy9kb3du&#10;cmV2LnhtbFBLBQYAAAAABAAEAPUAAACGAwAAAAA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211" o:spid="_x0000_s1054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2" o:spid="_x0000_s1055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+fsIA&#10;AADcAAAADwAAAGRycy9kb3ducmV2LnhtbERP22rCQBB9L/gPywi+1Y0WQo2uUkQh+FAw7QcM2TFJ&#10;k50N2W0ufr1bEPo2h3Od3WE0jeipc5VlBatlBII4t7riQsH31/n1HYTzyBoby6RgIgeH/exlh4m2&#10;A1+pz3whQgi7BBWU3reJlC4vyaBb2pY4cDfbGfQBdoXUHQ4h3DRyHUWxNFhxaCixpWNJeZ39GgV6&#10;ZY736We8bD5P+m04a1vXU6rUYj5+bEF4Gv2/+OlOdZi/ieHvmXCB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r5+wgAAANwAAAAPAAAAAAAAAAAAAAAAAJgCAABkcnMvZG93&#10;bnJldi54bWxQSwUGAAAAAAQABAD1AAAAhwMAAAAA&#10;" path="m,l10908,e" filled="f" strokeweight=".20497mm">
                    <v:path arrowok="t" o:connecttype="custom" o:connectlocs="0,0;10908,0" o:connectangles="0,0"/>
                  </v:shape>
                </v:group>
                <v:group id="Group 209" o:spid="_x0000_s1056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0" o:spid="_x0000_s1057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asMQA&#10;AADcAAAADwAAAGRycy9kb3ducmV2LnhtbESPQWvCQBCF7wX/wzKCt7rRg22jq0ihIIiFRg89jtkx&#10;CWZnQ3ZN4r93DoK3Gd6b975ZbQZXq47aUHk2MJsmoIhzbysuDJyOP++foEJEtlh7JgN3CrBZj95W&#10;mFrf8x91WSyUhHBI0UAZY5NqHfKSHIapb4hFu/jWYZS1LbRtsZdwV+t5kiy0w4qlocSGvkvKr9nN&#10;GTgm/7/ZbXfmw8d87+tc9zjrtsZMxsN2CSrSEF/m5/XOCv6X0MozMoF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72rDEAAAA3AAAAA8AAAAAAAAAAAAAAAAAmAIAAGRycy9k&#10;b3ducmV2LnhtbFBLBQYAAAAABAAEAPUAAACJAwAAAAA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C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O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M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P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L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E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M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E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N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AR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 xml:space="preserve">Y 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C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O</w:t>
      </w:r>
      <w:r w:rsidR="00C86428">
        <w:rPr>
          <w:rFonts w:ascii="Arial Black" w:eastAsia="Arial Black" w:hAnsi="Arial Black" w:cs="Arial Black"/>
          <w:b/>
          <w:bCs/>
          <w:spacing w:val="-3"/>
          <w:sz w:val="36"/>
          <w:szCs w:val="36"/>
        </w:rPr>
        <w:t>L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OU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R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S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: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ab/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are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f</w:t>
      </w:r>
      <w:r w:rsidR="00C86428">
        <w:rPr>
          <w:rFonts w:ascii="Arial" w:eastAsia="Arial" w:hAnsi="Arial" w:cs="Arial"/>
          <w:sz w:val="28"/>
          <w:szCs w:val="28"/>
        </w:rPr>
        <w:t>ound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i/>
          <w:sz w:val="28"/>
          <w:szCs w:val="28"/>
        </w:rPr>
        <w:t>opp</w:t>
      </w:r>
      <w:r w:rsidR="00C86428">
        <w:rPr>
          <w:rFonts w:ascii="Arial" w:eastAsia="Arial" w:hAnsi="Arial" w:cs="Arial"/>
          <w:i/>
          <w:spacing w:val="-3"/>
          <w:sz w:val="28"/>
          <w:szCs w:val="28"/>
        </w:rPr>
        <w:t>o</w:t>
      </w:r>
      <w:r w:rsidR="00C86428">
        <w:rPr>
          <w:rFonts w:ascii="Arial" w:eastAsia="Arial" w:hAnsi="Arial" w:cs="Arial"/>
          <w:i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i/>
          <w:sz w:val="28"/>
          <w:szCs w:val="28"/>
        </w:rPr>
        <w:t>i</w:t>
      </w:r>
      <w:r w:rsidR="00C86428">
        <w:rPr>
          <w:rFonts w:ascii="Arial" w:eastAsia="Arial" w:hAnsi="Arial" w:cs="Arial"/>
          <w:i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i/>
          <w:sz w:val="28"/>
          <w:szCs w:val="28"/>
        </w:rPr>
        <w:t>e</w:t>
      </w:r>
      <w:r w:rsidR="00C86428"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i/>
          <w:sz w:val="28"/>
          <w:szCs w:val="28"/>
        </w:rPr>
        <w:t>ea</w:t>
      </w:r>
      <w:r w:rsidR="00C86428">
        <w:rPr>
          <w:rFonts w:ascii="Arial" w:eastAsia="Arial" w:hAnsi="Arial" w:cs="Arial"/>
          <w:i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i/>
          <w:sz w:val="28"/>
          <w:szCs w:val="28"/>
        </w:rPr>
        <w:t>h o</w:t>
      </w:r>
      <w:r w:rsidR="00C86428">
        <w:rPr>
          <w:rFonts w:ascii="Arial" w:eastAsia="Arial" w:hAnsi="Arial" w:cs="Arial"/>
          <w:i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i/>
          <w:sz w:val="28"/>
          <w:szCs w:val="28"/>
        </w:rPr>
        <w:t>her</w:t>
      </w:r>
      <w:r w:rsidR="00C86428"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proofErr w:type="spellStart"/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olour</w:t>
      </w:r>
      <w:proofErr w:type="spellEnd"/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 xml:space="preserve">heel. </w:t>
      </w:r>
      <w:r w:rsidR="00C86428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h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pri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>ry</w:t>
      </w:r>
      <w:r w:rsidR="00C8642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olour</w:t>
      </w:r>
      <w:proofErr w:type="spellEnd"/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h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>s an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3"/>
          <w:sz w:val="28"/>
          <w:szCs w:val="28"/>
        </w:rPr>
        <w:t>p</w:t>
      </w:r>
      <w:r w:rsidR="00C86428">
        <w:rPr>
          <w:rFonts w:ascii="Arial" w:eastAsia="Arial" w:hAnsi="Arial" w:cs="Arial"/>
          <w:sz w:val="28"/>
          <w:szCs w:val="28"/>
        </w:rPr>
        <w:t>po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olou</w:t>
      </w:r>
      <w:r w:rsidR="00C86428">
        <w:rPr>
          <w:rFonts w:ascii="Arial" w:eastAsia="Arial" w:hAnsi="Arial" w:cs="Arial"/>
          <w:spacing w:val="-2"/>
          <w:sz w:val="28"/>
          <w:szCs w:val="28"/>
        </w:rPr>
        <w:t>r</w:t>
      </w:r>
      <w:proofErr w:type="spellEnd"/>
      <w:r w:rsidR="00C86428">
        <w:rPr>
          <w:rFonts w:ascii="Arial" w:eastAsia="Arial" w:hAnsi="Arial" w:cs="Arial"/>
          <w:sz w:val="28"/>
          <w:szCs w:val="28"/>
        </w:rPr>
        <w:t xml:space="preserve">. 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R</w:t>
      </w:r>
      <w:r w:rsidR="00C86428">
        <w:rPr>
          <w:rFonts w:ascii="Arial" w:eastAsia="Arial" w:hAnsi="Arial" w:cs="Arial"/>
          <w:sz w:val="28"/>
          <w:szCs w:val="28"/>
        </w:rPr>
        <w:t>ed</w:t>
      </w:r>
      <w:r w:rsidR="00C8642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&amp;</w:t>
      </w:r>
    </w:p>
    <w:p w:rsidR="00A51C1C" w:rsidRDefault="00C86428">
      <w:pPr>
        <w:spacing w:before="20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Green,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ellow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&amp;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rple, Blue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&amp;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Oran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e.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ers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ft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ck</w:t>
      </w:r>
      <w:r>
        <w:rPr>
          <w:rFonts w:ascii="Arial" w:eastAsia="Arial" w:hAnsi="Arial" w:cs="Arial"/>
          <w:sz w:val="28"/>
          <w:szCs w:val="28"/>
        </w:rPr>
        <w:t>aging</w:t>
      </w:r>
    </w:p>
    <w:p w:rsidR="00A51C1C" w:rsidRDefault="00C86428">
      <w:pPr>
        <w:spacing w:before="47" w:after="0" w:line="316" w:lineRule="exact"/>
        <w:ind w:left="120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position w:val="-1"/>
          <w:sz w:val="28"/>
          <w:szCs w:val="28"/>
        </w:rPr>
        <w:t>as</w:t>
      </w:r>
      <w:proofErr w:type="gramEnd"/>
      <w:r>
        <w:rPr>
          <w:rFonts w:ascii="Arial" w:eastAsia="Arial" w:hAnsi="Arial" w:cs="Arial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hey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re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>v</w:t>
      </w:r>
      <w:r>
        <w:rPr>
          <w:rFonts w:ascii="Arial" w:eastAsia="Arial" w:hAnsi="Arial" w:cs="Arial"/>
          <w:position w:val="-1"/>
          <w:sz w:val="28"/>
          <w:szCs w:val="28"/>
        </w:rPr>
        <w:t>ery</w:t>
      </w:r>
      <w:r>
        <w:rPr>
          <w:rFonts w:ascii="Arial" w:eastAsia="Arial" w:hAnsi="Arial" w:cs="Arial"/>
          <w:spacing w:val="-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TR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position w:val="-1"/>
          <w:sz w:val="28"/>
          <w:szCs w:val="28"/>
        </w:rPr>
        <w:t>K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G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and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EY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TCH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G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 xml:space="preserve"> c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>bina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io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.</w:t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before="14" w:after="0" w:line="240" w:lineRule="exact"/>
        <w:rPr>
          <w:sz w:val="24"/>
          <w:szCs w:val="24"/>
        </w:rPr>
      </w:pPr>
    </w:p>
    <w:p w:rsidR="00A51C1C" w:rsidRDefault="00C86428">
      <w:pPr>
        <w:spacing w:before="25" w:after="0" w:line="240" w:lineRule="auto"/>
        <w:ind w:left="6869" w:right="209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7" w:after="0" w:line="240" w:lineRule="exact"/>
        <w:rPr>
          <w:sz w:val="24"/>
          <w:szCs w:val="24"/>
        </w:rPr>
      </w:pPr>
    </w:p>
    <w:p w:rsidR="00A51C1C" w:rsidRDefault="00C86428">
      <w:pPr>
        <w:spacing w:after="0" w:line="240" w:lineRule="auto"/>
        <w:ind w:left="6629" w:right="185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rea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le</w:t>
      </w:r>
    </w:p>
    <w:p w:rsidR="00A51C1C" w:rsidRDefault="00C86428">
      <w:pPr>
        <w:spacing w:before="50" w:after="0" w:line="275" w:lineRule="auto"/>
        <w:ind w:left="5904" w:right="1132" w:firstLine="8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i/>
          <w:spacing w:val="-2"/>
          <w:sz w:val="28"/>
          <w:szCs w:val="28"/>
        </w:rPr>
        <w:t>‘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ple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en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ary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spacing w:val="-3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olour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’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 on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pag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.</w:t>
      </w:r>
      <w:proofErr w:type="gramEnd"/>
      <w:r>
        <w:rPr>
          <w:rFonts w:ascii="Arial" w:eastAsia="Arial" w:hAnsi="Arial" w:cs="Arial"/>
          <w:i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ill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page 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x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pl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of </w:t>
      </w:r>
      <w:r>
        <w:rPr>
          <w:rFonts w:ascii="Arial" w:eastAsia="Arial" w:hAnsi="Arial" w:cs="Arial"/>
          <w:i/>
          <w:sz w:val="28"/>
          <w:szCs w:val="28"/>
        </w:rPr>
        <w:t>pa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pacing w:val="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>aging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i/>
          <w:sz w:val="28"/>
          <w:szCs w:val="28"/>
        </w:rPr>
        <w:t>hi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u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es oppo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ol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>ur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i/>
          <w:sz w:val="28"/>
          <w:szCs w:val="28"/>
        </w:rPr>
        <w:t>.</w:t>
      </w:r>
      <w:r>
        <w:rPr>
          <w:rFonts w:ascii="Arial" w:eastAsia="Arial" w:hAnsi="Arial" w:cs="Arial"/>
          <w:i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You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 xml:space="preserve">an </w:t>
      </w:r>
      <w:r>
        <w:rPr>
          <w:rFonts w:ascii="Arial" w:eastAsia="Arial" w:hAnsi="Arial" w:cs="Arial"/>
          <w:i/>
          <w:spacing w:val="1"/>
          <w:sz w:val="28"/>
          <w:szCs w:val="28"/>
        </w:rPr>
        <w:t>st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 xml:space="preserve">k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ck</w:t>
      </w:r>
      <w:r>
        <w:rPr>
          <w:rFonts w:ascii="Arial" w:eastAsia="Arial" w:hAnsi="Arial" w:cs="Arial"/>
          <w:i/>
          <w:sz w:val="28"/>
          <w:szCs w:val="28"/>
        </w:rPr>
        <w:t>ag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ng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on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/ draw it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/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pr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nt i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ag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.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900" w:bottom="280" w:left="600" w:header="720" w:footer="720" w:gutter="0"/>
          <w:cols w:space="720"/>
        </w:sectPr>
      </w:pPr>
    </w:p>
    <w:p w:rsidR="00A51C1C" w:rsidRDefault="00C86428">
      <w:pPr>
        <w:spacing w:after="0" w:line="488" w:lineRule="exact"/>
        <w:ind w:left="100" w:right="-9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1"/>
          <w:sz w:val="28"/>
          <w:szCs w:val="28"/>
        </w:rPr>
        <w:lastRenderedPageBreak/>
        <w:t>.</w:t>
      </w:r>
    </w:p>
    <w:p w:rsidR="00A51C1C" w:rsidRDefault="00A51C1C">
      <w:pPr>
        <w:spacing w:after="0"/>
        <w:jc w:val="right"/>
        <w:sectPr w:rsidR="00A51C1C">
          <w:type w:val="continuous"/>
          <w:pgSz w:w="11920" w:h="8420" w:orient="landscape"/>
          <w:pgMar w:top="720" w:right="1680" w:bottom="280" w:left="620" w:header="720" w:footer="720" w:gutter="0"/>
          <w:cols w:space="720"/>
        </w:sectPr>
      </w:pPr>
    </w:p>
    <w:p w:rsidR="00A51C1C" w:rsidRDefault="00A24221">
      <w:pPr>
        <w:spacing w:before="20" w:after="0" w:line="446" w:lineRule="exact"/>
        <w:ind w:left="120" w:right="163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7192645" cy="4749800"/>
                <wp:effectExtent l="5715" t="2540" r="21590" b="10160"/>
                <wp:wrapNone/>
                <wp:docPr id="13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4749800"/>
                          <a:chOff x="474" y="469"/>
                          <a:chExt cx="11327" cy="7480"/>
                        </a:xfrm>
                      </wpg:grpSpPr>
                      <pic:pic xmlns:pic="http://schemas.openxmlformats.org/drawingml/2006/picture">
                        <pic:nvPicPr>
                          <pic:cNvPr id="13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888"/>
                            <a:ext cx="7255" cy="5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165"/>
                        <wpg:cNvGrpSpPr>
                          <a:grpSpLocks/>
                        </wpg:cNvGrpSpPr>
                        <wpg:grpSpPr bwMode="auto">
                          <a:xfrm>
                            <a:off x="6301" y="1989"/>
                            <a:ext cx="5478" cy="5262"/>
                            <a:chOff x="6301" y="1989"/>
                            <a:chExt cx="5478" cy="5262"/>
                          </a:xfrm>
                        </wpg:grpSpPr>
                        <wps:wsp>
                          <wps:cNvPr id="136" name="Freeform 166"/>
                          <wps:cNvSpPr>
                            <a:spLocks/>
                          </wps:cNvSpPr>
                          <wps:spPr bwMode="auto">
                            <a:xfrm>
                              <a:off x="6301" y="1989"/>
                              <a:ext cx="5478" cy="5262"/>
                            </a:xfrm>
                            <a:custGeom>
                              <a:avLst/>
                              <a:gdLst>
                                <a:gd name="T0" fmla="+- 0 9042 6301"/>
                                <a:gd name="T1" fmla="*/ T0 w 5478"/>
                                <a:gd name="T2" fmla="+- 0 1998 1989"/>
                                <a:gd name="T3" fmla="*/ 1998 h 5262"/>
                                <a:gd name="T4" fmla="+- 0 8642 6301"/>
                                <a:gd name="T5" fmla="*/ T4 w 5478"/>
                                <a:gd name="T6" fmla="+- 0 2065 1989"/>
                                <a:gd name="T7" fmla="*/ 2065 h 5262"/>
                                <a:gd name="T8" fmla="+- 0 8265 6301"/>
                                <a:gd name="T9" fmla="*/ T8 w 5478"/>
                                <a:gd name="T10" fmla="+- 0 2196 1989"/>
                                <a:gd name="T11" fmla="*/ 2196 h 5262"/>
                                <a:gd name="T12" fmla="+- 0 7917 6301"/>
                                <a:gd name="T13" fmla="*/ T12 w 5478"/>
                                <a:gd name="T14" fmla="+- 0 2383 1989"/>
                                <a:gd name="T15" fmla="*/ 2383 h 5262"/>
                                <a:gd name="T16" fmla="+- 0 7603 6301"/>
                                <a:gd name="T17" fmla="*/ T16 w 5478"/>
                                <a:gd name="T18" fmla="+- 0 2622 1989"/>
                                <a:gd name="T19" fmla="*/ 2622 h 5262"/>
                                <a:gd name="T20" fmla="+- 0 7329 6301"/>
                                <a:gd name="T21" fmla="*/ T20 w 5478"/>
                                <a:gd name="T22" fmla="+- 0 2908 1989"/>
                                <a:gd name="T23" fmla="*/ 2908 h 5262"/>
                                <a:gd name="T24" fmla="+- 0 7099 6301"/>
                                <a:gd name="T25" fmla="*/ T24 w 5478"/>
                                <a:gd name="T26" fmla="+- 0 3234 1989"/>
                                <a:gd name="T27" fmla="*/ 3234 h 5262"/>
                                <a:gd name="T28" fmla="+- 0 6919 6301"/>
                                <a:gd name="T29" fmla="*/ T28 w 5478"/>
                                <a:gd name="T30" fmla="+- 0 3596 1989"/>
                                <a:gd name="T31" fmla="*/ 3596 h 5262"/>
                                <a:gd name="T32" fmla="+- 0 6794 6301"/>
                                <a:gd name="T33" fmla="*/ T32 w 5478"/>
                                <a:gd name="T34" fmla="+- 0 3988 1989"/>
                                <a:gd name="T35" fmla="*/ 3988 h 5262"/>
                                <a:gd name="T36" fmla="+- 0 6728 6301"/>
                                <a:gd name="T37" fmla="*/ T36 w 5478"/>
                                <a:gd name="T38" fmla="+- 0 4404 1989"/>
                                <a:gd name="T39" fmla="*/ 4404 h 5262"/>
                                <a:gd name="T40" fmla="+- 0 6720 6301"/>
                                <a:gd name="T41" fmla="*/ T40 w 5478"/>
                                <a:gd name="T42" fmla="+- 0 4659 1989"/>
                                <a:gd name="T43" fmla="*/ 4659 h 5262"/>
                                <a:gd name="T44" fmla="+- 0 6727 6301"/>
                                <a:gd name="T45" fmla="*/ T44 w 5478"/>
                                <a:gd name="T46" fmla="+- 0 4812 1989"/>
                                <a:gd name="T47" fmla="*/ 4812 h 5262"/>
                                <a:gd name="T48" fmla="+- 0 6742 6301"/>
                                <a:gd name="T49" fmla="*/ T48 w 5478"/>
                                <a:gd name="T50" fmla="+- 0 4966 1989"/>
                                <a:gd name="T51" fmla="*/ 4966 h 5262"/>
                                <a:gd name="T52" fmla="+- 0 6766 6301"/>
                                <a:gd name="T53" fmla="*/ T52 w 5478"/>
                                <a:gd name="T54" fmla="+- 0 5118 1989"/>
                                <a:gd name="T55" fmla="*/ 5118 h 5262"/>
                                <a:gd name="T56" fmla="+- 0 6798 6301"/>
                                <a:gd name="T57" fmla="*/ T56 w 5478"/>
                                <a:gd name="T58" fmla="+- 0 5268 1989"/>
                                <a:gd name="T59" fmla="*/ 5268 h 5262"/>
                                <a:gd name="T60" fmla="+- 0 6828 6301"/>
                                <a:gd name="T61" fmla="*/ T60 w 5478"/>
                                <a:gd name="T62" fmla="+- 0 5379 1989"/>
                                <a:gd name="T63" fmla="*/ 5379 h 5262"/>
                                <a:gd name="T64" fmla="+- 0 7277 6301"/>
                                <a:gd name="T65" fmla="*/ T64 w 5478"/>
                                <a:gd name="T66" fmla="+- 0 6268 1989"/>
                                <a:gd name="T67" fmla="*/ 6268 h 5262"/>
                                <a:gd name="T68" fmla="+- 0 7428 6301"/>
                                <a:gd name="T69" fmla="*/ T68 w 5478"/>
                                <a:gd name="T70" fmla="+- 0 6446 1989"/>
                                <a:gd name="T71" fmla="*/ 6446 h 5262"/>
                                <a:gd name="T72" fmla="+- 0 7593 6301"/>
                                <a:gd name="T73" fmla="*/ T72 w 5478"/>
                                <a:gd name="T74" fmla="+- 0 6609 1989"/>
                                <a:gd name="T75" fmla="*/ 6609 h 5262"/>
                                <a:gd name="T76" fmla="+- 0 7770 6301"/>
                                <a:gd name="T77" fmla="*/ T76 w 5478"/>
                                <a:gd name="T78" fmla="+- 0 6754 1989"/>
                                <a:gd name="T79" fmla="*/ 6754 h 5262"/>
                                <a:gd name="T80" fmla="+- 0 7958 6301"/>
                                <a:gd name="T81" fmla="*/ T80 w 5478"/>
                                <a:gd name="T82" fmla="+- 0 6882 1989"/>
                                <a:gd name="T83" fmla="*/ 6882 h 5262"/>
                                <a:gd name="T84" fmla="+- 0 8156 6301"/>
                                <a:gd name="T85" fmla="*/ T84 w 5478"/>
                                <a:gd name="T86" fmla="+- 0 6992 1989"/>
                                <a:gd name="T87" fmla="*/ 6992 h 5262"/>
                                <a:gd name="T88" fmla="+- 0 8362 6301"/>
                                <a:gd name="T89" fmla="*/ T88 w 5478"/>
                                <a:gd name="T90" fmla="+- 0 7084 1989"/>
                                <a:gd name="T91" fmla="*/ 7084 h 5262"/>
                                <a:gd name="T92" fmla="+- 0 8576 6301"/>
                                <a:gd name="T93" fmla="*/ T92 w 5478"/>
                                <a:gd name="T94" fmla="+- 0 7156 1989"/>
                                <a:gd name="T95" fmla="*/ 7156 h 5262"/>
                                <a:gd name="T96" fmla="+- 0 8796 6301"/>
                                <a:gd name="T97" fmla="*/ T96 w 5478"/>
                                <a:gd name="T98" fmla="+- 0 7208 1989"/>
                                <a:gd name="T99" fmla="*/ 7208 h 5262"/>
                                <a:gd name="T100" fmla="+- 0 9021 6301"/>
                                <a:gd name="T101" fmla="*/ T100 w 5478"/>
                                <a:gd name="T102" fmla="+- 0 7240 1989"/>
                                <a:gd name="T103" fmla="*/ 7240 h 5262"/>
                                <a:gd name="T104" fmla="+- 0 9250 6301"/>
                                <a:gd name="T105" fmla="*/ T104 w 5478"/>
                                <a:gd name="T106" fmla="+- 0 7251 1989"/>
                                <a:gd name="T107" fmla="*/ 7251 h 5262"/>
                                <a:gd name="T108" fmla="+- 0 9660 6301"/>
                                <a:gd name="T109" fmla="*/ T108 w 5478"/>
                                <a:gd name="T110" fmla="+- 0 7217 1989"/>
                                <a:gd name="T111" fmla="*/ 7217 h 5262"/>
                                <a:gd name="T112" fmla="+- 0 10049 6301"/>
                                <a:gd name="T113" fmla="*/ T112 w 5478"/>
                                <a:gd name="T114" fmla="+- 0 7117 1989"/>
                                <a:gd name="T115" fmla="*/ 7117 h 5262"/>
                                <a:gd name="T116" fmla="+- 0 10412 6301"/>
                                <a:gd name="T117" fmla="*/ T116 w 5478"/>
                                <a:gd name="T118" fmla="+- 0 6957 1989"/>
                                <a:gd name="T119" fmla="*/ 6957 h 5262"/>
                                <a:gd name="T120" fmla="+- 0 10743 6301"/>
                                <a:gd name="T121" fmla="*/ T120 w 5478"/>
                                <a:gd name="T122" fmla="+- 0 6743 1989"/>
                                <a:gd name="T123" fmla="*/ 6743 h 5262"/>
                                <a:gd name="T124" fmla="+- 0 11038 6301"/>
                                <a:gd name="T125" fmla="*/ T124 w 5478"/>
                                <a:gd name="T126" fmla="+- 0 6480 1989"/>
                                <a:gd name="T127" fmla="*/ 6480 h 5262"/>
                                <a:gd name="T128" fmla="+- 0 11291 6301"/>
                                <a:gd name="T129" fmla="*/ T128 w 5478"/>
                                <a:gd name="T130" fmla="+- 0 6174 1989"/>
                                <a:gd name="T131" fmla="*/ 6174 h 5262"/>
                                <a:gd name="T132" fmla="+- 0 11497 6301"/>
                                <a:gd name="T133" fmla="*/ T132 w 5478"/>
                                <a:gd name="T134" fmla="+- 0 5829 1989"/>
                                <a:gd name="T135" fmla="*/ 5829 h 5262"/>
                                <a:gd name="T136" fmla="+- 0 11650 6301"/>
                                <a:gd name="T137" fmla="*/ T136 w 5478"/>
                                <a:gd name="T138" fmla="+- 0 5452 1989"/>
                                <a:gd name="T139" fmla="*/ 5452 h 5262"/>
                                <a:gd name="T140" fmla="+- 0 11746 6301"/>
                                <a:gd name="T141" fmla="*/ T140 w 5478"/>
                                <a:gd name="T142" fmla="+- 0 5047 1989"/>
                                <a:gd name="T143" fmla="*/ 5047 h 5262"/>
                                <a:gd name="T144" fmla="+- 0 11779 6301"/>
                                <a:gd name="T145" fmla="*/ T144 w 5478"/>
                                <a:gd name="T146" fmla="+- 0 4620 1989"/>
                                <a:gd name="T147" fmla="*/ 4620 h 5262"/>
                                <a:gd name="T148" fmla="+- 0 11746 6301"/>
                                <a:gd name="T149" fmla="*/ T148 w 5478"/>
                                <a:gd name="T150" fmla="+- 0 4193 1989"/>
                                <a:gd name="T151" fmla="*/ 4193 h 5262"/>
                                <a:gd name="T152" fmla="+- 0 11650 6301"/>
                                <a:gd name="T153" fmla="*/ T152 w 5478"/>
                                <a:gd name="T154" fmla="+- 0 3788 1989"/>
                                <a:gd name="T155" fmla="*/ 3788 h 5262"/>
                                <a:gd name="T156" fmla="+- 0 11497 6301"/>
                                <a:gd name="T157" fmla="*/ T156 w 5478"/>
                                <a:gd name="T158" fmla="+- 0 3411 1989"/>
                                <a:gd name="T159" fmla="*/ 3411 h 5262"/>
                                <a:gd name="T160" fmla="+- 0 11291 6301"/>
                                <a:gd name="T161" fmla="*/ T160 w 5478"/>
                                <a:gd name="T162" fmla="+- 0 3066 1989"/>
                                <a:gd name="T163" fmla="*/ 3066 h 5262"/>
                                <a:gd name="T164" fmla="+- 0 11038 6301"/>
                                <a:gd name="T165" fmla="*/ T164 w 5478"/>
                                <a:gd name="T166" fmla="+- 0 2760 1989"/>
                                <a:gd name="T167" fmla="*/ 2760 h 5262"/>
                                <a:gd name="T168" fmla="+- 0 10743 6301"/>
                                <a:gd name="T169" fmla="*/ T168 w 5478"/>
                                <a:gd name="T170" fmla="+- 0 2497 1989"/>
                                <a:gd name="T171" fmla="*/ 2497 h 5262"/>
                                <a:gd name="T172" fmla="+- 0 10412 6301"/>
                                <a:gd name="T173" fmla="*/ T172 w 5478"/>
                                <a:gd name="T174" fmla="+- 0 2283 1989"/>
                                <a:gd name="T175" fmla="*/ 2283 h 5262"/>
                                <a:gd name="T176" fmla="+- 0 10049 6301"/>
                                <a:gd name="T177" fmla="*/ T176 w 5478"/>
                                <a:gd name="T178" fmla="+- 0 2123 1989"/>
                                <a:gd name="T179" fmla="*/ 2123 h 5262"/>
                                <a:gd name="T180" fmla="+- 0 9660 6301"/>
                                <a:gd name="T181" fmla="*/ T180 w 5478"/>
                                <a:gd name="T182" fmla="+- 0 2023 1989"/>
                                <a:gd name="T183" fmla="*/ 2023 h 5262"/>
                                <a:gd name="T184" fmla="+- 0 9250 6301"/>
                                <a:gd name="T185" fmla="*/ T184 w 5478"/>
                                <a:gd name="T186" fmla="+- 0 1989 1989"/>
                                <a:gd name="T187" fmla="*/ 1989 h 5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478" h="5262">
                                  <a:moveTo>
                                    <a:pt x="2949" y="0"/>
                                  </a:moveTo>
                                  <a:lnTo>
                                    <a:pt x="2741" y="9"/>
                                  </a:lnTo>
                                  <a:lnTo>
                                    <a:pt x="2538" y="34"/>
                                  </a:lnTo>
                                  <a:lnTo>
                                    <a:pt x="2341" y="76"/>
                                  </a:lnTo>
                                  <a:lnTo>
                                    <a:pt x="2149" y="134"/>
                                  </a:lnTo>
                                  <a:lnTo>
                                    <a:pt x="1964" y="207"/>
                                  </a:lnTo>
                                  <a:lnTo>
                                    <a:pt x="1786" y="294"/>
                                  </a:lnTo>
                                  <a:lnTo>
                                    <a:pt x="1616" y="394"/>
                                  </a:lnTo>
                                  <a:lnTo>
                                    <a:pt x="1455" y="508"/>
                                  </a:lnTo>
                                  <a:lnTo>
                                    <a:pt x="1302" y="633"/>
                                  </a:lnTo>
                                  <a:lnTo>
                                    <a:pt x="1160" y="771"/>
                                  </a:lnTo>
                                  <a:lnTo>
                                    <a:pt x="1028" y="919"/>
                                  </a:lnTo>
                                  <a:lnTo>
                                    <a:pt x="907" y="1077"/>
                                  </a:lnTo>
                                  <a:lnTo>
                                    <a:pt x="798" y="1245"/>
                                  </a:lnTo>
                                  <a:lnTo>
                                    <a:pt x="701" y="1422"/>
                                  </a:lnTo>
                                  <a:lnTo>
                                    <a:pt x="618" y="1607"/>
                                  </a:lnTo>
                                  <a:lnTo>
                                    <a:pt x="548" y="1799"/>
                                  </a:lnTo>
                                  <a:lnTo>
                                    <a:pt x="493" y="1999"/>
                                  </a:lnTo>
                                  <a:lnTo>
                                    <a:pt x="452" y="2204"/>
                                  </a:lnTo>
                                  <a:lnTo>
                                    <a:pt x="427" y="2415"/>
                                  </a:lnTo>
                                  <a:lnTo>
                                    <a:pt x="419" y="2631"/>
                                  </a:lnTo>
                                  <a:lnTo>
                                    <a:pt x="419" y="2670"/>
                                  </a:lnTo>
                                  <a:lnTo>
                                    <a:pt x="421" y="2747"/>
                                  </a:lnTo>
                                  <a:lnTo>
                                    <a:pt x="426" y="2823"/>
                                  </a:lnTo>
                                  <a:lnTo>
                                    <a:pt x="432" y="2900"/>
                                  </a:lnTo>
                                  <a:lnTo>
                                    <a:pt x="441" y="2977"/>
                                  </a:lnTo>
                                  <a:lnTo>
                                    <a:pt x="452" y="3053"/>
                                  </a:lnTo>
                                  <a:lnTo>
                                    <a:pt x="465" y="3129"/>
                                  </a:lnTo>
                                  <a:lnTo>
                                    <a:pt x="480" y="3204"/>
                                  </a:lnTo>
                                  <a:lnTo>
                                    <a:pt x="497" y="3279"/>
                                  </a:lnTo>
                                  <a:lnTo>
                                    <a:pt x="516" y="3353"/>
                                  </a:lnTo>
                                  <a:lnTo>
                                    <a:pt x="527" y="3390"/>
                                  </a:lnTo>
                                  <a:lnTo>
                                    <a:pt x="0" y="4246"/>
                                  </a:lnTo>
                                  <a:lnTo>
                                    <a:pt x="976" y="4279"/>
                                  </a:lnTo>
                                  <a:lnTo>
                                    <a:pt x="1050" y="4370"/>
                                  </a:lnTo>
                                  <a:lnTo>
                                    <a:pt x="1127" y="4457"/>
                                  </a:lnTo>
                                  <a:lnTo>
                                    <a:pt x="1208" y="4540"/>
                                  </a:lnTo>
                                  <a:lnTo>
                                    <a:pt x="1292" y="4620"/>
                                  </a:lnTo>
                                  <a:lnTo>
                                    <a:pt x="1379" y="4694"/>
                                  </a:lnTo>
                                  <a:lnTo>
                                    <a:pt x="1469" y="4765"/>
                                  </a:lnTo>
                                  <a:lnTo>
                                    <a:pt x="1562" y="4831"/>
                                  </a:lnTo>
                                  <a:lnTo>
                                    <a:pt x="1657" y="4893"/>
                                  </a:lnTo>
                                  <a:lnTo>
                                    <a:pt x="1755" y="4951"/>
                                  </a:lnTo>
                                  <a:lnTo>
                                    <a:pt x="1855" y="5003"/>
                                  </a:lnTo>
                                  <a:lnTo>
                                    <a:pt x="1957" y="5052"/>
                                  </a:lnTo>
                                  <a:lnTo>
                                    <a:pt x="2061" y="5095"/>
                                  </a:lnTo>
                                  <a:lnTo>
                                    <a:pt x="2167" y="5133"/>
                                  </a:lnTo>
                                  <a:lnTo>
                                    <a:pt x="2275" y="5167"/>
                                  </a:lnTo>
                                  <a:lnTo>
                                    <a:pt x="2384" y="5196"/>
                                  </a:lnTo>
                                  <a:lnTo>
                                    <a:pt x="2495" y="5219"/>
                                  </a:lnTo>
                                  <a:lnTo>
                                    <a:pt x="2607" y="5238"/>
                                  </a:lnTo>
                                  <a:lnTo>
                                    <a:pt x="2720" y="5251"/>
                                  </a:lnTo>
                                  <a:lnTo>
                                    <a:pt x="2834" y="5259"/>
                                  </a:lnTo>
                                  <a:lnTo>
                                    <a:pt x="2949" y="5262"/>
                                  </a:lnTo>
                                  <a:lnTo>
                                    <a:pt x="3156" y="5253"/>
                                  </a:lnTo>
                                  <a:lnTo>
                                    <a:pt x="3359" y="5228"/>
                                  </a:lnTo>
                                  <a:lnTo>
                                    <a:pt x="3556" y="5186"/>
                                  </a:lnTo>
                                  <a:lnTo>
                                    <a:pt x="3748" y="5128"/>
                                  </a:lnTo>
                                  <a:lnTo>
                                    <a:pt x="3933" y="5055"/>
                                  </a:lnTo>
                                  <a:lnTo>
                                    <a:pt x="4111" y="4968"/>
                                  </a:lnTo>
                                  <a:lnTo>
                                    <a:pt x="4281" y="4868"/>
                                  </a:lnTo>
                                  <a:lnTo>
                                    <a:pt x="4442" y="4754"/>
                                  </a:lnTo>
                                  <a:lnTo>
                                    <a:pt x="4595" y="4629"/>
                                  </a:lnTo>
                                  <a:lnTo>
                                    <a:pt x="4737" y="4491"/>
                                  </a:lnTo>
                                  <a:lnTo>
                                    <a:pt x="4869" y="4343"/>
                                  </a:lnTo>
                                  <a:lnTo>
                                    <a:pt x="4990" y="4185"/>
                                  </a:lnTo>
                                  <a:lnTo>
                                    <a:pt x="5099" y="4017"/>
                                  </a:lnTo>
                                  <a:lnTo>
                                    <a:pt x="5196" y="3840"/>
                                  </a:lnTo>
                                  <a:lnTo>
                                    <a:pt x="5279" y="3655"/>
                                  </a:lnTo>
                                  <a:lnTo>
                                    <a:pt x="5349" y="3463"/>
                                  </a:lnTo>
                                  <a:lnTo>
                                    <a:pt x="5404" y="3263"/>
                                  </a:lnTo>
                                  <a:lnTo>
                                    <a:pt x="5445" y="3058"/>
                                  </a:lnTo>
                                  <a:lnTo>
                                    <a:pt x="5470" y="2847"/>
                                  </a:lnTo>
                                  <a:lnTo>
                                    <a:pt x="5478" y="2631"/>
                                  </a:lnTo>
                                  <a:lnTo>
                                    <a:pt x="5470" y="2415"/>
                                  </a:lnTo>
                                  <a:lnTo>
                                    <a:pt x="5445" y="2204"/>
                                  </a:lnTo>
                                  <a:lnTo>
                                    <a:pt x="5404" y="1999"/>
                                  </a:lnTo>
                                  <a:lnTo>
                                    <a:pt x="5349" y="1799"/>
                                  </a:lnTo>
                                  <a:lnTo>
                                    <a:pt x="5279" y="1607"/>
                                  </a:lnTo>
                                  <a:lnTo>
                                    <a:pt x="5196" y="1422"/>
                                  </a:lnTo>
                                  <a:lnTo>
                                    <a:pt x="5099" y="1245"/>
                                  </a:lnTo>
                                  <a:lnTo>
                                    <a:pt x="4990" y="1077"/>
                                  </a:lnTo>
                                  <a:lnTo>
                                    <a:pt x="4869" y="919"/>
                                  </a:lnTo>
                                  <a:lnTo>
                                    <a:pt x="4737" y="771"/>
                                  </a:lnTo>
                                  <a:lnTo>
                                    <a:pt x="4595" y="633"/>
                                  </a:lnTo>
                                  <a:lnTo>
                                    <a:pt x="4442" y="508"/>
                                  </a:lnTo>
                                  <a:lnTo>
                                    <a:pt x="4281" y="394"/>
                                  </a:lnTo>
                                  <a:lnTo>
                                    <a:pt x="4111" y="294"/>
                                  </a:lnTo>
                                  <a:lnTo>
                                    <a:pt x="3933" y="207"/>
                                  </a:lnTo>
                                  <a:lnTo>
                                    <a:pt x="3748" y="134"/>
                                  </a:lnTo>
                                  <a:lnTo>
                                    <a:pt x="3556" y="76"/>
                                  </a:lnTo>
                                  <a:lnTo>
                                    <a:pt x="3359" y="34"/>
                                  </a:lnTo>
                                  <a:lnTo>
                                    <a:pt x="3156" y="9"/>
                                  </a:lnTo>
                                  <a:lnTo>
                                    <a:pt x="29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63"/>
                        <wpg:cNvGrpSpPr>
                          <a:grpSpLocks/>
                        </wpg:cNvGrpSpPr>
                        <wpg:grpSpPr bwMode="auto">
                          <a:xfrm>
                            <a:off x="6301" y="1989"/>
                            <a:ext cx="5478" cy="5262"/>
                            <a:chOff x="6301" y="1989"/>
                            <a:chExt cx="5478" cy="5262"/>
                          </a:xfrm>
                        </wpg:grpSpPr>
                        <wps:wsp>
                          <wps:cNvPr id="138" name="Freeform 164"/>
                          <wps:cNvSpPr>
                            <a:spLocks/>
                          </wps:cNvSpPr>
                          <wps:spPr bwMode="auto">
                            <a:xfrm>
                              <a:off x="6301" y="1989"/>
                              <a:ext cx="5478" cy="5262"/>
                            </a:xfrm>
                            <a:custGeom>
                              <a:avLst/>
                              <a:gdLst>
                                <a:gd name="T0" fmla="+- 0 6807 6301"/>
                                <a:gd name="T1" fmla="*/ T0 w 5478"/>
                                <a:gd name="T2" fmla="+- 0 5305 1989"/>
                                <a:gd name="T3" fmla="*/ 5305 h 5262"/>
                                <a:gd name="T4" fmla="+- 0 6773 6301"/>
                                <a:gd name="T5" fmla="*/ T4 w 5478"/>
                                <a:gd name="T6" fmla="+- 0 5155 1989"/>
                                <a:gd name="T7" fmla="*/ 5155 h 5262"/>
                                <a:gd name="T8" fmla="+- 0 6747 6301"/>
                                <a:gd name="T9" fmla="*/ T8 w 5478"/>
                                <a:gd name="T10" fmla="+- 0 5004 1989"/>
                                <a:gd name="T11" fmla="*/ 5004 h 5262"/>
                                <a:gd name="T12" fmla="+- 0 6730 6301"/>
                                <a:gd name="T13" fmla="*/ T12 w 5478"/>
                                <a:gd name="T14" fmla="+- 0 4851 1989"/>
                                <a:gd name="T15" fmla="*/ 4851 h 5262"/>
                                <a:gd name="T16" fmla="+- 0 6721 6301"/>
                                <a:gd name="T17" fmla="*/ T16 w 5478"/>
                                <a:gd name="T18" fmla="+- 0 4697 1989"/>
                                <a:gd name="T19" fmla="*/ 4697 h 5262"/>
                                <a:gd name="T20" fmla="+- 0 6728 6301"/>
                                <a:gd name="T21" fmla="*/ T20 w 5478"/>
                                <a:gd name="T22" fmla="+- 0 4404 1989"/>
                                <a:gd name="T23" fmla="*/ 4404 h 5262"/>
                                <a:gd name="T24" fmla="+- 0 6794 6301"/>
                                <a:gd name="T25" fmla="*/ T24 w 5478"/>
                                <a:gd name="T26" fmla="+- 0 3988 1989"/>
                                <a:gd name="T27" fmla="*/ 3988 h 5262"/>
                                <a:gd name="T28" fmla="+- 0 6919 6301"/>
                                <a:gd name="T29" fmla="*/ T28 w 5478"/>
                                <a:gd name="T30" fmla="+- 0 3596 1989"/>
                                <a:gd name="T31" fmla="*/ 3596 h 5262"/>
                                <a:gd name="T32" fmla="+- 0 7099 6301"/>
                                <a:gd name="T33" fmla="*/ T32 w 5478"/>
                                <a:gd name="T34" fmla="+- 0 3234 1989"/>
                                <a:gd name="T35" fmla="*/ 3234 h 5262"/>
                                <a:gd name="T36" fmla="+- 0 7329 6301"/>
                                <a:gd name="T37" fmla="*/ T36 w 5478"/>
                                <a:gd name="T38" fmla="+- 0 2908 1989"/>
                                <a:gd name="T39" fmla="*/ 2908 h 5262"/>
                                <a:gd name="T40" fmla="+- 0 7603 6301"/>
                                <a:gd name="T41" fmla="*/ T40 w 5478"/>
                                <a:gd name="T42" fmla="+- 0 2622 1989"/>
                                <a:gd name="T43" fmla="*/ 2622 h 5262"/>
                                <a:gd name="T44" fmla="+- 0 7917 6301"/>
                                <a:gd name="T45" fmla="*/ T44 w 5478"/>
                                <a:gd name="T46" fmla="+- 0 2383 1989"/>
                                <a:gd name="T47" fmla="*/ 2383 h 5262"/>
                                <a:gd name="T48" fmla="+- 0 8265 6301"/>
                                <a:gd name="T49" fmla="*/ T48 w 5478"/>
                                <a:gd name="T50" fmla="+- 0 2196 1989"/>
                                <a:gd name="T51" fmla="*/ 2196 h 5262"/>
                                <a:gd name="T52" fmla="+- 0 8642 6301"/>
                                <a:gd name="T53" fmla="*/ T52 w 5478"/>
                                <a:gd name="T54" fmla="+- 0 2065 1989"/>
                                <a:gd name="T55" fmla="*/ 2065 h 5262"/>
                                <a:gd name="T56" fmla="+- 0 9042 6301"/>
                                <a:gd name="T57" fmla="*/ T56 w 5478"/>
                                <a:gd name="T58" fmla="+- 0 1998 1989"/>
                                <a:gd name="T59" fmla="*/ 1998 h 5262"/>
                                <a:gd name="T60" fmla="+- 0 9457 6301"/>
                                <a:gd name="T61" fmla="*/ T60 w 5478"/>
                                <a:gd name="T62" fmla="+- 0 1998 1989"/>
                                <a:gd name="T63" fmla="*/ 1998 h 5262"/>
                                <a:gd name="T64" fmla="+- 0 9857 6301"/>
                                <a:gd name="T65" fmla="*/ T64 w 5478"/>
                                <a:gd name="T66" fmla="+- 0 2065 1989"/>
                                <a:gd name="T67" fmla="*/ 2065 h 5262"/>
                                <a:gd name="T68" fmla="+- 0 10234 6301"/>
                                <a:gd name="T69" fmla="*/ T68 w 5478"/>
                                <a:gd name="T70" fmla="+- 0 2196 1989"/>
                                <a:gd name="T71" fmla="*/ 2196 h 5262"/>
                                <a:gd name="T72" fmla="+- 0 10582 6301"/>
                                <a:gd name="T73" fmla="*/ T72 w 5478"/>
                                <a:gd name="T74" fmla="+- 0 2383 1989"/>
                                <a:gd name="T75" fmla="*/ 2383 h 5262"/>
                                <a:gd name="T76" fmla="+- 0 10896 6301"/>
                                <a:gd name="T77" fmla="*/ T76 w 5478"/>
                                <a:gd name="T78" fmla="+- 0 2622 1989"/>
                                <a:gd name="T79" fmla="*/ 2622 h 5262"/>
                                <a:gd name="T80" fmla="+- 0 11170 6301"/>
                                <a:gd name="T81" fmla="*/ T80 w 5478"/>
                                <a:gd name="T82" fmla="+- 0 2908 1989"/>
                                <a:gd name="T83" fmla="*/ 2908 h 5262"/>
                                <a:gd name="T84" fmla="+- 0 11400 6301"/>
                                <a:gd name="T85" fmla="*/ T84 w 5478"/>
                                <a:gd name="T86" fmla="+- 0 3234 1989"/>
                                <a:gd name="T87" fmla="*/ 3234 h 5262"/>
                                <a:gd name="T88" fmla="+- 0 11580 6301"/>
                                <a:gd name="T89" fmla="*/ T88 w 5478"/>
                                <a:gd name="T90" fmla="+- 0 3596 1989"/>
                                <a:gd name="T91" fmla="*/ 3596 h 5262"/>
                                <a:gd name="T92" fmla="+- 0 11705 6301"/>
                                <a:gd name="T93" fmla="*/ T92 w 5478"/>
                                <a:gd name="T94" fmla="+- 0 3988 1989"/>
                                <a:gd name="T95" fmla="*/ 3988 h 5262"/>
                                <a:gd name="T96" fmla="+- 0 11771 6301"/>
                                <a:gd name="T97" fmla="*/ T96 w 5478"/>
                                <a:gd name="T98" fmla="+- 0 4404 1989"/>
                                <a:gd name="T99" fmla="*/ 4404 h 5262"/>
                                <a:gd name="T100" fmla="+- 0 11771 6301"/>
                                <a:gd name="T101" fmla="*/ T100 w 5478"/>
                                <a:gd name="T102" fmla="+- 0 4836 1989"/>
                                <a:gd name="T103" fmla="*/ 4836 h 5262"/>
                                <a:gd name="T104" fmla="+- 0 11705 6301"/>
                                <a:gd name="T105" fmla="*/ T104 w 5478"/>
                                <a:gd name="T106" fmla="+- 0 5252 1989"/>
                                <a:gd name="T107" fmla="*/ 5252 h 5262"/>
                                <a:gd name="T108" fmla="+- 0 11580 6301"/>
                                <a:gd name="T109" fmla="*/ T108 w 5478"/>
                                <a:gd name="T110" fmla="+- 0 5644 1989"/>
                                <a:gd name="T111" fmla="*/ 5644 h 5262"/>
                                <a:gd name="T112" fmla="+- 0 11400 6301"/>
                                <a:gd name="T113" fmla="*/ T112 w 5478"/>
                                <a:gd name="T114" fmla="+- 0 6006 1989"/>
                                <a:gd name="T115" fmla="*/ 6006 h 5262"/>
                                <a:gd name="T116" fmla="+- 0 11170 6301"/>
                                <a:gd name="T117" fmla="*/ T116 w 5478"/>
                                <a:gd name="T118" fmla="+- 0 6332 1989"/>
                                <a:gd name="T119" fmla="*/ 6332 h 5262"/>
                                <a:gd name="T120" fmla="+- 0 10896 6301"/>
                                <a:gd name="T121" fmla="*/ T120 w 5478"/>
                                <a:gd name="T122" fmla="+- 0 6618 1989"/>
                                <a:gd name="T123" fmla="*/ 6618 h 5262"/>
                                <a:gd name="T124" fmla="+- 0 10582 6301"/>
                                <a:gd name="T125" fmla="*/ T124 w 5478"/>
                                <a:gd name="T126" fmla="+- 0 6857 1989"/>
                                <a:gd name="T127" fmla="*/ 6857 h 5262"/>
                                <a:gd name="T128" fmla="+- 0 10234 6301"/>
                                <a:gd name="T129" fmla="*/ T128 w 5478"/>
                                <a:gd name="T130" fmla="+- 0 7044 1989"/>
                                <a:gd name="T131" fmla="*/ 7044 h 5262"/>
                                <a:gd name="T132" fmla="+- 0 9857 6301"/>
                                <a:gd name="T133" fmla="*/ T132 w 5478"/>
                                <a:gd name="T134" fmla="+- 0 7175 1989"/>
                                <a:gd name="T135" fmla="*/ 7175 h 5262"/>
                                <a:gd name="T136" fmla="+- 0 9457 6301"/>
                                <a:gd name="T137" fmla="*/ T136 w 5478"/>
                                <a:gd name="T138" fmla="+- 0 7242 1989"/>
                                <a:gd name="T139" fmla="*/ 7242 h 5262"/>
                                <a:gd name="T140" fmla="+- 0 9135 6301"/>
                                <a:gd name="T141" fmla="*/ T140 w 5478"/>
                                <a:gd name="T142" fmla="+- 0 7248 1989"/>
                                <a:gd name="T143" fmla="*/ 7248 h 5262"/>
                                <a:gd name="T144" fmla="+- 0 8908 6301"/>
                                <a:gd name="T145" fmla="*/ T144 w 5478"/>
                                <a:gd name="T146" fmla="+- 0 7227 1989"/>
                                <a:gd name="T147" fmla="*/ 7227 h 5262"/>
                                <a:gd name="T148" fmla="+- 0 8685 6301"/>
                                <a:gd name="T149" fmla="*/ T148 w 5478"/>
                                <a:gd name="T150" fmla="+- 0 7185 1989"/>
                                <a:gd name="T151" fmla="*/ 7185 h 5262"/>
                                <a:gd name="T152" fmla="+- 0 8468 6301"/>
                                <a:gd name="T153" fmla="*/ T152 w 5478"/>
                                <a:gd name="T154" fmla="+- 0 7122 1989"/>
                                <a:gd name="T155" fmla="*/ 7122 h 5262"/>
                                <a:gd name="T156" fmla="+- 0 8258 6301"/>
                                <a:gd name="T157" fmla="*/ T156 w 5478"/>
                                <a:gd name="T158" fmla="+- 0 7041 1989"/>
                                <a:gd name="T159" fmla="*/ 7041 h 5262"/>
                                <a:gd name="T160" fmla="+- 0 8056 6301"/>
                                <a:gd name="T161" fmla="*/ T160 w 5478"/>
                                <a:gd name="T162" fmla="+- 0 6940 1989"/>
                                <a:gd name="T163" fmla="*/ 6940 h 5262"/>
                                <a:gd name="T164" fmla="+- 0 7863 6301"/>
                                <a:gd name="T165" fmla="*/ T164 w 5478"/>
                                <a:gd name="T166" fmla="+- 0 6820 1989"/>
                                <a:gd name="T167" fmla="*/ 6820 h 5262"/>
                                <a:gd name="T168" fmla="+- 0 7680 6301"/>
                                <a:gd name="T169" fmla="*/ T168 w 5478"/>
                                <a:gd name="T170" fmla="+- 0 6683 1989"/>
                                <a:gd name="T171" fmla="*/ 6683 h 5262"/>
                                <a:gd name="T172" fmla="+- 0 7509 6301"/>
                                <a:gd name="T173" fmla="*/ T172 w 5478"/>
                                <a:gd name="T174" fmla="+- 0 6529 1989"/>
                                <a:gd name="T175" fmla="*/ 6529 h 5262"/>
                                <a:gd name="T176" fmla="+- 0 7351 6301"/>
                                <a:gd name="T177" fmla="*/ T176 w 5478"/>
                                <a:gd name="T178" fmla="+- 0 6359 1989"/>
                                <a:gd name="T179" fmla="*/ 6359 h 5262"/>
                                <a:gd name="T180" fmla="+- 0 6301 6301"/>
                                <a:gd name="T181" fmla="*/ T180 w 5478"/>
                                <a:gd name="T182" fmla="+- 0 6235 1989"/>
                                <a:gd name="T183" fmla="*/ 6235 h 5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478" h="5262">
                                  <a:moveTo>
                                    <a:pt x="527" y="3390"/>
                                  </a:moveTo>
                                  <a:lnTo>
                                    <a:pt x="506" y="3316"/>
                                  </a:lnTo>
                                  <a:lnTo>
                                    <a:pt x="488" y="3241"/>
                                  </a:lnTo>
                                  <a:lnTo>
                                    <a:pt x="472" y="3166"/>
                                  </a:lnTo>
                                  <a:lnTo>
                                    <a:pt x="458" y="3091"/>
                                  </a:lnTo>
                                  <a:lnTo>
                                    <a:pt x="446" y="3015"/>
                                  </a:lnTo>
                                  <a:lnTo>
                                    <a:pt x="436" y="2938"/>
                                  </a:lnTo>
                                  <a:lnTo>
                                    <a:pt x="429" y="2862"/>
                                  </a:lnTo>
                                  <a:lnTo>
                                    <a:pt x="423" y="2785"/>
                                  </a:lnTo>
                                  <a:lnTo>
                                    <a:pt x="420" y="2708"/>
                                  </a:lnTo>
                                  <a:lnTo>
                                    <a:pt x="419" y="2631"/>
                                  </a:lnTo>
                                  <a:lnTo>
                                    <a:pt x="427" y="2415"/>
                                  </a:lnTo>
                                  <a:lnTo>
                                    <a:pt x="452" y="2204"/>
                                  </a:lnTo>
                                  <a:lnTo>
                                    <a:pt x="493" y="1999"/>
                                  </a:lnTo>
                                  <a:lnTo>
                                    <a:pt x="548" y="1799"/>
                                  </a:lnTo>
                                  <a:lnTo>
                                    <a:pt x="618" y="1607"/>
                                  </a:lnTo>
                                  <a:lnTo>
                                    <a:pt x="701" y="1422"/>
                                  </a:lnTo>
                                  <a:lnTo>
                                    <a:pt x="798" y="1245"/>
                                  </a:lnTo>
                                  <a:lnTo>
                                    <a:pt x="907" y="1077"/>
                                  </a:lnTo>
                                  <a:lnTo>
                                    <a:pt x="1028" y="919"/>
                                  </a:lnTo>
                                  <a:lnTo>
                                    <a:pt x="1160" y="771"/>
                                  </a:lnTo>
                                  <a:lnTo>
                                    <a:pt x="1302" y="633"/>
                                  </a:lnTo>
                                  <a:lnTo>
                                    <a:pt x="1455" y="508"/>
                                  </a:lnTo>
                                  <a:lnTo>
                                    <a:pt x="1616" y="394"/>
                                  </a:lnTo>
                                  <a:lnTo>
                                    <a:pt x="1786" y="294"/>
                                  </a:lnTo>
                                  <a:lnTo>
                                    <a:pt x="1964" y="207"/>
                                  </a:lnTo>
                                  <a:lnTo>
                                    <a:pt x="2149" y="134"/>
                                  </a:lnTo>
                                  <a:lnTo>
                                    <a:pt x="2341" y="76"/>
                                  </a:lnTo>
                                  <a:lnTo>
                                    <a:pt x="2538" y="34"/>
                                  </a:lnTo>
                                  <a:lnTo>
                                    <a:pt x="2741" y="9"/>
                                  </a:lnTo>
                                  <a:lnTo>
                                    <a:pt x="2949" y="0"/>
                                  </a:lnTo>
                                  <a:lnTo>
                                    <a:pt x="3156" y="9"/>
                                  </a:lnTo>
                                  <a:lnTo>
                                    <a:pt x="3359" y="34"/>
                                  </a:lnTo>
                                  <a:lnTo>
                                    <a:pt x="3556" y="76"/>
                                  </a:lnTo>
                                  <a:lnTo>
                                    <a:pt x="3748" y="134"/>
                                  </a:lnTo>
                                  <a:lnTo>
                                    <a:pt x="3933" y="207"/>
                                  </a:lnTo>
                                  <a:lnTo>
                                    <a:pt x="4111" y="294"/>
                                  </a:lnTo>
                                  <a:lnTo>
                                    <a:pt x="4281" y="394"/>
                                  </a:lnTo>
                                  <a:lnTo>
                                    <a:pt x="4442" y="508"/>
                                  </a:lnTo>
                                  <a:lnTo>
                                    <a:pt x="4595" y="633"/>
                                  </a:lnTo>
                                  <a:lnTo>
                                    <a:pt x="4737" y="771"/>
                                  </a:lnTo>
                                  <a:lnTo>
                                    <a:pt x="4869" y="919"/>
                                  </a:lnTo>
                                  <a:lnTo>
                                    <a:pt x="4990" y="1077"/>
                                  </a:lnTo>
                                  <a:lnTo>
                                    <a:pt x="5099" y="1245"/>
                                  </a:lnTo>
                                  <a:lnTo>
                                    <a:pt x="5196" y="1422"/>
                                  </a:lnTo>
                                  <a:lnTo>
                                    <a:pt x="5279" y="1607"/>
                                  </a:lnTo>
                                  <a:lnTo>
                                    <a:pt x="5349" y="1799"/>
                                  </a:lnTo>
                                  <a:lnTo>
                                    <a:pt x="5404" y="1999"/>
                                  </a:lnTo>
                                  <a:lnTo>
                                    <a:pt x="5445" y="2204"/>
                                  </a:lnTo>
                                  <a:lnTo>
                                    <a:pt x="5470" y="2415"/>
                                  </a:lnTo>
                                  <a:lnTo>
                                    <a:pt x="5478" y="2631"/>
                                  </a:lnTo>
                                  <a:lnTo>
                                    <a:pt x="5470" y="2847"/>
                                  </a:lnTo>
                                  <a:lnTo>
                                    <a:pt x="5445" y="3058"/>
                                  </a:lnTo>
                                  <a:lnTo>
                                    <a:pt x="5404" y="3263"/>
                                  </a:lnTo>
                                  <a:lnTo>
                                    <a:pt x="5349" y="3463"/>
                                  </a:lnTo>
                                  <a:lnTo>
                                    <a:pt x="5279" y="3655"/>
                                  </a:lnTo>
                                  <a:lnTo>
                                    <a:pt x="5196" y="3840"/>
                                  </a:lnTo>
                                  <a:lnTo>
                                    <a:pt x="5099" y="4017"/>
                                  </a:lnTo>
                                  <a:lnTo>
                                    <a:pt x="4990" y="4185"/>
                                  </a:lnTo>
                                  <a:lnTo>
                                    <a:pt x="4869" y="4343"/>
                                  </a:lnTo>
                                  <a:lnTo>
                                    <a:pt x="4737" y="4491"/>
                                  </a:lnTo>
                                  <a:lnTo>
                                    <a:pt x="4595" y="4629"/>
                                  </a:lnTo>
                                  <a:lnTo>
                                    <a:pt x="4442" y="4754"/>
                                  </a:lnTo>
                                  <a:lnTo>
                                    <a:pt x="4281" y="4868"/>
                                  </a:lnTo>
                                  <a:lnTo>
                                    <a:pt x="4111" y="4968"/>
                                  </a:lnTo>
                                  <a:lnTo>
                                    <a:pt x="3933" y="5055"/>
                                  </a:lnTo>
                                  <a:lnTo>
                                    <a:pt x="3748" y="5128"/>
                                  </a:lnTo>
                                  <a:lnTo>
                                    <a:pt x="3556" y="5186"/>
                                  </a:lnTo>
                                  <a:lnTo>
                                    <a:pt x="3359" y="5228"/>
                                  </a:lnTo>
                                  <a:lnTo>
                                    <a:pt x="3156" y="5253"/>
                                  </a:lnTo>
                                  <a:lnTo>
                                    <a:pt x="2949" y="5262"/>
                                  </a:lnTo>
                                  <a:lnTo>
                                    <a:pt x="2834" y="5259"/>
                                  </a:lnTo>
                                  <a:lnTo>
                                    <a:pt x="2720" y="5251"/>
                                  </a:lnTo>
                                  <a:lnTo>
                                    <a:pt x="2607" y="5238"/>
                                  </a:lnTo>
                                  <a:lnTo>
                                    <a:pt x="2495" y="5219"/>
                                  </a:lnTo>
                                  <a:lnTo>
                                    <a:pt x="2384" y="5196"/>
                                  </a:lnTo>
                                  <a:lnTo>
                                    <a:pt x="2275" y="5167"/>
                                  </a:lnTo>
                                  <a:lnTo>
                                    <a:pt x="2167" y="5133"/>
                                  </a:lnTo>
                                  <a:lnTo>
                                    <a:pt x="2061" y="5095"/>
                                  </a:lnTo>
                                  <a:lnTo>
                                    <a:pt x="1957" y="5052"/>
                                  </a:lnTo>
                                  <a:lnTo>
                                    <a:pt x="1855" y="5003"/>
                                  </a:lnTo>
                                  <a:lnTo>
                                    <a:pt x="1755" y="4951"/>
                                  </a:lnTo>
                                  <a:lnTo>
                                    <a:pt x="1657" y="4893"/>
                                  </a:lnTo>
                                  <a:lnTo>
                                    <a:pt x="1562" y="4831"/>
                                  </a:lnTo>
                                  <a:lnTo>
                                    <a:pt x="1469" y="4765"/>
                                  </a:lnTo>
                                  <a:lnTo>
                                    <a:pt x="1379" y="4694"/>
                                  </a:lnTo>
                                  <a:lnTo>
                                    <a:pt x="1292" y="4620"/>
                                  </a:lnTo>
                                  <a:lnTo>
                                    <a:pt x="1208" y="4540"/>
                                  </a:lnTo>
                                  <a:lnTo>
                                    <a:pt x="1127" y="4457"/>
                                  </a:lnTo>
                                  <a:lnTo>
                                    <a:pt x="1050" y="4370"/>
                                  </a:lnTo>
                                  <a:lnTo>
                                    <a:pt x="976" y="4279"/>
                                  </a:lnTo>
                                  <a:lnTo>
                                    <a:pt x="0" y="4246"/>
                                  </a:lnTo>
                                  <a:lnTo>
                                    <a:pt x="527" y="3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61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140" name="Freeform 162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59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42" name="Freeform 160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57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144" name="Freeform 158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5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146" name="Freeform 156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3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148" name="Freeform 154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1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9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5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156" name="Freeform 146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1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9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162" name="Freeform 140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7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164" name="Freeform 138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5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166" name="Freeform 136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3.7pt;margin-top:23.45pt;width:566.35pt;height:374pt;z-index:-251653632;mso-position-horizontal-relative:page;mso-position-vertical-relative:page" coordorigin="474,469" coordsize="11327,7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">
                <v:shape id="Picture 167" o:spid="_x0000_s1027" type="#_x0000_t75" style="position:absolute;left:614;top:1888;width:7255;height:5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gIzBAAAA3AAAAA8AAABkcnMvZG93bnJldi54bWxET01rAjEQvQv+hzBCb5q1FZHVKCIUvFSo&#10;iuBt3Iyb1c1kSaK7/fdNoeBtHu9zFqvO1uJJPlSOFYxHGQjiwumKSwXHw+dwBiJEZI21Y1LwQwFW&#10;y35vgbl2LX/Tcx9LkUI45KjAxNjkUobCkMUwcg1x4q7OW4wJ+lJqj20Kt7V8z7KptFhxajDY0MZQ&#10;cd8/rIIzn9ovc7Mt786Txm+nu9vl+FDqbdCt5yAidfEl/ndvdZr/MYG/Z9IF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wgIzBAAAA3AAAAA8AAAAAAAAAAAAAAAAAnwIA&#10;AGRycy9kb3ducmV2LnhtbFBLBQYAAAAABAAEAPcAAACNAwAAAAA=&#10;">
                  <v:imagedata r:id="rId12" o:title=""/>
                </v:shape>
                <v:group id="Group 165" o:spid="_x0000_s1028" style="position:absolute;left:6301;top:1989;width:5478;height:5262" coordorigin="6301,1989" coordsize="5478,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66" o:spid="_x0000_s1029" style="position:absolute;left:6301;top:1989;width:5478;height:5262;visibility:visible;mso-wrap-style:square;v-text-anchor:top" coordsize="5478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Kyb4A&#10;AADcAAAADwAAAGRycy9kb3ducmV2LnhtbERPy6rCMBDdX/AfwgjurqkPVKpRRBTEna/90IxtsZmU&#10;ZtT690a4cHdzOM9ZrFpXqSc1ofRsYNBPQBFn3pacG7icd78zUEGQLVaeycCbAqyWnZ8Fpta/+EjP&#10;k+QqhnBI0UAhUqdah6wgh6Hva+LI3XzjUCJscm0bfMVwV+lhkky0w5JjQ4E1bQrK7qeHMzC6b6+y&#10;O47ldhA+bOp1NR2OB8b0uu16DkqolX/xn3tv4/zRBL7PxAv0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9Csm+AAAA3AAAAA8AAAAAAAAAAAAAAAAAmAIAAGRycy9kb3ducmV2&#10;LnhtbFBLBQYAAAAABAAEAPUAAACDAwAAAAA=&#10;" path="m2949,l2741,9,2538,34,2341,76r-192,58l1964,207r-178,87l1616,394,1455,508,1302,633,1160,771,1028,919,907,1077,798,1245r-97,177l618,1607r-70,192l493,1999r-41,205l427,2415r-8,216l419,2670r2,77l426,2823r6,77l441,2977r11,76l465,3129r15,75l497,3279r19,74l527,3390,,4246r976,33l1050,4370r77,87l1208,4540r84,80l1379,4694r90,71l1562,4831r95,62l1755,4951r100,52l1957,5052r104,43l2167,5133r108,34l2384,5196r111,23l2607,5238r113,13l2834,5259r115,3l3156,5253r203,-25l3556,5186r192,-58l3933,5055r178,-87l4281,4868r161,-114l4595,4629r142,-138l4869,4343r121,-158l5099,4017r97,-177l5279,3655r70,-192l5404,3263r41,-205l5470,2847r8,-216l5470,2415r-25,-211l5404,1999r-55,-200l5279,1607r-83,-185l5099,1245,4990,1077,4869,919,4737,771,4595,633,4442,508,4281,394,4111,294,3933,207,3748,134,3556,76,3359,34,3156,9,2949,e" stroked="f">
                    <v:path arrowok="t" o:connecttype="custom" o:connectlocs="2741,1998;2341,2065;1964,2196;1616,2383;1302,2622;1028,2908;798,3234;618,3596;493,3988;427,4404;419,4659;426,4812;441,4966;465,5118;497,5268;527,5379;976,6268;1127,6446;1292,6609;1469,6754;1657,6882;1855,6992;2061,7084;2275,7156;2495,7208;2720,7240;2949,7251;3359,7217;3748,7117;4111,6957;4442,6743;4737,6480;4990,6174;5196,5829;5349,5452;5445,5047;5478,4620;5445,4193;5349,3788;5196,3411;4990,3066;4737,2760;4442,2497;4111,2283;3748,2123;3359,2023;2949,1989" o:connectangles="0,0,0,0,0,0,0,0,0,0,0,0,0,0,0,0,0,0,0,0,0,0,0,0,0,0,0,0,0,0,0,0,0,0,0,0,0,0,0,0,0,0,0,0,0,0,0"/>
                  </v:shape>
                </v:group>
                <v:group id="Group 163" o:spid="_x0000_s1030" style="position:absolute;left:6301;top:1989;width:5478;height:5262" coordorigin="6301,1989" coordsize="5478,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64" o:spid="_x0000_s1031" style="position:absolute;left:6301;top:1989;width:5478;height:5262;visibility:visible;mso-wrap-style:square;v-text-anchor:top" coordsize="5478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k+cYA&#10;AADcAAAADwAAAGRycy9kb3ducmV2LnhtbESPT2vCQBDF74LfYZlCb7qpQqlpVhEh0EuxjaVeh+zk&#10;D83OhuxqUj+9cyj0NsN7895vst3kOnWlIbSeDTwtE1DEpbct1wa+TvniBVSIyBY7z2TglwLstvNZ&#10;hqn1I3/StYi1khAOKRpoYuxTrUPZkMOw9D2xaJUfHEZZh1rbAUcJd51eJcmzdtiyNDTY06Gh8qe4&#10;OANnW5w3m/3H+tTldZV/H2/v43gz5vFh2r+CijTFf/Pf9ZsV/LXQyjMygd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ak+cYAAADcAAAADwAAAAAAAAAAAAAAAACYAgAAZHJz&#10;L2Rvd25yZXYueG1sUEsFBgAAAAAEAAQA9QAAAIsDAAAAAA==&#10;" path="m527,3390r-21,-74l488,3241r-16,-75l458,3091r-12,-76l436,2938r-7,-76l423,2785r-3,-77l419,2631r8,-216l452,2204r41,-205l548,1799r70,-192l701,1422r97,-177l907,1077,1028,919,1160,771,1302,633,1455,508,1616,394,1786,294r178,-87l2149,134,2341,76,2538,34,2741,9,2949,r207,9l3359,34r197,42l3748,134r185,73l4111,294r170,100l4442,508r153,125l4737,771r132,148l4990,1077r109,168l5196,1422r83,185l5349,1799r55,200l5445,2204r25,211l5478,2631r-8,216l5445,3058r-41,205l5349,3463r-70,192l5196,3840r-97,177l4990,4185r-121,158l4737,4491r-142,138l4442,4754r-161,114l4111,4968r-178,87l3748,5128r-192,58l3359,5228r-203,25l2949,5262r-115,-3l2720,5251r-113,-13l2495,5219r-111,-23l2275,5167r-108,-34l2061,5095r-104,-43l1855,5003r-100,-52l1657,4893r-95,-62l1469,4765r-90,-71l1292,4620r-84,-80l1127,4457r-77,-87l976,4279,,4246,527,3390xe" filled="f" strokeweight="2.25pt">
                    <v:path arrowok="t" o:connecttype="custom" o:connectlocs="506,5305;472,5155;446,5004;429,4851;420,4697;427,4404;493,3988;618,3596;798,3234;1028,2908;1302,2622;1616,2383;1964,2196;2341,2065;2741,1998;3156,1998;3556,2065;3933,2196;4281,2383;4595,2622;4869,2908;5099,3234;5279,3596;5404,3988;5470,4404;5470,4836;5404,5252;5279,5644;5099,6006;4869,6332;4595,6618;4281,6857;3933,7044;3556,7175;3156,7242;2834,7248;2607,7227;2384,7185;2167,7122;1957,7041;1755,6940;1562,6820;1379,6683;1208,6529;1050,6359;0,6235" o:connectangles="0,0,0,0,0,0,0,0,0,0,0,0,0,0,0,0,0,0,0,0,0,0,0,0,0,0,0,0,0,0,0,0,0,0,0,0,0,0,0,0,0,0,0,0,0,0"/>
                  </v:shape>
                </v:group>
                <v:group id="Group 161" o:spid="_x0000_s1032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62" o:spid="_x0000_s1033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T18YA&#10;AADcAAAADwAAAGRycy9kb3ducmV2LnhtbESPT2vCQBDF70K/wzKF3nTTWkRiVkkLgodCa/TS2zQ7&#10;+aPZ2ZBdNf32nUPB2wzvzXu/yTaj69SVhtB6NvA8S0ARl962XBs4HrbTJagQkS12nsnALwXYrB8m&#10;GabW33hP1yLWSkI4pGigibFPtQ5lQw7DzPfEolV+cBhlHWptB7xJuOv0S5IstMOWpaHBnt4bKs/F&#10;xRnIIy2+T/n5p/qkj3L+1R67N5cY8/Q45itQkcZ4N/9f76zgvwq+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sT18YAAADcAAAADwAAAAAAAAAAAAAAAACYAgAAZHJz&#10;L2Rvd25yZXYueG1sUEsFBgAAAAAEAAQA9QAAAIsDAAAAAA==&#10;" path="m,l10946,e" filled="f" strokeweight=".20497mm">
                    <v:path arrowok="t" o:connecttype="custom" o:connectlocs="0,0;10946,0" o:connectangles="0,0"/>
                  </v:shape>
                </v:group>
                <v:group id="Group 159" o:spid="_x0000_s1034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60" o:spid="_x0000_s1035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BHcAA&#10;AADcAAAADwAAAGRycy9kb3ducmV2LnhtbERPTYvCMBC9C/6HMII3TS2iSzWKCAvC4oJ1Dx7HZmyL&#10;zaQ0sa3/fiMI3ubxPme97U0lWmpcaVnBbBqBIM6sLjlX8Hf+nnyBcB5ZY2WZFDzJwXYzHKwx0bbj&#10;E7Wpz0UIYZeggsL7OpHSZQUZdFNbEwfuZhuDPsAml7rBLoSbSsZRtJAGSw4NBda0Lyi7pw+j4Bxd&#10;ftPH4crHZfxjq0x2OGt3So1H/W4FwlPvP+K3+6DD/HkMr2fC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PBHcAAAADcAAAADwAAAAAAAAAAAAAAAACYAgAAZHJzL2Rvd25y&#10;ZXYueG1sUEsFBgAAAAAEAAQA9QAAAIU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57" o:spid="_x0000_s1036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8" o:spid="_x0000_s1037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y08UA&#10;AADcAAAADwAAAGRycy9kb3ducmV2LnhtbERPS2vCQBC+F/wPyxS8SN1YpEh0DaXYIG0PahU9DtnJ&#10;w2ZnQ3aN8d93hUJv8/E9Z5H0phYdta6yrGAyjkAQZ1ZXXCjYf78/zUA4j6yxtkwKbuQgWQ4eFhhr&#10;e+UtdTtfiBDCLkYFpfdNLKXLSjLoxrYhDlxuW4M+wLaQusVrCDe1fI6iF2mw4tBQYkNvJWU/u4tR&#10;sDrODoecN+nX5dM3H6MzndLtSKnhY/86B+Gp9//iP/dah/nTKdyfC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vLTxQAAANwAAAAPAAAAAAAAAAAAAAAAAJgCAABkcnMv&#10;ZG93bnJldi54bWxQSwUGAAAAAAQABAD1AAAAigMAAAAA&#10;" path="m,l10908,e" filled="f" strokeweight=".58pt">
                    <v:path arrowok="t" o:connecttype="custom" o:connectlocs="0,0;10908,0" o:connectangles="0,0"/>
                  </v:shape>
                </v:group>
                <v:group id="Group 155" o:spid="_x0000_s1038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6" o:spid="_x0000_s1039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HHsIA&#10;AADcAAAADwAAAGRycy9kb3ducmV2LnhtbERPS2vCQBC+C/0PyxS8mY0iWlJXEUEIiIUmHnqcZqdJ&#10;aHY2ZDcP/71bKHibj+85u8NkGjFQ52rLCpZRDIK4sLrmUsEtPy/eQDiPrLGxTAru5OCwf5ntMNF2&#10;5E8aMl+KEMIuQQWV920ipSsqMugi2xIH7sd2Bn2AXSl1h2MIN41cxfFGGqw5NFTY0qmi4jfrjYI8&#10;/vrI+vSbr9vVxTaFHHE5HJWav07HdxCeJv8U/7tTHeavN/D3TLh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McewgAAANwAAAAPAAAAAAAAAAAAAAAAAJgCAABkcnMvZG93&#10;bnJldi54bWxQSwUGAAAAAAQABAD1AAAAhw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53" o:spid="_x0000_s1040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54" o:spid="_x0000_s1041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JMcYA&#10;AADcAAAADwAAAGRycy9kb3ducmV2LnhtbESPT0vDQBDF70K/wzIFb3ZTCUHSbostFUUPYv8g3obs&#10;mIRmZ8Pu2qTf3jkI3mZ4b977zXI9uk5dKMTWs4H5LANFXHnbcm3geHi6ewAVE7LFzjMZuFKE9Wpy&#10;s8TS+oE/6LJPtZIQjiUaaFLqS61j1ZDDOPM9sWjfPjhMsoZa24CDhLtO32dZoR22LA0N9rRtqDrv&#10;f5wBTkXevn1eT1+7OW6ew/urHfLCmNvp+LgAlWhM/+a/6xcr+Ln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kJMcYAAADcAAAADwAAAAAAAAAAAAAAAACYAgAAZHJz&#10;L2Rvd25yZXYueG1sUEsFBgAAAAAEAAQA9QAAAIsDAAAAAA==&#10;" path="m,l,7469e" filled="f" strokeweight=".58pt">
                    <v:path arrowok="t" o:connecttype="custom" o:connectlocs="0,475;0,7944" o:connectangles="0,0"/>
                  </v:shape>
                </v:group>
                <v:group id="Group 151" o:spid="_x0000_s1042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2" o:spid="_x0000_s1043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wcsYA&#10;AADcAAAADwAAAGRycy9kb3ducmV2LnhtbESPT2vCQBDF74V+h2UKvelGqaVEV7HFYqVQqFXPQ3ZM&#10;gtnZNLv502/vHITeZnhv3vvNYjW4SnXUhNKzgck4AUWceVtybuDw8z56ARUissXKMxn4owCr5f3d&#10;AlPre/6mbh9zJSEcUjRQxFinWoesIIdh7Gti0c6+cRhlbXJtG+wl3FV6miTP2mHJ0lBgTW8FZZd9&#10;6wz8vn6epnHb9uvj7rKddU+brzZsjHl8GNZzUJGG+G++XX9YwZ8Jvj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ewcsYAAADcAAAADwAAAAAAAAAAAAAAAACYAgAAZHJz&#10;L2Rvd25yZXYueG1sUEsFBgAAAAAEAAQA9QAAAIsDAAAAAA=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149" o:spid="_x0000_s1044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0" o:spid="_x0000_s1045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K/cQA&#10;AADcAAAADwAAAGRycy9kb3ducmV2LnhtbERPTWvCQBC9C/6HZYReim5UUiS6irRIe/BQUy/eJtkx&#10;G8zOhuxW4793CwVv83ifs9r0thFX6nztWMF0koAgLp2uuVJw/NmNFyB8QNbYOCYFd/KwWQ8HK8y0&#10;u/GBrnmoRAxhn6ECE0KbSelLQxb9xLXEkTu7zmKIsKuk7vAWw20jZ0nyJi3WHBsMtvRuqLzkv1ZB&#10;sa8+X8vv0z6dFkX42KW5Sed3pV5G/XYJIlAfnuJ/95eO89MZ/D0TL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Cv3EAAAA3AAAAA8AAAAAAAAAAAAAAAAAmAIAAGRycy9k&#10;b3ducmV2LnhtbFBLBQYAAAAABAAEAPUAAACJAwAAAAA=&#10;" path="m,l,7401e" filled="f" strokeweight=".20497mm">
                    <v:path arrowok="t" o:connecttype="custom" o:connectlocs="0,509;0,7910" o:connectangles="0,0"/>
                  </v:shape>
                </v:group>
                <v:group id="Group 147" o:spid="_x0000_s1046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8" o:spid="_x0000_s1047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V6cMA&#10;AADcAAAADwAAAGRycy9kb3ducmV2LnhtbERPTWvCQBC9F/wPyxR6040lBkldpUpLRQ+itpTehuw0&#10;CWZnw+7WxH/vCkJv83ifM1v0phFncr62rGA8SkAQF1bXXCr4PL4PpyB8QNbYWCYFF/KwmA8eZphr&#10;2/GezodQihjCPkcFVQhtLqUvKjLoR7YljtyvdQZDhK6U2mEXw00jn5MkkwZrjg0VtrSqqDgd/owC&#10;Dllab78vXz9vY1x+uN1Gd2mm1NNj//oCIlAf/sV391rH+ZMUbs/E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2V6cMAAADcAAAADwAAAAAAAAAAAAAAAACYAgAAZHJzL2Rv&#10;d25yZXYueG1sUEsFBgAAAAAEAAQA9QAAAIgDAAAAAA==&#10;" path="m,l,7469e" filled="f" strokeweight=".58pt">
                    <v:path arrowok="t" o:connecttype="custom" o:connectlocs="0,475;0,7944" o:connectangles="0,0"/>
                  </v:shape>
                </v:group>
                <v:group id="Group 145" o:spid="_x0000_s1048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6" o:spid="_x0000_s1049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qdsMA&#10;AADcAAAADwAAAGRycy9kb3ducmV2LnhtbERPTWvCQBC9F/wPywi9NRstDSW6hiIG2kOsjYLXITsm&#10;sdnZkN1q/PduodDbPN7nLLPRdOJCg2stK5hFMQjiyuqWawWHff70CsJ5ZI2dZVJwIwfZavKwxFTb&#10;K3/RpfS1CCHsUlTQeN+nUrqqIYMusj1x4E52MOgDHGqpB7yGcNPJeRwn0mDLoaHBntYNVd/lj1GQ&#10;bE5nXeWfH1tpdwXfjgU/HwulHqfj2wKEp9H/i//c7zrMf0ng9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qdsMAAADcAAAADwAAAAAAAAAAAAAAAACYAgAAZHJzL2Rv&#10;d25yZXYueG1sUEsFBgAAAAAEAAQA9QAAAIgDAAAAAA=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143" o:spid="_x0000_s1050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4" o:spid="_x0000_s1051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wp8QA&#10;AADcAAAADwAAAGRycy9kb3ducmV2LnhtbESPQWvCQBCF7wX/wzKF3uqmBUWiq5SCtFAIVlvPQ3ZM&#10;otnZkJ1q/PfOoeBthvfmvW8WqyG05kx9aiI7eBlnYIjL6BuuHPzs1s8zMEmQPbaRycGVEqyWo4cF&#10;5j5e+JvOW6mMhnDK0UEt0uXWprKmgGkcO2LVDrEPKLr2lfU9XjQ8tPY1y6Y2YMPaUGNH7zWVp+1f&#10;cLD5PRWYHa/yNZ3Yva+k+NiFwrmnx+FtDkZokLv5//rTK/5EafUZnc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MKfEAAAA3AAAAA8AAAAAAAAAAAAAAAAAmAIAAGRycy9k&#10;b3ducmV2LnhtbFBLBQYAAAAABAAEAPUAAACJAwAAAAA=&#10;" path="m,l,7401e" filled="f" strokeweight=".58pt">
                    <v:path arrowok="t" o:connecttype="custom" o:connectlocs="0,509;0,7910" o:connectangles="0,0"/>
                  </v:shape>
                </v:group>
                <v:group id="Group 141" o:spid="_x0000_s1052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2" o:spid="_x0000_s1053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b4sYA&#10;AADcAAAADwAAAGRycy9kb3ducmV2LnhtbESPQW/CMAyF70j7D5En7QYpOwDqCGiaxFSQAI3xA6zG&#10;a7o2TtdkUP49PkzazdZ7fu/zcj34Vl2oj3VgA9NJBoq4DLbmysD5czNegIoJ2WIbmAzcKMJ69TBa&#10;Ym7DlT/ockqVkhCOORpwKXW51rF05DFOQkcs2lfoPSZZ+0rbHq8S7lv9nGUz7bFmaXDY0Zujsjn9&#10;egPHxh2mu+1+vknV9vZTFM3u+/1szNPj8PoCKtGQ/s1/14UV/Jngyz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Sb4sYAAADcAAAADwAAAAAAAAAAAAAAAACYAgAAZHJz&#10;L2Rvd25yZXYueG1sUEsFBgAAAAAEAAQA9QAAAIsDAAAAAA==&#10;" path="m,l10946,e" filled="f" strokeweight=".58pt">
                    <v:path arrowok="t" o:connecttype="custom" o:connectlocs="0,0;10946,0" o:connectangles="0,0"/>
                  </v:shape>
                </v:group>
                <v:group id="Group 139" o:spid="_x0000_s1054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0" o:spid="_x0000_s1055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dfcAA&#10;AADcAAAADwAAAGRycy9kb3ducmV2LnhtbERPTYvCMBC9C/6HMAveNLUHlWoUWRAEUbB68Dg2s23Z&#10;ZlKa2NZ/bwTB2zze56w2valES40rLSuYTiIQxJnVJecKrpfdeAHCeWSNlWVS8CQHm/VwsMJE247P&#10;1KY+FyGEXYIKCu/rREqXFWTQTWxNHLg/2xj0ATa51A12IdxUMo6imTRYcmgosKbfgrL/9GEUXKLb&#10;KX3s73ycxwdbZbLDabtVavTTb5cgPPX+K/649zrMn8X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adfcAAAADcAAAADwAAAAAAAAAAAAAAAACYAgAAZHJzL2Rvd25y&#10;ZXYueG1sUEsFBgAAAAAEAAQA9QAAAIUDAAAAAA=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137" o:spid="_x0000_s1056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8" o:spid="_x0000_s1057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1tcMA&#10;AADcAAAADwAAAGRycy9kb3ducmV2LnhtbERPzWrCQBC+F/oOyxS81U2qhBpdpQSF4KFQ6wMM2TFJ&#10;k50N2a1JfHpXKPQ2H9/vbHajacWVeldbVhDPIxDEhdU1lwrO34fXdxDOI2tsLZOCiRzsts9PG0y1&#10;HfiLridfihDCLkUFlfddKqUrKjLo5rYjDtzF9gZ9gH0pdY9DCDetfIuiRBqsOTRU2FFWUdGcfo0C&#10;HZvsNv2Mx9XnXi+Gg7ZNM+VKzV7GjzUIT6P/F/+5cx3mJ0t4PBMu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31tcMAAADcAAAADwAAAAAAAAAAAAAAAACYAgAAZHJzL2Rv&#10;d25yZXYueG1sUEsFBgAAAAAEAAQA9QAAAIgDAAAAAA==&#10;" path="m,l10908,e" filled="f" strokeweight=".20497mm">
                    <v:path arrowok="t" o:connecttype="custom" o:connectlocs="0,0;10908,0" o:connectangles="0,0"/>
                  </v:shape>
                </v:group>
                <v:group id="Group 135" o:spid="_x0000_s1058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6" o:spid="_x0000_s1059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bfsEA&#10;AADcAAAADwAAAGRycy9kb3ducmV2LnhtbERPTYvCMBC9L/gfwgje1tQeulKNIoJQWHbB6sHj2Ixt&#10;sZmUJrb132+EBW/zeJ+z3o6mET11rrasYDGPQBAXVtdcKjifDp9LEM4ja2wsk4InOdhuJh9rTLUd&#10;+Eh97ksRQtilqKDyvk2ldEVFBt3ctsSBu9nOoA+wK6XucAjhppFxFCXSYM2hocKW9hUV9/xhFJyi&#10;y2/+yK788xV/26aQAy76nVKz6bhbgfA0+rf4353pMD9J4PVMu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9m37BAAAA3AAAAA8AAAAAAAAAAAAAAAAAmAIAAGRycy9kb3du&#10;cmV2LnhtbFBLBQYAAAAABAAEAPUAAACGAwAAAAA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ONE :</w:t>
      </w:r>
      <w:proofErr w:type="gramEnd"/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one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z w:val="28"/>
          <w:szCs w:val="28"/>
        </w:rPr>
        <w:t xml:space="preserve">s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Vi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pacing w:val="-3"/>
          <w:sz w:val="28"/>
          <w:szCs w:val="28"/>
        </w:rPr>
        <w:t>u</w:t>
      </w:r>
      <w:r w:rsidR="00C86428">
        <w:rPr>
          <w:rFonts w:ascii="Arial" w:eastAsia="Arial" w:hAnsi="Arial" w:cs="Arial"/>
          <w:sz w:val="28"/>
          <w:szCs w:val="28"/>
        </w:rPr>
        <w:t>al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2"/>
          <w:sz w:val="28"/>
          <w:szCs w:val="28"/>
        </w:rPr>
        <w:t>l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ent</w:t>
      </w:r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hat</w:t>
      </w:r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ho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 xml:space="preserve">s 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had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s of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l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z w:val="28"/>
          <w:szCs w:val="28"/>
        </w:rPr>
        <w:t xml:space="preserve">ght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da</w:t>
      </w:r>
      <w:r w:rsidR="00C86428">
        <w:rPr>
          <w:rFonts w:ascii="Arial" w:eastAsia="Arial" w:hAnsi="Arial" w:cs="Arial"/>
          <w:spacing w:val="-2"/>
          <w:sz w:val="28"/>
          <w:szCs w:val="28"/>
        </w:rPr>
        <w:t>r</w:t>
      </w:r>
      <w:r w:rsidR="00C86428">
        <w:rPr>
          <w:rFonts w:ascii="Arial" w:eastAsia="Arial" w:hAnsi="Arial" w:cs="Arial"/>
          <w:spacing w:val="-1"/>
          <w:sz w:val="28"/>
          <w:szCs w:val="28"/>
        </w:rPr>
        <w:t>k</w:t>
      </w:r>
      <w:r w:rsidR="00C86428">
        <w:rPr>
          <w:rFonts w:ascii="Arial" w:eastAsia="Arial" w:hAnsi="Arial" w:cs="Arial"/>
          <w:sz w:val="28"/>
          <w:szCs w:val="28"/>
        </w:rPr>
        <w:t>.</w:t>
      </w:r>
      <w:r w:rsidR="00C86428"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3"/>
          <w:sz w:val="28"/>
          <w:szCs w:val="28"/>
        </w:rPr>
        <w:t>n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is o</w:t>
      </w:r>
      <w:r w:rsidR="00C86428">
        <w:rPr>
          <w:rFonts w:ascii="Arial" w:eastAsia="Arial" w:hAnsi="Arial" w:cs="Arial"/>
          <w:spacing w:val="1"/>
          <w:sz w:val="28"/>
          <w:szCs w:val="28"/>
        </w:rPr>
        <w:t>ft</w:t>
      </w:r>
      <w:r w:rsidR="00C86428">
        <w:rPr>
          <w:rFonts w:ascii="Arial" w:eastAsia="Arial" w:hAnsi="Arial" w:cs="Arial"/>
          <w:sz w:val="28"/>
          <w:szCs w:val="28"/>
        </w:rPr>
        <w:t>en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u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ed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re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ill</w:t>
      </w:r>
      <w:r w:rsidR="00C86428">
        <w:rPr>
          <w:rFonts w:ascii="Arial" w:eastAsia="Arial" w:hAnsi="Arial" w:cs="Arial"/>
          <w:spacing w:val="-3"/>
          <w:sz w:val="28"/>
          <w:szCs w:val="28"/>
        </w:rPr>
        <w:t>u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 xml:space="preserve">ion, 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k</w:t>
      </w:r>
      <w:r w:rsidR="00C86428">
        <w:rPr>
          <w:rFonts w:ascii="Arial" w:eastAsia="Arial" w:hAnsi="Arial" w:cs="Arial"/>
          <w:sz w:val="28"/>
          <w:szCs w:val="28"/>
        </w:rPr>
        <w:t>i</w:t>
      </w:r>
      <w:r w:rsidR="00C86428">
        <w:rPr>
          <w:rFonts w:ascii="Arial" w:eastAsia="Arial" w:hAnsi="Arial" w:cs="Arial"/>
          <w:spacing w:val="-3"/>
          <w:sz w:val="28"/>
          <w:szCs w:val="28"/>
        </w:rPr>
        <w:t>n</w:t>
      </w:r>
      <w:r w:rsidR="00C86428">
        <w:rPr>
          <w:rFonts w:ascii="Arial" w:eastAsia="Arial" w:hAnsi="Arial" w:cs="Arial"/>
          <w:sz w:val="28"/>
          <w:szCs w:val="28"/>
        </w:rPr>
        <w:t>g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obj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 xml:space="preserve">s appear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pacing w:val="-3"/>
          <w:sz w:val="28"/>
          <w:szCs w:val="28"/>
        </w:rPr>
        <w:t>h</w:t>
      </w:r>
      <w:r w:rsidR="00C86428">
        <w:rPr>
          <w:rFonts w:ascii="Arial" w:eastAsia="Arial" w:hAnsi="Arial" w:cs="Arial"/>
          <w:sz w:val="28"/>
          <w:szCs w:val="28"/>
        </w:rPr>
        <w:t>ree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di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3"/>
          <w:sz w:val="28"/>
          <w:szCs w:val="28"/>
        </w:rPr>
        <w:t>n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iona</w:t>
      </w:r>
      <w:r w:rsidR="00C86428">
        <w:rPr>
          <w:rFonts w:ascii="Arial" w:eastAsia="Arial" w:hAnsi="Arial" w:cs="Arial"/>
          <w:spacing w:val="-2"/>
          <w:sz w:val="28"/>
          <w:szCs w:val="28"/>
        </w:rPr>
        <w:t>l</w:t>
      </w:r>
      <w:r w:rsidR="00C86428">
        <w:rPr>
          <w:rFonts w:ascii="Arial" w:eastAsia="Arial" w:hAnsi="Arial" w:cs="Arial"/>
          <w:sz w:val="28"/>
          <w:szCs w:val="28"/>
        </w:rPr>
        <w:t>.</w:t>
      </w:r>
    </w:p>
    <w:p w:rsidR="00A51C1C" w:rsidRDefault="00A51C1C">
      <w:pPr>
        <w:spacing w:before="10" w:after="0" w:line="140" w:lineRule="exact"/>
        <w:rPr>
          <w:sz w:val="14"/>
          <w:szCs w:val="14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spacing w:before="25" w:after="0" w:line="240" w:lineRule="auto"/>
        <w:ind w:right="108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9" w:after="0" w:line="240" w:lineRule="exact"/>
        <w:rPr>
          <w:sz w:val="24"/>
          <w:szCs w:val="24"/>
        </w:rPr>
      </w:pPr>
    </w:p>
    <w:p w:rsidR="00A51C1C" w:rsidRDefault="00C86428">
      <w:pPr>
        <w:spacing w:after="0" w:line="275" w:lineRule="auto"/>
        <w:ind w:left="6967" w:right="73" w:firstLine="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 xml:space="preserve">opy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 xml:space="preserve">s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onal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dr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of a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i/>
          <w:spacing w:val="-3"/>
          <w:sz w:val="28"/>
          <w:szCs w:val="28"/>
        </w:rPr>
        <w:t>p</w:t>
      </w:r>
      <w:r>
        <w:rPr>
          <w:rFonts w:ascii="Arial" w:eastAsia="Arial" w:hAnsi="Arial" w:cs="Arial"/>
          <w:i/>
          <w:sz w:val="28"/>
          <w:szCs w:val="28"/>
        </w:rPr>
        <w:t>here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in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our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boo</w:t>
      </w:r>
      <w:r>
        <w:rPr>
          <w:rFonts w:ascii="Arial" w:eastAsia="Arial" w:hAnsi="Arial" w:cs="Arial"/>
          <w:i/>
          <w:spacing w:val="-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PE</w:t>
      </w:r>
      <w:r>
        <w:rPr>
          <w:rFonts w:ascii="Arial" w:eastAsia="Arial" w:hAnsi="Arial" w:cs="Arial"/>
          <w:i/>
          <w:spacing w:val="-1"/>
          <w:sz w:val="28"/>
          <w:szCs w:val="28"/>
        </w:rPr>
        <w:t>NC</w:t>
      </w:r>
      <w:r>
        <w:rPr>
          <w:rFonts w:ascii="Arial" w:eastAsia="Arial" w:hAnsi="Arial" w:cs="Arial"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i/>
          <w:spacing w:val="-3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.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 xml:space="preserve">py </w:t>
      </w:r>
      <w:r>
        <w:rPr>
          <w:rFonts w:ascii="Arial" w:eastAsia="Arial" w:hAnsi="Arial" w:cs="Arial"/>
          <w:i/>
          <w:spacing w:val="1"/>
          <w:sz w:val="28"/>
          <w:szCs w:val="28"/>
        </w:rPr>
        <w:t>to t</w:t>
      </w:r>
      <w:r>
        <w:rPr>
          <w:rFonts w:ascii="Arial" w:eastAsia="Arial" w:hAnsi="Arial" w:cs="Arial"/>
          <w:i/>
          <w:sz w:val="28"/>
          <w:szCs w:val="28"/>
        </w:rPr>
        <w:t>onal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ale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at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b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1"/>
          <w:sz w:val="28"/>
          <w:szCs w:val="28"/>
        </w:rPr>
        <w:t>tt</w:t>
      </w:r>
      <w:r>
        <w:rPr>
          <w:rFonts w:ascii="Arial" w:eastAsia="Arial" w:hAnsi="Arial" w:cs="Arial"/>
          <w:i/>
          <w:sz w:val="28"/>
          <w:szCs w:val="28"/>
        </w:rPr>
        <w:t xml:space="preserve">om 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ir</w:t>
      </w:r>
      <w:r>
        <w:rPr>
          <w:rFonts w:ascii="Arial" w:eastAsia="Arial" w:hAnsi="Arial" w:cs="Arial"/>
          <w:i/>
          <w:spacing w:val="-1"/>
          <w:sz w:val="28"/>
          <w:szCs w:val="28"/>
        </w:rPr>
        <w:t>st</w:t>
      </w:r>
      <w:r>
        <w:rPr>
          <w:rFonts w:ascii="Arial" w:eastAsia="Arial" w:hAnsi="Arial" w:cs="Arial"/>
          <w:i/>
          <w:sz w:val="28"/>
          <w:szCs w:val="28"/>
        </w:rPr>
        <w:t>.</w:t>
      </w:r>
      <w:proofErr w:type="gramEnd"/>
      <w:r>
        <w:rPr>
          <w:rFonts w:ascii="Arial" w:eastAsia="Arial" w:hAnsi="Arial" w:cs="Arial"/>
          <w:i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ry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end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g</w:t>
      </w:r>
      <w:r>
        <w:rPr>
          <w:rFonts w:ascii="Arial" w:eastAsia="Arial" w:hAnsi="Arial" w:cs="Arial"/>
          <w:i/>
          <w:sz w:val="28"/>
          <w:szCs w:val="28"/>
        </w:rPr>
        <w:t>en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 xml:space="preserve">y 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rom o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one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i/>
          <w:sz w:val="28"/>
          <w:szCs w:val="28"/>
        </w:rPr>
        <w:t>Your</w:t>
      </w:r>
      <w:proofErr w:type="spellEnd"/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are</w:t>
      </w:r>
      <w:proofErr w:type="gramEnd"/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ai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go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rom light rig</w:t>
      </w:r>
      <w:r>
        <w:rPr>
          <w:rFonts w:ascii="Arial" w:eastAsia="Arial" w:hAnsi="Arial" w:cs="Arial"/>
          <w:i/>
          <w:spacing w:val="-3"/>
          <w:sz w:val="28"/>
          <w:szCs w:val="28"/>
        </w:rPr>
        <w:t>h</w:t>
      </w:r>
      <w:r>
        <w:rPr>
          <w:rFonts w:ascii="Arial" w:eastAsia="Arial" w:hAnsi="Arial" w:cs="Arial"/>
          <w:i/>
          <w:sz w:val="28"/>
          <w:szCs w:val="28"/>
        </w:rPr>
        <w:t xml:space="preserve">t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hrough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da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pacing w:val="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>.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880" w:bottom="280" w:left="600" w:header="720" w:footer="720" w:gutter="0"/>
          <w:cols w:space="720"/>
        </w:sectPr>
      </w:pPr>
    </w:p>
    <w:p w:rsidR="00A51C1C" w:rsidRDefault="00A24221">
      <w:pPr>
        <w:spacing w:after="0" w:line="488" w:lineRule="exact"/>
        <w:ind w:left="100" w:right="-20"/>
        <w:rPr>
          <w:rFonts w:ascii="Arial Black" w:eastAsia="Arial Black" w:hAnsi="Arial Black" w:cs="Arial Black"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462280</wp:posOffset>
            </wp:positionH>
            <wp:positionV relativeFrom="paragraph">
              <wp:posOffset>473075</wp:posOffset>
            </wp:positionV>
            <wp:extent cx="2860675" cy="400939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4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937895</wp:posOffset>
                </wp:positionV>
                <wp:extent cx="3478530" cy="3528695"/>
                <wp:effectExtent l="38735" t="33020" r="35560" b="1968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8530" cy="3528695"/>
                          <a:chOff x="5581" y="1477"/>
                          <a:chExt cx="5478" cy="5557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5581" y="1477"/>
                            <a:ext cx="5478" cy="5557"/>
                          </a:xfrm>
                          <a:custGeom>
                            <a:avLst/>
                            <a:gdLst>
                              <a:gd name="T0" fmla="+- 0 6056 5581"/>
                              <a:gd name="T1" fmla="*/ T0 w 5478"/>
                              <a:gd name="T2" fmla="+- 0 4835 1477"/>
                              <a:gd name="T3" fmla="*/ 4835 h 5557"/>
                              <a:gd name="T4" fmla="+- 0 6034 5581"/>
                              <a:gd name="T5" fmla="*/ T4 w 5478"/>
                              <a:gd name="T6" fmla="+- 0 4707 1477"/>
                              <a:gd name="T7" fmla="*/ 4707 h 5557"/>
                              <a:gd name="T8" fmla="+- 0 6017 5581"/>
                              <a:gd name="T9" fmla="*/ T8 w 5478"/>
                              <a:gd name="T10" fmla="+- 0 4579 1477"/>
                              <a:gd name="T11" fmla="*/ 4579 h 5557"/>
                              <a:gd name="T12" fmla="+- 0 6006 5581"/>
                              <a:gd name="T13" fmla="*/ T12 w 5478"/>
                              <a:gd name="T14" fmla="+- 0 4450 1477"/>
                              <a:gd name="T15" fmla="*/ 4450 h 5557"/>
                              <a:gd name="T16" fmla="+- 0 6001 5581"/>
                              <a:gd name="T17" fmla="*/ T16 w 5478"/>
                              <a:gd name="T18" fmla="+- 0 4320 1477"/>
                              <a:gd name="T19" fmla="*/ 4320 h 5557"/>
                              <a:gd name="T20" fmla="+- 0 6008 5581"/>
                              <a:gd name="T21" fmla="*/ T20 w 5478"/>
                              <a:gd name="T22" fmla="+- 0 4028 1477"/>
                              <a:gd name="T23" fmla="*/ 4028 h 5557"/>
                              <a:gd name="T24" fmla="+- 0 6074 5581"/>
                              <a:gd name="T25" fmla="*/ T24 w 5478"/>
                              <a:gd name="T26" fmla="+- 0 3588 1477"/>
                              <a:gd name="T27" fmla="*/ 3588 h 5557"/>
                              <a:gd name="T28" fmla="+- 0 6199 5581"/>
                              <a:gd name="T29" fmla="*/ T28 w 5478"/>
                              <a:gd name="T30" fmla="+- 0 3174 1477"/>
                              <a:gd name="T31" fmla="*/ 3174 h 5557"/>
                              <a:gd name="T32" fmla="+- 0 6379 5581"/>
                              <a:gd name="T33" fmla="*/ T32 w 5478"/>
                              <a:gd name="T34" fmla="+- 0 2792 1477"/>
                              <a:gd name="T35" fmla="*/ 2792 h 5557"/>
                              <a:gd name="T36" fmla="+- 0 6609 5581"/>
                              <a:gd name="T37" fmla="*/ T36 w 5478"/>
                              <a:gd name="T38" fmla="+- 0 2447 1477"/>
                              <a:gd name="T39" fmla="*/ 2447 h 5557"/>
                              <a:gd name="T40" fmla="+- 0 6883 5581"/>
                              <a:gd name="T41" fmla="*/ T40 w 5478"/>
                              <a:gd name="T42" fmla="+- 0 2146 1477"/>
                              <a:gd name="T43" fmla="*/ 2146 h 5557"/>
                              <a:gd name="T44" fmla="+- 0 7197 5581"/>
                              <a:gd name="T45" fmla="*/ T44 w 5478"/>
                              <a:gd name="T46" fmla="+- 0 1893 1477"/>
                              <a:gd name="T47" fmla="*/ 1893 h 5557"/>
                              <a:gd name="T48" fmla="+- 0 7545 5581"/>
                              <a:gd name="T49" fmla="*/ T48 w 5478"/>
                              <a:gd name="T50" fmla="+- 0 1695 1477"/>
                              <a:gd name="T51" fmla="*/ 1695 h 5557"/>
                              <a:gd name="T52" fmla="+- 0 7922 5581"/>
                              <a:gd name="T53" fmla="*/ T52 w 5478"/>
                              <a:gd name="T54" fmla="+- 0 1558 1477"/>
                              <a:gd name="T55" fmla="*/ 1558 h 5557"/>
                              <a:gd name="T56" fmla="+- 0 8322 5581"/>
                              <a:gd name="T57" fmla="*/ T56 w 5478"/>
                              <a:gd name="T58" fmla="+- 0 1486 1477"/>
                              <a:gd name="T59" fmla="*/ 1486 h 5557"/>
                              <a:gd name="T60" fmla="+- 0 8737 5581"/>
                              <a:gd name="T61" fmla="*/ T60 w 5478"/>
                              <a:gd name="T62" fmla="+- 0 1486 1477"/>
                              <a:gd name="T63" fmla="*/ 1486 h 5557"/>
                              <a:gd name="T64" fmla="+- 0 9137 5581"/>
                              <a:gd name="T65" fmla="*/ T64 w 5478"/>
                              <a:gd name="T66" fmla="+- 0 1558 1477"/>
                              <a:gd name="T67" fmla="*/ 1558 h 5557"/>
                              <a:gd name="T68" fmla="+- 0 9514 5581"/>
                              <a:gd name="T69" fmla="*/ T68 w 5478"/>
                              <a:gd name="T70" fmla="+- 0 1695 1477"/>
                              <a:gd name="T71" fmla="*/ 1695 h 5557"/>
                              <a:gd name="T72" fmla="+- 0 9862 5581"/>
                              <a:gd name="T73" fmla="*/ T72 w 5478"/>
                              <a:gd name="T74" fmla="+- 0 1893 1477"/>
                              <a:gd name="T75" fmla="*/ 1893 h 5557"/>
                              <a:gd name="T76" fmla="+- 0 10176 5581"/>
                              <a:gd name="T77" fmla="*/ T76 w 5478"/>
                              <a:gd name="T78" fmla="+- 0 2146 1477"/>
                              <a:gd name="T79" fmla="*/ 2146 h 5557"/>
                              <a:gd name="T80" fmla="+- 0 10450 5581"/>
                              <a:gd name="T81" fmla="*/ T80 w 5478"/>
                              <a:gd name="T82" fmla="+- 0 2447 1477"/>
                              <a:gd name="T83" fmla="*/ 2447 h 5557"/>
                              <a:gd name="T84" fmla="+- 0 10680 5581"/>
                              <a:gd name="T85" fmla="*/ T84 w 5478"/>
                              <a:gd name="T86" fmla="+- 0 2792 1477"/>
                              <a:gd name="T87" fmla="*/ 2792 h 5557"/>
                              <a:gd name="T88" fmla="+- 0 10860 5581"/>
                              <a:gd name="T89" fmla="*/ T88 w 5478"/>
                              <a:gd name="T90" fmla="+- 0 3174 1477"/>
                              <a:gd name="T91" fmla="*/ 3174 h 5557"/>
                              <a:gd name="T92" fmla="+- 0 10985 5581"/>
                              <a:gd name="T93" fmla="*/ T92 w 5478"/>
                              <a:gd name="T94" fmla="+- 0 3588 1477"/>
                              <a:gd name="T95" fmla="*/ 3588 h 5557"/>
                              <a:gd name="T96" fmla="+- 0 11051 5581"/>
                              <a:gd name="T97" fmla="*/ T96 w 5478"/>
                              <a:gd name="T98" fmla="+- 0 4028 1477"/>
                              <a:gd name="T99" fmla="*/ 4028 h 5557"/>
                              <a:gd name="T100" fmla="+- 0 11051 5581"/>
                              <a:gd name="T101" fmla="*/ T100 w 5478"/>
                              <a:gd name="T102" fmla="+- 0 4483 1477"/>
                              <a:gd name="T103" fmla="*/ 4483 h 5557"/>
                              <a:gd name="T104" fmla="+- 0 10985 5581"/>
                              <a:gd name="T105" fmla="*/ T104 w 5478"/>
                              <a:gd name="T106" fmla="+- 0 4923 1477"/>
                              <a:gd name="T107" fmla="*/ 4923 h 5557"/>
                              <a:gd name="T108" fmla="+- 0 10860 5581"/>
                              <a:gd name="T109" fmla="*/ T108 w 5478"/>
                              <a:gd name="T110" fmla="+- 0 5337 1477"/>
                              <a:gd name="T111" fmla="*/ 5337 h 5557"/>
                              <a:gd name="T112" fmla="+- 0 10680 5581"/>
                              <a:gd name="T113" fmla="*/ T112 w 5478"/>
                              <a:gd name="T114" fmla="+- 0 5719 1477"/>
                              <a:gd name="T115" fmla="*/ 5719 h 5557"/>
                              <a:gd name="T116" fmla="+- 0 10450 5581"/>
                              <a:gd name="T117" fmla="*/ T116 w 5478"/>
                              <a:gd name="T118" fmla="+- 0 6064 1477"/>
                              <a:gd name="T119" fmla="*/ 6064 h 5557"/>
                              <a:gd name="T120" fmla="+- 0 10176 5581"/>
                              <a:gd name="T121" fmla="*/ T120 w 5478"/>
                              <a:gd name="T122" fmla="+- 0 6365 1477"/>
                              <a:gd name="T123" fmla="*/ 6365 h 5557"/>
                              <a:gd name="T124" fmla="+- 0 9862 5581"/>
                              <a:gd name="T125" fmla="*/ T124 w 5478"/>
                              <a:gd name="T126" fmla="+- 0 6618 1477"/>
                              <a:gd name="T127" fmla="*/ 6618 h 5557"/>
                              <a:gd name="T128" fmla="+- 0 9514 5581"/>
                              <a:gd name="T129" fmla="*/ T128 w 5478"/>
                              <a:gd name="T130" fmla="+- 0 6816 1477"/>
                              <a:gd name="T131" fmla="*/ 6816 h 5557"/>
                              <a:gd name="T132" fmla="+- 0 9137 5581"/>
                              <a:gd name="T133" fmla="*/ T132 w 5478"/>
                              <a:gd name="T134" fmla="+- 0 6953 1477"/>
                              <a:gd name="T135" fmla="*/ 6953 h 5557"/>
                              <a:gd name="T136" fmla="+- 0 8737 5581"/>
                              <a:gd name="T137" fmla="*/ T136 w 5478"/>
                              <a:gd name="T138" fmla="+- 0 7025 1477"/>
                              <a:gd name="T139" fmla="*/ 7025 h 5557"/>
                              <a:gd name="T140" fmla="+- 0 8407 5581"/>
                              <a:gd name="T141" fmla="*/ T140 w 5478"/>
                              <a:gd name="T142" fmla="+- 0 7031 1477"/>
                              <a:gd name="T143" fmla="*/ 7031 h 5557"/>
                              <a:gd name="T144" fmla="+- 0 8165 5581"/>
                              <a:gd name="T145" fmla="*/ T144 w 5478"/>
                              <a:gd name="T146" fmla="+- 0 7005 1477"/>
                              <a:gd name="T147" fmla="*/ 7005 h 5557"/>
                              <a:gd name="T148" fmla="+- 0 7928 5581"/>
                              <a:gd name="T149" fmla="*/ T148 w 5478"/>
                              <a:gd name="T150" fmla="+- 0 6954 1477"/>
                              <a:gd name="T151" fmla="*/ 6954 h 5557"/>
                              <a:gd name="T152" fmla="+- 0 7698 5581"/>
                              <a:gd name="T153" fmla="*/ T152 w 5478"/>
                              <a:gd name="T154" fmla="+- 0 6880 1477"/>
                              <a:gd name="T155" fmla="*/ 6880 h 5557"/>
                              <a:gd name="T156" fmla="+- 0 7476 5581"/>
                              <a:gd name="T157" fmla="*/ T156 w 5478"/>
                              <a:gd name="T158" fmla="+- 0 6782 1477"/>
                              <a:gd name="T159" fmla="*/ 6782 h 5557"/>
                              <a:gd name="T160" fmla="+- 0 7264 5581"/>
                              <a:gd name="T161" fmla="*/ T160 w 5478"/>
                              <a:gd name="T162" fmla="+- 0 6661 1477"/>
                              <a:gd name="T163" fmla="*/ 6661 h 5557"/>
                              <a:gd name="T164" fmla="+- 0 7063 5581"/>
                              <a:gd name="T165" fmla="*/ T164 w 5478"/>
                              <a:gd name="T166" fmla="+- 0 6519 1477"/>
                              <a:gd name="T167" fmla="*/ 6519 h 5557"/>
                              <a:gd name="T168" fmla="+- 0 6874 5581"/>
                              <a:gd name="T169" fmla="*/ T168 w 5478"/>
                              <a:gd name="T170" fmla="+- 0 6356 1477"/>
                              <a:gd name="T171" fmla="*/ 6356 h 5557"/>
                              <a:gd name="T172" fmla="+- 0 6699 5581"/>
                              <a:gd name="T173" fmla="*/ T172 w 5478"/>
                              <a:gd name="T174" fmla="+- 0 6174 1477"/>
                              <a:gd name="T175" fmla="*/ 6174 h 5557"/>
                              <a:gd name="T176" fmla="+- 0 6540 5581"/>
                              <a:gd name="T177" fmla="*/ T176 w 5478"/>
                              <a:gd name="T178" fmla="+- 0 5972 1477"/>
                              <a:gd name="T179" fmla="*/ 5972 h 5557"/>
                              <a:gd name="T180" fmla="+- 0 5581 5581"/>
                              <a:gd name="T181" fmla="*/ T180 w 5478"/>
                              <a:gd name="T182" fmla="+- 0 5723 1477"/>
                              <a:gd name="T183" fmla="*/ 5723 h 5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78" h="5557">
                                <a:moveTo>
                                  <a:pt x="488" y="3421"/>
                                </a:moveTo>
                                <a:lnTo>
                                  <a:pt x="475" y="3358"/>
                                </a:lnTo>
                                <a:lnTo>
                                  <a:pt x="463" y="3294"/>
                                </a:lnTo>
                                <a:lnTo>
                                  <a:pt x="453" y="3230"/>
                                </a:lnTo>
                                <a:lnTo>
                                  <a:pt x="444" y="3166"/>
                                </a:lnTo>
                                <a:lnTo>
                                  <a:pt x="436" y="3102"/>
                                </a:lnTo>
                                <a:lnTo>
                                  <a:pt x="430" y="3038"/>
                                </a:lnTo>
                                <a:lnTo>
                                  <a:pt x="425" y="2973"/>
                                </a:lnTo>
                                <a:lnTo>
                                  <a:pt x="422" y="2908"/>
                                </a:lnTo>
                                <a:lnTo>
                                  <a:pt x="420" y="2843"/>
                                </a:lnTo>
                                <a:lnTo>
                                  <a:pt x="419" y="2778"/>
                                </a:lnTo>
                                <a:lnTo>
                                  <a:pt x="427" y="2551"/>
                                </a:lnTo>
                                <a:lnTo>
                                  <a:pt x="452" y="2328"/>
                                </a:lnTo>
                                <a:lnTo>
                                  <a:pt x="493" y="2111"/>
                                </a:lnTo>
                                <a:lnTo>
                                  <a:pt x="548" y="1900"/>
                                </a:lnTo>
                                <a:lnTo>
                                  <a:pt x="618" y="1697"/>
                                </a:lnTo>
                                <a:lnTo>
                                  <a:pt x="701" y="1502"/>
                                </a:lnTo>
                                <a:lnTo>
                                  <a:pt x="798" y="1315"/>
                                </a:lnTo>
                                <a:lnTo>
                                  <a:pt x="907" y="1138"/>
                                </a:lnTo>
                                <a:lnTo>
                                  <a:pt x="1028" y="970"/>
                                </a:lnTo>
                                <a:lnTo>
                                  <a:pt x="1160" y="814"/>
                                </a:lnTo>
                                <a:lnTo>
                                  <a:pt x="1302" y="669"/>
                                </a:lnTo>
                                <a:lnTo>
                                  <a:pt x="1455" y="536"/>
                                </a:lnTo>
                                <a:lnTo>
                                  <a:pt x="1616" y="416"/>
                                </a:lnTo>
                                <a:lnTo>
                                  <a:pt x="1786" y="310"/>
                                </a:lnTo>
                                <a:lnTo>
                                  <a:pt x="1964" y="218"/>
                                </a:lnTo>
                                <a:lnTo>
                                  <a:pt x="2149" y="142"/>
                                </a:lnTo>
                                <a:lnTo>
                                  <a:pt x="2341" y="81"/>
                                </a:lnTo>
                                <a:lnTo>
                                  <a:pt x="2538" y="36"/>
                                </a:lnTo>
                                <a:lnTo>
                                  <a:pt x="2741" y="9"/>
                                </a:lnTo>
                                <a:lnTo>
                                  <a:pt x="2949" y="0"/>
                                </a:lnTo>
                                <a:lnTo>
                                  <a:pt x="3156" y="9"/>
                                </a:lnTo>
                                <a:lnTo>
                                  <a:pt x="3359" y="36"/>
                                </a:lnTo>
                                <a:lnTo>
                                  <a:pt x="3556" y="81"/>
                                </a:lnTo>
                                <a:lnTo>
                                  <a:pt x="3748" y="142"/>
                                </a:lnTo>
                                <a:lnTo>
                                  <a:pt x="3933" y="218"/>
                                </a:lnTo>
                                <a:lnTo>
                                  <a:pt x="4111" y="310"/>
                                </a:lnTo>
                                <a:lnTo>
                                  <a:pt x="4281" y="416"/>
                                </a:lnTo>
                                <a:lnTo>
                                  <a:pt x="4442" y="536"/>
                                </a:lnTo>
                                <a:lnTo>
                                  <a:pt x="4595" y="669"/>
                                </a:lnTo>
                                <a:lnTo>
                                  <a:pt x="4737" y="814"/>
                                </a:lnTo>
                                <a:lnTo>
                                  <a:pt x="4869" y="970"/>
                                </a:lnTo>
                                <a:lnTo>
                                  <a:pt x="4990" y="1138"/>
                                </a:lnTo>
                                <a:lnTo>
                                  <a:pt x="5099" y="1315"/>
                                </a:lnTo>
                                <a:lnTo>
                                  <a:pt x="5196" y="1502"/>
                                </a:lnTo>
                                <a:lnTo>
                                  <a:pt x="5279" y="1697"/>
                                </a:lnTo>
                                <a:lnTo>
                                  <a:pt x="5349" y="1900"/>
                                </a:lnTo>
                                <a:lnTo>
                                  <a:pt x="5404" y="2111"/>
                                </a:lnTo>
                                <a:lnTo>
                                  <a:pt x="5445" y="2328"/>
                                </a:lnTo>
                                <a:lnTo>
                                  <a:pt x="5470" y="2551"/>
                                </a:lnTo>
                                <a:lnTo>
                                  <a:pt x="5478" y="2778"/>
                                </a:lnTo>
                                <a:lnTo>
                                  <a:pt x="5470" y="3006"/>
                                </a:lnTo>
                                <a:lnTo>
                                  <a:pt x="5445" y="3229"/>
                                </a:lnTo>
                                <a:lnTo>
                                  <a:pt x="5404" y="3446"/>
                                </a:lnTo>
                                <a:lnTo>
                                  <a:pt x="5349" y="3657"/>
                                </a:lnTo>
                                <a:lnTo>
                                  <a:pt x="5279" y="3860"/>
                                </a:lnTo>
                                <a:lnTo>
                                  <a:pt x="5196" y="4055"/>
                                </a:lnTo>
                                <a:lnTo>
                                  <a:pt x="5099" y="4242"/>
                                </a:lnTo>
                                <a:lnTo>
                                  <a:pt x="4990" y="4419"/>
                                </a:lnTo>
                                <a:lnTo>
                                  <a:pt x="4869" y="4587"/>
                                </a:lnTo>
                                <a:lnTo>
                                  <a:pt x="4737" y="4743"/>
                                </a:lnTo>
                                <a:lnTo>
                                  <a:pt x="4595" y="4888"/>
                                </a:lnTo>
                                <a:lnTo>
                                  <a:pt x="4442" y="5021"/>
                                </a:lnTo>
                                <a:lnTo>
                                  <a:pt x="4281" y="5141"/>
                                </a:lnTo>
                                <a:lnTo>
                                  <a:pt x="4111" y="5247"/>
                                </a:lnTo>
                                <a:lnTo>
                                  <a:pt x="3933" y="5339"/>
                                </a:lnTo>
                                <a:lnTo>
                                  <a:pt x="3748" y="5415"/>
                                </a:lnTo>
                                <a:lnTo>
                                  <a:pt x="3556" y="5476"/>
                                </a:lnTo>
                                <a:lnTo>
                                  <a:pt x="3359" y="5521"/>
                                </a:lnTo>
                                <a:lnTo>
                                  <a:pt x="3156" y="5548"/>
                                </a:lnTo>
                                <a:lnTo>
                                  <a:pt x="2949" y="5557"/>
                                </a:lnTo>
                                <a:lnTo>
                                  <a:pt x="2826" y="5554"/>
                                </a:lnTo>
                                <a:lnTo>
                                  <a:pt x="2704" y="5544"/>
                                </a:lnTo>
                                <a:lnTo>
                                  <a:pt x="2584" y="5528"/>
                                </a:lnTo>
                                <a:lnTo>
                                  <a:pt x="2465" y="5506"/>
                                </a:lnTo>
                                <a:lnTo>
                                  <a:pt x="2347" y="5477"/>
                                </a:lnTo>
                                <a:lnTo>
                                  <a:pt x="2231" y="5443"/>
                                </a:lnTo>
                                <a:lnTo>
                                  <a:pt x="2117" y="5403"/>
                                </a:lnTo>
                                <a:lnTo>
                                  <a:pt x="2005" y="5357"/>
                                </a:lnTo>
                                <a:lnTo>
                                  <a:pt x="1895" y="5305"/>
                                </a:lnTo>
                                <a:lnTo>
                                  <a:pt x="1788" y="5247"/>
                                </a:lnTo>
                                <a:lnTo>
                                  <a:pt x="1683" y="5184"/>
                                </a:lnTo>
                                <a:lnTo>
                                  <a:pt x="1581" y="5116"/>
                                </a:lnTo>
                                <a:lnTo>
                                  <a:pt x="1482" y="5042"/>
                                </a:lnTo>
                                <a:lnTo>
                                  <a:pt x="1386" y="4963"/>
                                </a:lnTo>
                                <a:lnTo>
                                  <a:pt x="1293" y="4879"/>
                                </a:lnTo>
                                <a:lnTo>
                                  <a:pt x="1204" y="4790"/>
                                </a:lnTo>
                                <a:lnTo>
                                  <a:pt x="1118" y="4697"/>
                                </a:lnTo>
                                <a:lnTo>
                                  <a:pt x="1037" y="4598"/>
                                </a:lnTo>
                                <a:lnTo>
                                  <a:pt x="959" y="4495"/>
                                </a:lnTo>
                                <a:lnTo>
                                  <a:pt x="886" y="4387"/>
                                </a:lnTo>
                                <a:lnTo>
                                  <a:pt x="0" y="4246"/>
                                </a:lnTo>
                                <a:lnTo>
                                  <a:pt x="488" y="3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279.05pt;margin-top:73.85pt;width:273.9pt;height:277.85pt;z-index:-251651584;mso-position-horizontal-relative:page;mso-position-vertical-relative:page" coordorigin="5581,1477" coordsize="5478,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">
                <v:shape id="Freeform 132" o:spid="_x0000_s1027" style="position:absolute;left:5581;top:1477;width:5478;height:5557;visibility:visible;mso-wrap-style:square;v-text-anchor:top" coordsize="5478,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7j8MA&#10;AADcAAAADwAAAGRycy9kb3ducmV2LnhtbERPTWvCQBC9C/6HZYTezEZLa01dRYRCL1KN9T7Njtlo&#10;djZktybtr+8KBW/zeJ+zWPW2FldqfeVYwSRJQRAXTldcKvg8vI1fQPiArLF2TAp+yMNqORwsMNOu&#10;4z1d81CKGMI+QwUmhCaT0heGLPrENcSRO7nWYoiwLaVusYvhtpbTNH2WFiuODQYb2hgqLvm3VfCb&#10;+7nptuWx205Tfvr62BWz81qph1G/fgURqA938b/7Xcf5jxO4PR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q7j8MAAADcAAAADwAAAAAAAAAAAAAAAACYAgAAZHJzL2Rv&#10;d25yZXYueG1sUEsFBgAAAAAEAAQA9QAAAIgDAAAAAA==&#10;" path="m488,3421r-13,-63l463,3294r-10,-64l444,3166r-8,-64l430,3038r-5,-65l422,2908r-2,-65l419,2778r8,-227l452,2328r41,-217l548,1900r70,-203l701,1502r97,-187l907,1138,1028,970,1160,814,1302,669,1455,536,1616,416,1786,310r178,-92l2149,142,2341,81,2538,36,2741,9,2949,r207,9l3359,36r197,45l3748,142r185,76l4111,310r170,106l4442,536r153,133l4737,814r132,156l4990,1138r109,177l5196,1502r83,195l5349,1900r55,211l5445,2328r25,223l5478,2778r-8,228l5445,3229r-41,217l5349,3657r-70,203l5196,4055r-97,187l4990,4419r-121,168l4737,4743r-142,145l4442,5021r-161,120l4111,5247r-178,92l3748,5415r-192,61l3359,5521r-203,27l2949,5557r-123,-3l2704,5544r-120,-16l2465,5506r-118,-29l2231,5443r-114,-40l2005,5357r-110,-52l1788,5247r-105,-63l1581,5116r-99,-74l1386,4963r-93,-84l1204,4790r-86,-93l1037,4598,959,4495,886,4387,,4246,488,3421xe" filled="f" strokeweight="2.25pt">
                  <v:path arrowok="t" o:connecttype="custom" o:connectlocs="475,4835;453,4707;436,4579;425,4450;420,4320;427,4028;493,3588;618,3174;798,2792;1028,2447;1302,2146;1616,1893;1964,1695;2341,1558;2741,1486;3156,1486;3556,1558;3933,1695;4281,1893;4595,2146;4869,2447;5099,2792;5279,3174;5404,3588;5470,4028;5470,4483;5404,4923;5279,5337;5099,5719;4869,6064;4595,6365;4281,6618;3933,6816;3556,6953;3156,7025;2826,7031;2584,7005;2347,6954;2117,6880;1895,6782;1683,6661;1482,6519;1293,6356;1118,6174;959,5972;0,5723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10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102" name="Group 12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103" name="Freeform 13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7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05" name="Freeform 128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5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107" name="Freeform 126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3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109" name="Freeform 124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21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111" name="Freeform 122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9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113" name="Freeform 120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7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115" name="Freeform 118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5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3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119" name="Freeform 114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1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121" name="Freeform 112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9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123" name="Freeform 110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7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125" name="Freeform 108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5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127" name="Freeform 106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3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129" name="Freeform 104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23.7pt;margin-top:23.45pt;width:547.9pt;height:374pt;z-index:-251650560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">
                <v:group id="Group 129" o:spid="_x0000_s1027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30" o:spid="_x0000_s1028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0YMMA&#10;AADcAAAADwAAAGRycy9kb3ducmV2LnhtbERPTWvCQBC9C/0PyxS86W4bCBJdJS0UeihYNRdv0+yY&#10;pGZnQ3abpP++WxC8zeN9zmY32VYM1PvGsYanpQJBXDrTcKWhOL0tViB8QDbYOiYNv+Rht32YbTAz&#10;buQDDcdQiRjCPkMNdQhdJqUva7Lol64jjtzF9RZDhH0lTY9jDLetfFYqlRYbjg01dvRaU3k9/lgN&#10;eaD0/J1fvy57+iiTz6ZoX6zSev445WsQgaZwF9/c7ybOVwn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0YMMAAADcAAAADwAAAAAAAAAAAAAAAACYAgAAZHJzL2Rv&#10;d25yZXYueG1sUEsFBgAAAAAEAAQA9QAAAIgDAAAAAA==&#10;" path="m,l10946,e" filled="f" strokeweight=".20497mm">
                    <v:path arrowok="t" o:connecttype="custom" o:connectlocs="0,0;10946,0" o:connectangles="0,0"/>
                  </v:shape>
                </v:group>
                <v:group id="Group 127" o:spid="_x0000_s1029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28" o:spid="_x0000_s1030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gqcIA&#10;AADcAAAADwAAAGRycy9kb3ducmV2LnhtbERPyWrDMBC9F/IPYgK51VICaYsTJYRAwVBaqN1DjhNr&#10;YptYI2PJS/++KhR6m8dbZ3+cbStG6n3jWMM6USCIS2carjR8Fa+PLyB8QDbYOiYN3+TheFg87DE1&#10;buJPGvNQiRjCPkUNdQhdKqUva7LoE9cRR+7meoshwr6SpscphttWbpR6khYbjg01dnSuqbzng9VQ&#10;qMtHPmRXfn/evLm2lBOux5PWq+V82oEINId/8Z87M3G+2sLvM/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OCpwgAAANwAAAAPAAAAAAAAAAAAAAAAAJgCAABkcnMvZG93&#10;bnJldi54bWxQSwUGAAAAAAQABAD1AAAAhw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25" o:spid="_x0000_s1031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6" o:spid="_x0000_s1032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VZMMA&#10;AADcAAAADwAAAGRycy9kb3ducmV2LnhtbERPS4vCMBC+C/6HMIIX0VQPq1SjiKgsu3tYX+hxaMa2&#10;2kxKE7X++42w4G0+vudMZrUpxJ0ql1tW0O9FIIgTq3NOFex3q+4IhPPIGgvLpOBJDmbTZmOCsbYP&#10;3tB961MRQtjFqCDzvoyldElGBl3PlsSBO9vKoA+wSqWu8BHCTSEHUfQhDeYcGjIsaZFRct3ejILl&#10;cXQ4nPl3/XP79uVX50Kn9aajVLtVz8cgPNX+Lf53f+owPxrC6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rVZMMAAADcAAAADwAAAAAAAAAAAAAAAACYAgAAZHJzL2Rv&#10;d25yZXYueG1sUEsFBgAAAAAEAAQA9QAAAIgDAAAAAA==&#10;" path="m,l10908,e" filled="f" strokeweight=".58pt">
                    <v:path arrowok="t" o:connecttype="custom" o:connectlocs="0,0;10908,0" o:connectangles="0,0"/>
                  </v:shape>
                </v:group>
                <v:group id="Group 123" o:spid="_x0000_s1033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4" o:spid="_x0000_s1034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qrMIA&#10;AADcAAAADwAAAGRycy9kb3ducmV2LnhtbERPyWrDMBC9F/IPYgK51VJySFsnSgiBgqG0ULuHHCfW&#10;xDaxRsaSl/59VSj0No+3zv4421aM1PvGsYZ1okAQl840XGn4Kl4fn0H4gGywdUwavsnD8bB42GNq&#10;3MSfNOahEjGEfYoa6hC6VEpf1mTRJ64jjtzN9RZDhH0lTY9TDLet3Ci1lRYbjg01dnSuqbzng9VQ&#10;qMtHPmRXfn/avLm2lBOux5PWq+V82oEINId/8Z87M3G+eoHfZ+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eqswgAAANwAAAAPAAAAAAAAAAAAAAAAAJgCAABkcnMvZG93&#10;bnJldi54bWxQSwUGAAAAAAQABAD1AAAAhw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21" o:spid="_x0000_s1035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22" o:spid="_x0000_s1036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PscMA&#10;AADcAAAADwAAAGRycy9kb3ducmV2LnhtbERPTWvCQBC9C/0Pywi96SZFQomuoqWlpT0UoyLehuyY&#10;BLOzYXdr4r/vFgre5vE+Z7EaTCuu5HxjWUE6TUAQl1Y3XCnY794mzyB8QNbYWiYFN/KwWj6MFphr&#10;2/OWrkWoRAxhn6OCOoQul9KXNRn0U9sRR+5sncEQoaukdtjHcNPKpyTJpMGGY0ONHb3UVF6KH6OA&#10;QzZrvo63w+k1xc27+/7U/SxT6nE8rOcgAg3hLv53f+g4P03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CPscMAAADcAAAADwAAAAAAAAAAAAAAAACYAgAAZHJzL2Rv&#10;d25yZXYueG1sUEsFBgAAAAAEAAQA9QAAAIgDAAAAAA==&#10;" path="m,l,7469e" filled="f" strokeweight=".58pt">
                    <v:path arrowok="t" o:connecttype="custom" o:connectlocs="0,475;0,7944" o:connectangles="0,0"/>
                  </v:shape>
                </v:group>
                <v:group id="Group 119" o:spid="_x0000_s1037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20" o:spid="_x0000_s1038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XxcMA&#10;AADcAAAADwAAAGRycy9kb3ducmV2LnhtbERP22rCQBB9L/Qflin4VjfeiqSuYouiIgj10uchO02C&#10;2dk0u7n4965Q6NscznVmi84UoqHK5ZYVDPoRCOLE6pxTBefT+nUKwnlkjYVlUnAjB4v589MMY21b&#10;/qLm6FMRQtjFqCDzvoyldElGBl3flsSB+7GVQR9glUpdYRvCTSGHUfQmDeYcGjIs6TOj5HqsjYLf&#10;j/330G/qdnnZXTeTZrw61G6lVO+lW76D8NT5f/Gfe6vD/MEI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+XxcMAAADcAAAADwAAAAAAAAAAAAAAAACYAgAAZHJzL2Rv&#10;d25yZXYueG1sUEsFBgAAAAAEAAQA9QAAAIgDAAAAAA=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117" o:spid="_x0000_s1039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8" o:spid="_x0000_s1040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rScQA&#10;AADcAAAADwAAAGRycy9kb3ducmV2LnhtbERPTWvCQBC9F/oflin0UnSTlohEVykVaQ8eavTibZId&#10;s8HsbMiuGv99VxB6m8f7nPlysK24UO8bxwrScQKCuHK64VrBfrceTUH4gKyxdUwKbuRhuXh+mmOu&#10;3ZW3dClCLWII+xwVmBC6XEpfGbLox64jjtzR9RZDhH0tdY/XGG5b+Z4kE2mx4dhgsKMvQ9WpOFsF&#10;5ab+fqt+D5ssLcuwWmeFyT5uSr2+DJ8zEIGG8C9+uH90nJ9mcH8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K0nEAAAA3AAAAA8AAAAAAAAAAAAAAAAAmAIAAGRycy9k&#10;b3ducmV2LnhtbFBLBQYAAAAABAAEAPUAAACJAwAAAAA=&#10;" path="m,l,7401e" filled="f" strokeweight=".20497mm">
                    <v:path arrowok="t" o:connecttype="custom" o:connectlocs="0,509;0,7910" o:connectangles="0,0"/>
                  </v:shape>
                </v:group>
                <v:group id="Group 115" o:spid="_x0000_s1041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6" o:spid="_x0000_s1042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yXsMA&#10;AADcAAAADwAAAGRycy9kb3ducmV2LnhtbERPTWvCQBC9C/0PyxR6002KxBJdpS0tij2IVpHehuw0&#10;Cc3Oht3VxH/fFQRv83ifM1v0phFncr62rCAdJSCIC6trLhXsvz+HLyB8QNbYWCYFF/KwmD8MZphr&#10;2/GWzrtQihjCPkcFVQhtLqUvKjLoR7YljtyvdQZDhK6U2mEXw00jn5MkkwZrjg0VtvReUfG3OxkF&#10;HLJx/XW8HH4+Unxbus1ad+NMqafH/nUKIlAf7uKbe6Xj/HQC1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yXsMAAADcAAAADwAAAAAAAAAAAAAAAACYAgAAZHJzL2Rv&#10;d25yZXYueG1sUEsFBgAAAAAEAAQA9QAAAIgDAAAAAA==&#10;" path="m,l,7469e" filled="f" strokeweight=".58pt">
                    <v:path arrowok="t" o:connecttype="custom" o:connectlocs="0,475;0,7944" o:connectangles="0,0"/>
                  </v:shape>
                </v:group>
                <v:group id="Group 113" o:spid="_x0000_s1043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4" o:spid="_x0000_s1044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HxMMA&#10;AADcAAAADwAAAGRycy9kb3ducmV2LnhtbERPTWvCQBC9C/6HZYTedJMWgk1dRaSB9pDapgWvQ3ZM&#10;otnZkN3G+O+7BcHbPN7nrDajacVAvWssK4gXEQji0uqGKwU/39l8CcJ5ZI2tZVJwJQeb9XSywlTb&#10;C3/RUPhKhBB2KSqove9SKV1Zk0G3sB1x4I62N+gD7Cupe7yEcNPKxyhKpMGGQ0ONHe1qKs/Fr1GQ&#10;vB5Pusz27x/SfuZ8PeT8dMiVepiN2xcQnkZ/F9/cbzrMj5/h/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HxMMAAADcAAAADwAAAAAAAAAAAAAAAACYAgAAZHJzL2Rv&#10;d25yZXYueG1sUEsFBgAAAAAEAAQA9QAAAIgDAAAAAA=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111" o:spid="_x0000_s1045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2" o:spid="_x0000_s1046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qR8EA&#10;AADcAAAADwAAAGRycy9kb3ducmV2LnhtbERPTWvCQBC9C/6HZYTedKNQkdRVRBALhWCN9jxkp0lq&#10;djZkpxr/fVcoeJvH+5zluneNulIXas8GppMEFHHhbc2lgVO+Gy9ABUG22HgmA3cKsF4NB0tMrb/x&#10;J12PUqoYwiFFA5VIm2odioocholviSP37TuHEmFXatvhLYa7Rs+SZK4d1hwbKmxpW1FxOf46A4fz&#10;JcPk5y4f81f9ZUvJ9rnLjHkZ9Zs3UEK9PMX/7ncb58+m8HgmXq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86kfBAAAA3AAAAA8AAAAAAAAAAAAAAAAAmAIAAGRycy9kb3du&#10;cmV2LnhtbFBLBQYAAAAABAAEAPUAAACGAwAAAAA=&#10;" path="m,l,7401e" filled="f" strokeweight=".58pt">
                    <v:path arrowok="t" o:connecttype="custom" o:connectlocs="0,509;0,7910" o:connectangles="0,0"/>
                  </v:shape>
                </v:group>
                <v:group id="Group 109" o:spid="_x0000_s1047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0" o:spid="_x0000_s1048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8VcMA&#10;AADcAAAADwAAAGRycy9kb3ducmV2LnhtbERP3WrCMBS+H/gO4Qi7m6kKTqpRRFCqsI2pD3Bojk1t&#10;c1KbTOvbm8Fgd+fj+z3zZWdrcaPWl44VDAcJCOLc6ZILBafj5m0KwgdkjbVjUvAgD8tF72WOqXZ3&#10;/qbbIRQihrBPUYEJoUml9Lkhi37gGuLInV1rMUTYFlK3eI/htpajJJlIiyXHBoMNrQ3l1eHHKviq&#10;zOdwv/t434Ri97hmWbW/bE9Kvfa71QxEoC78i//cmY7zR2P4fSZ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y8VcMAAADcAAAADwAAAAAAAAAAAAAAAACYAgAAZHJzL2Rv&#10;d25yZXYueG1sUEsFBgAAAAAEAAQA9QAAAIgDAAAAAA==&#10;" path="m,l10946,e" filled="f" strokeweight=".58pt">
                    <v:path arrowok="t" o:connecttype="custom" o:connectlocs="0,0;10946,0" o:connectangles="0,0"/>
                  </v:shape>
                </v:group>
                <v:group id="Group 107" o:spid="_x0000_s1049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8" o:spid="_x0000_s1050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8ycAA&#10;AADcAAAADwAAAGRycy9kb3ducmV2LnhtbERPTYvCMBC9C/6HMII3TS2oSzWKCAvC4oJ1Dx7HZmyL&#10;zaQ0sa3/fiMI3ubxPme97U0lWmpcaVnBbBqBIM6sLjlX8Hf+nnyBcB5ZY2WZFDzJwXYzHKwx0bbj&#10;E7Wpz0UIYZeggsL7OpHSZQUZdFNbEwfuZhuDPsAml7rBLoSbSsZRtJAGSw4NBda0Lyi7pw+j4Bxd&#10;ftPH4crHZfxjq0x2OGt3So1H/W4FwlPvP+K3+6DD/HgOr2fC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W8ycAAAADcAAAADwAAAAAAAAAAAAAAAACYAgAAZHJzL2Rvd25y&#10;ZXYueG1sUEsFBgAAAAAEAAQA9QAAAIUDAAAAAA=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105" o:spid="_x0000_s1051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6" o:spid="_x0000_s1052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SAsEA&#10;AADcAAAADwAAAGRycy9kb3ducmV2LnhtbERPzYrCMBC+C75DGMGbpiqsbtcoIgqyhwXrPsDQzLa1&#10;zaQ00bY+vVkQvM3H9zvrbWcqcafGFZYVzKYRCOLU6oIzBb+X42QFwnlkjZVlUtCTg+1mOFhjrG3L&#10;Z7onPhMhhF2MCnLv61hKl+Zk0E1tTRy4P9sY9AE2mdQNtiHcVHIeRR/SYMGhIcea9jmlZXIzCvTM&#10;7B/9tfv+/DnoRXvUtiz7k1LjUbf7AuGp82/xy33SYf58Cf/PhAv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0gLBAAAA3AAAAA8AAAAAAAAAAAAAAAAAmAIAAGRycy9kb3du&#10;cmV2LnhtbFBLBQYAAAAABAAEAPUAAACGAwAAAAA=&#10;" path="m,l10908,e" filled="f" strokeweight=".20497mm">
                    <v:path arrowok="t" o:connecttype="custom" o:connectlocs="0,0;10908,0" o:connectangles="0,0"/>
                  </v:shape>
                </v:group>
                <v:group id="Group 103" o:spid="_x0000_s1053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4" o:spid="_x0000_s1054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2zMAA&#10;AADcAAAADwAAAGRycy9kb3ducmV2LnhtbERPTYvCMBC9C/6HMII3Te1B3WoUERaExQXrHjyOzdgW&#10;m0lpYlv//UYQvM3jfc5625tKtNS40rKC2TQCQZxZXXKu4O/8PVmCcB5ZY2WZFDzJwXYzHKwx0bbj&#10;E7Wpz0UIYZeggsL7OpHSZQUZdFNbEwfuZhuDPsAml7rBLoSbSsZRNJcGSw4NBda0Lyi7pw+j4Bxd&#10;ftPH4crHRfxjq0x2OGt3So1H/W4FwlPvP+K3+6DD/PgLXs+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i2zMAAAADcAAAADwAAAAAAAAAAAAAAAACYAgAAZHJzL2Rvd25y&#10;ZXYueG1sUEsFBgAAAAAEAAQA9QAAAIUDAAAAAA=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spacing w:val="-1"/>
          <w:position w:val="1"/>
          <w:sz w:val="36"/>
          <w:szCs w:val="36"/>
        </w:rPr>
        <w:t>T</w:t>
      </w:r>
      <w:r w:rsidR="00C86428">
        <w:rPr>
          <w:rFonts w:ascii="Arial Black" w:eastAsia="Arial Black" w:hAnsi="Arial Black" w:cs="Arial Black"/>
          <w:b/>
          <w:bCs/>
          <w:position w:val="1"/>
          <w:sz w:val="36"/>
          <w:szCs w:val="36"/>
        </w:rPr>
        <w:t>ON</w:t>
      </w:r>
      <w:r w:rsidR="00C86428">
        <w:rPr>
          <w:rFonts w:ascii="Arial Black" w:eastAsia="Arial Black" w:hAnsi="Arial Black" w:cs="Arial Black"/>
          <w:b/>
          <w:bCs/>
          <w:spacing w:val="1"/>
          <w:position w:val="1"/>
          <w:sz w:val="36"/>
          <w:szCs w:val="36"/>
        </w:rPr>
        <w:t>A</w:t>
      </w:r>
      <w:r w:rsidR="00C86428">
        <w:rPr>
          <w:rFonts w:ascii="Arial Black" w:eastAsia="Arial Black" w:hAnsi="Arial Black" w:cs="Arial Black"/>
          <w:b/>
          <w:bCs/>
          <w:position w:val="1"/>
          <w:sz w:val="36"/>
          <w:szCs w:val="36"/>
        </w:rPr>
        <w:t xml:space="preserve">L </w:t>
      </w:r>
      <w:r w:rsidR="00C86428">
        <w:rPr>
          <w:rFonts w:ascii="Arial Black" w:eastAsia="Arial Black" w:hAnsi="Arial Black" w:cs="Arial Black"/>
          <w:b/>
          <w:bCs/>
          <w:spacing w:val="1"/>
          <w:position w:val="1"/>
          <w:sz w:val="36"/>
          <w:szCs w:val="36"/>
        </w:rPr>
        <w:t>DR</w:t>
      </w:r>
      <w:r w:rsidR="00C86428">
        <w:rPr>
          <w:rFonts w:ascii="Arial Black" w:eastAsia="Arial Black" w:hAnsi="Arial Black" w:cs="Arial Black"/>
          <w:b/>
          <w:bCs/>
          <w:spacing w:val="-2"/>
          <w:position w:val="1"/>
          <w:sz w:val="36"/>
          <w:szCs w:val="36"/>
        </w:rPr>
        <w:t>A</w:t>
      </w:r>
      <w:r w:rsidR="00C86428">
        <w:rPr>
          <w:rFonts w:ascii="Arial Black" w:eastAsia="Arial Black" w:hAnsi="Arial Black" w:cs="Arial Black"/>
          <w:b/>
          <w:bCs/>
          <w:position w:val="1"/>
          <w:sz w:val="36"/>
          <w:szCs w:val="36"/>
        </w:rPr>
        <w:t>W</w:t>
      </w:r>
      <w:r w:rsidR="00C86428">
        <w:rPr>
          <w:rFonts w:ascii="Arial Black" w:eastAsia="Arial Black" w:hAnsi="Arial Black" w:cs="Arial Black"/>
          <w:b/>
          <w:bCs/>
          <w:spacing w:val="-1"/>
          <w:position w:val="1"/>
          <w:sz w:val="36"/>
          <w:szCs w:val="36"/>
        </w:rPr>
        <w:t>I</w:t>
      </w:r>
      <w:r w:rsidR="00C86428">
        <w:rPr>
          <w:rFonts w:ascii="Arial Black" w:eastAsia="Arial Black" w:hAnsi="Arial Black" w:cs="Arial Black"/>
          <w:b/>
          <w:bCs/>
          <w:position w:val="1"/>
          <w:sz w:val="36"/>
          <w:szCs w:val="36"/>
        </w:rPr>
        <w:t>NG</w:t>
      </w:r>
    </w:p>
    <w:p w:rsidR="00A51C1C" w:rsidRDefault="00C86428">
      <w:pPr>
        <w:spacing w:after="0" w:line="200" w:lineRule="exact"/>
        <w:rPr>
          <w:sz w:val="20"/>
          <w:szCs w:val="20"/>
        </w:rPr>
      </w:pPr>
      <w:r>
        <w:br w:type="column"/>
      </w: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before="17" w:after="0" w:line="200" w:lineRule="exact"/>
        <w:rPr>
          <w:sz w:val="20"/>
          <w:szCs w:val="20"/>
        </w:rPr>
      </w:pPr>
    </w:p>
    <w:p w:rsidR="00A51C1C" w:rsidRDefault="00C86428">
      <w:pPr>
        <w:spacing w:after="0" w:line="240" w:lineRule="auto"/>
        <w:ind w:left="823" w:right="96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9" w:after="0" w:line="240" w:lineRule="exact"/>
        <w:rPr>
          <w:sz w:val="24"/>
          <w:szCs w:val="24"/>
        </w:rPr>
      </w:pPr>
    </w:p>
    <w:p w:rsidR="00A51C1C" w:rsidRDefault="00C86428">
      <w:pPr>
        <w:spacing w:after="0"/>
        <w:ind w:left="-24" w:right="11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Lay out</w:t>
      </w:r>
      <w:r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 w:rsidR="00A24221">
        <w:rPr>
          <w:rFonts w:ascii="Arial" w:eastAsia="Arial" w:hAnsi="Arial" w:cs="Arial"/>
          <w:i/>
          <w:spacing w:val="1"/>
          <w:sz w:val="28"/>
          <w:szCs w:val="28"/>
        </w:rPr>
        <w:t>3items from a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k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pacing w:val="-3"/>
          <w:sz w:val="28"/>
          <w:szCs w:val="28"/>
        </w:rPr>
        <w:t>h</w:t>
      </w:r>
      <w:r>
        <w:rPr>
          <w:rFonts w:ascii="Arial" w:eastAsia="Arial" w:hAnsi="Arial" w:cs="Arial"/>
          <w:i/>
          <w:sz w:val="28"/>
          <w:szCs w:val="28"/>
        </w:rPr>
        <w:t xml:space="preserve">en </w:t>
      </w:r>
      <w:r w:rsidR="00A24221">
        <w:rPr>
          <w:rFonts w:ascii="Arial" w:eastAsia="Arial" w:hAnsi="Arial" w:cs="Arial"/>
          <w:i/>
          <w:spacing w:val="1"/>
          <w:sz w:val="28"/>
          <w:szCs w:val="28"/>
        </w:rPr>
        <w:t xml:space="preserve">drawer </w:t>
      </w:r>
      <w:r>
        <w:rPr>
          <w:rFonts w:ascii="Arial" w:eastAsia="Arial" w:hAnsi="Arial" w:cs="Arial"/>
          <w:i/>
          <w:sz w:val="28"/>
          <w:szCs w:val="28"/>
        </w:rPr>
        <w:t>in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in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re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 xml:space="preserve">ing 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, draw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h</w:t>
      </w:r>
      <w:r>
        <w:rPr>
          <w:rFonts w:ascii="Arial" w:eastAsia="Arial" w:hAnsi="Arial" w:cs="Arial"/>
          <w:i/>
          <w:sz w:val="28"/>
          <w:szCs w:val="28"/>
        </w:rPr>
        <w:t xml:space="preserve">e 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hap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igh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y in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build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up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one</w:t>
      </w:r>
      <w:r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ing L</w:t>
      </w:r>
      <w:r>
        <w:rPr>
          <w:rFonts w:ascii="Arial" w:eastAsia="Arial" w:hAnsi="Arial" w:cs="Arial"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G</w:t>
      </w:r>
      <w:r>
        <w:rPr>
          <w:rFonts w:ascii="Arial" w:eastAsia="Arial" w:hAnsi="Arial" w:cs="Arial"/>
          <w:i/>
          <w:spacing w:val="-1"/>
          <w:sz w:val="28"/>
          <w:szCs w:val="28"/>
        </w:rPr>
        <w:t>HT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r>
        <w:rPr>
          <w:rFonts w:ascii="Arial" w:eastAsia="Arial" w:hAnsi="Arial" w:cs="Arial"/>
          <w:i/>
          <w:spacing w:val="-4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i/>
          <w:spacing w:val="1"/>
          <w:sz w:val="28"/>
          <w:szCs w:val="28"/>
        </w:rPr>
        <w:t>IU</w:t>
      </w:r>
      <w:r>
        <w:rPr>
          <w:rFonts w:ascii="Arial" w:eastAsia="Arial" w:hAnsi="Arial" w:cs="Arial"/>
          <w:i/>
          <w:sz w:val="28"/>
          <w:szCs w:val="28"/>
        </w:rPr>
        <w:t>M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and </w:t>
      </w:r>
      <w:r>
        <w:rPr>
          <w:rFonts w:ascii="Arial" w:eastAsia="Arial" w:hAnsi="Arial" w:cs="Arial"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>K,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al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s ble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ding gen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 xml:space="preserve">y 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rom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one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 ano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>.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1680" w:bottom="280" w:left="620" w:header="720" w:footer="720" w:gutter="0"/>
          <w:cols w:num="2" w:space="720" w:equalWidth="0">
            <w:col w:w="4613" w:space="1763"/>
            <w:col w:w="3244"/>
          </w:cols>
        </w:sectPr>
      </w:pPr>
    </w:p>
    <w:p w:rsidR="00A51C1C" w:rsidRDefault="00A24221">
      <w:pPr>
        <w:spacing w:before="20" w:after="0" w:line="446" w:lineRule="exact"/>
        <w:ind w:left="4814" w:right="31" w:hanging="4574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375285</wp:posOffset>
            </wp:positionH>
            <wp:positionV relativeFrom="paragraph">
              <wp:posOffset>410210</wp:posOffset>
            </wp:positionV>
            <wp:extent cx="2879725" cy="404622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3696335</wp:posOffset>
                </wp:positionH>
                <wp:positionV relativeFrom="paragraph">
                  <wp:posOffset>621030</wp:posOffset>
                </wp:positionV>
                <wp:extent cx="3478530" cy="3528695"/>
                <wp:effectExtent l="38735" t="30480" r="35560" b="222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8530" cy="3528695"/>
                          <a:chOff x="5821" y="978"/>
                          <a:chExt cx="5478" cy="5557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5821" y="978"/>
                            <a:ext cx="5478" cy="5557"/>
                          </a:xfrm>
                          <a:custGeom>
                            <a:avLst/>
                            <a:gdLst>
                              <a:gd name="T0" fmla="+- 0 6296 5821"/>
                              <a:gd name="T1" fmla="*/ T0 w 5478"/>
                              <a:gd name="T2" fmla="+- 0 4336 978"/>
                              <a:gd name="T3" fmla="*/ 4336 h 5557"/>
                              <a:gd name="T4" fmla="+- 0 6274 5821"/>
                              <a:gd name="T5" fmla="*/ T4 w 5478"/>
                              <a:gd name="T6" fmla="+- 0 4208 978"/>
                              <a:gd name="T7" fmla="*/ 4208 h 5557"/>
                              <a:gd name="T8" fmla="+- 0 6257 5821"/>
                              <a:gd name="T9" fmla="*/ T8 w 5478"/>
                              <a:gd name="T10" fmla="+- 0 4080 978"/>
                              <a:gd name="T11" fmla="*/ 4080 h 5557"/>
                              <a:gd name="T12" fmla="+- 0 6246 5821"/>
                              <a:gd name="T13" fmla="*/ T12 w 5478"/>
                              <a:gd name="T14" fmla="+- 0 3951 978"/>
                              <a:gd name="T15" fmla="*/ 3951 h 5557"/>
                              <a:gd name="T16" fmla="+- 0 6241 5821"/>
                              <a:gd name="T17" fmla="*/ T16 w 5478"/>
                              <a:gd name="T18" fmla="+- 0 3821 978"/>
                              <a:gd name="T19" fmla="*/ 3821 h 5557"/>
                              <a:gd name="T20" fmla="+- 0 6248 5821"/>
                              <a:gd name="T21" fmla="*/ T20 w 5478"/>
                              <a:gd name="T22" fmla="+- 0 3528 978"/>
                              <a:gd name="T23" fmla="*/ 3528 h 5557"/>
                              <a:gd name="T24" fmla="+- 0 6314 5821"/>
                              <a:gd name="T25" fmla="*/ T24 w 5478"/>
                              <a:gd name="T26" fmla="+- 0 3089 978"/>
                              <a:gd name="T27" fmla="*/ 3089 h 5557"/>
                              <a:gd name="T28" fmla="+- 0 6439 5821"/>
                              <a:gd name="T29" fmla="*/ T28 w 5478"/>
                              <a:gd name="T30" fmla="+- 0 2675 978"/>
                              <a:gd name="T31" fmla="*/ 2675 h 5557"/>
                              <a:gd name="T32" fmla="+- 0 6619 5821"/>
                              <a:gd name="T33" fmla="*/ T32 w 5478"/>
                              <a:gd name="T34" fmla="+- 0 2293 978"/>
                              <a:gd name="T35" fmla="*/ 2293 h 5557"/>
                              <a:gd name="T36" fmla="+- 0 6849 5821"/>
                              <a:gd name="T37" fmla="*/ T36 w 5478"/>
                              <a:gd name="T38" fmla="+- 0 1948 978"/>
                              <a:gd name="T39" fmla="*/ 1948 h 5557"/>
                              <a:gd name="T40" fmla="+- 0 7123 5821"/>
                              <a:gd name="T41" fmla="*/ T40 w 5478"/>
                              <a:gd name="T42" fmla="+- 0 1647 978"/>
                              <a:gd name="T43" fmla="*/ 1647 h 5557"/>
                              <a:gd name="T44" fmla="+- 0 7437 5821"/>
                              <a:gd name="T45" fmla="*/ T44 w 5478"/>
                              <a:gd name="T46" fmla="+- 0 1394 978"/>
                              <a:gd name="T47" fmla="*/ 1394 h 5557"/>
                              <a:gd name="T48" fmla="+- 0 7785 5821"/>
                              <a:gd name="T49" fmla="*/ T48 w 5478"/>
                              <a:gd name="T50" fmla="+- 0 1196 978"/>
                              <a:gd name="T51" fmla="*/ 1196 h 5557"/>
                              <a:gd name="T52" fmla="+- 0 8162 5821"/>
                              <a:gd name="T53" fmla="*/ T52 w 5478"/>
                              <a:gd name="T54" fmla="+- 0 1059 978"/>
                              <a:gd name="T55" fmla="*/ 1059 h 5557"/>
                              <a:gd name="T56" fmla="+- 0 8562 5821"/>
                              <a:gd name="T57" fmla="*/ T56 w 5478"/>
                              <a:gd name="T58" fmla="+- 0 987 978"/>
                              <a:gd name="T59" fmla="*/ 987 h 5557"/>
                              <a:gd name="T60" fmla="+- 0 8977 5821"/>
                              <a:gd name="T61" fmla="*/ T60 w 5478"/>
                              <a:gd name="T62" fmla="+- 0 987 978"/>
                              <a:gd name="T63" fmla="*/ 987 h 5557"/>
                              <a:gd name="T64" fmla="+- 0 9377 5821"/>
                              <a:gd name="T65" fmla="*/ T64 w 5478"/>
                              <a:gd name="T66" fmla="+- 0 1059 978"/>
                              <a:gd name="T67" fmla="*/ 1059 h 5557"/>
                              <a:gd name="T68" fmla="+- 0 9754 5821"/>
                              <a:gd name="T69" fmla="*/ T68 w 5478"/>
                              <a:gd name="T70" fmla="+- 0 1196 978"/>
                              <a:gd name="T71" fmla="*/ 1196 h 5557"/>
                              <a:gd name="T72" fmla="+- 0 10102 5821"/>
                              <a:gd name="T73" fmla="*/ T72 w 5478"/>
                              <a:gd name="T74" fmla="+- 0 1394 978"/>
                              <a:gd name="T75" fmla="*/ 1394 h 5557"/>
                              <a:gd name="T76" fmla="+- 0 10416 5821"/>
                              <a:gd name="T77" fmla="*/ T76 w 5478"/>
                              <a:gd name="T78" fmla="+- 0 1647 978"/>
                              <a:gd name="T79" fmla="*/ 1647 h 5557"/>
                              <a:gd name="T80" fmla="+- 0 10690 5821"/>
                              <a:gd name="T81" fmla="*/ T80 w 5478"/>
                              <a:gd name="T82" fmla="+- 0 1948 978"/>
                              <a:gd name="T83" fmla="*/ 1948 h 5557"/>
                              <a:gd name="T84" fmla="+- 0 10920 5821"/>
                              <a:gd name="T85" fmla="*/ T84 w 5478"/>
                              <a:gd name="T86" fmla="+- 0 2293 978"/>
                              <a:gd name="T87" fmla="*/ 2293 h 5557"/>
                              <a:gd name="T88" fmla="+- 0 11100 5821"/>
                              <a:gd name="T89" fmla="*/ T88 w 5478"/>
                              <a:gd name="T90" fmla="+- 0 2675 978"/>
                              <a:gd name="T91" fmla="*/ 2675 h 5557"/>
                              <a:gd name="T92" fmla="+- 0 11225 5821"/>
                              <a:gd name="T93" fmla="*/ T92 w 5478"/>
                              <a:gd name="T94" fmla="+- 0 3089 978"/>
                              <a:gd name="T95" fmla="*/ 3089 h 5557"/>
                              <a:gd name="T96" fmla="+- 0 11291 5821"/>
                              <a:gd name="T97" fmla="*/ T96 w 5478"/>
                              <a:gd name="T98" fmla="+- 0 3528 978"/>
                              <a:gd name="T99" fmla="*/ 3528 h 5557"/>
                              <a:gd name="T100" fmla="+- 0 11291 5821"/>
                              <a:gd name="T101" fmla="*/ T100 w 5478"/>
                              <a:gd name="T102" fmla="+- 0 3984 978"/>
                              <a:gd name="T103" fmla="*/ 3984 h 5557"/>
                              <a:gd name="T104" fmla="+- 0 11225 5821"/>
                              <a:gd name="T105" fmla="*/ T104 w 5478"/>
                              <a:gd name="T106" fmla="+- 0 4424 978"/>
                              <a:gd name="T107" fmla="*/ 4424 h 5557"/>
                              <a:gd name="T108" fmla="+- 0 11100 5821"/>
                              <a:gd name="T109" fmla="*/ T108 w 5478"/>
                              <a:gd name="T110" fmla="+- 0 4838 978"/>
                              <a:gd name="T111" fmla="*/ 4838 h 5557"/>
                              <a:gd name="T112" fmla="+- 0 10920 5821"/>
                              <a:gd name="T113" fmla="*/ T112 w 5478"/>
                              <a:gd name="T114" fmla="+- 0 5220 978"/>
                              <a:gd name="T115" fmla="*/ 5220 h 5557"/>
                              <a:gd name="T116" fmla="+- 0 10690 5821"/>
                              <a:gd name="T117" fmla="*/ T116 w 5478"/>
                              <a:gd name="T118" fmla="+- 0 5564 978"/>
                              <a:gd name="T119" fmla="*/ 5564 h 5557"/>
                              <a:gd name="T120" fmla="+- 0 10416 5821"/>
                              <a:gd name="T121" fmla="*/ T120 w 5478"/>
                              <a:gd name="T122" fmla="+- 0 5866 978"/>
                              <a:gd name="T123" fmla="*/ 5866 h 5557"/>
                              <a:gd name="T124" fmla="+- 0 10102 5821"/>
                              <a:gd name="T125" fmla="*/ T124 w 5478"/>
                              <a:gd name="T126" fmla="+- 0 6118 978"/>
                              <a:gd name="T127" fmla="*/ 6118 h 5557"/>
                              <a:gd name="T128" fmla="+- 0 9754 5821"/>
                              <a:gd name="T129" fmla="*/ T128 w 5478"/>
                              <a:gd name="T130" fmla="+- 0 6316 978"/>
                              <a:gd name="T131" fmla="*/ 6316 h 5557"/>
                              <a:gd name="T132" fmla="+- 0 9377 5821"/>
                              <a:gd name="T133" fmla="*/ T132 w 5478"/>
                              <a:gd name="T134" fmla="+- 0 6454 978"/>
                              <a:gd name="T135" fmla="*/ 6454 h 5557"/>
                              <a:gd name="T136" fmla="+- 0 8977 5821"/>
                              <a:gd name="T137" fmla="*/ T136 w 5478"/>
                              <a:gd name="T138" fmla="+- 0 6526 978"/>
                              <a:gd name="T139" fmla="*/ 6526 h 5557"/>
                              <a:gd name="T140" fmla="+- 0 8647 5821"/>
                              <a:gd name="T141" fmla="*/ T140 w 5478"/>
                              <a:gd name="T142" fmla="+- 0 6532 978"/>
                              <a:gd name="T143" fmla="*/ 6532 h 5557"/>
                              <a:gd name="T144" fmla="+- 0 8405 5821"/>
                              <a:gd name="T145" fmla="*/ T144 w 5478"/>
                              <a:gd name="T146" fmla="+- 0 6506 978"/>
                              <a:gd name="T147" fmla="*/ 6506 h 5557"/>
                              <a:gd name="T148" fmla="+- 0 8168 5821"/>
                              <a:gd name="T149" fmla="*/ T148 w 5478"/>
                              <a:gd name="T150" fmla="+- 0 6455 978"/>
                              <a:gd name="T151" fmla="*/ 6455 h 5557"/>
                              <a:gd name="T152" fmla="+- 0 7938 5821"/>
                              <a:gd name="T153" fmla="*/ T152 w 5478"/>
                              <a:gd name="T154" fmla="+- 0 6380 978"/>
                              <a:gd name="T155" fmla="*/ 6380 h 5557"/>
                              <a:gd name="T156" fmla="+- 0 7716 5821"/>
                              <a:gd name="T157" fmla="*/ T156 w 5478"/>
                              <a:gd name="T158" fmla="+- 0 6282 978"/>
                              <a:gd name="T159" fmla="*/ 6282 h 5557"/>
                              <a:gd name="T160" fmla="+- 0 7504 5821"/>
                              <a:gd name="T161" fmla="*/ T160 w 5478"/>
                              <a:gd name="T162" fmla="+- 0 6162 978"/>
                              <a:gd name="T163" fmla="*/ 6162 h 5557"/>
                              <a:gd name="T164" fmla="+- 0 7303 5821"/>
                              <a:gd name="T165" fmla="*/ T164 w 5478"/>
                              <a:gd name="T166" fmla="+- 0 6020 978"/>
                              <a:gd name="T167" fmla="*/ 6020 h 5557"/>
                              <a:gd name="T168" fmla="+- 0 7114 5821"/>
                              <a:gd name="T169" fmla="*/ T168 w 5478"/>
                              <a:gd name="T170" fmla="+- 0 5857 978"/>
                              <a:gd name="T171" fmla="*/ 5857 h 5557"/>
                              <a:gd name="T172" fmla="+- 0 6939 5821"/>
                              <a:gd name="T173" fmla="*/ T172 w 5478"/>
                              <a:gd name="T174" fmla="+- 0 5674 978"/>
                              <a:gd name="T175" fmla="*/ 5674 h 5557"/>
                              <a:gd name="T176" fmla="+- 0 6780 5821"/>
                              <a:gd name="T177" fmla="*/ T176 w 5478"/>
                              <a:gd name="T178" fmla="+- 0 5473 978"/>
                              <a:gd name="T179" fmla="*/ 5473 h 5557"/>
                              <a:gd name="T180" fmla="+- 0 5821 5821"/>
                              <a:gd name="T181" fmla="*/ T180 w 5478"/>
                              <a:gd name="T182" fmla="+- 0 5224 978"/>
                              <a:gd name="T183" fmla="*/ 5224 h 5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78" h="5557">
                                <a:moveTo>
                                  <a:pt x="488" y="3421"/>
                                </a:moveTo>
                                <a:lnTo>
                                  <a:pt x="475" y="3358"/>
                                </a:lnTo>
                                <a:lnTo>
                                  <a:pt x="463" y="3294"/>
                                </a:lnTo>
                                <a:lnTo>
                                  <a:pt x="453" y="3230"/>
                                </a:lnTo>
                                <a:lnTo>
                                  <a:pt x="444" y="3166"/>
                                </a:lnTo>
                                <a:lnTo>
                                  <a:pt x="436" y="3102"/>
                                </a:lnTo>
                                <a:lnTo>
                                  <a:pt x="430" y="3037"/>
                                </a:lnTo>
                                <a:lnTo>
                                  <a:pt x="425" y="2973"/>
                                </a:lnTo>
                                <a:lnTo>
                                  <a:pt x="422" y="2908"/>
                                </a:lnTo>
                                <a:lnTo>
                                  <a:pt x="420" y="2843"/>
                                </a:lnTo>
                                <a:lnTo>
                                  <a:pt x="419" y="2778"/>
                                </a:lnTo>
                                <a:lnTo>
                                  <a:pt x="427" y="2550"/>
                                </a:lnTo>
                                <a:lnTo>
                                  <a:pt x="452" y="2328"/>
                                </a:lnTo>
                                <a:lnTo>
                                  <a:pt x="493" y="2111"/>
                                </a:lnTo>
                                <a:lnTo>
                                  <a:pt x="548" y="1900"/>
                                </a:lnTo>
                                <a:lnTo>
                                  <a:pt x="618" y="1697"/>
                                </a:lnTo>
                                <a:lnTo>
                                  <a:pt x="701" y="1501"/>
                                </a:lnTo>
                                <a:lnTo>
                                  <a:pt x="798" y="1315"/>
                                </a:lnTo>
                                <a:lnTo>
                                  <a:pt x="907" y="1137"/>
                                </a:lnTo>
                                <a:lnTo>
                                  <a:pt x="1028" y="970"/>
                                </a:lnTo>
                                <a:lnTo>
                                  <a:pt x="1160" y="814"/>
                                </a:lnTo>
                                <a:lnTo>
                                  <a:pt x="1302" y="669"/>
                                </a:lnTo>
                                <a:lnTo>
                                  <a:pt x="1455" y="536"/>
                                </a:lnTo>
                                <a:lnTo>
                                  <a:pt x="1616" y="416"/>
                                </a:lnTo>
                                <a:lnTo>
                                  <a:pt x="1786" y="310"/>
                                </a:lnTo>
                                <a:lnTo>
                                  <a:pt x="1964" y="218"/>
                                </a:lnTo>
                                <a:lnTo>
                                  <a:pt x="2149" y="141"/>
                                </a:lnTo>
                                <a:lnTo>
                                  <a:pt x="2341" y="81"/>
                                </a:lnTo>
                                <a:lnTo>
                                  <a:pt x="2538" y="36"/>
                                </a:lnTo>
                                <a:lnTo>
                                  <a:pt x="2741" y="9"/>
                                </a:lnTo>
                                <a:lnTo>
                                  <a:pt x="2949" y="0"/>
                                </a:lnTo>
                                <a:lnTo>
                                  <a:pt x="3156" y="9"/>
                                </a:lnTo>
                                <a:lnTo>
                                  <a:pt x="3359" y="36"/>
                                </a:lnTo>
                                <a:lnTo>
                                  <a:pt x="3556" y="81"/>
                                </a:lnTo>
                                <a:lnTo>
                                  <a:pt x="3748" y="141"/>
                                </a:lnTo>
                                <a:lnTo>
                                  <a:pt x="3933" y="218"/>
                                </a:lnTo>
                                <a:lnTo>
                                  <a:pt x="4111" y="310"/>
                                </a:lnTo>
                                <a:lnTo>
                                  <a:pt x="4281" y="416"/>
                                </a:lnTo>
                                <a:lnTo>
                                  <a:pt x="4442" y="536"/>
                                </a:lnTo>
                                <a:lnTo>
                                  <a:pt x="4595" y="669"/>
                                </a:lnTo>
                                <a:lnTo>
                                  <a:pt x="4737" y="814"/>
                                </a:lnTo>
                                <a:lnTo>
                                  <a:pt x="4869" y="970"/>
                                </a:lnTo>
                                <a:lnTo>
                                  <a:pt x="4990" y="1137"/>
                                </a:lnTo>
                                <a:lnTo>
                                  <a:pt x="5099" y="1315"/>
                                </a:lnTo>
                                <a:lnTo>
                                  <a:pt x="5196" y="1501"/>
                                </a:lnTo>
                                <a:lnTo>
                                  <a:pt x="5279" y="1697"/>
                                </a:lnTo>
                                <a:lnTo>
                                  <a:pt x="5349" y="1900"/>
                                </a:lnTo>
                                <a:lnTo>
                                  <a:pt x="5404" y="2111"/>
                                </a:lnTo>
                                <a:lnTo>
                                  <a:pt x="5445" y="2328"/>
                                </a:lnTo>
                                <a:lnTo>
                                  <a:pt x="5470" y="2550"/>
                                </a:lnTo>
                                <a:lnTo>
                                  <a:pt x="5478" y="2778"/>
                                </a:lnTo>
                                <a:lnTo>
                                  <a:pt x="5470" y="3006"/>
                                </a:lnTo>
                                <a:lnTo>
                                  <a:pt x="5445" y="3229"/>
                                </a:lnTo>
                                <a:lnTo>
                                  <a:pt x="5404" y="3446"/>
                                </a:lnTo>
                                <a:lnTo>
                                  <a:pt x="5349" y="3656"/>
                                </a:lnTo>
                                <a:lnTo>
                                  <a:pt x="5279" y="3860"/>
                                </a:lnTo>
                                <a:lnTo>
                                  <a:pt x="5196" y="4055"/>
                                </a:lnTo>
                                <a:lnTo>
                                  <a:pt x="5099" y="4242"/>
                                </a:lnTo>
                                <a:lnTo>
                                  <a:pt x="4990" y="4419"/>
                                </a:lnTo>
                                <a:lnTo>
                                  <a:pt x="4869" y="4586"/>
                                </a:lnTo>
                                <a:lnTo>
                                  <a:pt x="4737" y="4743"/>
                                </a:lnTo>
                                <a:lnTo>
                                  <a:pt x="4595" y="4888"/>
                                </a:lnTo>
                                <a:lnTo>
                                  <a:pt x="4442" y="5021"/>
                                </a:lnTo>
                                <a:lnTo>
                                  <a:pt x="4281" y="5140"/>
                                </a:lnTo>
                                <a:lnTo>
                                  <a:pt x="4111" y="5247"/>
                                </a:lnTo>
                                <a:lnTo>
                                  <a:pt x="3933" y="5338"/>
                                </a:lnTo>
                                <a:lnTo>
                                  <a:pt x="3748" y="5415"/>
                                </a:lnTo>
                                <a:lnTo>
                                  <a:pt x="3556" y="5476"/>
                                </a:lnTo>
                                <a:lnTo>
                                  <a:pt x="3359" y="5520"/>
                                </a:lnTo>
                                <a:lnTo>
                                  <a:pt x="3156" y="5548"/>
                                </a:lnTo>
                                <a:lnTo>
                                  <a:pt x="2949" y="5557"/>
                                </a:lnTo>
                                <a:lnTo>
                                  <a:pt x="2826" y="5554"/>
                                </a:lnTo>
                                <a:lnTo>
                                  <a:pt x="2704" y="5544"/>
                                </a:lnTo>
                                <a:lnTo>
                                  <a:pt x="2584" y="5528"/>
                                </a:lnTo>
                                <a:lnTo>
                                  <a:pt x="2465" y="5506"/>
                                </a:lnTo>
                                <a:lnTo>
                                  <a:pt x="2347" y="5477"/>
                                </a:lnTo>
                                <a:lnTo>
                                  <a:pt x="2231" y="5443"/>
                                </a:lnTo>
                                <a:lnTo>
                                  <a:pt x="2117" y="5402"/>
                                </a:lnTo>
                                <a:lnTo>
                                  <a:pt x="2005" y="5356"/>
                                </a:lnTo>
                                <a:lnTo>
                                  <a:pt x="1895" y="5304"/>
                                </a:lnTo>
                                <a:lnTo>
                                  <a:pt x="1788" y="5247"/>
                                </a:lnTo>
                                <a:lnTo>
                                  <a:pt x="1683" y="5184"/>
                                </a:lnTo>
                                <a:lnTo>
                                  <a:pt x="1581" y="5116"/>
                                </a:lnTo>
                                <a:lnTo>
                                  <a:pt x="1482" y="5042"/>
                                </a:lnTo>
                                <a:lnTo>
                                  <a:pt x="1386" y="4963"/>
                                </a:lnTo>
                                <a:lnTo>
                                  <a:pt x="1293" y="4879"/>
                                </a:lnTo>
                                <a:lnTo>
                                  <a:pt x="1204" y="4790"/>
                                </a:lnTo>
                                <a:lnTo>
                                  <a:pt x="1118" y="4696"/>
                                </a:lnTo>
                                <a:lnTo>
                                  <a:pt x="1037" y="4598"/>
                                </a:lnTo>
                                <a:lnTo>
                                  <a:pt x="959" y="4495"/>
                                </a:lnTo>
                                <a:lnTo>
                                  <a:pt x="886" y="4387"/>
                                </a:lnTo>
                                <a:lnTo>
                                  <a:pt x="0" y="4246"/>
                                </a:lnTo>
                                <a:lnTo>
                                  <a:pt x="488" y="3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291.05pt;margin-top:48.9pt;width:273.9pt;height:277.85pt;z-index:-251648512;mso-position-horizontal-relative:page" coordorigin="5821,978" coordsize="5478,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">
                <v:shape id="Freeform 100" o:spid="_x0000_s1027" style="position:absolute;left:5821;top:978;width:5478;height:5557;visibility:visible;mso-wrap-style:square;v-text-anchor:top" coordsize="5478,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CnMQA&#10;AADbAAAADwAAAGRycy9kb3ducmV2LnhtbESPQWvCQBSE70L/w/IKvZmNQmuTuooIQi9STfX+mn3N&#10;pmbfhuzWpP31riB4HGbmG2a+HGwjztT52rGCSZKCIC6drrlScPjcjF9B+ICssXFMCv7Iw3LxMJpj&#10;rl3PezoXoRIRwj5HBSaENpfSl4Ys+sS1xNH7dp3FEGVXSd1hH+G2kdM0fZEWa44LBltaGypPxa9V&#10;8F/4zPTb6thvpyk/f33sytnPSqmnx2H1BiLQEO7hW/tdK8gyuH6JP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ApzEAAAA2wAAAA8AAAAAAAAAAAAAAAAAmAIAAGRycy9k&#10;b3ducmV2LnhtbFBLBQYAAAAABAAEAPUAAACJAwAAAAA=&#10;" path="m488,3421r-13,-63l463,3294r-10,-64l444,3166r-8,-64l430,3037r-5,-64l422,2908r-2,-65l419,2778r8,-228l452,2328r41,-217l548,1900r70,-203l701,1501r97,-186l907,1137,1028,970,1160,814,1302,669,1455,536,1616,416,1786,310r178,-92l2149,141,2341,81,2538,36,2741,9,2949,r207,9l3359,36r197,45l3748,141r185,77l4111,310r170,106l4442,536r153,133l4737,814r132,156l4990,1137r109,178l5196,1501r83,196l5349,1900r55,211l5445,2328r25,222l5478,2778r-8,228l5445,3229r-41,217l5349,3656r-70,204l5196,4055r-97,187l4990,4419r-121,167l4737,4743r-142,145l4442,5021r-161,119l4111,5247r-178,91l3748,5415r-192,61l3359,5520r-203,28l2949,5557r-123,-3l2704,5544r-120,-16l2465,5506r-118,-29l2231,5443r-114,-41l2005,5356r-110,-52l1788,5247r-105,-63l1581,5116r-99,-74l1386,4963r-93,-84l1204,4790r-86,-94l1037,4598,959,4495,886,4387,,4246,488,3421xe" filled="f" strokeweight="2.25pt">
                  <v:path arrowok="t" o:connecttype="custom" o:connectlocs="475,4336;453,4208;436,4080;425,3951;420,3821;427,3528;493,3089;618,2675;798,2293;1028,1948;1302,1647;1616,1394;1964,1196;2341,1059;2741,987;3156,987;3556,1059;3933,1196;4281,1394;4595,1647;4869,1948;5099,2293;5279,2675;5404,3089;5470,3528;5470,3984;5404,4424;5279,4838;5099,5220;4869,5564;4595,5866;4281,6118;3933,6316;3556,6454;3156,6526;2826,6532;2584,6506;2347,6455;2117,6380;1895,6282;1683,6162;1482,6020;1293,5857;1118,5674;959,5473;0,5224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70" name="Group 9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71" name="Freeform 9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5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73" name="Freeform 96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3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75" name="Freeform 94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1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77" name="Freeform 92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9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79" name="Freeform 90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7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81" name="Freeform 88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5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83" name="Freeform 86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3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1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87" name="Freeform 82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9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7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91" name="Freeform 78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5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93" name="Freeform 76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3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95" name="Freeform 74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1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97" name="Freeform 72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3.7pt;margin-top:23.45pt;width:547.9pt;height:374pt;z-index:-251647488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">
                <v:group id="Group 97" o:spid="_x0000_s1027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98" o:spid="_x0000_s1028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DFcUA&#10;AADbAAAADwAAAGRycy9kb3ducmV2LnhtbESPQWvCQBSE70L/w/IKvZmNFmJJ3YRUKPRQqMZcenvN&#10;PpPU7NuQ3Wr6711B8DjMzDfMOp9ML040us6ygkUUgyCure64UVDt3+cvIJxH1thbJgX/5CDPHmZr&#10;TLU9845OpW9EgLBLUUHr/ZBK6eqWDLrIDsTBO9jRoA9ybKQe8RzgppfLOE6kwY7DQosDbVqqj+Wf&#10;UVB4Sr5/i+PP4Ys+6+dtV/VvJlbq6XEqXkF4mvw9fGt/aAWrBVy/h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oMVxQAAANsAAAAPAAAAAAAAAAAAAAAAAJgCAABkcnMv&#10;ZG93bnJldi54bWxQSwUGAAAAAAQABAD1AAAAigMAAAAA&#10;" path="m,l10946,e" filled="f" strokeweight=".20497mm">
                    <v:path arrowok="t" o:connecttype="custom" o:connectlocs="0,0;10946,0" o:connectangles="0,0"/>
                  </v:shape>
                </v:group>
                <v:group id="Group 95" o:spid="_x0000_s1029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6" o:spid="_x0000_s1030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eycQA&#10;AADbAAAADwAAAGRycy9kb3ducmV2LnhtbESPzWrDMBCE74W+g9hCbrXsBJriRjEhEDCEFGrn0OPW&#10;2tqm1spY8k/ePioUehxm5htmly2mExMNrrWsIIliEMSV1S3XCq7l6fkVhPPIGjvLpOBGDrL948MO&#10;U21n/qCp8LUIEHYpKmi871MpXdWQQRfZnjh433Yw6IMcaqkHnAPcdHIdxy/SYMthocGejg1VP8Vo&#10;FJTx53sx5l982a7PtqvkjMl0UGr1tBzeQHha/H/4r51rBdsN/H4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XsnEAAAA2wAAAA8AAAAAAAAAAAAAAAAAmAIAAGRycy9k&#10;b3ducmV2LnhtbFBLBQYAAAAABAAEAPUAAACJ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93" o:spid="_x0000_s1031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94" o:spid="_x0000_s1032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znMYA&#10;AADbAAAADwAAAGRycy9kb3ducmV2LnhtbESPT2vCQBTE7wW/w/IKvYjZtGAraVaR0oqoh/qP9vjI&#10;PpNo9m3Irhq/vSsIHoeZ+Q2TjlpTiRM1rrSs4DWKQRBnVpecK9isf3oDEM4ja6wsk4ILORgNO08p&#10;JtqeeUmnlc9FgLBLUEHhfZ1I6bKCDLrI1sTB29nGoA+yyaVu8BzgppJvcfwuDZYcFgqs6aug7LA6&#10;GgXff4Ptdse/k8Vx7utZd0//k2VXqZfndvwJwlPrH+F7e6oVfPTh9iX8AD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znMYAAADbAAAADwAAAAAAAAAAAAAAAACYAgAAZHJz&#10;L2Rvd25yZXYueG1sUEsFBgAAAAAEAAQA9QAAAIsDAAAAAA==&#10;" path="m,l10908,e" filled="f" strokeweight=".58pt">
                    <v:path arrowok="t" o:connecttype="custom" o:connectlocs="0,0;10908,0" o:connectangles="0,0"/>
                  </v:shape>
                </v:group>
                <v:group id="Group 91" o:spid="_x0000_s1033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2" o:spid="_x0000_s1034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YysMA&#10;AADbAAAADwAAAGRycy9kb3ducmV2LnhtbESPT2vCQBTE7wW/w/IKvdWNHhqJboIUBEEUmvTQ4zP7&#10;moRm34bs5o/f3hUKHoeZ+Q2zy2bTipF611hWsFpGIIhLqxuuFHwXh/cNCOeRNbaWScGNHGTp4mWH&#10;ibYTf9GY+0oECLsEFdTed4mUrqzJoFvajjh4v7Y36IPsK6l7nALctHIdRR/SYMNhocaOPmsq//LB&#10;KCiin0s+HK98jtcn25ZywtW4V+rtdd5vQXia/TP83z5qBXEMjy/hB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YysMAAADbAAAADwAAAAAAAAAAAAAAAACYAgAAZHJzL2Rv&#10;d25yZXYueG1sUEsFBgAAAAAEAAQA9QAAAIgDAAAAAA=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89" o:spid="_x0000_s1035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0" o:spid="_x0000_s1036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y0MUA&#10;AADbAAAADwAAAGRycy9kb3ducmV2LnhtbESPT2vCQBTE74LfYXlCb3WjSFqjq7TS0lIPxX+It0f2&#10;mQSzb8Pu1sRv3y0UPA4z8xtmvuxMLa7kfGVZwWiYgCDOra64ULDfvT8+g/ABWWNtmRTcyMNy0e/N&#10;MdO25Q1dt6EQEcI+QwVlCE0mpc9LMuiHtiGO3tk6gyFKV0jtsI1wU8txkqTSYMVxocSGViXll+2P&#10;UcAhnVTr4+1wehvh64f7/tLtJFXqYdC9zEAE6sI9/N/+1Aqepv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LQxQAAANsAAAAPAAAAAAAAAAAAAAAAAJgCAABkcnMv&#10;ZG93bnJldi54bWxQSwUGAAAAAAQABAD1AAAAigMAAAAA&#10;" path="m,l,7469e" filled="f" strokeweight=".58pt">
                    <v:path arrowok="t" o:connecttype="custom" o:connectlocs="0,475;0,7944" o:connectangles="0,0"/>
                  </v:shape>
                </v:group>
                <v:group id="Group 87" o:spid="_x0000_s1037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8" o:spid="_x0000_s1038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vAMQA&#10;AADbAAAADwAAAGRycy9kb3ducmV2LnhtbESPW2vCQBSE3wX/w3KEvulGaUWiq6hYbCkUvD4fssck&#10;mD0bs5tL/323IPRxmJlvmMWqM4VoqHK5ZQXjUQSCOLE651TB+fQ+nIFwHlljYZkU/JCD1bLfW2Cs&#10;bcsHao4+FQHCLkYFmfdlLKVLMjLoRrYkDt7NVgZ9kFUqdYVtgJtCTqJoKg3mHBYyLGmbUXI/1kbB&#10;Y/N1nfh93a4vn/f9W/O6+67dTqmXQbeeg/DU+f/ws/2hFcz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rwDEAAAA2wAAAA8AAAAAAAAAAAAAAAAAmAIAAGRycy9k&#10;b3ducmV2LnhtbFBLBQYAAAAABAAEAPUAAACJAwAAAAA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85" o:spid="_x0000_s1039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6" o:spid="_x0000_s1040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+a8UA&#10;AADbAAAADwAAAGRycy9kb3ducmV2LnhtbESPQWvCQBSE7wX/w/KEXopurEQkuooo0h481OjF20v2&#10;mQ1m34bsVuO/7xYKPQ4z8w2zXPe2EXfqfO1YwWScgCAuna65UnA+7UdzED4ga2wck4IneVivBi9L&#10;zLR78JHueahEhLDPUIEJoc2k9KUhi37sWuLoXV1nMUTZVVJ3+Ihw28j3JJlJizXHBYMtbQ2Vt/zb&#10;KigO1cdb+XU5pJOiCLt9mpt0+lTqddhvFiAC9eE//Nf+1ArmU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j5rxQAAANsAAAAPAAAAAAAAAAAAAAAAAJgCAABkcnMv&#10;ZG93bnJldi54bWxQSwUGAAAAAAQABAD1AAAAigMAAAAA&#10;" path="m,l,7401e" filled="f" strokeweight=".20497mm">
                    <v:path arrowok="t" o:connecttype="custom" o:connectlocs="0,509;0,7910" o:connectangles="0,0"/>
                  </v:shape>
                </v:group>
                <v:group id="Group 83" o:spid="_x0000_s1041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4" o:spid="_x0000_s1042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I8sUA&#10;AADbAAAADwAAAGRycy9kb3ducmV2LnhtbESPQWvCQBSE7wX/w/IEb3VjsUFSV9HSotSDNG0Rb4/s&#10;Mwlm34bd1cR/3y0IPQ4z8w0zX/amEVdyvrasYDJOQBAXVtdcKvj+en+cgfABWWNjmRTcyMNyMXiY&#10;Y6Ztx590zUMpIoR9hgqqENpMSl9UZNCPbUscvZN1BkOUrpTaYRfhppFPSZJKgzXHhQpbeq2oOOcX&#10;o4BDOq13h9vP8W2C643bf+humio1GvarFxCB+vAfvre3WsHsGf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MjyxQAAANsAAAAPAAAAAAAAAAAAAAAAAJgCAABkcnMv&#10;ZG93bnJldi54bWxQSwUGAAAAAAQABAD1AAAAigMAAAAA&#10;" path="m,l,7469e" filled="f" strokeweight=".58pt">
                    <v:path arrowok="t" o:connecttype="custom" o:connectlocs="0,475;0,7944" o:connectangles="0,0"/>
                  </v:shape>
                </v:group>
                <v:group id="Group 81" o:spid="_x0000_s1043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2" o:spid="_x0000_s1044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mBsQA&#10;AADbAAAADwAAAGRycy9kb3ducmV2LnhtbESPQWvCQBSE74L/YXlCb7qxhRiiayjSQHtIbW3B6yP7&#10;TGKzb0N2G+O/7xYEj8PMfMNsstG0YqDeNZYVLBcRCOLS6oYrBd9f+TwB4TyyxtYyKbiSg2w7nWww&#10;1fbCnzQcfCUChF2KCmrvu1RKV9Zk0C1sRxy8k+0N+iD7SuoeLwFuWvkYRbE02HBYqLGjXU3lz+HX&#10;KIhfTmdd5vu3d2k/Cr4eC346Fko9zMbnNQhPo7+Hb+1XrSBZwf+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ZgbEAAAA2wAAAA8AAAAAAAAAAAAAAAAAmAIAAGRycy9k&#10;b3ducmV2LnhtbFBLBQYAAAAABAAEAPUAAACJAwAAAAA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79" o:spid="_x0000_s1045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0" o:spid="_x0000_s1046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WXMMA&#10;AADbAAAADwAAAGRycy9kb3ducmV2LnhtbESPUWvCQBCE34X+h2MLvumlgmJTz1AKRUEIVts+L7lt&#10;kprbC7k1xn/vCYU+DjPzDbPKBteonrpQezbwNE1AERfe1lwa+Dy+T5aggiBbbDyTgSsFyNYPoxWm&#10;1l/4g/qDlCpCOKRooBJpU61DUZHDMPUtcfR+fOdQouxKbTu8RLhr9CxJFtphzXGhwpbeKipOh7Mz&#10;sP865Zj8XmW3mOtvW0q+ObrcmPHj8PoCSmiQ//Bfe2sNLJ/h/iX+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EWXMMAAADbAAAADwAAAAAAAAAAAAAAAACYAgAAZHJzL2Rv&#10;d25yZXYueG1sUEsFBgAAAAAEAAQA9QAAAIgDAAAAAA==&#10;" path="m,l,7401e" filled="f" strokeweight=".58pt">
                    <v:path arrowok="t" o:connecttype="custom" o:connectlocs="0,509;0,7910" o:connectangles="0,0"/>
                  </v:shape>
                </v:group>
                <v:group id="Group 77" o:spid="_x0000_s1047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8" o:spid="_x0000_s1048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pPsUA&#10;AADbAAAADwAAAGRycy9kb3ducmV2LnhtbESP0WrCQBRE3wv+w3IF3+omPtiauooIShRa0foBl+xt&#10;Nk32bsyuGv++Wyj0cZiZM8x82dtG3KjzlWMF6TgBQVw4XXGp4Py5eX4F4QOyxsYxKXiQh+Vi8DTH&#10;TLs7H+l2CqWIEPYZKjAhtJmUvjBk0Y9dSxy9L9dZDFF2pdQd3iPcNnKSJFNpseK4YLCltaGiPl2t&#10;gkNtPtL97v1lE8rd45Ln9f57e1ZqNOxXbyAC9eE//NfOtYJZCr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ik+xQAAANsAAAAPAAAAAAAAAAAAAAAAAJgCAABkcnMv&#10;ZG93bnJldi54bWxQSwUGAAAAAAQABAD1AAAAigMAAAAA&#10;" path="m,l10946,e" filled="f" strokeweight=".58pt">
                    <v:path arrowok="t" o:connecttype="custom" o:connectlocs="0,0;10946,0" o:connectangles="0,0"/>
                  </v:shape>
                </v:group>
                <v:group id="Group 75" o:spid="_x0000_s1049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6" o:spid="_x0000_s1050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4M8IA&#10;AADbAAAADwAAAGRycy9kb3ducmV2LnhtbESPQYvCMBSE7wv+h/AEb2uqgrpdo4ggCKJg9eDxbfO2&#10;LTYvpYlt/fdGEDwOM/MNs1h1phQN1a6wrGA0jEAQp1YXnCm4nLffcxDOI2ssLZOCBzlYLXtfC4y1&#10;bflETeIzESDsYlSQe1/FUro0J4NuaCvi4P3b2qAPss6krrENcFPKcRRNpcGCw0KOFW1ySm/J3Sg4&#10;R9djct/98WE23tsylS2OmrVSg363/gXhqfOf8Lu90wp+Jv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rgzwgAAANsAAAAPAAAAAAAAAAAAAAAAAJgCAABkcnMvZG93&#10;bnJldi54bWxQSwUGAAAAAAQABAD1AAAAhwMAAAAA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73" o:spid="_x0000_s1051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4" o:spid="_x0000_s1052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6i8MA&#10;AADbAAAADwAAAGRycy9kb3ducmV2LnhtbESP0YrCMBRE3wX/IVzBN01VlLUaRWQF8WHBrh9waa5t&#10;bXNTmqxt/XqzsLCPw8ycYbb7zlTiSY0rLCuYTSMQxKnVBWcKbt+nyQcI55E1VpZJQU8O9rvhYIux&#10;ti1f6Zn4TAQIuxgV5N7XsZQuzcmgm9qaOHh32xj0QTaZ1A22AW4qOY+ilTRYcFjIsaZjTmmZ/BgF&#10;emaOr/7RXdZfn3rRnrQty/6s1HjUHTYgPHX+P/zXPmsF6yX8fgk/QO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H6i8MAAADbAAAADwAAAAAAAAAAAAAAAACYAgAAZHJzL2Rv&#10;d25yZXYueG1sUEsFBgAAAAAEAAQA9QAAAIgDAAAAAA==&#10;" path="m,l10908,e" filled="f" strokeweight=".20497mm">
                    <v:path arrowok="t" o:connecttype="custom" o:connectlocs="0,0;10908,0" o:connectangles="0,0"/>
                  </v:shape>
                </v:group>
                <v:group id="Group 71" o:spid="_x0000_s1053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2" o:spid="_x0000_s1054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+MMQA&#10;AADbAAAADwAAAGRycy9kb3ducmV2LnhtbESPT2vCQBTE70K/w/IK3sxGD2pTVxFBCIiFJh56fM2+&#10;JqHZtyG7+eO3dwsFj8PM/IbZHSbTiIE6V1tWsIxiEMSF1TWXCm75ebEF4TyyxsYyKbiTg8P+ZbbD&#10;RNuRP2nIfCkChF2CCirv20RKV1Rk0EW2JQ7ej+0M+iC7UuoOxwA3jVzF8VoarDksVNjSqaLiN+uN&#10;gjz++sj69Juvm9XFNoUccTkclZq/Tsd3EJ4m/wz/t1Ot4G0Df1/CD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vjDEAAAA2wAAAA8AAAAAAAAAAAAAAAAAmAIAAGRycy9k&#10;b3ducmV2LnhtbFBLBQYAAAAABAAEAPUAAACJAwAAAAA=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P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A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TTE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R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N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E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D</w:t>
      </w:r>
      <w:r w:rsidR="00C86428">
        <w:rPr>
          <w:rFonts w:ascii="Arial Black" w:eastAsia="Arial Black" w:hAnsi="Arial Black" w:cs="Arial Black"/>
          <w:b/>
          <w:bCs/>
          <w:spacing w:val="3"/>
          <w:sz w:val="36"/>
          <w:szCs w:val="36"/>
        </w:rPr>
        <w:t xml:space="preserve"> </w:t>
      </w:r>
      <w:proofErr w:type="gramStart"/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B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UGS :</w:t>
      </w:r>
      <w:proofErr w:type="gramEnd"/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p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ern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z w:val="28"/>
          <w:szCs w:val="28"/>
        </w:rPr>
        <w:t>s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rep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ed</w:t>
      </w:r>
      <w:r w:rsidR="00C8642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 xml:space="preserve">hape. 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P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er</w:t>
      </w:r>
      <w:r w:rsidR="00C86428">
        <w:rPr>
          <w:rFonts w:ascii="Arial" w:eastAsia="Arial" w:hAnsi="Arial" w:cs="Arial"/>
          <w:spacing w:val="-3"/>
          <w:sz w:val="28"/>
          <w:szCs w:val="28"/>
        </w:rPr>
        <w:t>n</w:t>
      </w:r>
      <w:r w:rsidR="00C86428">
        <w:rPr>
          <w:rFonts w:ascii="Arial" w:eastAsia="Arial" w:hAnsi="Arial" w:cs="Arial"/>
          <w:sz w:val="28"/>
          <w:szCs w:val="28"/>
        </w:rPr>
        <w:t xml:space="preserve">s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an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b</w:t>
      </w:r>
      <w:r w:rsidR="00C86428">
        <w:rPr>
          <w:rFonts w:ascii="Arial" w:eastAsia="Arial" w:hAnsi="Arial" w:cs="Arial"/>
          <w:sz w:val="28"/>
          <w:szCs w:val="28"/>
        </w:rPr>
        <w:t>ig and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bold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or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all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>nd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i</w:t>
      </w:r>
      <w:r w:rsidR="00C86428">
        <w:rPr>
          <w:rFonts w:ascii="Arial" w:eastAsia="Arial" w:hAnsi="Arial" w:cs="Arial"/>
          <w:spacing w:val="-3"/>
          <w:sz w:val="28"/>
          <w:szCs w:val="28"/>
        </w:rPr>
        <w:t>n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ri</w:t>
      </w:r>
      <w:r w:rsidR="00C86428">
        <w:rPr>
          <w:rFonts w:ascii="Arial" w:eastAsia="Arial" w:hAnsi="Arial" w:cs="Arial"/>
          <w:spacing w:val="-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.</w:t>
      </w:r>
    </w:p>
    <w:p w:rsidR="00A51C1C" w:rsidRDefault="00A51C1C">
      <w:pPr>
        <w:spacing w:before="4" w:after="0" w:line="140" w:lineRule="exact"/>
        <w:rPr>
          <w:sz w:val="14"/>
          <w:szCs w:val="14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spacing w:after="0" w:line="240" w:lineRule="auto"/>
        <w:ind w:right="174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9" w:after="0" w:line="240" w:lineRule="exact"/>
        <w:rPr>
          <w:sz w:val="24"/>
          <w:szCs w:val="24"/>
        </w:rPr>
      </w:pPr>
    </w:p>
    <w:p w:rsidR="00A51C1C" w:rsidRDefault="00C86428">
      <w:pPr>
        <w:spacing w:after="0"/>
        <w:ind w:left="6647" w:right="772" w:hanging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i/>
          <w:sz w:val="28"/>
          <w:szCs w:val="28"/>
        </w:rPr>
        <w:t>raw an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 xml:space="preserve">t </w:t>
      </w:r>
      <w:r>
        <w:rPr>
          <w:rFonts w:ascii="Arial" w:eastAsia="Arial" w:hAnsi="Arial" w:cs="Arial"/>
          <w:i/>
          <w:spacing w:val="-2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 xml:space="preserve">f </w:t>
      </w:r>
      <w:r>
        <w:rPr>
          <w:rFonts w:ascii="Arial" w:eastAsia="Arial" w:hAnsi="Arial" w:cs="Arial"/>
          <w:i/>
          <w:spacing w:val="-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our o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de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 xml:space="preserve">ign. </w:t>
      </w:r>
      <w:r>
        <w:rPr>
          <w:rFonts w:ascii="Arial" w:eastAsia="Arial" w:hAnsi="Arial" w:cs="Arial"/>
          <w:i/>
          <w:spacing w:val="-1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 xml:space="preserve">t 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u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t ha</w:t>
      </w:r>
      <w:r>
        <w:rPr>
          <w:rFonts w:ascii="Arial" w:eastAsia="Arial" w:hAnsi="Arial" w:cs="Arial"/>
          <w:i/>
          <w:spacing w:val="-1"/>
          <w:sz w:val="28"/>
          <w:szCs w:val="28"/>
        </w:rPr>
        <w:t>v</w:t>
      </w:r>
      <w:r>
        <w:rPr>
          <w:rFonts w:ascii="Arial" w:eastAsia="Arial" w:hAnsi="Arial" w:cs="Arial"/>
          <w:i/>
          <w:sz w:val="28"/>
          <w:szCs w:val="28"/>
        </w:rPr>
        <w:t>e: e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, 3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</w:t>
      </w:r>
      <w:r>
        <w:rPr>
          <w:rFonts w:ascii="Arial" w:eastAsia="Arial" w:hAnsi="Arial" w:cs="Arial"/>
          <w:i/>
          <w:spacing w:val="-3"/>
          <w:sz w:val="28"/>
          <w:szCs w:val="28"/>
        </w:rPr>
        <w:t>od</w:t>
      </w:r>
      <w:r>
        <w:rPr>
          <w:rFonts w:ascii="Arial" w:eastAsia="Arial" w:hAnsi="Arial" w:cs="Arial"/>
          <w:i/>
          <w:sz w:val="28"/>
          <w:szCs w:val="28"/>
        </w:rPr>
        <w:t xml:space="preserve">y 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io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Spl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t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t in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 xml:space="preserve">o 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io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s and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ill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i/>
          <w:sz w:val="28"/>
          <w:szCs w:val="28"/>
        </w:rPr>
        <w:t>i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as </w:t>
      </w:r>
      <w:r>
        <w:rPr>
          <w:rFonts w:ascii="Arial" w:eastAsia="Arial" w:hAnsi="Arial" w:cs="Arial"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i/>
          <w:sz w:val="28"/>
          <w:szCs w:val="28"/>
        </w:rPr>
        <w:t>any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d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ere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>t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tt</w:t>
      </w:r>
      <w:r>
        <w:rPr>
          <w:rFonts w:ascii="Arial" w:eastAsia="Arial" w:hAnsi="Arial" w:cs="Arial"/>
          <w:i/>
          <w:sz w:val="28"/>
          <w:szCs w:val="28"/>
        </w:rPr>
        <w:t xml:space="preserve">erns as </w:t>
      </w:r>
      <w:r>
        <w:rPr>
          <w:rFonts w:ascii="Arial" w:eastAsia="Arial" w:hAnsi="Arial" w:cs="Arial"/>
          <w:i/>
          <w:spacing w:val="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>ou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4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il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 xml:space="preserve">o draw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b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c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b</w:t>
      </w:r>
      <w:r>
        <w:rPr>
          <w:rFonts w:ascii="Arial" w:eastAsia="Arial" w:hAnsi="Arial" w:cs="Arial"/>
          <w:i/>
          <w:sz w:val="28"/>
          <w:szCs w:val="28"/>
        </w:rPr>
        <w:t xml:space="preserve">ug,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hen pen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or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p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er</w:t>
      </w:r>
      <w:r>
        <w:rPr>
          <w:rFonts w:ascii="Arial" w:eastAsia="Arial" w:hAnsi="Arial" w:cs="Arial"/>
          <w:i/>
          <w:spacing w:val="-3"/>
          <w:sz w:val="28"/>
          <w:szCs w:val="28"/>
        </w:rPr>
        <w:t>n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.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700" w:bottom="280" w:left="480" w:header="720" w:footer="720" w:gutter="0"/>
          <w:cols w:space="720"/>
        </w:sectPr>
      </w:pPr>
    </w:p>
    <w:p w:rsidR="00A51C1C" w:rsidRDefault="00A24221">
      <w:pPr>
        <w:spacing w:before="20" w:after="0" w:line="446" w:lineRule="exact"/>
        <w:ind w:left="100" w:right="275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4749800"/>
                <wp:effectExtent l="5715" t="2540" r="8255" b="10160"/>
                <wp:wrapNone/>
                <wp:docPr id="3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4749800"/>
                          <a:chOff x="474" y="469"/>
                          <a:chExt cx="10958" cy="7480"/>
                        </a:xfrm>
                      </wpg:grpSpPr>
                      <wpg:grpSp>
                        <wpg:cNvPr id="39" name="Group 68"/>
                        <wpg:cNvGrpSpPr>
                          <a:grpSpLocks/>
                        </wpg:cNvGrpSpPr>
                        <wpg:grpSpPr bwMode="auto">
                          <a:xfrm>
                            <a:off x="2788" y="5095"/>
                            <a:ext cx="7495" cy="2763"/>
                            <a:chOff x="2788" y="5095"/>
                            <a:chExt cx="7495" cy="2763"/>
                          </a:xfrm>
                        </wpg:grpSpPr>
                        <wps:wsp>
                          <wps:cNvPr id="40" name="Freeform 69"/>
                          <wps:cNvSpPr>
                            <a:spLocks/>
                          </wps:cNvSpPr>
                          <wps:spPr bwMode="auto">
                            <a:xfrm>
                              <a:off x="2788" y="5095"/>
                              <a:ext cx="7495" cy="2763"/>
                            </a:xfrm>
                            <a:custGeom>
                              <a:avLst/>
                              <a:gdLst>
                                <a:gd name="T0" fmla="+- 0 3879 2788"/>
                                <a:gd name="T1" fmla="*/ T0 w 7495"/>
                                <a:gd name="T2" fmla="+- 0 7012 5095"/>
                                <a:gd name="T3" fmla="*/ 7012 h 2763"/>
                                <a:gd name="T4" fmla="+- 0 3776 2788"/>
                                <a:gd name="T5" fmla="*/ T4 w 7495"/>
                                <a:gd name="T6" fmla="+- 0 6898 5095"/>
                                <a:gd name="T7" fmla="*/ 6898 h 2763"/>
                                <a:gd name="T8" fmla="+- 0 3699 2788"/>
                                <a:gd name="T9" fmla="*/ T8 w 7495"/>
                                <a:gd name="T10" fmla="+- 0 6780 5095"/>
                                <a:gd name="T11" fmla="*/ 6780 h 2763"/>
                                <a:gd name="T12" fmla="+- 0 3647 2788"/>
                                <a:gd name="T13" fmla="*/ T12 w 7495"/>
                                <a:gd name="T14" fmla="+- 0 6660 5095"/>
                                <a:gd name="T15" fmla="*/ 6660 h 2763"/>
                                <a:gd name="T16" fmla="+- 0 3621 2788"/>
                                <a:gd name="T17" fmla="*/ T16 w 7495"/>
                                <a:gd name="T18" fmla="+- 0 6538 5095"/>
                                <a:gd name="T19" fmla="*/ 6538 h 2763"/>
                                <a:gd name="T20" fmla="+- 0 3629 2788"/>
                                <a:gd name="T21" fmla="*/ T20 w 7495"/>
                                <a:gd name="T22" fmla="+- 0 6363 5095"/>
                                <a:gd name="T23" fmla="*/ 6363 h 2763"/>
                                <a:gd name="T24" fmla="+- 0 3715 2788"/>
                                <a:gd name="T25" fmla="*/ T24 w 7495"/>
                                <a:gd name="T26" fmla="+- 0 6144 5095"/>
                                <a:gd name="T27" fmla="*/ 6144 h 2763"/>
                                <a:gd name="T28" fmla="+- 0 3880 2788"/>
                                <a:gd name="T29" fmla="*/ T28 w 7495"/>
                                <a:gd name="T30" fmla="+- 0 5939 5095"/>
                                <a:gd name="T31" fmla="*/ 5939 h 2763"/>
                                <a:gd name="T32" fmla="+- 0 4117 2788"/>
                                <a:gd name="T33" fmla="*/ T32 w 7495"/>
                                <a:gd name="T34" fmla="+- 0 5749 5095"/>
                                <a:gd name="T35" fmla="*/ 5749 h 2763"/>
                                <a:gd name="T36" fmla="+- 0 4420 2788"/>
                                <a:gd name="T37" fmla="*/ T36 w 7495"/>
                                <a:gd name="T38" fmla="+- 0 5577 5095"/>
                                <a:gd name="T39" fmla="*/ 5577 h 2763"/>
                                <a:gd name="T40" fmla="+- 0 4782 2788"/>
                                <a:gd name="T41" fmla="*/ T40 w 7495"/>
                                <a:gd name="T42" fmla="+- 0 5428 5095"/>
                                <a:gd name="T43" fmla="*/ 5428 h 2763"/>
                                <a:gd name="T44" fmla="+- 0 5195 2788"/>
                                <a:gd name="T45" fmla="*/ T44 w 7495"/>
                                <a:gd name="T46" fmla="+- 0 5302 5095"/>
                                <a:gd name="T47" fmla="*/ 5302 h 2763"/>
                                <a:gd name="T48" fmla="+- 0 5653 2788"/>
                                <a:gd name="T49" fmla="*/ T48 w 7495"/>
                                <a:gd name="T50" fmla="+- 0 5204 5095"/>
                                <a:gd name="T51" fmla="*/ 5204 h 2763"/>
                                <a:gd name="T52" fmla="+- 0 6150 2788"/>
                                <a:gd name="T53" fmla="*/ T52 w 7495"/>
                                <a:gd name="T54" fmla="+- 0 5135 5095"/>
                                <a:gd name="T55" fmla="*/ 5135 h 2763"/>
                                <a:gd name="T56" fmla="+- 0 6677 2788"/>
                                <a:gd name="T57" fmla="*/ T56 w 7495"/>
                                <a:gd name="T58" fmla="+- 0 5100 5095"/>
                                <a:gd name="T59" fmla="*/ 5100 h 2763"/>
                                <a:gd name="T60" fmla="+- 0 7224 2788"/>
                                <a:gd name="T61" fmla="*/ T60 w 7495"/>
                                <a:gd name="T62" fmla="+- 0 5100 5095"/>
                                <a:gd name="T63" fmla="*/ 5100 h 2763"/>
                                <a:gd name="T64" fmla="+- 0 7751 2788"/>
                                <a:gd name="T65" fmla="*/ T64 w 7495"/>
                                <a:gd name="T66" fmla="+- 0 5135 5095"/>
                                <a:gd name="T67" fmla="*/ 5135 h 2763"/>
                                <a:gd name="T68" fmla="+- 0 8248 2788"/>
                                <a:gd name="T69" fmla="*/ T68 w 7495"/>
                                <a:gd name="T70" fmla="+- 0 5204 5095"/>
                                <a:gd name="T71" fmla="*/ 5204 h 2763"/>
                                <a:gd name="T72" fmla="+- 0 8706 2788"/>
                                <a:gd name="T73" fmla="*/ T72 w 7495"/>
                                <a:gd name="T74" fmla="+- 0 5302 5095"/>
                                <a:gd name="T75" fmla="*/ 5302 h 2763"/>
                                <a:gd name="T76" fmla="+- 0 9119 2788"/>
                                <a:gd name="T77" fmla="*/ T76 w 7495"/>
                                <a:gd name="T78" fmla="+- 0 5428 5095"/>
                                <a:gd name="T79" fmla="*/ 5428 h 2763"/>
                                <a:gd name="T80" fmla="+- 0 9481 2788"/>
                                <a:gd name="T81" fmla="*/ T80 w 7495"/>
                                <a:gd name="T82" fmla="+- 0 5577 5095"/>
                                <a:gd name="T83" fmla="*/ 5577 h 2763"/>
                                <a:gd name="T84" fmla="+- 0 9784 2788"/>
                                <a:gd name="T85" fmla="*/ T84 w 7495"/>
                                <a:gd name="T86" fmla="+- 0 5749 5095"/>
                                <a:gd name="T87" fmla="*/ 5749 h 2763"/>
                                <a:gd name="T88" fmla="+- 0 10021 2788"/>
                                <a:gd name="T89" fmla="*/ T88 w 7495"/>
                                <a:gd name="T90" fmla="+- 0 5939 5095"/>
                                <a:gd name="T91" fmla="*/ 5939 h 2763"/>
                                <a:gd name="T92" fmla="+- 0 10186 2788"/>
                                <a:gd name="T93" fmla="*/ T92 w 7495"/>
                                <a:gd name="T94" fmla="+- 0 6144 5095"/>
                                <a:gd name="T95" fmla="*/ 6144 h 2763"/>
                                <a:gd name="T96" fmla="+- 0 10272 2788"/>
                                <a:gd name="T97" fmla="*/ T96 w 7495"/>
                                <a:gd name="T98" fmla="+- 0 6363 5095"/>
                                <a:gd name="T99" fmla="*/ 6363 h 2763"/>
                                <a:gd name="T100" fmla="+- 0 10272 2788"/>
                                <a:gd name="T101" fmla="*/ T100 w 7495"/>
                                <a:gd name="T102" fmla="+- 0 6590 5095"/>
                                <a:gd name="T103" fmla="*/ 6590 h 2763"/>
                                <a:gd name="T104" fmla="+- 0 10186 2788"/>
                                <a:gd name="T105" fmla="*/ T104 w 7495"/>
                                <a:gd name="T106" fmla="+- 0 6808 5095"/>
                                <a:gd name="T107" fmla="*/ 6808 h 2763"/>
                                <a:gd name="T108" fmla="+- 0 10021 2788"/>
                                <a:gd name="T109" fmla="*/ T108 w 7495"/>
                                <a:gd name="T110" fmla="+- 0 7014 5095"/>
                                <a:gd name="T111" fmla="*/ 7014 h 2763"/>
                                <a:gd name="T112" fmla="+- 0 9784 2788"/>
                                <a:gd name="T113" fmla="*/ T112 w 7495"/>
                                <a:gd name="T114" fmla="+- 0 7204 5095"/>
                                <a:gd name="T115" fmla="*/ 7204 h 2763"/>
                                <a:gd name="T116" fmla="+- 0 9481 2788"/>
                                <a:gd name="T117" fmla="*/ T116 w 7495"/>
                                <a:gd name="T118" fmla="+- 0 7376 5095"/>
                                <a:gd name="T119" fmla="*/ 7376 h 2763"/>
                                <a:gd name="T120" fmla="+- 0 9119 2788"/>
                                <a:gd name="T121" fmla="*/ T120 w 7495"/>
                                <a:gd name="T122" fmla="+- 0 7525 5095"/>
                                <a:gd name="T123" fmla="*/ 7525 h 2763"/>
                                <a:gd name="T124" fmla="+- 0 8706 2788"/>
                                <a:gd name="T125" fmla="*/ T124 w 7495"/>
                                <a:gd name="T126" fmla="+- 0 7651 5095"/>
                                <a:gd name="T127" fmla="*/ 7651 h 2763"/>
                                <a:gd name="T128" fmla="+- 0 8248 2788"/>
                                <a:gd name="T129" fmla="*/ T128 w 7495"/>
                                <a:gd name="T130" fmla="+- 0 7749 5095"/>
                                <a:gd name="T131" fmla="*/ 7749 h 2763"/>
                                <a:gd name="T132" fmla="+- 0 7751 2788"/>
                                <a:gd name="T133" fmla="*/ T132 w 7495"/>
                                <a:gd name="T134" fmla="+- 0 7818 5095"/>
                                <a:gd name="T135" fmla="*/ 7818 h 2763"/>
                                <a:gd name="T136" fmla="+- 0 7224 2788"/>
                                <a:gd name="T137" fmla="*/ T136 w 7495"/>
                                <a:gd name="T138" fmla="+- 0 7853 5095"/>
                                <a:gd name="T139" fmla="*/ 7853 h 2763"/>
                                <a:gd name="T140" fmla="+- 0 6825 2788"/>
                                <a:gd name="T141" fmla="*/ T140 w 7495"/>
                                <a:gd name="T142" fmla="+- 0 7857 5095"/>
                                <a:gd name="T143" fmla="*/ 7857 h 2763"/>
                                <a:gd name="T144" fmla="+- 0 6577 2788"/>
                                <a:gd name="T145" fmla="*/ T144 w 7495"/>
                                <a:gd name="T146" fmla="+- 0 7849 5095"/>
                                <a:gd name="T147" fmla="*/ 7849 h 2763"/>
                                <a:gd name="T148" fmla="+- 0 6332 2788"/>
                                <a:gd name="T149" fmla="*/ T148 w 7495"/>
                                <a:gd name="T150" fmla="+- 0 7834 5095"/>
                                <a:gd name="T151" fmla="*/ 7834 h 2763"/>
                                <a:gd name="T152" fmla="+- 0 6091 2788"/>
                                <a:gd name="T153" fmla="*/ T152 w 7495"/>
                                <a:gd name="T154" fmla="+- 0 7811 5095"/>
                                <a:gd name="T155" fmla="*/ 7811 h 2763"/>
                                <a:gd name="T156" fmla="+- 0 5855 2788"/>
                                <a:gd name="T157" fmla="*/ T156 w 7495"/>
                                <a:gd name="T158" fmla="+- 0 7781 5095"/>
                                <a:gd name="T159" fmla="*/ 7781 h 2763"/>
                                <a:gd name="T160" fmla="+- 0 5625 2788"/>
                                <a:gd name="T161" fmla="*/ T160 w 7495"/>
                                <a:gd name="T162" fmla="+- 0 7744 5095"/>
                                <a:gd name="T163" fmla="*/ 7744 h 2763"/>
                                <a:gd name="T164" fmla="+- 0 5403 2788"/>
                                <a:gd name="T165" fmla="*/ T164 w 7495"/>
                                <a:gd name="T166" fmla="+- 0 7700 5095"/>
                                <a:gd name="T167" fmla="*/ 7700 h 2763"/>
                                <a:gd name="T168" fmla="+- 0 5188 2788"/>
                                <a:gd name="T169" fmla="*/ T168 w 7495"/>
                                <a:gd name="T170" fmla="+- 0 7649 5095"/>
                                <a:gd name="T171" fmla="*/ 7649 h 2763"/>
                                <a:gd name="T172" fmla="+- 0 4983 2788"/>
                                <a:gd name="T173" fmla="*/ T172 w 7495"/>
                                <a:gd name="T174" fmla="+- 0 7591 5095"/>
                                <a:gd name="T175" fmla="*/ 7591 h 2763"/>
                                <a:gd name="T176" fmla="+- 0 4787 2788"/>
                                <a:gd name="T177" fmla="*/ T176 w 7495"/>
                                <a:gd name="T178" fmla="+- 0 7527 5095"/>
                                <a:gd name="T179" fmla="*/ 7527 h 2763"/>
                                <a:gd name="T180" fmla="+- 0 2788 2788"/>
                                <a:gd name="T181" fmla="*/ T180 w 7495"/>
                                <a:gd name="T182" fmla="+- 0 7747 5095"/>
                                <a:gd name="T183" fmla="*/ 7747 h 2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495" h="2763">
                                  <a:moveTo>
                                    <a:pt x="1151" y="1973"/>
                                  </a:moveTo>
                                  <a:lnTo>
                                    <a:pt x="1091" y="1917"/>
                                  </a:lnTo>
                                  <a:lnTo>
                                    <a:pt x="1037" y="1860"/>
                                  </a:lnTo>
                                  <a:lnTo>
                                    <a:pt x="988" y="1803"/>
                                  </a:lnTo>
                                  <a:lnTo>
                                    <a:pt x="947" y="1744"/>
                                  </a:lnTo>
                                  <a:lnTo>
                                    <a:pt x="911" y="1685"/>
                                  </a:lnTo>
                                  <a:lnTo>
                                    <a:pt x="882" y="1625"/>
                                  </a:lnTo>
                                  <a:lnTo>
                                    <a:pt x="859" y="1565"/>
                                  </a:lnTo>
                                  <a:lnTo>
                                    <a:pt x="843" y="1504"/>
                                  </a:lnTo>
                                  <a:lnTo>
                                    <a:pt x="833" y="1443"/>
                                  </a:lnTo>
                                  <a:lnTo>
                                    <a:pt x="830" y="1382"/>
                                  </a:lnTo>
                                  <a:lnTo>
                                    <a:pt x="841" y="1268"/>
                                  </a:lnTo>
                                  <a:lnTo>
                                    <a:pt x="874" y="1157"/>
                                  </a:lnTo>
                                  <a:lnTo>
                                    <a:pt x="927" y="1049"/>
                                  </a:lnTo>
                                  <a:lnTo>
                                    <a:pt x="1000" y="945"/>
                                  </a:lnTo>
                                  <a:lnTo>
                                    <a:pt x="1092" y="844"/>
                                  </a:lnTo>
                                  <a:lnTo>
                                    <a:pt x="1202" y="747"/>
                                  </a:lnTo>
                                  <a:lnTo>
                                    <a:pt x="1329" y="654"/>
                                  </a:lnTo>
                                  <a:lnTo>
                                    <a:pt x="1473" y="566"/>
                                  </a:lnTo>
                                  <a:lnTo>
                                    <a:pt x="1632" y="482"/>
                                  </a:lnTo>
                                  <a:lnTo>
                                    <a:pt x="1806" y="405"/>
                                  </a:lnTo>
                                  <a:lnTo>
                                    <a:pt x="1994" y="333"/>
                                  </a:lnTo>
                                  <a:lnTo>
                                    <a:pt x="2194" y="267"/>
                                  </a:lnTo>
                                  <a:lnTo>
                                    <a:pt x="2407" y="207"/>
                                  </a:lnTo>
                                  <a:lnTo>
                                    <a:pt x="2631" y="154"/>
                                  </a:lnTo>
                                  <a:lnTo>
                                    <a:pt x="2865" y="109"/>
                                  </a:lnTo>
                                  <a:lnTo>
                                    <a:pt x="3109" y="70"/>
                                  </a:lnTo>
                                  <a:lnTo>
                                    <a:pt x="3362" y="40"/>
                                  </a:lnTo>
                                  <a:lnTo>
                                    <a:pt x="3622" y="18"/>
                                  </a:lnTo>
                                  <a:lnTo>
                                    <a:pt x="3889" y="5"/>
                                  </a:lnTo>
                                  <a:lnTo>
                                    <a:pt x="4162" y="0"/>
                                  </a:lnTo>
                                  <a:lnTo>
                                    <a:pt x="4436" y="5"/>
                                  </a:lnTo>
                                  <a:lnTo>
                                    <a:pt x="4703" y="18"/>
                                  </a:lnTo>
                                  <a:lnTo>
                                    <a:pt x="4963" y="40"/>
                                  </a:lnTo>
                                  <a:lnTo>
                                    <a:pt x="5216" y="70"/>
                                  </a:lnTo>
                                  <a:lnTo>
                                    <a:pt x="5460" y="109"/>
                                  </a:lnTo>
                                  <a:lnTo>
                                    <a:pt x="5694" y="154"/>
                                  </a:lnTo>
                                  <a:lnTo>
                                    <a:pt x="5918" y="207"/>
                                  </a:lnTo>
                                  <a:lnTo>
                                    <a:pt x="6131" y="267"/>
                                  </a:lnTo>
                                  <a:lnTo>
                                    <a:pt x="6331" y="333"/>
                                  </a:lnTo>
                                  <a:lnTo>
                                    <a:pt x="6519" y="405"/>
                                  </a:lnTo>
                                  <a:lnTo>
                                    <a:pt x="6693" y="482"/>
                                  </a:lnTo>
                                  <a:lnTo>
                                    <a:pt x="6852" y="566"/>
                                  </a:lnTo>
                                  <a:lnTo>
                                    <a:pt x="6996" y="654"/>
                                  </a:lnTo>
                                  <a:lnTo>
                                    <a:pt x="7123" y="747"/>
                                  </a:lnTo>
                                  <a:lnTo>
                                    <a:pt x="7233" y="844"/>
                                  </a:lnTo>
                                  <a:lnTo>
                                    <a:pt x="7325" y="945"/>
                                  </a:lnTo>
                                  <a:lnTo>
                                    <a:pt x="7398" y="1049"/>
                                  </a:lnTo>
                                  <a:lnTo>
                                    <a:pt x="7451" y="1157"/>
                                  </a:lnTo>
                                  <a:lnTo>
                                    <a:pt x="7484" y="1268"/>
                                  </a:lnTo>
                                  <a:lnTo>
                                    <a:pt x="7495" y="1382"/>
                                  </a:lnTo>
                                  <a:lnTo>
                                    <a:pt x="7484" y="1495"/>
                                  </a:lnTo>
                                  <a:lnTo>
                                    <a:pt x="7451" y="1606"/>
                                  </a:lnTo>
                                  <a:lnTo>
                                    <a:pt x="7398" y="1713"/>
                                  </a:lnTo>
                                  <a:lnTo>
                                    <a:pt x="7325" y="1818"/>
                                  </a:lnTo>
                                  <a:lnTo>
                                    <a:pt x="7233" y="1919"/>
                                  </a:lnTo>
                                  <a:lnTo>
                                    <a:pt x="7123" y="2016"/>
                                  </a:lnTo>
                                  <a:lnTo>
                                    <a:pt x="6996" y="2109"/>
                                  </a:lnTo>
                                  <a:lnTo>
                                    <a:pt x="6852" y="2197"/>
                                  </a:lnTo>
                                  <a:lnTo>
                                    <a:pt x="6693" y="2281"/>
                                  </a:lnTo>
                                  <a:lnTo>
                                    <a:pt x="6519" y="2358"/>
                                  </a:lnTo>
                                  <a:lnTo>
                                    <a:pt x="6331" y="2430"/>
                                  </a:lnTo>
                                  <a:lnTo>
                                    <a:pt x="6131" y="2496"/>
                                  </a:lnTo>
                                  <a:lnTo>
                                    <a:pt x="5918" y="2556"/>
                                  </a:lnTo>
                                  <a:lnTo>
                                    <a:pt x="5694" y="2609"/>
                                  </a:lnTo>
                                  <a:lnTo>
                                    <a:pt x="5460" y="2654"/>
                                  </a:lnTo>
                                  <a:lnTo>
                                    <a:pt x="5216" y="2693"/>
                                  </a:lnTo>
                                  <a:lnTo>
                                    <a:pt x="4963" y="2723"/>
                                  </a:lnTo>
                                  <a:lnTo>
                                    <a:pt x="4703" y="2745"/>
                                  </a:lnTo>
                                  <a:lnTo>
                                    <a:pt x="4436" y="2758"/>
                                  </a:lnTo>
                                  <a:lnTo>
                                    <a:pt x="4162" y="2763"/>
                                  </a:lnTo>
                                  <a:lnTo>
                                    <a:pt x="4037" y="2762"/>
                                  </a:lnTo>
                                  <a:lnTo>
                                    <a:pt x="3913" y="2759"/>
                                  </a:lnTo>
                                  <a:lnTo>
                                    <a:pt x="3789" y="2754"/>
                                  </a:lnTo>
                                  <a:lnTo>
                                    <a:pt x="3666" y="2748"/>
                                  </a:lnTo>
                                  <a:lnTo>
                                    <a:pt x="3544" y="2739"/>
                                  </a:lnTo>
                                  <a:lnTo>
                                    <a:pt x="3422" y="2729"/>
                                  </a:lnTo>
                                  <a:lnTo>
                                    <a:pt x="3303" y="2716"/>
                                  </a:lnTo>
                                  <a:lnTo>
                                    <a:pt x="3184" y="2702"/>
                                  </a:lnTo>
                                  <a:lnTo>
                                    <a:pt x="3067" y="2686"/>
                                  </a:lnTo>
                                  <a:lnTo>
                                    <a:pt x="2951" y="2668"/>
                                  </a:lnTo>
                                  <a:lnTo>
                                    <a:pt x="2837" y="2649"/>
                                  </a:lnTo>
                                  <a:lnTo>
                                    <a:pt x="2725" y="2628"/>
                                  </a:lnTo>
                                  <a:lnTo>
                                    <a:pt x="2615" y="2605"/>
                                  </a:lnTo>
                                  <a:lnTo>
                                    <a:pt x="2506" y="2580"/>
                                  </a:lnTo>
                                  <a:lnTo>
                                    <a:pt x="2400" y="2554"/>
                                  </a:lnTo>
                                  <a:lnTo>
                                    <a:pt x="2296" y="2526"/>
                                  </a:lnTo>
                                  <a:lnTo>
                                    <a:pt x="2195" y="2496"/>
                                  </a:lnTo>
                                  <a:lnTo>
                                    <a:pt x="2095" y="2465"/>
                                  </a:lnTo>
                                  <a:lnTo>
                                    <a:pt x="1999" y="2432"/>
                                  </a:lnTo>
                                  <a:lnTo>
                                    <a:pt x="1905" y="2398"/>
                                  </a:lnTo>
                                  <a:lnTo>
                                    <a:pt x="0" y="2652"/>
                                  </a:lnTo>
                                  <a:lnTo>
                                    <a:pt x="1151" y="19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6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42" name="Freeform 6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64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44" name="Freeform 65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62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46" name="Freeform 63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0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48" name="Freeform 61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8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50" name="Freeform 59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6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7450"/>
                            <a:chOff x="494" y="485"/>
                            <a:chExt cx="2" cy="7450"/>
                          </a:xfrm>
                        </wpg:grpSpPr>
                        <wps:wsp>
                          <wps:cNvPr id="52" name="Freeform 57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4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2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56" name="Freeform 53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11412" y="485"/>
                            <a:ext cx="2" cy="7450"/>
                            <a:chOff x="11412" y="485"/>
                            <a:chExt cx="2" cy="7450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11412" y="485"/>
                              <a:ext cx="2" cy="7450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0"/>
                                <a:gd name="T2" fmla="+- 0 7934 485"/>
                                <a:gd name="T3" fmla="*/ 7934 h 7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0">
                                  <a:moveTo>
                                    <a:pt x="0" y="0"/>
                                  </a:moveTo>
                                  <a:lnTo>
                                    <a:pt x="0" y="7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8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6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62" name="Freeform 47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4"/>
                        <wpg:cNvGrpSpPr>
                          <a:grpSpLocks/>
                        </wpg:cNvGrpSpPr>
                        <wpg:grpSpPr bwMode="auto">
                          <a:xfrm>
                            <a:off x="490" y="7920"/>
                            <a:ext cx="19" cy="10"/>
                            <a:chOff x="490" y="7920"/>
                            <a:chExt cx="19" cy="10"/>
                          </a:xfrm>
                        </wpg:grpSpPr>
                        <wps:wsp>
                          <wps:cNvPr id="64" name="Freeform 45"/>
                          <wps:cNvSpPr>
                            <a:spLocks/>
                          </wps:cNvSpPr>
                          <wps:spPr bwMode="auto">
                            <a:xfrm>
                              <a:off x="490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7925 7920"/>
                                <a:gd name="T3" fmla="*/ 7925 h 10"/>
                                <a:gd name="T4" fmla="+- 0 509 490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2"/>
                        <wpg:cNvGrpSpPr>
                          <a:grpSpLocks/>
                        </wpg:cNvGrpSpPr>
                        <wpg:grpSpPr bwMode="auto">
                          <a:xfrm>
                            <a:off x="499" y="7915"/>
                            <a:ext cx="10908" cy="2"/>
                            <a:chOff x="499" y="7915"/>
                            <a:chExt cx="10908" cy="2"/>
                          </a:xfrm>
                        </wpg:grpSpPr>
                        <wps:wsp>
                          <wps:cNvPr id="66" name="Freeform 43"/>
                          <wps:cNvSpPr>
                            <a:spLocks/>
                          </wps:cNvSpPr>
                          <wps:spPr bwMode="auto">
                            <a:xfrm>
                              <a:off x="499" y="7915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0"/>
                        <wpg:cNvGrpSpPr>
                          <a:grpSpLocks/>
                        </wpg:cNvGrpSpPr>
                        <wpg:grpSpPr bwMode="auto">
                          <a:xfrm>
                            <a:off x="11398" y="7920"/>
                            <a:ext cx="19" cy="10"/>
                            <a:chOff x="11398" y="7920"/>
                            <a:chExt cx="19" cy="10"/>
                          </a:xfrm>
                        </wpg:grpSpPr>
                        <wps:wsp>
                          <wps:cNvPr id="68" name="Freeform 41"/>
                          <wps:cNvSpPr>
                            <a:spLocks/>
                          </wps:cNvSpPr>
                          <wps:spPr bwMode="auto">
                            <a:xfrm>
                              <a:off x="11398" y="792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7925 7920"/>
                                <a:gd name="T3" fmla="*/ 7925 h 10"/>
                                <a:gd name="T4" fmla="+- 0 11417 11398"/>
                                <a:gd name="T5" fmla="*/ T4 w 19"/>
                                <a:gd name="T6" fmla="+- 0 7925 7920"/>
                                <a:gd name="T7" fmla="*/ 79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3.7pt;margin-top:23.45pt;width:547.9pt;height:374pt;z-index:-251644416;mso-position-horizontal-relative:page;mso-position-vertical-relative:page" coordorigin="474,469" coordsize="109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">
                <v:group id="Group 68" o:spid="_x0000_s1027" style="position:absolute;left:2788;top:5095;width:7495;height:2763" coordorigin="2788,5095" coordsize="7495,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9" o:spid="_x0000_s1028" style="position:absolute;left:2788;top:5095;width:7495;height:2763;visibility:visible;mso-wrap-style:square;v-text-anchor:top" coordsize="7495,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DtbsA&#10;AADbAAAADwAAAGRycy9kb3ducmV2LnhtbERPSwrCMBDdC94hjOBOU0VEqlFEELr1tx+bsa02k9Kk&#10;tfX0ZiG4fLz/ZteZUrRUu8Kygtk0AkGcWl1wpuB6OU5WIJxH1lhaJgU9Odhth4MNxtq++UTt2Wci&#10;hLCLUUHufRVL6dKcDLqprYgD97C1QR9gnUld4zuEm1LOo2gpDRYcGnKs6JBT+jo3RoG8zZ6f5t43&#10;betOi7tLk776JEqNR91+DcJT5//inzvRChZhffgSfoD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Yg7W7AAAA2wAAAA8AAAAAAAAAAAAAAAAAmAIAAGRycy9kb3ducmV2Lnht&#10;bFBLBQYAAAAABAAEAPUAAACAAwAAAAA=&#10;" path="m1151,1973r-60,-56l1037,1860r-49,-57l947,1744r-36,-59l882,1625r-23,-60l843,1504r-10,-61l830,1382r11,-114l874,1157r53,-108l1000,945r92,-101l1202,747r127,-93l1473,566r159,-84l1806,405r188,-72l2194,267r213,-60l2631,154r234,-45l3109,70,3362,40,3622,18,3889,5,4162,r274,5l4703,18r260,22l5216,70r244,39l5694,154r224,53l6131,267r200,66l6519,405r174,77l6852,566r144,88l7123,747r110,97l7325,945r73,104l7451,1157r33,111l7495,1382r-11,113l7451,1606r-53,107l7325,1818r-92,101l7123,2016r-127,93l6852,2197r-159,84l6519,2358r-188,72l6131,2496r-213,60l5694,2609r-234,45l5216,2693r-253,30l4703,2745r-267,13l4162,2763r-125,-1l3913,2759r-124,-5l3666,2748r-122,-9l3422,2729r-119,-13l3184,2702r-117,-16l2951,2668r-114,-19l2725,2628r-110,-23l2506,2580r-106,-26l2296,2526r-101,-30l2095,2465r-96,-33l1905,2398,,2652,1151,1973xe" filled="f" strokeweight="2.25pt">
                    <v:path arrowok="t" o:connecttype="custom" o:connectlocs="1091,7012;988,6898;911,6780;859,6660;833,6538;841,6363;927,6144;1092,5939;1329,5749;1632,5577;1994,5428;2407,5302;2865,5204;3362,5135;3889,5100;4436,5100;4963,5135;5460,5204;5918,5302;6331,5428;6693,5577;6996,5749;7233,5939;7398,6144;7484,6363;7484,6590;7398,6808;7233,7014;6996,7204;6693,7376;6331,7525;5918,7651;5460,7749;4963,7818;4436,7853;4037,7857;3789,7849;3544,7834;3303,7811;3067,7781;2837,7744;2615,7700;2400,7649;2195,7591;1999,7527;0,7747" o:connectangles="0,0,0,0,0,0,0,0,0,0,0,0,0,0,0,0,0,0,0,0,0,0,0,0,0,0,0,0,0,0,0,0,0,0,0,0,0,0,0,0,0,0,0,0,0,0"/>
                  </v:shape>
                </v:group>
                <v:group id="Group 66" o:spid="_x0000_s1029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7" o:spid="_x0000_s1030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X38MA&#10;AADbAAAADwAAAGRycy9kb3ducmV2LnhtbESPQYvCMBSE74L/ITzBm6arItI1LVUQPAirrhdvb5tn&#10;27V5KU3U7r83grDHYWa+YZZpZ2pxp9ZVlhV8jCMQxLnVFRcKTt+b0QKE88gaa8uk4I8cpEm/t8RY&#10;2wcf6H70hQgQdjEqKL1vYildXpJBN7YNcfAutjXog2wLqVt8BLip5SSK5tJgxWGhxIbWJeXX480o&#10;yDzNz7/Z9efyRbt8uq9O9cpESg0HXfYJwlPn/8Pv9lYrmE3g9SX8AJ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zX38MAAADbAAAADwAAAAAAAAAAAAAAAACYAgAAZHJzL2Rv&#10;d25yZXYueG1sUEsFBgAAAAAEAAQA9QAAAIgDAAAAAA==&#10;" path="m,l10946,e" filled="f" strokeweight=".20497mm">
                    <v:path arrowok="t" o:connecttype="custom" o:connectlocs="0,0;10946,0" o:connectangles="0,0"/>
                  </v:shape>
                </v:group>
                <v:group id="Group 64" o:spid="_x0000_s1031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5" o:spid="_x0000_s1032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MAMIA&#10;AADbAAAADwAAAGRycy9kb3ducmV2LnhtbESPQYvCMBSE7wv+h/AEb2taEVeqsYggCOLCVg8en82z&#10;LTYvpYlt/fcbYWGPw8x8w6zTwdSio9ZVlhXE0wgEcW51xYWCy3n/uQThPLLG2jIpeJGDdDP6WGOi&#10;bc8/1GW+EAHCLkEFpfdNIqXLSzLoprYhDt7dtgZ9kG0hdYt9gJtazqJoIQ1WHBZKbGhXUv7InkbB&#10;Obp+Z8/DjU9fs6Otc9lj3G2VmoyH7QqEp8H/h//aB61gPof3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wwAwgAAANsAAAAPAAAAAAAAAAAAAAAAAJgCAABkcnMvZG93&#10;bnJldi54bWxQSwUGAAAAAAQABAD1AAAAhw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62" o:spid="_x0000_s1033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63" o:spid="_x0000_s1034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nVsUA&#10;AADbAAAADwAAAGRycy9kb3ducmV2LnhtbESPT4vCMBTE74LfITxhL6Lpioh0jSKyyqIe/LOye3w0&#10;z7bavJQmav32RhA8DjPzG2Y0qU0hrlS53LKCz24EgjixOudUwe9+3hmCcB5ZY2GZFNzJwWTcbIww&#10;1vbGW7rufCoChF2MCjLvy1hKl2Rk0HVtSRy8o60M+iCrVOoKbwFuCtmLooE0mHNYyLCkWUbJeXcx&#10;Cr7/hofDkTeL9WXly2X7RP+LbVupj1Y9/QLhqfbv8Kv9oxX0B/D8En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GdWxQAAANsAAAAPAAAAAAAAAAAAAAAAAJgCAABkcnMv&#10;ZG93bnJldi54bWxQSwUGAAAAAAQABAD1AAAAigMAAAAA&#10;" path="m,l10908,e" filled="f" strokeweight=".58pt">
                    <v:path arrowok="t" o:connecttype="custom" o:connectlocs="0,0;10908,0" o:connectangles="0,0"/>
                  </v:shape>
                </v:group>
                <v:group id="Group 60" o:spid="_x0000_s1035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1" o:spid="_x0000_s1036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GBb8A&#10;AADbAAAADwAAAGRycy9kb3ducmV2LnhtbERPTYvCMBC9C/6HMII3TRXRpRpFFhYEUbD1sMexGdti&#10;MylNbOu/NwfB4+N9b3a9qURLjSstK5hNIxDEmdUl5wqu6d/kB4TzyBory6TgRQ522+Fgg7G2HV+o&#10;TXwuQgi7GBUU3texlC4ryKCb2po4cHfbGPQBNrnUDXYh3FRyHkVLabDk0FBgTb8FZY/kaRSk0f85&#10;eR5ufFrNj7bKZIezdq/UeNTv1yA89f4r/rgPWsEijA1fwg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ZgYFvwAAANsAAAAPAAAAAAAAAAAAAAAAAJgCAABkcnMvZG93bnJl&#10;di54bWxQSwUGAAAAAAQABAD1AAAAhAMAAAAA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58" o:spid="_x0000_s1037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9" o:spid="_x0000_s1038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HLcEA&#10;AADbAAAADwAAAGRycy9kb3ducmV2LnhtbERPy2rCQBTdF/yH4Qru6sRig0RH0aK0tAvxhbi7ZK5J&#10;MHMnzIwm/n1nUejycN6zRWdq8SDnK8sKRsMEBHFudcWFguNh8zoB4QOyxtoyKXiSh8W89zLDTNuW&#10;d/TYh0LEEPYZKihDaDIpfV6SQT+0DXHkrtYZDBG6QmqHbQw3tXxLklQarDg2lNjQR0n5bX83Cjik&#10;4+rn/Dxd1iNcfbrtt27HqVKDfrecggjUhX/xn/tLK3iP6+OX+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LRy3BAAAA2wAAAA8AAAAAAAAAAAAAAAAAmAIAAGRycy9kb3du&#10;cmV2LnhtbFBLBQYAAAAABAAEAPUAAACGAwAAAAA=&#10;" path="m,l,7469e" filled="f" strokeweight=".58pt">
                    <v:path arrowok="t" o:connecttype="custom" o:connectlocs="0,475;0,7944" o:connectangles="0,0"/>
                  </v:shape>
                </v:group>
                <v:group id="Group 56" o:spid="_x0000_s1039" style="position:absolute;left:494;top:485;width:2;height:7450" coordorigin="494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7" o:spid="_x0000_s1040" style="position:absolute;left:494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dMMQA&#10;AADbAAAADwAAAGRycy9kb3ducmV2LnhtbESPW2vCQBSE3wv+h+UIfdONoRaJrqLFYktB8Pp8yB6T&#10;YPZsmt1c+u+7BaGPw8x8wyxWvSlFS7UrLCuYjCMQxKnVBWcKzqf30QyE88gaS8uk4IccrJaDpwUm&#10;2nZ8oPboMxEg7BJUkHtfJVK6NCeDbmwr4uDdbG3QB1lnUtfYBbgpZRxFr9JgwWEhx4reckrvx8Yo&#10;+N58XWO/a7r15fO+m7Yv233jtko9D/v1HISn3v+HH+0PrWAaw9+X8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HTDEAAAA2wAAAA8AAAAAAAAAAAAAAAAAmAIAAGRycy9k&#10;b3ducmV2LnhtbFBLBQYAAAAABAAEAPUAAACJAwAAAAA=&#10;" path="m,l,7449e" filled="f" strokecolor="white" strokeweight=".58pt">
                    <v:path arrowok="t" o:connecttype="custom" o:connectlocs="0,485;0,7934" o:connectangles="0,0"/>
                  </v:shape>
                </v:group>
                <v:group id="Group 54" o:spid="_x0000_s1041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5" o:spid="_x0000_s1042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KWMUA&#10;AADbAAAADwAAAGRycy9kb3ducmV2LnhtbESPQWvCQBSE7wX/w/IEL0U31kYkukppEXvwYFMv3l6y&#10;z2ww+zZkV43/vlso9DjMzDfMatPbRtyo87VjBdNJAoK4dLrmSsHxeztegPABWWPjmBQ8yMNmPXha&#10;Yabdnb/olodKRAj7DBWYENpMSl8asugnriWO3tl1FkOUXSV1h/cIt418SZK5tFhzXDDY0ruh8pJf&#10;rYJiX+2ey8Npn06LInxs09yks4dSo2H/tgQRqA//4b/2p1aQvsL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4pYxQAAANsAAAAPAAAAAAAAAAAAAAAAAJgCAABkcnMv&#10;ZG93bnJldi54bWxQSwUGAAAAAAQABAD1AAAAigMAAAAA&#10;" path="m,l,7401e" filled="f" strokeweight=".20497mm">
                    <v:path arrowok="t" o:connecttype="custom" o:connectlocs="0,509;0,7910" o:connectangles="0,0"/>
                  </v:shape>
                </v:group>
                <v:group id="Group 52" o:spid="_x0000_s1043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3" o:spid="_x0000_s1044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6wsUA&#10;AADbAAAADwAAAGRycy9kb3ducmV2LnhtbESPQWvCQBSE7wX/w/IK3nRj0SDRVdpSqbQHMbaIt0f2&#10;mQSzb8Pu1sR/3y0IPQ4z8w2zXPemEVdyvrasYDJOQBAXVtdcKvg6bEZzED4ga2wsk4IbeVivBg9L&#10;zLTteE/XPJQiQthnqKAKoc2k9EVFBv3YtsTRO1tnMETpSqkddhFuGvmUJKk0WHNcqLCl14qKS/5j&#10;FHBIp/Xn8fZ9epvgy7vbfehumio1fOyfFyAC9eE/fG9vtYJZ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nrCxQAAANsAAAAPAAAAAAAAAAAAAAAAAJgCAABkcnMv&#10;ZG93bnJldi54bWxQSwUGAAAAAAQABAD1AAAAigMAAAAA&#10;" path="m,l,7469e" filled="f" strokeweight=".58pt">
                    <v:path arrowok="t" o:connecttype="custom" o:connectlocs="0,475;0,7944" o:connectangles="0,0"/>
                  </v:shape>
                </v:group>
                <v:group id="Group 50" o:spid="_x0000_s1045" style="position:absolute;left:11412;top:485;width:2;height:7450" coordorigin="11412,485" coordsize="2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1" o:spid="_x0000_s1046" style="position:absolute;left:11412;top:485;width:2;height:7450;visibility:visible;mso-wrap-style:square;v-text-anchor:top" coordsize="2,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eM8EA&#10;AADbAAAADwAAAGRycy9kb3ducmV2LnhtbERPy2rCQBTdF/yH4Qrd1YmWhhKdiJQKdpFWreD2krl5&#10;aOZOyEzz+PvOotDl4bw329E0oqfO1ZYVLBcRCOLc6ppLBZfv/dMrCOeRNTaWScFEDrbp7GGDibYD&#10;n6g/+1KEEHYJKqi8bxMpXV6RQbewLXHgCtsZ9AF2pdQdDiHcNHIVRbE0WHNoqLClt4ry+/nHKIjf&#10;i5vO918fn9IeM56uGT9fM6Ue5+NuDcLT6P/Ff+6DVvASxoYv4Q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l3jPBAAAA2wAAAA8AAAAAAAAAAAAAAAAAmAIAAGRycy9kb3du&#10;cmV2LnhtbFBLBQYAAAAABAAEAPUAAACGAwAAAAA=&#10;" path="m,l,7449e" filled="f" strokecolor="white" strokeweight=".20497mm">
                    <v:path arrowok="t" o:connecttype="custom" o:connectlocs="0,485;0,7934" o:connectangles="0,0"/>
                  </v:shape>
                </v:group>
                <v:group id="Group 48" o:spid="_x0000_s1047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9" o:spid="_x0000_s1048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O8AA&#10;AADbAAAADwAAAGRycy9kb3ducmV2LnhtbERPTWvCQBC9F/wPywi91U2FhpK6CaUgCoWgxvY8ZKdJ&#10;anY2ZKca/717EHp8vO9VMblenWkMnWcDz4sEFHHtbceNgWO1fnoFFQTZYu+ZDFwpQJHPHlaYWX/h&#10;PZ0P0qgYwiFDA63IkGkd6pYchoUfiCP340eHEuHYaDviJYa7Xi+TJNUOO44NLQ700VJ9Ovw5A7uv&#10;U4nJ71U+0xf9bRspN5UrjXmcT+9voIQm+Rff3VtrII3r45f4A3R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dZO8AAAADbAAAADwAAAAAAAAAAAAAAAACYAgAAZHJzL2Rvd25y&#10;ZXYueG1sUEsFBgAAAAAEAAQA9QAAAIUDAAAAAA==&#10;" path="m,l,7401e" filled="f" strokeweight=".58pt">
                    <v:path arrowok="t" o:connecttype="custom" o:connectlocs="0,509;0,7910" o:connectangles="0,0"/>
                  </v:shape>
                </v:group>
                <v:group id="Group 46" o:spid="_x0000_s1049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7" o:spid="_x0000_s1050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HbsQA&#10;AADbAAAADwAAAGRycy9kb3ducmV2LnhtbESP0WrCQBRE3wv+w3KFvtWNPmiJriKCEgUtVT/gkr1m&#10;Y7J3Y3ar8e/dQqGPw8ycYWaLztbiTq0vHSsYDhIQxLnTJRcKzqf1xycIH5A11o5JwZM8LOa9txmm&#10;2j34m+7HUIgIYZ+iAhNCk0rpc0MW/cA1xNG7uNZiiLItpG7xEeG2lqMkGUuLJccFgw2tDOXV8ccq&#10;+KrMYbjb7ifrUGyftyyrdtfNWan3frecggjUhf/wXzvTCsYj+P0Sf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x27EAAAA2wAAAA8AAAAAAAAAAAAAAAAAmAIAAGRycy9k&#10;b3ducmV2LnhtbFBLBQYAAAAABAAEAPUAAACJAwAAAAA=&#10;" path="m,l10946,e" filled="f" strokeweight=".58pt">
                    <v:path arrowok="t" o:connecttype="custom" o:connectlocs="0,0;10946,0" o:connectangles="0,0"/>
                  </v:shape>
                </v:group>
                <v:group id="Group 44" o:spid="_x0000_s1051" style="position:absolute;left:490;top:7920;width:19;height:10" coordorigin="490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5" o:spid="_x0000_s1052" style="position:absolute;left:490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5QYMMA&#10;AADbAAAADwAAAGRycy9kb3ducmV2LnhtbESPT2vCQBTE70K/w/IK3sxGES2pq4ggBMRCEw89vmZf&#10;k9Ds25Dd/PHbu4WCx2FmfsPsDpNpxECdqy0rWEYxCOLC6ppLBbf8vHgD4TyyxsYyKbiTg8P+ZbbD&#10;RNuRP2nIfCkChF2CCirv20RKV1Rk0EW2JQ7ej+0M+iC7UuoOxwA3jVzF8UYarDksVNjSqaLiN+uN&#10;gjz++sj69Juv29XFNoUccTkclZq/Tsd3EJ4m/wz/t1OtYLOGvy/hB8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5QYMMAAADbAAAADwAAAAAAAAAAAAAAAACYAgAAZHJzL2Rv&#10;d25yZXYueG1sUEsFBgAAAAAEAAQA9QAAAIgDAAAAAA==&#10;" path="m,5r19,e" filled="f" strokecolor="white" strokeweight=".58pt">
                    <v:path arrowok="t" o:connecttype="custom" o:connectlocs="0,7925;19,7925" o:connectangles="0,0"/>
                  </v:shape>
                </v:group>
                <v:group id="Group 42" o:spid="_x0000_s1053" style="position:absolute;left:499;top:7915;width:10908;height:2" coordorigin="499,7915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3" o:spid="_x0000_s1054" style="position:absolute;left:499;top:7915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U28MA&#10;AADbAAAADwAAAGRycy9kb3ducmV2LnhtbESP0YrCMBRE34X9h3AXfLOpKxS3GkVkBdkHQd0PuDTX&#10;tra5KU20rV+/EQQfh5k5wyzXvanFnVpXWlYwjWIQxJnVJecK/s67yRyE88gaa8ukYCAH69XHaImp&#10;th0f6X7yuQgQdikqKLxvUildVpBBF9mGOHgX2xr0Qba51C12AW5q+RXHiTRYclgosKFtQVl1uhkF&#10;emq2j+Ha/34ffvSs22lbVcNeqfFnv1mA8NT7d/jV3msFSQLP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U28MAAADbAAAADwAAAAAAAAAAAAAAAACYAgAAZHJzL2Rv&#10;d25yZXYueG1sUEsFBgAAAAAEAAQA9QAAAIgDAAAAAA==&#10;" path="m,l10908,e" filled="f" strokeweight=".20497mm">
                    <v:path arrowok="t" o:connecttype="custom" o:connectlocs="0,0;10908,0" o:connectangles="0,0"/>
                  </v:shape>
                </v:group>
                <v:group id="Group 40" o:spid="_x0000_s1055" style="position:absolute;left:11398;top:7920;width:19;height:10" coordorigin="11398,792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1" o:spid="_x0000_s1056" style="position:absolute;left:11398;top:792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aZbwA&#10;AADbAAAADwAAAGRycy9kb3ducmV2LnhtbERPvQrCMBDeBd8hnOCmqQ4q1SgiCIIoWB0cz+Zsi82l&#10;NLGtb28GwfHj+19tOlOKhmpXWFYwGUcgiFOrC84U3K770QKE88gaS8uk4EMONut+b4Wxti1fqEl8&#10;JkIIuxgV5N5XsZQuzcmgG9uKOHBPWxv0AdaZ1DW2IdyUchpFM2mw4NCQY0W7nNJX8jYKrtH9nLwP&#10;Dz7Np0dbprLFSbNVajjotksQnjr/F//cB61gFsaG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01plvAAAANsAAAAPAAAAAAAAAAAAAAAAAJgCAABkcnMvZG93bnJldi54&#10;bWxQSwUGAAAAAAQABAD1AAAAgQMAAAAA&#10;" path="m,5r19,e" filled="f" strokecolor="white" strokeweight=".58pt">
                    <v:path arrowok="t" o:connecttype="custom" o:connectlocs="0,7925;19,7925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TE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X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T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U</w: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R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E :</w:t>
      </w:r>
      <w:proofErr w:type="gramEnd"/>
      <w:r w:rsidR="00C86428">
        <w:rPr>
          <w:rFonts w:ascii="Arial Black" w:eastAsia="Arial Black" w:hAnsi="Arial Black" w:cs="Arial Black"/>
          <w:b/>
          <w:bCs/>
          <w:spacing w:val="-69"/>
          <w:sz w:val="36"/>
          <w:szCs w:val="36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4"/>
          <w:sz w:val="28"/>
          <w:szCs w:val="28"/>
        </w:rPr>
        <w:t>x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ure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 xml:space="preserve">is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V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z w:val="28"/>
          <w:szCs w:val="28"/>
        </w:rPr>
        <w:t>ual</w:t>
      </w:r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Ele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 xml:space="preserve">ent 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>hi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h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rel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 xml:space="preserve">es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3"/>
          <w:sz w:val="28"/>
          <w:szCs w:val="28"/>
        </w:rPr>
        <w:t>u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h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and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pacing w:val="-3"/>
          <w:sz w:val="28"/>
          <w:szCs w:val="28"/>
        </w:rPr>
        <w:t>u</w:t>
      </w:r>
      <w:r w:rsidR="00C86428">
        <w:rPr>
          <w:rFonts w:ascii="Arial" w:eastAsia="Arial" w:hAnsi="Arial" w:cs="Arial"/>
          <w:spacing w:val="-2"/>
          <w:sz w:val="28"/>
          <w:szCs w:val="28"/>
        </w:rPr>
        <w:t>r</w:t>
      </w:r>
      <w:r w:rsidR="00C86428">
        <w:rPr>
          <w:rFonts w:ascii="Arial" w:eastAsia="Arial" w:hAnsi="Arial" w:cs="Arial"/>
          <w:spacing w:val="1"/>
          <w:sz w:val="28"/>
          <w:szCs w:val="28"/>
        </w:rPr>
        <w:t>f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 xml:space="preserve">.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-4"/>
          <w:sz w:val="28"/>
          <w:szCs w:val="28"/>
        </w:rPr>
        <w:t>x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ures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z w:val="28"/>
          <w:szCs w:val="28"/>
        </w:rPr>
        <w:t>n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r</w:t>
      </w:r>
      <w:r w:rsidR="00C86428">
        <w:rPr>
          <w:rFonts w:ascii="Arial" w:eastAsia="Arial" w:hAnsi="Arial" w:cs="Arial"/>
          <w:spacing w:val="-3"/>
          <w:sz w:val="28"/>
          <w:szCs w:val="28"/>
        </w:rPr>
        <w:t>o</w:t>
      </w:r>
      <w:r w:rsidR="00C86428">
        <w:rPr>
          <w:rFonts w:ascii="Arial" w:eastAsia="Arial" w:hAnsi="Arial" w:cs="Arial"/>
          <w:sz w:val="28"/>
          <w:szCs w:val="28"/>
        </w:rPr>
        <w:t xml:space="preserve">ugh, 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pacing w:val="-1"/>
          <w:sz w:val="28"/>
          <w:szCs w:val="28"/>
        </w:rPr>
        <w:t>m</w:t>
      </w:r>
      <w:r w:rsidR="00C86428">
        <w:rPr>
          <w:rFonts w:ascii="Arial" w:eastAsia="Arial" w:hAnsi="Arial" w:cs="Arial"/>
          <w:sz w:val="28"/>
          <w:szCs w:val="28"/>
        </w:rPr>
        <w:t>o</w:t>
      </w:r>
      <w:r w:rsidR="00C86428">
        <w:rPr>
          <w:rFonts w:ascii="Arial" w:eastAsia="Arial" w:hAnsi="Arial" w:cs="Arial"/>
          <w:spacing w:val="-3"/>
          <w:sz w:val="28"/>
          <w:szCs w:val="28"/>
        </w:rPr>
        <w:t>o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h,</w:t>
      </w:r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3"/>
          <w:sz w:val="28"/>
          <w:szCs w:val="28"/>
        </w:rPr>
        <w:t>f</w:t>
      </w:r>
      <w:r w:rsidR="00C86428">
        <w:rPr>
          <w:rFonts w:ascii="Arial" w:eastAsia="Arial" w:hAnsi="Arial" w:cs="Arial"/>
          <w:sz w:val="28"/>
          <w:szCs w:val="28"/>
        </w:rPr>
        <w:t>urr</w:t>
      </w:r>
      <w:r w:rsidR="00C86428">
        <w:rPr>
          <w:rFonts w:ascii="Arial" w:eastAsia="Arial" w:hAnsi="Arial" w:cs="Arial"/>
          <w:spacing w:val="-4"/>
          <w:sz w:val="28"/>
          <w:szCs w:val="28"/>
        </w:rPr>
        <w:t>y</w:t>
      </w:r>
      <w:r w:rsidR="00C86428">
        <w:rPr>
          <w:rFonts w:ascii="Arial" w:eastAsia="Arial" w:hAnsi="Arial" w:cs="Arial"/>
          <w:sz w:val="28"/>
          <w:szCs w:val="28"/>
        </w:rPr>
        <w:t>…</w:t>
      </w:r>
    </w:p>
    <w:p w:rsidR="00A51C1C" w:rsidRDefault="00A51C1C">
      <w:pPr>
        <w:spacing w:before="5" w:after="0" w:line="260" w:lineRule="exact"/>
        <w:rPr>
          <w:sz w:val="26"/>
          <w:szCs w:val="26"/>
        </w:rPr>
      </w:pPr>
    </w:p>
    <w:p w:rsidR="00A51C1C" w:rsidRDefault="00A24221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2799715</wp:posOffset>
            </wp:positionH>
            <wp:positionV relativeFrom="paragraph">
              <wp:posOffset>-28575</wp:posOffset>
            </wp:positionV>
            <wp:extent cx="2057400" cy="2006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5162550</wp:posOffset>
            </wp:positionH>
            <wp:positionV relativeFrom="paragraph">
              <wp:posOffset>-28575</wp:posOffset>
            </wp:positionV>
            <wp:extent cx="1939925" cy="2000250"/>
            <wp:effectExtent l="0" t="0" r="317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035810" cy="1987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1C" w:rsidRDefault="00A51C1C">
      <w:pPr>
        <w:spacing w:before="4" w:after="0" w:line="120" w:lineRule="exact"/>
        <w:rPr>
          <w:sz w:val="12"/>
          <w:szCs w:val="12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spacing w:after="0" w:line="240" w:lineRule="auto"/>
        <w:ind w:left="5620" w:right="362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Your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</w:t>
      </w:r>
      <w:r>
        <w:rPr>
          <w:rFonts w:ascii="Arial" w:eastAsia="Arial" w:hAnsi="Arial" w:cs="Arial"/>
          <w:i/>
          <w:spacing w:val="-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k :</w:t>
      </w:r>
      <w:proofErr w:type="gramEnd"/>
    </w:p>
    <w:p w:rsidR="00A51C1C" w:rsidRDefault="00A51C1C">
      <w:pPr>
        <w:spacing w:before="7" w:after="0" w:line="240" w:lineRule="exact"/>
        <w:rPr>
          <w:sz w:val="24"/>
          <w:szCs w:val="24"/>
        </w:rPr>
      </w:pPr>
    </w:p>
    <w:p w:rsidR="00A51C1C" w:rsidRDefault="00C86428">
      <w:pPr>
        <w:spacing w:after="0"/>
        <w:ind w:left="4086" w:right="209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i/>
          <w:sz w:val="28"/>
          <w:szCs w:val="28"/>
        </w:rPr>
        <w:t xml:space="preserve">raw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qua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>es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5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x 5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pacing w:val="-4"/>
          <w:sz w:val="28"/>
          <w:szCs w:val="28"/>
        </w:rPr>
        <w:t>m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. 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ry</w:t>
      </w:r>
      <w:r>
        <w:rPr>
          <w:rFonts w:ascii="Arial" w:eastAsia="Arial" w:hAnsi="Arial" w:cs="Arial"/>
          <w:i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o re</w:t>
      </w:r>
      <w:r>
        <w:rPr>
          <w:rFonts w:ascii="Arial" w:eastAsia="Arial" w:hAnsi="Arial" w:cs="Arial"/>
          <w:i/>
          <w:spacing w:val="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re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4"/>
          <w:sz w:val="28"/>
          <w:szCs w:val="28"/>
        </w:rPr>
        <w:t>T</w:t>
      </w:r>
      <w:r>
        <w:rPr>
          <w:rFonts w:ascii="Arial" w:eastAsia="Arial" w:hAnsi="Arial" w:cs="Arial"/>
          <w:i/>
          <w:spacing w:val="4"/>
          <w:sz w:val="28"/>
          <w:szCs w:val="28"/>
        </w:rPr>
        <w:t>W</w:t>
      </w:r>
      <w:r>
        <w:rPr>
          <w:rFonts w:ascii="Arial" w:eastAsia="Arial" w:hAnsi="Arial" w:cs="Arial"/>
          <w:i/>
          <w:sz w:val="28"/>
          <w:szCs w:val="28"/>
        </w:rPr>
        <w:t>O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o</w:t>
      </w:r>
      <w:r>
        <w:rPr>
          <w:rFonts w:ascii="Arial" w:eastAsia="Arial" w:hAnsi="Arial" w:cs="Arial"/>
          <w:i/>
          <w:sz w:val="28"/>
          <w:szCs w:val="28"/>
        </w:rPr>
        <w:t xml:space="preserve">f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h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x</w:t>
      </w:r>
      <w:r>
        <w:rPr>
          <w:rFonts w:ascii="Arial" w:eastAsia="Arial" w:hAnsi="Arial" w:cs="Arial"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ures in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 xml:space="preserve">a </w:t>
      </w:r>
      <w:r>
        <w:rPr>
          <w:rFonts w:ascii="Arial" w:eastAsia="Arial" w:hAnsi="Arial" w:cs="Arial"/>
          <w:i/>
          <w:spacing w:val="1"/>
          <w:sz w:val="28"/>
          <w:szCs w:val="28"/>
        </w:rPr>
        <w:t>v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2"/>
          <w:sz w:val="28"/>
          <w:szCs w:val="28"/>
        </w:rPr>
        <w:t>r</w:t>
      </w:r>
      <w:r>
        <w:rPr>
          <w:rFonts w:ascii="Arial" w:eastAsia="Arial" w:hAnsi="Arial" w:cs="Arial"/>
          <w:i/>
          <w:sz w:val="28"/>
          <w:szCs w:val="28"/>
        </w:rPr>
        <w:t>y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d</w:t>
      </w:r>
      <w:r>
        <w:rPr>
          <w:rFonts w:ascii="Arial" w:eastAsia="Arial" w:hAnsi="Arial" w:cs="Arial"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ailed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dra</w:t>
      </w:r>
      <w:r>
        <w:rPr>
          <w:rFonts w:ascii="Arial" w:eastAsia="Arial" w:hAnsi="Arial" w:cs="Arial"/>
          <w:i/>
          <w:spacing w:val="-1"/>
          <w:sz w:val="28"/>
          <w:szCs w:val="28"/>
        </w:rPr>
        <w:t>w</w:t>
      </w:r>
      <w:r>
        <w:rPr>
          <w:rFonts w:ascii="Arial" w:eastAsia="Arial" w:hAnsi="Arial" w:cs="Arial"/>
          <w:i/>
          <w:spacing w:val="-2"/>
          <w:sz w:val="28"/>
          <w:szCs w:val="28"/>
        </w:rPr>
        <w:t>i</w:t>
      </w:r>
      <w:r>
        <w:rPr>
          <w:rFonts w:ascii="Arial" w:eastAsia="Arial" w:hAnsi="Arial" w:cs="Arial"/>
          <w:i/>
          <w:sz w:val="28"/>
          <w:szCs w:val="28"/>
        </w:rPr>
        <w:t>ng</w:t>
      </w:r>
      <w:r>
        <w:rPr>
          <w:rFonts w:ascii="Arial" w:eastAsia="Arial" w:hAnsi="Arial" w:cs="Arial"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u</w:t>
      </w:r>
      <w:r>
        <w:rPr>
          <w:rFonts w:ascii="Arial" w:eastAsia="Arial" w:hAnsi="Arial" w:cs="Arial"/>
          <w:i/>
          <w:spacing w:val="1"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ing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pen</w:t>
      </w:r>
      <w:r>
        <w:rPr>
          <w:rFonts w:ascii="Arial" w:eastAsia="Arial" w:hAnsi="Arial" w:cs="Arial"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i/>
          <w:sz w:val="28"/>
          <w:szCs w:val="28"/>
        </w:rPr>
        <w:t>il.</w:t>
      </w:r>
    </w:p>
    <w:p w:rsidR="00A51C1C" w:rsidRDefault="00A51C1C">
      <w:pPr>
        <w:spacing w:after="0"/>
        <w:jc w:val="center"/>
        <w:sectPr w:rsidR="00A51C1C">
          <w:pgSz w:w="11920" w:h="8420" w:orient="landscape"/>
          <w:pgMar w:top="720" w:right="600" w:bottom="280" w:left="620" w:header="720" w:footer="720" w:gutter="0"/>
          <w:cols w:space="720"/>
        </w:sectPr>
      </w:pPr>
    </w:p>
    <w:p w:rsidR="00A51C1C" w:rsidRDefault="00A24221">
      <w:pPr>
        <w:spacing w:before="20" w:after="0" w:line="446" w:lineRule="exact"/>
        <w:ind w:left="120" w:right="43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8330" cy="5048250"/>
                <wp:effectExtent l="5715" t="2540" r="825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5048250"/>
                          <a:chOff x="474" y="469"/>
                          <a:chExt cx="10958" cy="7950"/>
                        </a:xfrm>
                      </wpg:grpSpPr>
                      <pic:pic xmlns:pic="http://schemas.openxmlformats.org/drawingml/2006/picture">
                        <pic:nvPicPr>
                          <pic:cNvPr id="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3289"/>
                            <a:ext cx="6387" cy="4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2898"/>
                            <a:ext cx="1619" cy="5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1"/>
                        <wpg:cNvGrpSpPr>
                          <a:grpSpLocks/>
                        </wpg:cNvGrpSpPr>
                        <wpg:grpSpPr bwMode="auto">
                          <a:xfrm>
                            <a:off x="6665" y="2658"/>
                            <a:ext cx="3304" cy="2748"/>
                            <a:chOff x="6665" y="2658"/>
                            <a:chExt cx="3304" cy="2748"/>
                          </a:xfrm>
                        </wpg:grpSpPr>
                        <wps:wsp>
                          <wps:cNvPr id="6" name="Freeform 33"/>
                          <wps:cNvSpPr>
                            <a:spLocks/>
                          </wps:cNvSpPr>
                          <wps:spPr bwMode="auto">
                            <a:xfrm>
                              <a:off x="6665" y="2658"/>
                              <a:ext cx="3304" cy="2748"/>
                            </a:xfrm>
                            <a:custGeom>
                              <a:avLst/>
                              <a:gdLst>
                                <a:gd name="T0" fmla="+- 0 8182 6665"/>
                                <a:gd name="T1" fmla="*/ T0 w 3304"/>
                                <a:gd name="T2" fmla="+- 0 2662 2658"/>
                                <a:gd name="T3" fmla="*/ 2662 h 2748"/>
                                <a:gd name="T4" fmla="+- 0 7920 6665"/>
                                <a:gd name="T5" fmla="*/ T4 w 3304"/>
                                <a:gd name="T6" fmla="+- 0 2695 2658"/>
                                <a:gd name="T7" fmla="*/ 2695 h 2748"/>
                                <a:gd name="T8" fmla="+- 0 7674 6665"/>
                                <a:gd name="T9" fmla="*/ T8 w 3304"/>
                                <a:gd name="T10" fmla="+- 0 2758 2658"/>
                                <a:gd name="T11" fmla="*/ 2758 h 2748"/>
                                <a:gd name="T12" fmla="+- 0 7447 6665"/>
                                <a:gd name="T13" fmla="*/ T12 w 3304"/>
                                <a:gd name="T14" fmla="+- 0 2849 2658"/>
                                <a:gd name="T15" fmla="*/ 2849 h 2748"/>
                                <a:gd name="T16" fmla="+- 0 7242 6665"/>
                                <a:gd name="T17" fmla="*/ T16 w 3304"/>
                                <a:gd name="T18" fmla="+- 0 2965 2658"/>
                                <a:gd name="T19" fmla="*/ 2965 h 2748"/>
                                <a:gd name="T20" fmla="+- 0 7063 6665"/>
                                <a:gd name="T21" fmla="*/ T20 w 3304"/>
                                <a:gd name="T22" fmla="+- 0 3103 2658"/>
                                <a:gd name="T23" fmla="*/ 3103 h 2748"/>
                                <a:gd name="T24" fmla="+- 0 6912 6665"/>
                                <a:gd name="T25" fmla="*/ T24 w 3304"/>
                                <a:gd name="T26" fmla="+- 0 3261 2658"/>
                                <a:gd name="T27" fmla="*/ 3261 h 2748"/>
                                <a:gd name="T28" fmla="+- 0 6795 6665"/>
                                <a:gd name="T29" fmla="*/ T28 w 3304"/>
                                <a:gd name="T30" fmla="+- 0 3436 2658"/>
                                <a:gd name="T31" fmla="*/ 3436 h 2748"/>
                                <a:gd name="T32" fmla="+- 0 6713 6665"/>
                                <a:gd name="T33" fmla="*/ T32 w 3304"/>
                                <a:gd name="T34" fmla="+- 0 3626 2658"/>
                                <a:gd name="T35" fmla="*/ 3626 h 2748"/>
                                <a:gd name="T36" fmla="+- 0 6670 6665"/>
                                <a:gd name="T37" fmla="*/ T36 w 3304"/>
                                <a:gd name="T38" fmla="+- 0 3828 2658"/>
                                <a:gd name="T39" fmla="*/ 3828 h 2748"/>
                                <a:gd name="T40" fmla="+- 0 6666 6665"/>
                                <a:gd name="T41" fmla="*/ T40 w 3304"/>
                                <a:gd name="T42" fmla="+- 0 3978 2658"/>
                                <a:gd name="T43" fmla="*/ 3978 h 2748"/>
                                <a:gd name="T44" fmla="+- 0 6692 6665"/>
                                <a:gd name="T45" fmla="*/ T44 w 3304"/>
                                <a:gd name="T46" fmla="+- 0 4160 2658"/>
                                <a:gd name="T47" fmla="*/ 4160 h 2748"/>
                                <a:gd name="T48" fmla="+- 0 6750 6665"/>
                                <a:gd name="T49" fmla="*/ T48 w 3304"/>
                                <a:gd name="T50" fmla="+- 0 4336 2658"/>
                                <a:gd name="T51" fmla="*/ 4336 h 2748"/>
                                <a:gd name="T52" fmla="+- 0 6840 6665"/>
                                <a:gd name="T53" fmla="*/ T52 w 3304"/>
                                <a:gd name="T54" fmla="+- 0 4503 2658"/>
                                <a:gd name="T55" fmla="*/ 4503 h 2748"/>
                                <a:gd name="T56" fmla="+- 0 6960 6665"/>
                                <a:gd name="T57" fmla="*/ T56 w 3304"/>
                                <a:gd name="T58" fmla="+- 0 4660 2658"/>
                                <a:gd name="T59" fmla="*/ 4660 h 2748"/>
                                <a:gd name="T60" fmla="+- 0 7070 6665"/>
                                <a:gd name="T61" fmla="*/ T60 w 3304"/>
                                <a:gd name="T62" fmla="+- 0 4768 2658"/>
                                <a:gd name="T63" fmla="*/ 4768 h 2748"/>
                                <a:gd name="T64" fmla="+- 0 7566 6665"/>
                                <a:gd name="T65" fmla="*/ T64 w 3304"/>
                                <a:gd name="T66" fmla="+- 0 5068 2658"/>
                                <a:gd name="T67" fmla="*/ 5068 h 2748"/>
                                <a:gd name="T68" fmla="+- 0 9076 6665"/>
                                <a:gd name="T69" fmla="*/ T68 w 3304"/>
                                <a:gd name="T70" fmla="+- 0 5065 2658"/>
                                <a:gd name="T71" fmla="*/ 5065 h 2748"/>
                                <a:gd name="T72" fmla="+- 0 9293 6665"/>
                                <a:gd name="T73" fmla="*/ T72 w 3304"/>
                                <a:gd name="T74" fmla="+- 0 4961 2658"/>
                                <a:gd name="T75" fmla="*/ 4961 h 2748"/>
                                <a:gd name="T76" fmla="+- 0 9485 6665"/>
                                <a:gd name="T77" fmla="*/ T76 w 3304"/>
                                <a:gd name="T78" fmla="+- 0 4834 2658"/>
                                <a:gd name="T79" fmla="*/ 4834 h 2748"/>
                                <a:gd name="T80" fmla="+- 0 9650 6665"/>
                                <a:gd name="T81" fmla="*/ T80 w 3304"/>
                                <a:gd name="T82" fmla="+- 0 4685 2658"/>
                                <a:gd name="T83" fmla="*/ 4685 h 2748"/>
                                <a:gd name="T84" fmla="+- 0 9785 6665"/>
                                <a:gd name="T85" fmla="*/ T84 w 3304"/>
                                <a:gd name="T86" fmla="+- 0 4518 2658"/>
                                <a:gd name="T87" fmla="*/ 4518 h 2748"/>
                                <a:gd name="T88" fmla="+- 0 9885 6665"/>
                                <a:gd name="T89" fmla="*/ T88 w 3304"/>
                                <a:gd name="T90" fmla="+- 0 4335 2658"/>
                                <a:gd name="T91" fmla="*/ 4335 h 2748"/>
                                <a:gd name="T92" fmla="+- 0 9947 6665"/>
                                <a:gd name="T93" fmla="*/ T92 w 3304"/>
                                <a:gd name="T94" fmla="+- 0 4139 2658"/>
                                <a:gd name="T95" fmla="*/ 4139 h 2748"/>
                                <a:gd name="T96" fmla="+- 0 9969 6665"/>
                                <a:gd name="T97" fmla="*/ T96 w 3304"/>
                                <a:gd name="T98" fmla="+- 0 3933 2658"/>
                                <a:gd name="T99" fmla="*/ 3933 h 2748"/>
                                <a:gd name="T100" fmla="+- 0 9947 6665"/>
                                <a:gd name="T101" fmla="*/ T100 w 3304"/>
                                <a:gd name="T102" fmla="+- 0 3726 2658"/>
                                <a:gd name="T103" fmla="*/ 3726 h 2748"/>
                                <a:gd name="T104" fmla="+- 0 9885 6665"/>
                                <a:gd name="T105" fmla="*/ T104 w 3304"/>
                                <a:gd name="T106" fmla="+- 0 3530 2658"/>
                                <a:gd name="T107" fmla="*/ 3530 h 2748"/>
                                <a:gd name="T108" fmla="+- 0 9785 6665"/>
                                <a:gd name="T109" fmla="*/ T108 w 3304"/>
                                <a:gd name="T110" fmla="+- 0 3347 2658"/>
                                <a:gd name="T111" fmla="*/ 3347 h 2748"/>
                                <a:gd name="T112" fmla="+- 0 9650 6665"/>
                                <a:gd name="T113" fmla="*/ T112 w 3304"/>
                                <a:gd name="T114" fmla="+- 0 3180 2658"/>
                                <a:gd name="T115" fmla="*/ 3180 h 2748"/>
                                <a:gd name="T116" fmla="+- 0 9485 6665"/>
                                <a:gd name="T117" fmla="*/ T116 w 3304"/>
                                <a:gd name="T118" fmla="+- 0 3031 2658"/>
                                <a:gd name="T119" fmla="*/ 3031 h 2748"/>
                                <a:gd name="T120" fmla="+- 0 9293 6665"/>
                                <a:gd name="T121" fmla="*/ T120 w 3304"/>
                                <a:gd name="T122" fmla="+- 0 2904 2658"/>
                                <a:gd name="T123" fmla="*/ 2904 h 2748"/>
                                <a:gd name="T124" fmla="+- 0 9076 6665"/>
                                <a:gd name="T125" fmla="*/ T124 w 3304"/>
                                <a:gd name="T126" fmla="+- 0 2800 2658"/>
                                <a:gd name="T127" fmla="*/ 2800 h 2748"/>
                                <a:gd name="T128" fmla="+- 0 8839 6665"/>
                                <a:gd name="T129" fmla="*/ T128 w 3304"/>
                                <a:gd name="T130" fmla="+- 0 2723 2658"/>
                                <a:gd name="T131" fmla="*/ 2723 h 2748"/>
                                <a:gd name="T132" fmla="+- 0 8585 6665"/>
                                <a:gd name="T133" fmla="*/ T132 w 3304"/>
                                <a:gd name="T134" fmla="+- 0 2675 2658"/>
                                <a:gd name="T135" fmla="*/ 2675 h 2748"/>
                                <a:gd name="T136" fmla="+- 0 8317 6665"/>
                                <a:gd name="T137" fmla="*/ T136 w 3304"/>
                                <a:gd name="T138" fmla="+- 0 2658 2658"/>
                                <a:gd name="T139" fmla="*/ 2658 h 2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304" h="2748">
                                  <a:moveTo>
                                    <a:pt x="1652" y="0"/>
                                  </a:moveTo>
                                  <a:lnTo>
                                    <a:pt x="1517" y="4"/>
                                  </a:lnTo>
                                  <a:lnTo>
                                    <a:pt x="1384" y="17"/>
                                  </a:lnTo>
                                  <a:lnTo>
                                    <a:pt x="1255" y="37"/>
                                  </a:lnTo>
                                  <a:lnTo>
                                    <a:pt x="1130" y="65"/>
                                  </a:lnTo>
                                  <a:lnTo>
                                    <a:pt x="1009" y="100"/>
                                  </a:lnTo>
                                  <a:lnTo>
                                    <a:pt x="893" y="142"/>
                                  </a:lnTo>
                                  <a:lnTo>
                                    <a:pt x="782" y="191"/>
                                  </a:lnTo>
                                  <a:lnTo>
                                    <a:pt x="676" y="246"/>
                                  </a:lnTo>
                                  <a:lnTo>
                                    <a:pt x="577" y="307"/>
                                  </a:lnTo>
                                  <a:lnTo>
                                    <a:pt x="484" y="373"/>
                                  </a:lnTo>
                                  <a:lnTo>
                                    <a:pt x="398" y="445"/>
                                  </a:lnTo>
                                  <a:lnTo>
                                    <a:pt x="319" y="522"/>
                                  </a:lnTo>
                                  <a:lnTo>
                                    <a:pt x="247" y="603"/>
                                  </a:lnTo>
                                  <a:lnTo>
                                    <a:pt x="184" y="689"/>
                                  </a:lnTo>
                                  <a:lnTo>
                                    <a:pt x="130" y="778"/>
                                  </a:lnTo>
                                  <a:lnTo>
                                    <a:pt x="84" y="872"/>
                                  </a:lnTo>
                                  <a:lnTo>
                                    <a:pt x="48" y="968"/>
                                  </a:lnTo>
                                  <a:lnTo>
                                    <a:pt x="22" y="1068"/>
                                  </a:lnTo>
                                  <a:lnTo>
                                    <a:pt x="5" y="117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" y="1320"/>
                                  </a:lnTo>
                                  <a:lnTo>
                                    <a:pt x="10" y="1412"/>
                                  </a:lnTo>
                                  <a:lnTo>
                                    <a:pt x="27" y="1502"/>
                                  </a:lnTo>
                                  <a:lnTo>
                                    <a:pt x="52" y="1591"/>
                                  </a:lnTo>
                                  <a:lnTo>
                                    <a:pt x="85" y="1678"/>
                                  </a:lnTo>
                                  <a:lnTo>
                                    <a:pt x="126" y="1763"/>
                                  </a:lnTo>
                                  <a:lnTo>
                                    <a:pt x="175" y="1845"/>
                                  </a:lnTo>
                                  <a:lnTo>
                                    <a:pt x="231" y="1925"/>
                                  </a:lnTo>
                                  <a:lnTo>
                                    <a:pt x="295" y="2002"/>
                                  </a:lnTo>
                                  <a:lnTo>
                                    <a:pt x="366" y="2075"/>
                                  </a:lnTo>
                                  <a:lnTo>
                                    <a:pt x="405" y="2110"/>
                                  </a:lnTo>
                                  <a:lnTo>
                                    <a:pt x="158" y="2748"/>
                                  </a:lnTo>
                                  <a:lnTo>
                                    <a:pt x="901" y="2410"/>
                                  </a:lnTo>
                                  <a:lnTo>
                                    <a:pt x="2403" y="2410"/>
                                  </a:lnTo>
                                  <a:lnTo>
                                    <a:pt x="2411" y="2407"/>
                                  </a:lnTo>
                                  <a:lnTo>
                                    <a:pt x="2522" y="2358"/>
                                  </a:lnTo>
                                  <a:lnTo>
                                    <a:pt x="2628" y="2303"/>
                                  </a:lnTo>
                                  <a:lnTo>
                                    <a:pt x="2727" y="2242"/>
                                  </a:lnTo>
                                  <a:lnTo>
                                    <a:pt x="2820" y="2176"/>
                                  </a:lnTo>
                                  <a:lnTo>
                                    <a:pt x="2906" y="2104"/>
                                  </a:lnTo>
                                  <a:lnTo>
                                    <a:pt x="2985" y="2027"/>
                                  </a:lnTo>
                                  <a:lnTo>
                                    <a:pt x="3056" y="1946"/>
                                  </a:lnTo>
                                  <a:lnTo>
                                    <a:pt x="3120" y="1860"/>
                                  </a:lnTo>
                                  <a:lnTo>
                                    <a:pt x="3174" y="1771"/>
                                  </a:lnTo>
                                  <a:lnTo>
                                    <a:pt x="3220" y="1677"/>
                                  </a:lnTo>
                                  <a:lnTo>
                                    <a:pt x="3256" y="1581"/>
                                  </a:lnTo>
                                  <a:lnTo>
                                    <a:pt x="3282" y="1481"/>
                                  </a:lnTo>
                                  <a:lnTo>
                                    <a:pt x="3299" y="1379"/>
                                  </a:lnTo>
                                  <a:lnTo>
                                    <a:pt x="3304" y="1275"/>
                                  </a:lnTo>
                                  <a:lnTo>
                                    <a:pt x="3299" y="1170"/>
                                  </a:lnTo>
                                  <a:lnTo>
                                    <a:pt x="3282" y="1068"/>
                                  </a:lnTo>
                                  <a:lnTo>
                                    <a:pt x="3256" y="968"/>
                                  </a:lnTo>
                                  <a:lnTo>
                                    <a:pt x="3220" y="872"/>
                                  </a:lnTo>
                                  <a:lnTo>
                                    <a:pt x="3174" y="778"/>
                                  </a:lnTo>
                                  <a:lnTo>
                                    <a:pt x="3120" y="689"/>
                                  </a:lnTo>
                                  <a:lnTo>
                                    <a:pt x="3056" y="603"/>
                                  </a:lnTo>
                                  <a:lnTo>
                                    <a:pt x="2985" y="522"/>
                                  </a:lnTo>
                                  <a:lnTo>
                                    <a:pt x="2906" y="445"/>
                                  </a:lnTo>
                                  <a:lnTo>
                                    <a:pt x="2820" y="373"/>
                                  </a:lnTo>
                                  <a:lnTo>
                                    <a:pt x="2727" y="307"/>
                                  </a:lnTo>
                                  <a:lnTo>
                                    <a:pt x="2628" y="246"/>
                                  </a:lnTo>
                                  <a:lnTo>
                                    <a:pt x="2522" y="191"/>
                                  </a:lnTo>
                                  <a:lnTo>
                                    <a:pt x="2411" y="142"/>
                                  </a:lnTo>
                                  <a:lnTo>
                                    <a:pt x="2295" y="100"/>
                                  </a:lnTo>
                                  <a:lnTo>
                                    <a:pt x="2174" y="65"/>
                                  </a:lnTo>
                                  <a:lnTo>
                                    <a:pt x="2049" y="37"/>
                                  </a:lnTo>
                                  <a:lnTo>
                                    <a:pt x="1920" y="1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6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2"/>
                          <wps:cNvSpPr>
                            <a:spLocks/>
                          </wps:cNvSpPr>
                          <wps:spPr bwMode="auto">
                            <a:xfrm>
                              <a:off x="6665" y="2658"/>
                              <a:ext cx="3304" cy="2748"/>
                            </a:xfrm>
                            <a:custGeom>
                              <a:avLst/>
                              <a:gdLst>
                                <a:gd name="T0" fmla="+- 0 9068 6665"/>
                                <a:gd name="T1" fmla="*/ T0 w 3304"/>
                                <a:gd name="T2" fmla="+- 0 5068 2658"/>
                                <a:gd name="T3" fmla="*/ 5068 h 2748"/>
                                <a:gd name="T4" fmla="+- 0 7566 6665"/>
                                <a:gd name="T5" fmla="*/ T4 w 3304"/>
                                <a:gd name="T6" fmla="+- 0 5068 2658"/>
                                <a:gd name="T7" fmla="*/ 5068 h 2748"/>
                                <a:gd name="T8" fmla="+- 0 7601 6665"/>
                                <a:gd name="T9" fmla="*/ T8 w 3304"/>
                                <a:gd name="T10" fmla="+- 0 5081 2658"/>
                                <a:gd name="T11" fmla="*/ 5081 h 2748"/>
                                <a:gd name="T12" fmla="+- 0 7672 6665"/>
                                <a:gd name="T13" fmla="*/ T12 w 3304"/>
                                <a:gd name="T14" fmla="+- 0 5106 2658"/>
                                <a:gd name="T15" fmla="*/ 5106 h 2748"/>
                                <a:gd name="T16" fmla="+- 0 7745 6665"/>
                                <a:gd name="T17" fmla="*/ T16 w 3304"/>
                                <a:gd name="T18" fmla="+- 0 5128 2658"/>
                                <a:gd name="T19" fmla="*/ 5128 h 2748"/>
                                <a:gd name="T20" fmla="+- 0 7818 6665"/>
                                <a:gd name="T21" fmla="*/ T20 w 3304"/>
                                <a:gd name="T22" fmla="+- 0 5148 2658"/>
                                <a:gd name="T23" fmla="*/ 5148 h 2748"/>
                                <a:gd name="T24" fmla="+- 0 7893 6665"/>
                                <a:gd name="T25" fmla="*/ T24 w 3304"/>
                                <a:gd name="T26" fmla="+- 0 5164 2658"/>
                                <a:gd name="T27" fmla="*/ 5164 h 2748"/>
                                <a:gd name="T28" fmla="+- 0 7969 6665"/>
                                <a:gd name="T29" fmla="*/ T28 w 3304"/>
                                <a:gd name="T30" fmla="+- 0 5178 2658"/>
                                <a:gd name="T31" fmla="*/ 5178 h 2748"/>
                                <a:gd name="T32" fmla="+- 0 8045 6665"/>
                                <a:gd name="T33" fmla="*/ T32 w 3304"/>
                                <a:gd name="T34" fmla="+- 0 5190 2658"/>
                                <a:gd name="T35" fmla="*/ 5190 h 2748"/>
                                <a:gd name="T36" fmla="+- 0 8122 6665"/>
                                <a:gd name="T37" fmla="*/ T36 w 3304"/>
                                <a:gd name="T38" fmla="+- 0 5198 2658"/>
                                <a:gd name="T39" fmla="*/ 5198 h 2748"/>
                                <a:gd name="T40" fmla="+- 0 8200 6665"/>
                                <a:gd name="T41" fmla="*/ T40 w 3304"/>
                                <a:gd name="T42" fmla="+- 0 5204 2658"/>
                                <a:gd name="T43" fmla="*/ 5204 h 2748"/>
                                <a:gd name="T44" fmla="+- 0 8278 6665"/>
                                <a:gd name="T45" fmla="*/ T44 w 3304"/>
                                <a:gd name="T46" fmla="+- 0 5207 2658"/>
                                <a:gd name="T47" fmla="*/ 5207 h 2748"/>
                                <a:gd name="T48" fmla="+- 0 8317 6665"/>
                                <a:gd name="T49" fmla="*/ T48 w 3304"/>
                                <a:gd name="T50" fmla="+- 0 5207 2658"/>
                                <a:gd name="T51" fmla="*/ 5207 h 2748"/>
                                <a:gd name="T52" fmla="+- 0 8452 6665"/>
                                <a:gd name="T53" fmla="*/ T52 w 3304"/>
                                <a:gd name="T54" fmla="+- 0 5203 2658"/>
                                <a:gd name="T55" fmla="*/ 5203 h 2748"/>
                                <a:gd name="T56" fmla="+- 0 8585 6665"/>
                                <a:gd name="T57" fmla="*/ T56 w 3304"/>
                                <a:gd name="T58" fmla="+- 0 5190 2658"/>
                                <a:gd name="T59" fmla="*/ 5190 h 2748"/>
                                <a:gd name="T60" fmla="+- 0 8714 6665"/>
                                <a:gd name="T61" fmla="*/ T60 w 3304"/>
                                <a:gd name="T62" fmla="+- 0 5170 2658"/>
                                <a:gd name="T63" fmla="*/ 5170 h 2748"/>
                                <a:gd name="T64" fmla="+- 0 8839 6665"/>
                                <a:gd name="T65" fmla="*/ T64 w 3304"/>
                                <a:gd name="T66" fmla="+- 0 5142 2658"/>
                                <a:gd name="T67" fmla="*/ 5142 h 2748"/>
                                <a:gd name="T68" fmla="+- 0 8960 6665"/>
                                <a:gd name="T69" fmla="*/ T68 w 3304"/>
                                <a:gd name="T70" fmla="+- 0 5107 2658"/>
                                <a:gd name="T71" fmla="*/ 5107 h 2748"/>
                                <a:gd name="T72" fmla="+- 0 9068 6665"/>
                                <a:gd name="T73" fmla="*/ T72 w 3304"/>
                                <a:gd name="T74" fmla="+- 0 5068 2658"/>
                                <a:gd name="T75" fmla="*/ 5068 h 2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304" h="2748">
                                  <a:moveTo>
                                    <a:pt x="2403" y="2410"/>
                                  </a:moveTo>
                                  <a:lnTo>
                                    <a:pt x="901" y="2410"/>
                                  </a:lnTo>
                                  <a:lnTo>
                                    <a:pt x="936" y="2423"/>
                                  </a:lnTo>
                                  <a:lnTo>
                                    <a:pt x="1007" y="2448"/>
                                  </a:lnTo>
                                  <a:lnTo>
                                    <a:pt x="1080" y="2470"/>
                                  </a:lnTo>
                                  <a:lnTo>
                                    <a:pt x="1153" y="2490"/>
                                  </a:lnTo>
                                  <a:lnTo>
                                    <a:pt x="1228" y="2506"/>
                                  </a:lnTo>
                                  <a:lnTo>
                                    <a:pt x="1304" y="2520"/>
                                  </a:lnTo>
                                  <a:lnTo>
                                    <a:pt x="1380" y="2532"/>
                                  </a:lnTo>
                                  <a:lnTo>
                                    <a:pt x="1457" y="2540"/>
                                  </a:lnTo>
                                  <a:lnTo>
                                    <a:pt x="1535" y="2546"/>
                                  </a:lnTo>
                                  <a:lnTo>
                                    <a:pt x="1613" y="2549"/>
                                  </a:lnTo>
                                  <a:lnTo>
                                    <a:pt x="1652" y="2549"/>
                                  </a:lnTo>
                                  <a:lnTo>
                                    <a:pt x="1787" y="2545"/>
                                  </a:lnTo>
                                  <a:lnTo>
                                    <a:pt x="1920" y="2532"/>
                                  </a:lnTo>
                                  <a:lnTo>
                                    <a:pt x="2049" y="2512"/>
                                  </a:lnTo>
                                  <a:lnTo>
                                    <a:pt x="2174" y="2484"/>
                                  </a:lnTo>
                                  <a:lnTo>
                                    <a:pt x="2295" y="2449"/>
                                  </a:lnTo>
                                  <a:lnTo>
                                    <a:pt x="2403" y="24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9"/>
                        <wpg:cNvGrpSpPr>
                          <a:grpSpLocks/>
                        </wpg:cNvGrpSpPr>
                        <wpg:grpSpPr bwMode="auto">
                          <a:xfrm>
                            <a:off x="6665" y="2658"/>
                            <a:ext cx="3304" cy="2748"/>
                            <a:chOff x="6665" y="2658"/>
                            <a:chExt cx="3304" cy="2748"/>
                          </a:xfrm>
                        </wpg:grpSpPr>
                        <wps:wsp>
                          <wps:cNvPr id="9" name="Freeform 30"/>
                          <wps:cNvSpPr>
                            <a:spLocks/>
                          </wps:cNvSpPr>
                          <wps:spPr bwMode="auto">
                            <a:xfrm>
                              <a:off x="6665" y="2658"/>
                              <a:ext cx="3304" cy="2748"/>
                            </a:xfrm>
                            <a:custGeom>
                              <a:avLst/>
                              <a:gdLst>
                                <a:gd name="T0" fmla="+- 0 6995 6665"/>
                                <a:gd name="T1" fmla="*/ T0 w 3304"/>
                                <a:gd name="T2" fmla="+- 0 4697 2658"/>
                                <a:gd name="T3" fmla="*/ 4697 h 2748"/>
                                <a:gd name="T4" fmla="+- 0 6867 6665"/>
                                <a:gd name="T5" fmla="*/ T4 w 3304"/>
                                <a:gd name="T6" fmla="+- 0 4543 2658"/>
                                <a:gd name="T7" fmla="*/ 4543 h 2748"/>
                                <a:gd name="T8" fmla="+- 0 6769 6665"/>
                                <a:gd name="T9" fmla="*/ T8 w 3304"/>
                                <a:gd name="T10" fmla="+- 0 4378 2658"/>
                                <a:gd name="T11" fmla="*/ 4378 h 2748"/>
                                <a:gd name="T12" fmla="+- 0 6703 6665"/>
                                <a:gd name="T13" fmla="*/ T12 w 3304"/>
                                <a:gd name="T14" fmla="+- 0 4205 2658"/>
                                <a:gd name="T15" fmla="*/ 4205 h 2748"/>
                                <a:gd name="T16" fmla="+- 0 6669 6665"/>
                                <a:gd name="T17" fmla="*/ T16 w 3304"/>
                                <a:gd name="T18" fmla="+- 0 4024 2658"/>
                                <a:gd name="T19" fmla="*/ 4024 h 2748"/>
                                <a:gd name="T20" fmla="+- 0 6670 6665"/>
                                <a:gd name="T21" fmla="*/ T20 w 3304"/>
                                <a:gd name="T22" fmla="+- 0 3828 2658"/>
                                <a:gd name="T23" fmla="*/ 3828 h 2748"/>
                                <a:gd name="T24" fmla="+- 0 6713 6665"/>
                                <a:gd name="T25" fmla="*/ T24 w 3304"/>
                                <a:gd name="T26" fmla="+- 0 3626 2658"/>
                                <a:gd name="T27" fmla="*/ 3626 h 2748"/>
                                <a:gd name="T28" fmla="+- 0 6795 6665"/>
                                <a:gd name="T29" fmla="*/ T28 w 3304"/>
                                <a:gd name="T30" fmla="+- 0 3436 2658"/>
                                <a:gd name="T31" fmla="*/ 3436 h 2748"/>
                                <a:gd name="T32" fmla="+- 0 6912 6665"/>
                                <a:gd name="T33" fmla="*/ T32 w 3304"/>
                                <a:gd name="T34" fmla="+- 0 3261 2658"/>
                                <a:gd name="T35" fmla="*/ 3261 h 2748"/>
                                <a:gd name="T36" fmla="+- 0 7063 6665"/>
                                <a:gd name="T37" fmla="*/ T36 w 3304"/>
                                <a:gd name="T38" fmla="+- 0 3103 2658"/>
                                <a:gd name="T39" fmla="*/ 3103 h 2748"/>
                                <a:gd name="T40" fmla="+- 0 7242 6665"/>
                                <a:gd name="T41" fmla="*/ T40 w 3304"/>
                                <a:gd name="T42" fmla="+- 0 2965 2658"/>
                                <a:gd name="T43" fmla="*/ 2965 h 2748"/>
                                <a:gd name="T44" fmla="+- 0 7447 6665"/>
                                <a:gd name="T45" fmla="*/ T44 w 3304"/>
                                <a:gd name="T46" fmla="+- 0 2849 2658"/>
                                <a:gd name="T47" fmla="*/ 2849 h 2748"/>
                                <a:gd name="T48" fmla="+- 0 7674 6665"/>
                                <a:gd name="T49" fmla="*/ T48 w 3304"/>
                                <a:gd name="T50" fmla="+- 0 2758 2658"/>
                                <a:gd name="T51" fmla="*/ 2758 h 2748"/>
                                <a:gd name="T52" fmla="+- 0 7920 6665"/>
                                <a:gd name="T53" fmla="*/ T52 w 3304"/>
                                <a:gd name="T54" fmla="+- 0 2695 2658"/>
                                <a:gd name="T55" fmla="*/ 2695 h 2748"/>
                                <a:gd name="T56" fmla="+- 0 8182 6665"/>
                                <a:gd name="T57" fmla="*/ T56 w 3304"/>
                                <a:gd name="T58" fmla="+- 0 2662 2658"/>
                                <a:gd name="T59" fmla="*/ 2662 h 2748"/>
                                <a:gd name="T60" fmla="+- 0 8452 6665"/>
                                <a:gd name="T61" fmla="*/ T60 w 3304"/>
                                <a:gd name="T62" fmla="+- 0 2662 2658"/>
                                <a:gd name="T63" fmla="*/ 2662 h 2748"/>
                                <a:gd name="T64" fmla="+- 0 8714 6665"/>
                                <a:gd name="T65" fmla="*/ T64 w 3304"/>
                                <a:gd name="T66" fmla="+- 0 2695 2658"/>
                                <a:gd name="T67" fmla="*/ 2695 h 2748"/>
                                <a:gd name="T68" fmla="+- 0 8960 6665"/>
                                <a:gd name="T69" fmla="*/ T68 w 3304"/>
                                <a:gd name="T70" fmla="+- 0 2758 2658"/>
                                <a:gd name="T71" fmla="*/ 2758 h 2748"/>
                                <a:gd name="T72" fmla="+- 0 9187 6665"/>
                                <a:gd name="T73" fmla="*/ T72 w 3304"/>
                                <a:gd name="T74" fmla="+- 0 2849 2658"/>
                                <a:gd name="T75" fmla="*/ 2849 h 2748"/>
                                <a:gd name="T76" fmla="+- 0 9392 6665"/>
                                <a:gd name="T77" fmla="*/ T76 w 3304"/>
                                <a:gd name="T78" fmla="+- 0 2965 2658"/>
                                <a:gd name="T79" fmla="*/ 2965 h 2748"/>
                                <a:gd name="T80" fmla="+- 0 9571 6665"/>
                                <a:gd name="T81" fmla="*/ T80 w 3304"/>
                                <a:gd name="T82" fmla="+- 0 3103 2658"/>
                                <a:gd name="T83" fmla="*/ 3103 h 2748"/>
                                <a:gd name="T84" fmla="+- 0 9721 6665"/>
                                <a:gd name="T85" fmla="*/ T84 w 3304"/>
                                <a:gd name="T86" fmla="+- 0 3261 2658"/>
                                <a:gd name="T87" fmla="*/ 3261 h 2748"/>
                                <a:gd name="T88" fmla="+- 0 9839 6665"/>
                                <a:gd name="T89" fmla="*/ T88 w 3304"/>
                                <a:gd name="T90" fmla="+- 0 3436 2658"/>
                                <a:gd name="T91" fmla="*/ 3436 h 2748"/>
                                <a:gd name="T92" fmla="+- 0 9921 6665"/>
                                <a:gd name="T93" fmla="*/ T92 w 3304"/>
                                <a:gd name="T94" fmla="+- 0 3626 2658"/>
                                <a:gd name="T95" fmla="*/ 3626 h 2748"/>
                                <a:gd name="T96" fmla="+- 0 9964 6665"/>
                                <a:gd name="T97" fmla="*/ T96 w 3304"/>
                                <a:gd name="T98" fmla="+- 0 3828 2658"/>
                                <a:gd name="T99" fmla="*/ 3828 h 2748"/>
                                <a:gd name="T100" fmla="+- 0 9964 6665"/>
                                <a:gd name="T101" fmla="*/ T100 w 3304"/>
                                <a:gd name="T102" fmla="+- 0 4037 2658"/>
                                <a:gd name="T103" fmla="*/ 4037 h 2748"/>
                                <a:gd name="T104" fmla="+- 0 9921 6665"/>
                                <a:gd name="T105" fmla="*/ T104 w 3304"/>
                                <a:gd name="T106" fmla="+- 0 4239 2658"/>
                                <a:gd name="T107" fmla="*/ 4239 h 2748"/>
                                <a:gd name="T108" fmla="+- 0 9839 6665"/>
                                <a:gd name="T109" fmla="*/ T108 w 3304"/>
                                <a:gd name="T110" fmla="+- 0 4429 2658"/>
                                <a:gd name="T111" fmla="*/ 4429 h 2748"/>
                                <a:gd name="T112" fmla="+- 0 9721 6665"/>
                                <a:gd name="T113" fmla="*/ T112 w 3304"/>
                                <a:gd name="T114" fmla="+- 0 4604 2658"/>
                                <a:gd name="T115" fmla="*/ 4604 h 2748"/>
                                <a:gd name="T116" fmla="+- 0 9571 6665"/>
                                <a:gd name="T117" fmla="*/ T116 w 3304"/>
                                <a:gd name="T118" fmla="+- 0 4762 2658"/>
                                <a:gd name="T119" fmla="*/ 4762 h 2748"/>
                                <a:gd name="T120" fmla="+- 0 9392 6665"/>
                                <a:gd name="T121" fmla="*/ T120 w 3304"/>
                                <a:gd name="T122" fmla="+- 0 4900 2658"/>
                                <a:gd name="T123" fmla="*/ 4900 h 2748"/>
                                <a:gd name="T124" fmla="+- 0 9187 6665"/>
                                <a:gd name="T125" fmla="*/ T124 w 3304"/>
                                <a:gd name="T126" fmla="+- 0 5016 2658"/>
                                <a:gd name="T127" fmla="*/ 5016 h 2748"/>
                                <a:gd name="T128" fmla="+- 0 8960 6665"/>
                                <a:gd name="T129" fmla="*/ T128 w 3304"/>
                                <a:gd name="T130" fmla="+- 0 5107 2658"/>
                                <a:gd name="T131" fmla="*/ 5107 h 2748"/>
                                <a:gd name="T132" fmla="+- 0 8714 6665"/>
                                <a:gd name="T133" fmla="*/ T132 w 3304"/>
                                <a:gd name="T134" fmla="+- 0 5170 2658"/>
                                <a:gd name="T135" fmla="*/ 5170 h 2748"/>
                                <a:gd name="T136" fmla="+- 0 8452 6665"/>
                                <a:gd name="T137" fmla="*/ T136 w 3304"/>
                                <a:gd name="T138" fmla="+- 0 5203 2658"/>
                                <a:gd name="T139" fmla="*/ 5203 h 2748"/>
                                <a:gd name="T140" fmla="+- 0 8278 6665"/>
                                <a:gd name="T141" fmla="*/ T140 w 3304"/>
                                <a:gd name="T142" fmla="+- 0 5207 2658"/>
                                <a:gd name="T143" fmla="*/ 5207 h 2748"/>
                                <a:gd name="T144" fmla="+- 0 8122 6665"/>
                                <a:gd name="T145" fmla="*/ T144 w 3304"/>
                                <a:gd name="T146" fmla="+- 0 5198 2658"/>
                                <a:gd name="T147" fmla="*/ 5198 h 2748"/>
                                <a:gd name="T148" fmla="+- 0 7969 6665"/>
                                <a:gd name="T149" fmla="*/ T148 w 3304"/>
                                <a:gd name="T150" fmla="+- 0 5178 2658"/>
                                <a:gd name="T151" fmla="*/ 5178 h 2748"/>
                                <a:gd name="T152" fmla="+- 0 7818 6665"/>
                                <a:gd name="T153" fmla="*/ T152 w 3304"/>
                                <a:gd name="T154" fmla="+- 0 5148 2658"/>
                                <a:gd name="T155" fmla="*/ 5148 h 2748"/>
                                <a:gd name="T156" fmla="+- 0 7672 6665"/>
                                <a:gd name="T157" fmla="*/ T156 w 3304"/>
                                <a:gd name="T158" fmla="+- 0 5106 2658"/>
                                <a:gd name="T159" fmla="*/ 5106 h 2748"/>
                                <a:gd name="T160" fmla="+- 0 7566 6665"/>
                                <a:gd name="T161" fmla="*/ T160 w 3304"/>
                                <a:gd name="T162" fmla="+- 0 5068 2658"/>
                                <a:gd name="T163" fmla="*/ 5068 h 2748"/>
                                <a:gd name="T164" fmla="+- 0 7070 6665"/>
                                <a:gd name="T165" fmla="*/ T164 w 3304"/>
                                <a:gd name="T166" fmla="+- 0 4768 2658"/>
                                <a:gd name="T167" fmla="*/ 4768 h 2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304" h="2748">
                                  <a:moveTo>
                                    <a:pt x="405" y="2110"/>
                                  </a:moveTo>
                                  <a:lnTo>
                                    <a:pt x="330" y="2039"/>
                                  </a:lnTo>
                                  <a:lnTo>
                                    <a:pt x="262" y="1964"/>
                                  </a:lnTo>
                                  <a:lnTo>
                                    <a:pt x="202" y="1885"/>
                                  </a:lnTo>
                                  <a:lnTo>
                                    <a:pt x="149" y="1804"/>
                                  </a:lnTo>
                                  <a:lnTo>
                                    <a:pt x="104" y="1720"/>
                                  </a:lnTo>
                                  <a:lnTo>
                                    <a:pt x="67" y="1634"/>
                                  </a:lnTo>
                                  <a:lnTo>
                                    <a:pt x="38" y="1547"/>
                                  </a:lnTo>
                                  <a:lnTo>
                                    <a:pt x="17" y="1457"/>
                                  </a:lnTo>
                                  <a:lnTo>
                                    <a:pt x="4" y="1366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5" y="1170"/>
                                  </a:lnTo>
                                  <a:lnTo>
                                    <a:pt x="22" y="1068"/>
                                  </a:lnTo>
                                  <a:lnTo>
                                    <a:pt x="48" y="968"/>
                                  </a:lnTo>
                                  <a:lnTo>
                                    <a:pt x="84" y="872"/>
                                  </a:lnTo>
                                  <a:lnTo>
                                    <a:pt x="130" y="778"/>
                                  </a:lnTo>
                                  <a:lnTo>
                                    <a:pt x="184" y="689"/>
                                  </a:lnTo>
                                  <a:lnTo>
                                    <a:pt x="247" y="603"/>
                                  </a:lnTo>
                                  <a:lnTo>
                                    <a:pt x="319" y="522"/>
                                  </a:lnTo>
                                  <a:lnTo>
                                    <a:pt x="398" y="445"/>
                                  </a:lnTo>
                                  <a:lnTo>
                                    <a:pt x="484" y="373"/>
                                  </a:lnTo>
                                  <a:lnTo>
                                    <a:pt x="577" y="307"/>
                                  </a:lnTo>
                                  <a:lnTo>
                                    <a:pt x="676" y="246"/>
                                  </a:lnTo>
                                  <a:lnTo>
                                    <a:pt x="782" y="191"/>
                                  </a:lnTo>
                                  <a:lnTo>
                                    <a:pt x="893" y="142"/>
                                  </a:lnTo>
                                  <a:lnTo>
                                    <a:pt x="1009" y="100"/>
                                  </a:lnTo>
                                  <a:lnTo>
                                    <a:pt x="1130" y="65"/>
                                  </a:lnTo>
                                  <a:lnTo>
                                    <a:pt x="1255" y="37"/>
                                  </a:lnTo>
                                  <a:lnTo>
                                    <a:pt x="1384" y="17"/>
                                  </a:lnTo>
                                  <a:lnTo>
                                    <a:pt x="1517" y="4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920" y="17"/>
                                  </a:lnTo>
                                  <a:lnTo>
                                    <a:pt x="2049" y="37"/>
                                  </a:lnTo>
                                  <a:lnTo>
                                    <a:pt x="2174" y="65"/>
                                  </a:lnTo>
                                  <a:lnTo>
                                    <a:pt x="2295" y="100"/>
                                  </a:lnTo>
                                  <a:lnTo>
                                    <a:pt x="2411" y="142"/>
                                  </a:lnTo>
                                  <a:lnTo>
                                    <a:pt x="2522" y="191"/>
                                  </a:lnTo>
                                  <a:lnTo>
                                    <a:pt x="2628" y="246"/>
                                  </a:lnTo>
                                  <a:lnTo>
                                    <a:pt x="2727" y="307"/>
                                  </a:lnTo>
                                  <a:lnTo>
                                    <a:pt x="2820" y="373"/>
                                  </a:lnTo>
                                  <a:lnTo>
                                    <a:pt x="2906" y="445"/>
                                  </a:lnTo>
                                  <a:lnTo>
                                    <a:pt x="2985" y="522"/>
                                  </a:lnTo>
                                  <a:lnTo>
                                    <a:pt x="3056" y="603"/>
                                  </a:lnTo>
                                  <a:lnTo>
                                    <a:pt x="3120" y="689"/>
                                  </a:lnTo>
                                  <a:lnTo>
                                    <a:pt x="3174" y="778"/>
                                  </a:lnTo>
                                  <a:lnTo>
                                    <a:pt x="3220" y="872"/>
                                  </a:lnTo>
                                  <a:lnTo>
                                    <a:pt x="3256" y="968"/>
                                  </a:lnTo>
                                  <a:lnTo>
                                    <a:pt x="3282" y="1068"/>
                                  </a:lnTo>
                                  <a:lnTo>
                                    <a:pt x="3299" y="1170"/>
                                  </a:lnTo>
                                  <a:lnTo>
                                    <a:pt x="3304" y="1275"/>
                                  </a:lnTo>
                                  <a:lnTo>
                                    <a:pt x="3299" y="1379"/>
                                  </a:lnTo>
                                  <a:lnTo>
                                    <a:pt x="3282" y="1481"/>
                                  </a:lnTo>
                                  <a:lnTo>
                                    <a:pt x="3256" y="1581"/>
                                  </a:lnTo>
                                  <a:lnTo>
                                    <a:pt x="3220" y="1677"/>
                                  </a:lnTo>
                                  <a:lnTo>
                                    <a:pt x="3174" y="1771"/>
                                  </a:lnTo>
                                  <a:lnTo>
                                    <a:pt x="3120" y="1860"/>
                                  </a:lnTo>
                                  <a:lnTo>
                                    <a:pt x="3056" y="1946"/>
                                  </a:lnTo>
                                  <a:lnTo>
                                    <a:pt x="2985" y="2027"/>
                                  </a:lnTo>
                                  <a:lnTo>
                                    <a:pt x="2906" y="2104"/>
                                  </a:lnTo>
                                  <a:lnTo>
                                    <a:pt x="2820" y="2176"/>
                                  </a:lnTo>
                                  <a:lnTo>
                                    <a:pt x="2727" y="2242"/>
                                  </a:lnTo>
                                  <a:lnTo>
                                    <a:pt x="2628" y="2303"/>
                                  </a:lnTo>
                                  <a:lnTo>
                                    <a:pt x="2522" y="2358"/>
                                  </a:lnTo>
                                  <a:lnTo>
                                    <a:pt x="2411" y="2407"/>
                                  </a:lnTo>
                                  <a:lnTo>
                                    <a:pt x="2295" y="2449"/>
                                  </a:lnTo>
                                  <a:lnTo>
                                    <a:pt x="2174" y="2484"/>
                                  </a:lnTo>
                                  <a:lnTo>
                                    <a:pt x="2049" y="2512"/>
                                  </a:lnTo>
                                  <a:lnTo>
                                    <a:pt x="1920" y="2532"/>
                                  </a:lnTo>
                                  <a:lnTo>
                                    <a:pt x="1787" y="2545"/>
                                  </a:lnTo>
                                  <a:lnTo>
                                    <a:pt x="1652" y="2549"/>
                                  </a:lnTo>
                                  <a:lnTo>
                                    <a:pt x="1613" y="2549"/>
                                  </a:lnTo>
                                  <a:lnTo>
                                    <a:pt x="1535" y="2546"/>
                                  </a:lnTo>
                                  <a:lnTo>
                                    <a:pt x="1457" y="2540"/>
                                  </a:lnTo>
                                  <a:lnTo>
                                    <a:pt x="1380" y="2532"/>
                                  </a:lnTo>
                                  <a:lnTo>
                                    <a:pt x="1304" y="2520"/>
                                  </a:lnTo>
                                  <a:lnTo>
                                    <a:pt x="1228" y="2506"/>
                                  </a:lnTo>
                                  <a:lnTo>
                                    <a:pt x="1153" y="2490"/>
                                  </a:lnTo>
                                  <a:lnTo>
                                    <a:pt x="1080" y="2470"/>
                                  </a:lnTo>
                                  <a:lnTo>
                                    <a:pt x="1007" y="2448"/>
                                  </a:lnTo>
                                  <a:lnTo>
                                    <a:pt x="936" y="2423"/>
                                  </a:lnTo>
                                  <a:lnTo>
                                    <a:pt x="901" y="2410"/>
                                  </a:lnTo>
                                  <a:lnTo>
                                    <a:pt x="158" y="2748"/>
                                  </a:lnTo>
                                  <a:lnTo>
                                    <a:pt x="405" y="21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6" cy="2"/>
                            <a:chOff x="480" y="485"/>
                            <a:chExt cx="10946" cy="2"/>
                          </a:xfrm>
                        </wpg:grpSpPr>
                        <wps:wsp>
                          <wps:cNvPr id="11" name="Freeform 2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5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19" cy="10"/>
                            <a:chOff x="490" y="490"/>
                            <a:chExt cx="19" cy="10"/>
                          </a:xfrm>
                        </wpg:grpSpPr>
                        <wps:wsp>
                          <wps:cNvPr id="13" name="Freeform 26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9"/>
                                <a:gd name="T2" fmla="+- 0 494 490"/>
                                <a:gd name="T3" fmla="*/ 494 h 10"/>
                                <a:gd name="T4" fmla="+- 0 509 490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08" cy="2"/>
                            <a:chOff x="499" y="504"/>
                            <a:chExt cx="10908" cy="2"/>
                          </a:xfrm>
                        </wpg:grpSpPr>
                        <wps:wsp>
                          <wps:cNvPr id="15" name="Freeform 24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0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11407 499"/>
                                <a:gd name="T3" fmla="*/ T2 w 10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8">
                                  <a:moveTo>
                                    <a:pt x="0" y="0"/>
                                  </a:moveTo>
                                  <a:lnTo>
                                    <a:pt x="109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11398" y="490"/>
                            <a:ext cx="19" cy="10"/>
                            <a:chOff x="11398" y="490"/>
                            <a:chExt cx="19" cy="10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11398" y="490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19"/>
                                <a:gd name="T2" fmla="+- 0 494 490"/>
                                <a:gd name="T3" fmla="*/ 494 h 10"/>
                                <a:gd name="T4" fmla="+- 0 11417 11398"/>
                                <a:gd name="T5" fmla="*/ T4 w 19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7469"/>
                            <a:chOff x="485" y="475"/>
                            <a:chExt cx="2" cy="7469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499" y="485"/>
                            <a:ext cx="2" cy="7454"/>
                            <a:chOff x="499" y="485"/>
                            <a:chExt cx="2" cy="7454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499" y="485"/>
                              <a:ext cx="2" cy="745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4"/>
                                <a:gd name="T2" fmla="+- 0 7939 485"/>
                                <a:gd name="T3" fmla="*/ 7939 h 7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4">
                                  <a:moveTo>
                                    <a:pt x="0" y="0"/>
                                  </a:moveTo>
                                  <a:lnTo>
                                    <a:pt x="0" y="7454"/>
                                  </a:lnTo>
                                </a:path>
                              </a:pathLst>
                            </a:custGeom>
                            <a:noFill/>
                            <a:ln w="1282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504" y="509"/>
                            <a:ext cx="2" cy="7402"/>
                            <a:chOff x="504" y="509"/>
                            <a:chExt cx="2" cy="7402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504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11422" y="475"/>
                            <a:ext cx="2" cy="7469"/>
                            <a:chOff x="11422" y="475"/>
                            <a:chExt cx="2" cy="7469"/>
                          </a:xfrm>
                        </wpg:grpSpPr>
                        <wps:wsp>
                          <wps:cNvPr id="25" name="Freeform 14"/>
                          <wps:cNvSpPr>
                            <a:spLocks/>
                          </wps:cNvSpPr>
                          <wps:spPr bwMode="auto">
                            <a:xfrm>
                              <a:off x="11422" y="475"/>
                              <a:ext cx="2" cy="7469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7469"/>
                                <a:gd name="T2" fmla="+- 0 7944 475"/>
                                <a:gd name="T3" fmla="*/ 7944 h 7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9">
                                  <a:moveTo>
                                    <a:pt x="0" y="0"/>
                                  </a:moveTo>
                                  <a:lnTo>
                                    <a:pt x="0" y="74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11408" y="485"/>
                            <a:ext cx="2" cy="7454"/>
                            <a:chOff x="11408" y="485"/>
                            <a:chExt cx="2" cy="7454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11408" y="485"/>
                              <a:ext cx="2" cy="745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7454"/>
                                <a:gd name="T2" fmla="+- 0 7939 485"/>
                                <a:gd name="T3" fmla="*/ 7939 h 7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4">
                                  <a:moveTo>
                                    <a:pt x="0" y="0"/>
                                  </a:moveTo>
                                  <a:lnTo>
                                    <a:pt x="0" y="7454"/>
                                  </a:lnTo>
                                </a:path>
                              </a:pathLst>
                            </a:custGeom>
                            <a:noFill/>
                            <a:ln w="128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"/>
                        <wpg:cNvGrpSpPr>
                          <a:grpSpLocks/>
                        </wpg:cNvGrpSpPr>
                        <wpg:grpSpPr bwMode="auto">
                          <a:xfrm>
                            <a:off x="11402" y="509"/>
                            <a:ext cx="2" cy="7402"/>
                            <a:chOff x="11402" y="509"/>
                            <a:chExt cx="2" cy="7402"/>
                          </a:xfrm>
                        </wpg:grpSpPr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11402" y="509"/>
                              <a:ext cx="2" cy="740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7402"/>
                                <a:gd name="T2" fmla="+- 0 7910 509"/>
                                <a:gd name="T3" fmla="*/ 7910 h 7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2">
                                  <a:moveTo>
                                    <a:pt x="0" y="0"/>
                                  </a:moveTo>
                                  <a:lnTo>
                                    <a:pt x="0" y="74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"/>
                        <wpg:cNvGrpSpPr>
                          <a:grpSpLocks/>
                        </wpg:cNvGrpSpPr>
                        <wpg:grpSpPr bwMode="auto">
                          <a:xfrm>
                            <a:off x="480" y="7934"/>
                            <a:ext cx="10946" cy="2"/>
                            <a:chOff x="480" y="7934"/>
                            <a:chExt cx="10946" cy="2"/>
                          </a:xfrm>
                        </wpg:grpSpPr>
                        <wps:wsp>
                          <wps:cNvPr id="31" name="Freeform 8"/>
                          <wps:cNvSpPr>
                            <a:spLocks/>
                          </wps:cNvSpPr>
                          <wps:spPr bwMode="auto">
                            <a:xfrm>
                              <a:off x="480" y="7934"/>
                              <a:ext cx="1094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6"/>
                                <a:gd name="T2" fmla="+- 0 11426 480"/>
                                <a:gd name="T3" fmla="*/ T2 w 10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6">
                                  <a:moveTo>
                                    <a:pt x="0" y="0"/>
                                  </a:moveTo>
                                  <a:lnTo>
                                    <a:pt x="10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"/>
                        <wpg:cNvGrpSpPr>
                          <a:grpSpLocks/>
                        </wpg:cNvGrpSpPr>
                        <wpg:grpSpPr bwMode="auto">
                          <a:xfrm>
                            <a:off x="490" y="7909"/>
                            <a:ext cx="10927" cy="21"/>
                            <a:chOff x="490" y="7909"/>
                            <a:chExt cx="10927" cy="21"/>
                          </a:xfrm>
                        </wpg:grpSpPr>
                        <wps:wsp>
                          <wps:cNvPr id="33" name="Freeform 6"/>
                          <wps:cNvSpPr>
                            <a:spLocks/>
                          </wps:cNvSpPr>
                          <wps:spPr bwMode="auto">
                            <a:xfrm>
                              <a:off x="490" y="7909"/>
                              <a:ext cx="10927" cy="2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0927"/>
                                <a:gd name="T2" fmla="+- 0 7931 7909"/>
                                <a:gd name="T3" fmla="*/ 7931 h 21"/>
                                <a:gd name="T4" fmla="+- 0 11417 490"/>
                                <a:gd name="T5" fmla="*/ T4 w 10927"/>
                                <a:gd name="T6" fmla="+- 0 7931 7909"/>
                                <a:gd name="T7" fmla="*/ 7931 h 21"/>
                                <a:gd name="T8" fmla="+- 0 11417 490"/>
                                <a:gd name="T9" fmla="*/ T8 w 10927"/>
                                <a:gd name="T10" fmla="+- 0 7909 7909"/>
                                <a:gd name="T11" fmla="*/ 7909 h 21"/>
                                <a:gd name="T12" fmla="+- 0 490 490"/>
                                <a:gd name="T13" fmla="*/ T12 w 10927"/>
                                <a:gd name="T14" fmla="+- 0 7909 7909"/>
                                <a:gd name="T15" fmla="*/ 7909 h 21"/>
                                <a:gd name="T16" fmla="+- 0 490 490"/>
                                <a:gd name="T17" fmla="*/ T16 w 10927"/>
                                <a:gd name="T18" fmla="+- 0 7931 7909"/>
                                <a:gd name="T19" fmla="*/ 793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27" h="21">
                                  <a:moveTo>
                                    <a:pt x="0" y="22"/>
                                  </a:moveTo>
                                  <a:lnTo>
                                    <a:pt x="10927" y="22"/>
                                  </a:lnTo>
                                  <a:lnTo>
                                    <a:pt x="109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"/>
                        <wpg:cNvGrpSpPr>
                          <a:grpSpLocks/>
                        </wpg:cNvGrpSpPr>
                        <wpg:grpSpPr bwMode="auto">
                          <a:xfrm>
                            <a:off x="499" y="7909"/>
                            <a:ext cx="10908" cy="12"/>
                            <a:chOff x="499" y="7909"/>
                            <a:chExt cx="10908" cy="12"/>
                          </a:xfrm>
                        </wpg:grpSpPr>
                        <wps:wsp>
                          <wps:cNvPr id="35" name="Freeform 4"/>
                          <wps:cNvSpPr>
                            <a:spLocks/>
                          </wps:cNvSpPr>
                          <wps:spPr bwMode="auto">
                            <a:xfrm>
                              <a:off x="499" y="7909"/>
                              <a:ext cx="10908" cy="1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08"/>
                                <a:gd name="T2" fmla="+- 0 7921 7909"/>
                                <a:gd name="T3" fmla="*/ 7921 h 12"/>
                                <a:gd name="T4" fmla="+- 0 11407 499"/>
                                <a:gd name="T5" fmla="*/ T4 w 10908"/>
                                <a:gd name="T6" fmla="+- 0 7921 7909"/>
                                <a:gd name="T7" fmla="*/ 7921 h 12"/>
                                <a:gd name="T8" fmla="+- 0 11407 499"/>
                                <a:gd name="T9" fmla="*/ T8 w 10908"/>
                                <a:gd name="T10" fmla="+- 0 7909 7909"/>
                                <a:gd name="T11" fmla="*/ 7909 h 12"/>
                                <a:gd name="T12" fmla="+- 0 499 499"/>
                                <a:gd name="T13" fmla="*/ T12 w 10908"/>
                                <a:gd name="T14" fmla="+- 0 7909 7909"/>
                                <a:gd name="T15" fmla="*/ 7909 h 12"/>
                                <a:gd name="T16" fmla="+- 0 499 499"/>
                                <a:gd name="T17" fmla="*/ T16 w 10908"/>
                                <a:gd name="T18" fmla="+- 0 7921 7909"/>
                                <a:gd name="T19" fmla="*/ 792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8" h="12">
                                  <a:moveTo>
                                    <a:pt x="0" y="12"/>
                                  </a:moveTo>
                                  <a:lnTo>
                                    <a:pt x="10908" y="12"/>
                                  </a:lnTo>
                                  <a:lnTo>
                                    <a:pt x="10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.7pt;margin-top:23.45pt;width:547.9pt;height:397.5pt;z-index:-251643392;mso-position-horizontal-relative:page;mso-position-vertical-relative:page" coordorigin="474,469" coordsize="10958,7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">
                <v:shape id="Picture 35" o:spid="_x0000_s1027" type="#_x0000_t75" style="position:absolute;left:559;top:3289;width:6387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sJrDAAAA2gAAAA8AAABkcnMvZG93bnJldi54bWxEj0FrwkAUhO8F/8PyhF6kblpFJXWVECh4&#10;KWq092f2NRvMvg3ZVdN/7wpCj8PMfMMs171txJU6XztW8D5OQBCXTtdcKTgevt4WIHxA1tg4JgV/&#10;5GG9GrwsMdXuxnu6FqESEcI+RQUmhDaV0peGLPqxa4mj9+s6iyHKrpK6w1uE20Z+JMlMWqw5Lhhs&#10;KTdUnouLVTAyWfZjvvPzPC8nl9FpOz3OdxulXod99gkiUB/+w8/2RiuYwONKv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ewmsMAAADaAAAADwAAAAAAAAAAAAAAAACf&#10;AgAAZHJzL2Rvd25yZXYueG1sUEsFBgAAAAAEAAQA9wAAAI8DAAAAAA==&#10;">
                  <v:imagedata r:id="rId20" o:title=""/>
                </v:shape>
                <v:shape id="Picture 34" o:spid="_x0000_s1028" type="#_x0000_t75" style="position:absolute;left:9452;top:2898;width:1619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tsy/AAAA2gAAAA8AAABkcnMvZG93bnJldi54bWxEj0GLwjAUhO+C/yE8wYtoqkhXqlFUEDwJ&#10;2gWvj+bZFpuX0kTN/vuNIHgcZuYbZrUJphFP6lxtWcF0koAgLqyuuVTwmx/GCxDOI2tsLJOCP3Kw&#10;Wfd7K8y0ffGZnhdfighhl6GCyvs2k9IVFRl0E9sSR+9mO4M+yq6UusNXhJtGzpIklQZrjgsVtrSv&#10;qLhfHkZBa1JJ6TWcnU7o8RN2+ew0ypUaDsJ2CcJT8N/wp33UCubwvhJvgF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PrbMvwAAANoAAAAPAAAAAAAAAAAAAAAAAJ8CAABk&#10;cnMvZG93bnJldi54bWxQSwUGAAAAAAQABAD3AAAAiwMAAAAA&#10;">
                  <v:imagedata r:id="rId21" o:title=""/>
                </v:shape>
                <v:group id="Group 31" o:spid="_x0000_s1029" style="position:absolute;left:6665;top:2658;width:3304;height:2748" coordorigin="6665,2658" coordsize="3304,2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33" o:spid="_x0000_s1030" style="position:absolute;left:6665;top:2658;width:3304;height:2748;visibility:visible;mso-wrap-style:square;v-text-anchor:top" coordsize="3304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PAsIA&#10;AADaAAAADwAAAGRycy9kb3ducmV2LnhtbESPQWsCMRSE7wX/Q3hCbzWrh6VdjSILFmsPpbreH5vn&#10;ZnHzsiRRt//eCEKPw8w3wyxWg+3ElXxoHSuYTjIQxLXTLTcKqsPm7R1EiMgaO8ek4I8CrJajlwUW&#10;2t34l6772IhUwqFABSbGvpAy1IYshonriZN3ct5iTNI3Unu8pXLbyVmW5dJiy2nBYE+lofq8v1gF&#10;uTfd9+fMHA8/u+1XXlXl5WMolXodD+s5iEhD/A8/6a1OHDyupBs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08CwgAAANoAAAAPAAAAAAAAAAAAAAAAAJgCAABkcnMvZG93&#10;bnJldi54bWxQSwUGAAAAAAQABAD1AAAAhwMAAAAA&#10;" path="m1652,l1517,4,1384,17,1255,37,1130,65r-121,35l893,142,782,191,676,246r-99,61l484,373r-86,72l319,522r-72,81l184,689r-54,89l84,872,48,968,22,1068,5,1170,,1275r1,45l10,1412r17,90l52,1591r33,87l126,1763r49,82l231,1925r64,77l366,2075r39,35l158,2748,901,2410r1502,l2411,2407r111,-49l2628,2303r99,-61l2820,2176r86,-72l2985,2027r71,-81l3120,1860r54,-89l3220,1677r36,-96l3282,1481r17,-102l3304,1275r-5,-105l3282,1068,3256,968r-36,-96l3174,778r-54,-89l3056,603r-71,-81l2906,445r-86,-72l2727,307r-99,-61l2522,191,2411,142,2295,100,2174,65,2049,37,1920,17,1787,4,1652,e" stroked="f">
                    <v:path arrowok="t" o:connecttype="custom" o:connectlocs="1517,2662;1255,2695;1009,2758;782,2849;577,2965;398,3103;247,3261;130,3436;48,3626;5,3828;1,3978;27,4160;85,4336;175,4503;295,4660;405,4768;901,5068;2411,5065;2628,4961;2820,4834;2985,4685;3120,4518;3220,4335;3282,4139;3304,3933;3282,3726;3220,3530;3120,3347;2985,3180;2820,3031;2628,2904;2411,2800;2174,2723;1920,2675;1652,2658" o:connectangles="0,0,0,0,0,0,0,0,0,0,0,0,0,0,0,0,0,0,0,0,0,0,0,0,0,0,0,0,0,0,0,0,0,0,0"/>
                  </v:shape>
                  <v:shape id="Freeform 32" o:spid="_x0000_s1031" style="position:absolute;left:6665;top:2658;width:3304;height:2748;visibility:visible;mso-wrap-style:square;v-text-anchor:top" coordsize="3304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qmcMA&#10;AADaAAAADwAAAGRycy9kb3ducmV2LnhtbESPT2sCMRTE70K/Q3gFb5qth9VujVIWWvxzkOr2/ti8&#10;bpZuXpYk6vrtjVDocZiZ3zDL9WA7cSEfWscKXqYZCOLa6ZYbBdXpY7IAESKyxs4xKbhRgPXqabTE&#10;Qrsrf9HlGBuRIBwKVGBi7AspQ23IYpi6njh5P85bjEn6RmqP1wS3nZxlWS4ttpwWDPZUGqp/j2er&#10;IPem23/OzPfpsNts86oqz69DqdT4eXh/AxFpiP/hv/ZGK5jD40q6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/qmcMAAADaAAAADwAAAAAAAAAAAAAAAACYAgAAZHJzL2Rv&#10;d25yZXYueG1sUEsFBgAAAAAEAAQA9QAAAIgDAAAAAA==&#10;" path="m2403,2410r-1502,l936,2423r71,25l1080,2470r73,20l1228,2506r76,14l1380,2532r77,8l1535,2546r78,3l1652,2549r135,-4l1920,2532r129,-20l2174,2484r121,-35l2403,2410e" stroked="f">
                    <v:path arrowok="t" o:connecttype="custom" o:connectlocs="2403,5068;901,5068;936,5081;1007,5106;1080,5128;1153,5148;1228,5164;1304,5178;1380,5190;1457,5198;1535,5204;1613,5207;1652,5207;1787,5203;1920,5190;2049,5170;2174,5142;2295,5107;2403,5068" o:connectangles="0,0,0,0,0,0,0,0,0,0,0,0,0,0,0,0,0,0,0"/>
                  </v:shape>
                </v:group>
                <v:group id="Group 29" o:spid="_x0000_s1032" style="position:absolute;left:6665;top:2658;width:3304;height:2748" coordorigin="6665,2658" coordsize="3304,2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0" o:spid="_x0000_s1033" style="position:absolute;left:6665;top:2658;width:3304;height:2748;visibility:visible;mso-wrap-style:square;v-text-anchor:top" coordsize="3304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PC8MA&#10;AADaAAAADwAAAGRycy9kb3ducmV2LnhtbESPQWsCMRSE74X+h/AKXopma4vUrVFEkfbQi9of8Nw8&#10;d0OTlyVJd9d/bwqCx2FmvmEWq8FZ0VGIxrOCl0kBgrjy2nCt4Oe4G7+DiAlZo/VMCi4UYbV8fFhg&#10;qX3Pe+oOqRYZwrFEBU1KbSllrBpyGCe+Jc7e2QeHKctQSx2wz3Bn5bQoZtKh4bzQYEubhqrfw59T&#10;cNpO58/93u7q1/XZvH3aTfcdjFKjp2H9ASLRkO7hW/tLK5jD/5V8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PC8MAAADaAAAADwAAAAAAAAAAAAAAAACYAgAAZHJzL2Rv&#10;d25yZXYueG1sUEsFBgAAAAAEAAQA9QAAAIgDAAAAAA==&#10;" path="m405,2110r-75,-71l262,1964r-60,-79l149,1804r-45,-84l67,1634,38,1547,17,1457,4,1366,,1275,5,1170,22,1068,48,968,84,872r46,-94l184,689r63,-86l319,522r79,-77l484,373r93,-66l676,246,782,191,893,142r116,-42l1130,65,1255,37,1384,17,1517,4,1652,r135,4l1920,17r129,20l2174,65r121,35l2411,142r111,49l2628,246r99,61l2820,373r86,72l2985,522r71,81l3120,689r54,89l3220,872r36,96l3282,1068r17,102l3304,1275r-5,104l3282,1481r-26,100l3220,1677r-46,94l3120,1860r-64,86l2985,2027r-79,77l2820,2176r-93,66l2628,2303r-106,55l2411,2407r-116,42l2174,2484r-125,28l1920,2532r-133,13l1652,2549r-39,l1535,2546r-78,-6l1380,2532r-76,-12l1228,2506r-75,-16l1080,2470r-73,-22l936,2423r-35,-13l158,2748,405,2110xe" filled="f" strokeweight="1.5pt">
                    <v:path arrowok="t" o:connecttype="custom" o:connectlocs="330,4697;202,4543;104,4378;38,4205;4,4024;5,3828;48,3626;130,3436;247,3261;398,3103;577,2965;782,2849;1009,2758;1255,2695;1517,2662;1787,2662;2049,2695;2295,2758;2522,2849;2727,2965;2906,3103;3056,3261;3174,3436;3256,3626;3299,3828;3299,4037;3256,4239;3174,4429;3056,4604;2906,4762;2727,4900;2522,5016;2295,5107;2049,5170;1787,5203;1613,5207;1457,5198;1304,5178;1153,5148;1007,5106;901,5068;405,4768" o:connectangles="0,0,0,0,0,0,0,0,0,0,0,0,0,0,0,0,0,0,0,0,0,0,0,0,0,0,0,0,0,0,0,0,0,0,0,0,0,0,0,0,0,0"/>
                  </v:shape>
                </v:group>
                <v:group id="Group 27" o:spid="_x0000_s1034" style="position:absolute;left:480;top:485;width:10946;height:2" coordorigin="480,485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8" o:spid="_x0000_s1035" style="position:absolute;left:480;top:485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mtb8A&#10;AADbAAAADwAAAGRycy9kb3ducmV2LnhtbERPy6rCMBDdX/AfwgjurqkKcqlGqYLgQvDVjbuxGdtq&#10;MylN1Pr3RhDubg7nOdN5ayrxoMaVlhUM+hEI4szqknMF6XH1+wfCeWSNlWVS8CIH81nnZ4qxtk/e&#10;0+PgcxFC2MWooPC+jqV0WUEGXd/WxIG72MagD7DJpW7wGcJNJYdRNJYGSw4NBda0LCi7He5GQeJp&#10;fLomt/NlS5tstCvTamEipXrdNpmA8NT6f/HXvdZh/gA+v4QD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Wa1vwAAANsAAAAPAAAAAAAAAAAAAAAAAJgCAABkcnMvZG93bnJl&#10;di54bWxQSwUGAAAAAAQABAD1AAAAhAMAAAAA&#10;" path="m,l10946,e" filled="f" strokeweight=".20497mm">
                    <v:path arrowok="t" o:connecttype="custom" o:connectlocs="0,0;10946,0" o:connectangles="0,0"/>
                  </v:shape>
                </v:group>
                <v:group id="Group 25" o:spid="_x0000_s1036" style="position:absolute;left:490;top:490;width:19;height:10" coordorigin="490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6" o:spid="_x0000_s1037" style="position:absolute;left:490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7acEA&#10;AADbAAAADwAAAGRycy9kb3ducmV2LnhtbERPS2vCQBC+C/6HZQredKNCLTEbEaEQKBWMPfQ4zY5J&#10;aHY2ZDeP/nu3IHibj+85yWEyjRioc7VlBetVBIK4sLrmUsHX9X35BsJ5ZI2NZVLwRw4O6XyWYKzt&#10;yBcacl+KEMIuRgWV920spSsqMuhWtiUO3M12Bn2AXSl1h2MIN43cRNGrNFhzaKiwpVNFxW/eGwXX&#10;6Puc99kPf+42H7Yp5Ijr4ajU4mU67kF4mvxT/HBnOszfwv8v4QC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u2nBAAAA2wAAAA8AAAAAAAAAAAAAAAAAmAIAAGRycy9kb3du&#10;cmV2LnhtbFBLBQYAAAAABAAEAPUAAACG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23" o:spid="_x0000_s1038" style="position:absolute;left:499;top:504;width:10908;height:2" coordorigin="499,504" coordsize="10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4" o:spid="_x0000_s1039" style="position:absolute;left:499;top:504;width:10908;height:2;visibility:visible;mso-wrap-style:square;v-text-anchor:top" coordsize="10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WPMIA&#10;AADbAAAADwAAAGRycy9kb3ducmV2LnhtbERPS4vCMBC+C/sfwizsRdbUBUWqUURURD34WNHj0Ixt&#10;d5tJaaLWf28Ewdt8fM8ZjGpTiCtVLresoN2KQBAnVuecKvjdz757IJxH1lhYJgV3cjAafjQGGGt7&#10;4y1ddz4VIYRdjAoy78tYSpdkZNC1bEkcuLOtDPoAq1TqCm8h3BTyJ4q60mDOoSHDkiYZJf+7i1Ew&#10;PfYOhzNv5uvLypfL5h+d5tumUl+f9bgPwlPt3+KXe6HD/A48fwkHyO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dY8wgAAANsAAAAPAAAAAAAAAAAAAAAAAJgCAABkcnMvZG93&#10;bnJldi54bWxQSwUGAAAAAAQABAD1AAAAhwMAAAAA&#10;" path="m,l10908,e" filled="f" strokeweight=".58pt">
                    <v:path arrowok="t" o:connecttype="custom" o:connectlocs="0,0;10908,0" o:connectangles="0,0"/>
                  </v:shape>
                </v:group>
                <v:group id="Group 21" o:spid="_x0000_s1040" style="position:absolute;left:11398;top:490;width:19;height:10" coordorigin="11398,490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2" o:spid="_x0000_s1041" style="position:absolute;left:11398;top:49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9asEA&#10;AADbAAAADwAAAGRycy9kb3ducmV2LnhtbERPTWuDQBC9B/Iflinklqx6iMVmI1IIBEoD1R56nLoT&#10;lbiz4m7U/vtuoNDbPN7nHPLF9GKi0XWWFcS7CARxbXXHjYLP6rR9BuE8ssbeMin4IQf5cb06YKbt&#10;zB80lb4RIYRdhgpa74dMSle3ZNDt7EAcuKsdDfoAx0bqEecQbnqZRNFeGuw4NLQ40GtL9a28GwVV&#10;9HUp7+dvfk+TN9vXcsZ4KpTaPC3FCwhPi/8X/7nPOsxP4fFLOE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vWrBAAAA2wAAAA8AAAAAAAAAAAAAAAAAmAIAAGRycy9kb3du&#10;cmV2LnhtbFBLBQYAAAAABAAEAPUAAACGAwAAAAA=&#10;" path="m,4r19,e" filled="f" strokecolor="white" strokeweight=".58pt">
                    <v:path arrowok="t" o:connecttype="custom" o:connectlocs="0,494;19,494" o:connectangles="0,0"/>
                  </v:shape>
                </v:group>
                <v:group id="Group 19" o:spid="_x0000_s1042" style="position:absolute;left:485;top:475;width:2;height:7469" coordorigin="485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43" style="position:absolute;left:485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XcMIA&#10;AADbAAAADwAAAGRycy9kb3ducmV2LnhtbERPTWvCQBC9C/0Pywi91Y1Fgo2uotKi6KHUKtLbkJ0m&#10;odnZsLua+O9doeBtHu9zpvPO1OJCzleWFQwHCQji3OqKCwWH74+XMQgfkDXWlknBlTzMZ0+9KWba&#10;tvxFl30oRAxhn6GCMoQmk9LnJRn0A9sQR+7XOoMhQldI7bCN4aaWr0mSSoMVx4YSG1qVlP/tz0YB&#10;h3RU7U7X48/7EJdr97nV7ShV6rnfLSYgAnXhIf53b3Sc/wb3X+IB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1dwwgAAANsAAAAPAAAAAAAAAAAAAAAAAJgCAABkcnMvZG93&#10;bnJldi54bWxQSwUGAAAAAAQABAD1AAAAhwMAAAAA&#10;" path="m,l,7469e" filled="f" strokeweight=".58pt">
                    <v:path arrowok="t" o:connecttype="custom" o:connectlocs="0,475;0,7944" o:connectangles="0,0"/>
                  </v:shape>
                </v:group>
                <v:group id="Group 17" o:spid="_x0000_s1044" style="position:absolute;left:499;top:485;width:2;height:7454" coordorigin="499,485" coordsize="2,7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8" o:spid="_x0000_s1045" style="position:absolute;left:499;top:485;width:2;height:7454;visibility:visible;mso-wrap-style:square;v-text-anchor:top" coordsize="2,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6I8QA&#10;AADbAAAADwAAAGRycy9kb3ducmV2LnhtbESPQU/CQBSE7yT+h80z4QZbeiBaWYgKohdirHJ/6T7b&#10;ave9urtA+fcuiYnHycx8k1msBtepI/nQChuYTTNQxJXYlmsDH+9PkxtQISJb7ITJwJkCrJZXowUW&#10;Vk78Rscy1ipBOBRooImxL7QOVUMOw1R64uR9incYk/S1th5PCe46nWfZXDtsOS002NNjQ9V3eXAG&#10;5PnnLOXtWl7Lh83Of222+/U+N2Z8PdzfgYo0xP/wX/vFGshncPmSf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eiPEAAAA2wAAAA8AAAAAAAAAAAAAAAAAmAIAAGRycy9k&#10;b3ducmV2LnhtbFBLBQYAAAAABAAEAPUAAACJAwAAAAA=&#10;" path="m,l,7454e" filled="f" strokecolor="white" strokeweight="1.01pt">
                    <v:path arrowok="t" o:connecttype="custom" o:connectlocs="0,485;0,7939" o:connectangles="0,0"/>
                  </v:shape>
                </v:group>
                <v:group id="Group 15" o:spid="_x0000_s1046" style="position:absolute;left:504;top:509;width:2;height:7402" coordorigin="504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6" o:spid="_x0000_s1047" style="position:absolute;left:504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hUcUA&#10;AADbAAAADwAAAGRycy9kb3ducmV2LnhtbESPQWvCQBSE70L/w/IKXkQ3KhFJXUUUsQcPmvbS20v2&#10;NRuafRuyq8Z/3y0UPA4z8w2z2vS2ETfqfO1YwXSSgCAuna65UvD5cRgvQfiArLFxTAoe5GGzfhms&#10;MNPuzhe65aESEcI+QwUmhDaT0peGLPqJa4mj9+06iyHKrpK6w3uE20bOkmQhLdYcFwy2tDNU/uRX&#10;q6A4VcdRef46pdOiCPtDmpt0/lBq+Npv30AE6sMz/N9+1wpmc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GFRxQAAANsAAAAPAAAAAAAAAAAAAAAAAJgCAABkcnMv&#10;ZG93bnJldi54bWxQSwUGAAAAAAQABAD1AAAAigMAAAAA&#10;" path="m,l,7401e" filled="f" strokeweight=".20497mm">
                    <v:path arrowok="t" o:connecttype="custom" o:connectlocs="0,509;0,7910" o:connectangles="0,0"/>
                  </v:shape>
                </v:group>
                <v:group id="Group 13" o:spid="_x0000_s1048" style="position:absolute;left:11422;top:475;width:2;height:7469" coordorigin="11422,475" coordsize="2,7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" o:spid="_x0000_s1049" style="position:absolute;left:11422;top:475;width:2;height:7469;visibility:visible;mso-wrap-style:square;v-text-anchor:top" coordsize="2,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XyMUA&#10;AADbAAAADwAAAGRycy9kb3ducmV2LnhtbESPQWvCQBSE70L/w/IKvelG0VCiq7SlRakHaVRKb4/s&#10;axKafRt2VxP/fVcQPA4z8w2zWPWmEWdyvrasYDxKQBAXVtdcKjjsP4bPIHxA1thYJgUX8rBaPgwW&#10;mGnb8Red81CKCGGfoYIqhDaT0hcVGfQj2xJH79c6gyFKV0rtsItw08hJkqTSYM1xocKW3ioq/vKT&#10;UcAhndbb78vx532Mr2u3+9TdNFXq6bF/mYMI1Id7+NbeaAWTGVy/x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pfIxQAAANsAAAAPAAAAAAAAAAAAAAAAAJgCAABkcnMv&#10;ZG93bnJldi54bWxQSwUGAAAAAAQABAD1AAAAigMAAAAA&#10;" path="m,l,7469e" filled="f" strokeweight=".58pt">
                    <v:path arrowok="t" o:connecttype="custom" o:connectlocs="0,475;0,7944" o:connectangles="0,0"/>
                  </v:shape>
                </v:group>
                <v:group id="Group 11" o:spid="_x0000_s1050" style="position:absolute;left:11408;top:485;width:2;height:7454" coordorigin="11408,485" coordsize="2,7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2" o:spid="_x0000_s1051" style="position:absolute;left:11408;top:485;width:2;height:7454;visibility:visible;mso-wrap-style:square;v-text-anchor:top" coordsize="2,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uBcMA&#10;AADbAAAADwAAAGRycy9kb3ducmV2LnhtbESPT2vCQBTE7wW/w/IEL6VujNCU6CqlIKS9aT30+Mg+&#10;k2D2bdzd/PHbdwtCj8PM/IbZ7ifTioGcbywrWC0TEMSl1Q1XCs7fh5c3ED4ga2wtk4I7edjvZk9b&#10;zLUd+UjDKVQiQtjnqKAOocul9GVNBv3SdsTRu1hnMETpKqkdjhFuWpkmyas02HBcqLGjj5rK66k3&#10;Cr4y1/84eX422PtyXWRdWN8+lVrMp/cNiEBT+A8/2oVWkGbw9yX+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FuBcMAAADbAAAADwAAAAAAAAAAAAAAAACYAgAAZHJzL2Rv&#10;d25yZXYueG1sUEsFBgAAAAAEAAQA9QAAAIgDAAAAAA==&#10;" path="m,l,7454e" filled="f" strokecolor="white" strokeweight=".35667mm">
                    <v:path arrowok="t" o:connecttype="custom" o:connectlocs="0,485;0,7939" o:connectangles="0,0"/>
                  </v:shape>
                </v:group>
                <v:group id="Group 9" o:spid="_x0000_s1052" style="position:absolute;left:11402;top:509;width:2;height:7402" coordorigin="11402,509" coordsize="2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0" o:spid="_x0000_s1053" style="position:absolute;left:11402;top:509;width:2;height:7402;visibility:visible;mso-wrap-style:square;v-text-anchor:top" coordsize="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JZsMA&#10;AADbAAAADwAAAGRycy9kb3ducmV2LnhtbESPX2vCQBDE3wW/w7FC3/SiULGpZxBBWiiE+q/PS26b&#10;pOb2Qm4b47fvFQp9HGbmN8w6G1yjeupC7dnAfJaAIi68rbk0cD7tpytQQZAtNp7JwJ0CZJvxaI2p&#10;9Tc+UH+UUkUIhxQNVCJtqnUoKnIYZr4ljt6n7xxKlF2pbYe3CHeNXiTJUjusOS5U2NKuouJ6/HYG&#10;3i/XHJOvu7wtH/WHLSV/ObncmIfJsH0GJTTIf/iv/WoNLJ7g90v8A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JZsMAAADbAAAADwAAAAAAAAAAAAAAAACYAgAAZHJzL2Rv&#10;d25yZXYueG1sUEsFBgAAAAAEAAQA9QAAAIgDAAAAAA==&#10;" path="m,l,7401e" filled="f" strokeweight=".58pt">
                    <v:path arrowok="t" o:connecttype="custom" o:connectlocs="0,509;0,7910" o:connectangles="0,0"/>
                  </v:shape>
                </v:group>
                <v:group id="Group 7" o:spid="_x0000_s1054" style="position:absolute;left:480;top:7934;width:10946;height:2" coordorigin="480,7934" coordsize="10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8" o:spid="_x0000_s1055" style="position:absolute;left:480;top:7934;width:10946;height:2;visibility:visible;mso-wrap-style:square;v-text-anchor:top" coordsize="10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2BMQA&#10;AADbAAAADwAAAGRycy9kb3ducmV2LnhtbESP0WrCQBRE3wv+w3IF3+omCq2kriKCEoVWtH7AJXub&#10;TZO9G7Orxr/vFgp9HGbmDDNf9rYRN+p85VhBOk5AEBdOV1wqOH9unmcgfEDW2DgmBQ/ysFwMnuaY&#10;aXfnI91OoRQRwj5DBSaENpPSF4Ys+rFriaP35TqLIcqulLrDe4TbRk6S5EVarDguGGxpbaioT1er&#10;4FCbj3S/e3/dhHL3uOR5vf/enpUaDfvVG4hAffgP/7VzrWCawu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dgTEAAAA2wAAAA8AAAAAAAAAAAAAAAAAmAIAAGRycy9k&#10;b3ducmV2LnhtbFBLBQYAAAAABAAEAPUAAACJAwAAAAA=&#10;" path="m,l10946,e" filled="f" strokeweight=".58pt">
                    <v:path arrowok="t" o:connecttype="custom" o:connectlocs="0,0;10946,0" o:connectangles="0,0"/>
                  </v:shape>
                </v:group>
                <v:group id="Group 5" o:spid="_x0000_s1056" style="position:absolute;left:490;top:7909;width:10927;height:21" coordorigin="490,7909" coordsize="1092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" o:spid="_x0000_s1057" style="position:absolute;left:490;top:7909;width:10927;height:21;visibility:visible;mso-wrap-style:square;v-text-anchor:top" coordsize="109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RT8MA&#10;AADbAAAADwAAAGRycy9kb3ducmV2LnhtbESPQWsCMRSE7wX/Q3iCl6LZdqEtW6NsLYJ4q/XQ43Pz&#10;mg1uXtZNdNd/bwoFj8PMN8PMl4NrxIW6YD0reJplIIgrry0bBfvv9fQNRIjIGhvPpOBKAZaL0cMc&#10;C+17/qLLLhqRSjgUqKCOsS2kDFVNDsPMt8TJ+/Wdw5hkZ6TusE/lrpHPWfYiHVpOCzW2tKqpOu7O&#10;TsFBlx9stp97+5qwH3sqH/vcKDUZD+U7iEhDvIf/6Y1WkOfw9y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RT8MAAADbAAAADwAAAAAAAAAAAAAAAACYAgAAZHJzL2Rv&#10;d25yZXYueG1sUEsFBgAAAAAEAAQA9QAAAIgDAAAAAA==&#10;" path="m,22r10927,l10927,,,,,22xe" stroked="f">
                    <v:path arrowok="t" o:connecttype="custom" o:connectlocs="0,7931;10927,7931;10927,7909;0,7909;0,7931" o:connectangles="0,0,0,0,0"/>
                  </v:shape>
                </v:group>
                <v:group id="Group 3" o:spid="_x0000_s1058" style="position:absolute;left:499;top:7909;width:10908;height:12" coordorigin="499,7909" coordsize="1090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" o:spid="_x0000_s1059" style="position:absolute;left:499;top:7909;width:10908;height:12;visibility:visible;mso-wrap-style:square;v-text-anchor:top" coordsize="1090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/KsIA&#10;AADbAAAADwAAAGRycy9kb3ducmV2LnhtbESPQWsCMRSE7wX/Q3hCbzWr0lVWo4ggCJ5q2/sjee5u&#10;u3lZkrjG/npTKPQ4zMw3zHqbbCcG8qF1rGA6KUAQa2darhV8vB9eliBCRDbYOSYFdwqw3Yye1lgZ&#10;d+M3Gs6xFhnCoUIFTYx9JWXQDVkME9cTZ+/ivMWYpa+l8XjLcNvJWVGU0mLLeaHBnvYN6e/z1Spw&#10;e/11n5afw+6QSt3/BJ/0aaHU8zjtViAipfgf/msfjYL5K/x+y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L8qwgAAANsAAAAPAAAAAAAAAAAAAAAAAJgCAABkcnMvZG93&#10;bnJldi54bWxQSwUGAAAAAAQABAD1AAAAhwMAAAAA&#10;" path="m,12r10908,l10908,,,,,12xe" fillcolor="black" stroked="f">
                    <v:path arrowok="t" o:connecttype="custom" o:connectlocs="0,7921;10908,7921;10908,7909;0,7909;0,792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86428">
        <w:rPr>
          <w:rFonts w:ascii="Arial Black" w:eastAsia="Arial Black" w:hAnsi="Arial Black" w:cs="Arial Black"/>
          <w:b/>
          <w:bCs/>
          <w:spacing w:val="1"/>
          <w:sz w:val="36"/>
          <w:szCs w:val="36"/>
        </w:rPr>
        <w:t>DRA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W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I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 xml:space="preserve">NG </w:t>
      </w:r>
      <w:r w:rsidR="00C86428">
        <w:rPr>
          <w:rFonts w:ascii="Arial Black" w:eastAsia="Arial Black" w:hAnsi="Arial Black" w:cs="Arial Black"/>
          <w:b/>
          <w:bCs/>
          <w:spacing w:val="-2"/>
          <w:sz w:val="36"/>
          <w:szCs w:val="36"/>
        </w:rPr>
        <w:t>A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 xml:space="preserve">N </w:t>
      </w:r>
      <w:proofErr w:type="gramStart"/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E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LL</w:t>
      </w:r>
      <w:r w:rsidR="00C86428">
        <w:rPr>
          <w:rFonts w:ascii="Arial Black" w:eastAsia="Arial Black" w:hAnsi="Arial Black" w:cs="Arial Black"/>
          <w:b/>
          <w:bCs/>
          <w:spacing w:val="-1"/>
          <w:sz w:val="36"/>
          <w:szCs w:val="36"/>
        </w:rPr>
        <w:t>IP</w:t>
      </w:r>
      <w:r w:rsidR="00C86428">
        <w:rPr>
          <w:rFonts w:ascii="Arial Black" w:eastAsia="Arial Black" w:hAnsi="Arial Black" w:cs="Arial Black"/>
          <w:b/>
          <w:bCs/>
          <w:spacing w:val="2"/>
          <w:sz w:val="36"/>
          <w:szCs w:val="36"/>
        </w:rPr>
        <w:t>S</w:t>
      </w:r>
      <w:r w:rsidR="00C86428">
        <w:rPr>
          <w:rFonts w:ascii="Arial Black" w:eastAsia="Arial Black" w:hAnsi="Arial Black" w:cs="Arial Black"/>
          <w:b/>
          <w:bCs/>
          <w:sz w:val="36"/>
          <w:szCs w:val="36"/>
        </w:rPr>
        <w:t>E :</w:t>
      </w:r>
      <w:proofErr w:type="gramEnd"/>
      <w:r w:rsidR="00C86428">
        <w:rPr>
          <w:rFonts w:ascii="Arial Black" w:eastAsia="Arial Black" w:hAnsi="Arial Black" w:cs="Arial Black"/>
          <w:b/>
          <w:bCs/>
          <w:spacing w:val="3"/>
          <w:sz w:val="36"/>
          <w:szCs w:val="36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Ellip</w:t>
      </w:r>
      <w:r w:rsidR="00C86428">
        <w:rPr>
          <w:rFonts w:ascii="Arial" w:eastAsia="Arial" w:hAnsi="Arial" w:cs="Arial"/>
          <w:spacing w:val="1"/>
          <w:sz w:val="28"/>
          <w:szCs w:val="28"/>
        </w:rPr>
        <w:t>s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s are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f</w:t>
      </w:r>
      <w:r w:rsidR="00C86428">
        <w:rPr>
          <w:rFonts w:ascii="Arial" w:eastAsia="Arial" w:hAnsi="Arial" w:cs="Arial"/>
          <w:sz w:val="28"/>
          <w:szCs w:val="28"/>
        </w:rPr>
        <w:t>l</w:t>
      </w:r>
      <w:r w:rsidR="00C86428">
        <w:rPr>
          <w:rFonts w:ascii="Arial" w:eastAsia="Arial" w:hAnsi="Arial" w:cs="Arial"/>
          <w:spacing w:val="-3"/>
          <w:sz w:val="28"/>
          <w:szCs w:val="28"/>
        </w:rPr>
        <w:t>a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en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d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c</w:t>
      </w:r>
      <w:r w:rsidR="00C86428">
        <w:rPr>
          <w:rFonts w:ascii="Arial" w:eastAsia="Arial" w:hAnsi="Arial" w:cs="Arial"/>
          <w:spacing w:val="-2"/>
          <w:sz w:val="28"/>
          <w:szCs w:val="28"/>
        </w:rPr>
        <w:t>i</w:t>
      </w:r>
      <w:r w:rsidR="00C86428">
        <w:rPr>
          <w:rFonts w:ascii="Arial" w:eastAsia="Arial" w:hAnsi="Arial" w:cs="Arial"/>
          <w:sz w:val="28"/>
          <w:szCs w:val="28"/>
        </w:rPr>
        <w:t>r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l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 xml:space="preserve">s 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>hi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h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4"/>
          <w:sz w:val="28"/>
          <w:szCs w:val="28"/>
        </w:rPr>
        <w:t>y</w:t>
      </w:r>
      <w:r w:rsidR="00C86428">
        <w:rPr>
          <w:rFonts w:ascii="Arial" w:eastAsia="Arial" w:hAnsi="Arial" w:cs="Arial"/>
          <w:sz w:val="28"/>
          <w:szCs w:val="28"/>
        </w:rPr>
        <w:t>ou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 w:rsidR="00C86428">
        <w:rPr>
          <w:rFonts w:ascii="Arial" w:eastAsia="Arial" w:hAnsi="Arial" w:cs="Arial"/>
          <w:sz w:val="28"/>
          <w:szCs w:val="28"/>
        </w:rPr>
        <w:t xml:space="preserve">ee </w:t>
      </w:r>
      <w:r w:rsidR="00C86428">
        <w:rPr>
          <w:rFonts w:ascii="Arial" w:eastAsia="Arial" w:hAnsi="Arial" w:cs="Arial"/>
          <w:spacing w:val="-4"/>
          <w:sz w:val="28"/>
          <w:szCs w:val="28"/>
        </w:rPr>
        <w:t>w</w:t>
      </w:r>
      <w:r w:rsidR="00C86428">
        <w:rPr>
          <w:rFonts w:ascii="Arial" w:eastAsia="Arial" w:hAnsi="Arial" w:cs="Arial"/>
          <w:sz w:val="28"/>
          <w:szCs w:val="28"/>
        </w:rPr>
        <w:t>hen</w:t>
      </w:r>
      <w:r w:rsidR="00C86428">
        <w:rPr>
          <w:rFonts w:ascii="Arial" w:eastAsia="Arial" w:hAnsi="Arial" w:cs="Arial"/>
          <w:spacing w:val="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4"/>
          <w:sz w:val="28"/>
          <w:szCs w:val="28"/>
        </w:rPr>
        <w:t>y</w:t>
      </w:r>
      <w:r w:rsidR="00C86428">
        <w:rPr>
          <w:rFonts w:ascii="Arial" w:eastAsia="Arial" w:hAnsi="Arial" w:cs="Arial"/>
          <w:sz w:val="28"/>
          <w:szCs w:val="28"/>
        </w:rPr>
        <w:t>ou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look at</w:t>
      </w:r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er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ain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obj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s li</w:t>
      </w:r>
      <w:r w:rsidR="00C86428">
        <w:rPr>
          <w:rFonts w:ascii="Arial" w:eastAsia="Arial" w:hAnsi="Arial" w:cs="Arial"/>
          <w:spacing w:val="-1"/>
          <w:sz w:val="28"/>
          <w:szCs w:val="28"/>
        </w:rPr>
        <w:t>k</w:t>
      </w:r>
      <w:r w:rsidR="00C86428">
        <w:rPr>
          <w:rFonts w:ascii="Arial" w:eastAsia="Arial" w:hAnsi="Arial" w:cs="Arial"/>
          <w:sz w:val="28"/>
          <w:szCs w:val="28"/>
        </w:rPr>
        <w:t>e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up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or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b</w:t>
      </w:r>
      <w:r w:rsidR="00C86428">
        <w:rPr>
          <w:rFonts w:ascii="Arial" w:eastAsia="Arial" w:hAnsi="Arial" w:cs="Arial"/>
          <w:spacing w:val="-3"/>
          <w:sz w:val="28"/>
          <w:szCs w:val="28"/>
        </w:rPr>
        <w:t>o</w:t>
      </w:r>
      <w:r w:rsidR="00C86428">
        <w:rPr>
          <w:rFonts w:ascii="Arial" w:eastAsia="Arial" w:hAnsi="Arial" w:cs="Arial"/>
          <w:spacing w:val="1"/>
          <w:sz w:val="28"/>
          <w:szCs w:val="28"/>
        </w:rPr>
        <w:t>tt</w:t>
      </w:r>
      <w:r w:rsidR="00C86428">
        <w:rPr>
          <w:rFonts w:ascii="Arial" w:eastAsia="Arial" w:hAnsi="Arial" w:cs="Arial"/>
          <w:sz w:val="28"/>
          <w:szCs w:val="28"/>
        </w:rPr>
        <w:t>l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 xml:space="preserve">. </w:t>
      </w:r>
      <w:r w:rsidR="00C8642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op</w:t>
      </w:r>
      <w:r w:rsidR="00C8642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-3"/>
          <w:sz w:val="28"/>
          <w:szCs w:val="28"/>
        </w:rPr>
        <w:t>o</w:t>
      </w:r>
      <w:r w:rsidR="00C86428">
        <w:rPr>
          <w:rFonts w:ascii="Arial" w:eastAsia="Arial" w:hAnsi="Arial" w:cs="Arial"/>
          <w:sz w:val="28"/>
          <w:szCs w:val="28"/>
        </w:rPr>
        <w:t xml:space="preserve">f </w:t>
      </w:r>
      <w:r w:rsidR="00C86428">
        <w:rPr>
          <w:rFonts w:ascii="Arial" w:eastAsia="Arial" w:hAnsi="Arial" w:cs="Arial"/>
          <w:spacing w:val="1"/>
          <w:sz w:val="28"/>
          <w:szCs w:val="28"/>
        </w:rPr>
        <w:t>t</w:t>
      </w:r>
      <w:r w:rsidR="00C86428">
        <w:rPr>
          <w:rFonts w:ascii="Arial" w:eastAsia="Arial" w:hAnsi="Arial" w:cs="Arial"/>
          <w:sz w:val="28"/>
          <w:szCs w:val="28"/>
        </w:rPr>
        <w:t>he</w:t>
      </w:r>
      <w:r w:rsidR="00C8642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pacing w:val="1"/>
          <w:sz w:val="28"/>
          <w:szCs w:val="28"/>
        </w:rPr>
        <w:t>c</w:t>
      </w:r>
      <w:r w:rsidR="00C86428">
        <w:rPr>
          <w:rFonts w:ascii="Arial" w:eastAsia="Arial" w:hAnsi="Arial" w:cs="Arial"/>
          <w:sz w:val="28"/>
          <w:szCs w:val="28"/>
        </w:rPr>
        <w:t>up</w:t>
      </w:r>
      <w:r w:rsidR="00C8642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C86428">
        <w:rPr>
          <w:rFonts w:ascii="Arial" w:eastAsia="Arial" w:hAnsi="Arial" w:cs="Arial"/>
          <w:sz w:val="28"/>
          <w:szCs w:val="28"/>
        </w:rPr>
        <w:t>app</w:t>
      </w:r>
      <w:r w:rsidR="00C86428">
        <w:rPr>
          <w:rFonts w:ascii="Arial" w:eastAsia="Arial" w:hAnsi="Arial" w:cs="Arial"/>
          <w:spacing w:val="-3"/>
          <w:sz w:val="28"/>
          <w:szCs w:val="28"/>
        </w:rPr>
        <w:t>e</w:t>
      </w:r>
      <w:r w:rsidR="00C86428">
        <w:rPr>
          <w:rFonts w:ascii="Arial" w:eastAsia="Arial" w:hAnsi="Arial" w:cs="Arial"/>
          <w:sz w:val="28"/>
          <w:szCs w:val="28"/>
        </w:rPr>
        <w:t>ars as</w:t>
      </w:r>
    </w:p>
    <w:p w:rsidR="00A51C1C" w:rsidRDefault="00C86428">
      <w:pPr>
        <w:spacing w:before="20" w:after="0" w:line="275" w:lineRule="auto"/>
        <w:ind w:left="120" w:right="312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ened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epending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hing li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er, 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 ju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ing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</w:p>
    <w:p w:rsidR="00A51C1C" w:rsidRDefault="00C86428">
      <w:pPr>
        <w:spacing w:before="1" w:after="0" w:line="316" w:lineRule="exact"/>
        <w:ind w:left="120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position w:val="-1"/>
          <w:sz w:val="28"/>
          <w:szCs w:val="28"/>
        </w:rPr>
        <w:t>ellip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proofErr w:type="gramEnd"/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>y</w:t>
      </w:r>
      <w:r>
        <w:rPr>
          <w:rFonts w:ascii="Arial" w:eastAsia="Arial" w:hAnsi="Arial" w:cs="Arial"/>
          <w:position w:val="-1"/>
          <w:sz w:val="28"/>
          <w:szCs w:val="28"/>
        </w:rPr>
        <w:t>ou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an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e.</w:t>
      </w:r>
    </w:p>
    <w:p w:rsidR="00A51C1C" w:rsidRDefault="00A51C1C">
      <w:pPr>
        <w:spacing w:before="5" w:after="0" w:line="150" w:lineRule="exact"/>
        <w:rPr>
          <w:sz w:val="15"/>
          <w:szCs w:val="15"/>
        </w:rPr>
      </w:pPr>
    </w:p>
    <w:p w:rsidR="00A51C1C" w:rsidRDefault="00A51C1C">
      <w:pPr>
        <w:spacing w:after="0" w:line="200" w:lineRule="exact"/>
        <w:rPr>
          <w:sz w:val="20"/>
          <w:szCs w:val="20"/>
        </w:rPr>
      </w:pPr>
    </w:p>
    <w:p w:rsidR="00A51C1C" w:rsidRDefault="00C86428">
      <w:pPr>
        <w:spacing w:before="11" w:after="0" w:line="275" w:lineRule="auto"/>
        <w:ind w:left="6727" w:right="1798" w:hanging="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  <w:proofErr w:type="gram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SKE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he e</w:t>
      </w:r>
      <w:r>
        <w:rPr>
          <w:rFonts w:ascii="Calibri" w:eastAsia="Calibri" w:hAnsi="Calibri" w:cs="Calibri"/>
          <w:sz w:val="24"/>
          <w:szCs w:val="24"/>
        </w:rPr>
        <w:t>lli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sectPr w:rsidR="00A51C1C">
      <w:pgSz w:w="11920" w:h="8420" w:orient="landscape"/>
      <w:pgMar w:top="720" w:right="7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1C"/>
    <w:rsid w:val="00795E30"/>
    <w:rsid w:val="00A24221"/>
    <w:rsid w:val="00A51C1C"/>
    <w:rsid w:val="00C86428"/>
    <w:rsid w:val="00E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E79CE3E7</Template>
  <TotalTime>35</TotalTime>
  <Pages>14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 Cochrane</cp:lastModifiedBy>
  <cp:revision>4</cp:revision>
  <dcterms:created xsi:type="dcterms:W3CDTF">2019-08-27T13:51:00Z</dcterms:created>
  <dcterms:modified xsi:type="dcterms:W3CDTF">2019-08-28T09:07:00Z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2015-05-28T00:00:00Z</vt:filetime>
  </property>
  <property fmtid="{D5CDD505-2E9C-101B-9397-08002B2CF9AE}" pid="3" name="LastSaved">
    <vt:filetime>2019-08-27T00:00:00Z</vt:filetime>
  </property>
</Properties>
</file>