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82" w:rsidRPr="00683E1A" w:rsidRDefault="005B364D" w:rsidP="00AF2332">
      <w:pPr>
        <w:spacing w:line="240" w:lineRule="auto"/>
        <w:rPr>
          <w:rFonts w:ascii="Arial" w:hAnsi="Arial" w:cs="Arial"/>
          <w:b/>
          <w:bCs/>
          <w:noProof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5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ED242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ED242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630pt;margin-top:-17.6pt;width:153pt;height:9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">
                <v:textbox>
                  <w:txbxContent>
                    <w:p w:rsidR="00FC3582" w:rsidRPr="00712B91" w:rsidRDefault="00FC3582" w:rsidP="00ED242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ED242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F6710"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2212675</wp:posOffset>
                </wp:positionH>
                <wp:positionV relativeFrom="paragraph">
                  <wp:posOffset>-260314</wp:posOffset>
                </wp:positionV>
                <wp:extent cx="2743200" cy="1095555"/>
                <wp:effectExtent l="0" t="0" r="19050" b="28575"/>
                <wp:wrapNone/>
                <wp:docPr id="3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95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  <w:t>Aesthetics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Attractive, industrial, funky, sophisticated, retro, original, pretty, exquisite, magnificent, good looking, attractive, striking, smart, alluring, eye-catching, appealing, desirable, handsome, cute, ugly, unappealing, distorted, over-sized, tiny, small, detailed, intricate, weird, unusual, surreal, imaginative, flamboyant, lurid, glitzy, outrageous, extravagant, understated, flashy, showy, os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tentatious, organic, structured, futuristic, austere.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8" o:spid="_x0000_s1027" type="#_x0000_t202" style="position:absolute;margin-left:174.25pt;margin-top:-20.5pt;width:3in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">
                <v:textbox>
                  <w:txbxContent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  <w:t>Aesthetics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>Attractive, industrial, funky, sophisticated, retro, original, pretty, exquisite, magnificent, good looking, attractive, striking, smart, alluring, eye-catching, appealing, desirable, handsome, cute, ugly, unappealing, distorted, over-sized, tiny, small, detailed, intricate, weird, unusual, surreal, imaginative, flamboyant, lurid, glitzy, outrageous, extravagant, understated, flashy, showy, os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tentatious, organic, structured, futuristic, austere.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5054600</wp:posOffset>
                </wp:positionH>
                <wp:positionV relativeFrom="paragraph">
                  <wp:posOffset>-354965</wp:posOffset>
                </wp:positionV>
                <wp:extent cx="1828800" cy="1251585"/>
                <wp:effectExtent l="6350" t="6350" r="12700" b="8890"/>
                <wp:wrapNone/>
                <wp:docPr id="3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25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b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b/>
                                <w:sz w:val="16"/>
                                <w:szCs w:val="16"/>
                              </w:rPr>
                              <w:t>Colour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Bright,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dark, dull, metallic, primary, secondary, bold, multi-coloured, light, pale, contrasting, intense, murky, pure, deep, glowing, vibrant, simple, complex, subtle, minimal, jewel-like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4" o:spid="_x0000_s1028" type="#_x0000_t202" style="position:absolute;margin-left:398pt;margin-top:-27.95pt;width:2in;height:98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">
                <v:textbox>
                  <w:txbxContent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b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b/>
                          <w:sz w:val="16"/>
                          <w:szCs w:val="16"/>
                        </w:rPr>
                        <w:t>Colour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Bright,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dark, dull, metallic, primary, secondary, bold, multi-coloured, light, pale, contrasting, intense, murky, pure, deep, glowing, vibrant, simple, complex, subtle, minimal, jewel-like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-342265</wp:posOffset>
                </wp:positionV>
                <wp:extent cx="1828800" cy="1143000"/>
                <wp:effectExtent l="12700" t="9525" r="6350" b="9525"/>
                <wp:wrapNone/>
                <wp:docPr id="3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  <w:t>Shape/Form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Circular, rounded, geometric, angular, triangle, squared, sphere, cone, twisted, pointy, real, organic, man-made, constructed, abstract, simple, solid, soft, 2D, 3D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structured, natural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049" type="#_x0000_t202" style="position:absolute;margin-left:19pt;margin-top:-26.95pt;width:2in;height:9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">
                <v:textbox>
                  <w:txbxContent>
                    <w:p w:rsidR="00A366C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  <w:t>Shape/Form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>Circular, rounded, geometric, angular, triangle, squared, sphere, cone, twisted, pointy, real, organic, man-made, constructed, abstract, simple, solid, soft, 2D, 3D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, structured, natural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c">
            <w:drawing>
              <wp:inline distT="0" distB="0" distL="0" distR="0">
                <wp:extent cx="2322830" cy="3031951"/>
                <wp:effectExtent l="0" t="0" r="7526020" b="6817360"/>
                <wp:docPr id="51" name="Canvas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8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4686300"/>
                            <a:ext cx="25146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Target Market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Boys, girls, babies,  male, female, man, woman, teenager, children, middle aged, 20’s, 30’s, 40’s, mothers, fat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hers, parents, grandparents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pensioners, retired, clubbers, artist, business people, affluent, working class, middle class, upper class, aristocracy, celebrities, royalty, disposable, one-off, demographic, super-rich, millionaires, theatre, film production, limited edition, mass produced, stage show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film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1028700"/>
                            <a:ext cx="1828800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Size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Dimension, proportion, big, great, bulky, fat, hefty, tiny, small, over-sized, considerable, massive, huge, immense, gigantic, vast, enormous, minute, miniature, minuscule, little, wee, teeny, petite, microscopic.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3314700"/>
                            <a:ext cx="18288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Ergonomics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Comfortable, snug, cosy, uncomfortable, efficient, effective, useful, ineffective, close, tight, secure, well made, well-fitting, fitted, body-hugging, constricted, restricting, baggy, loose, stretched, stiff, fixed, taut, wobbly, moveable, unattached, adjustable, changeable,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bendable, flexible, supple,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rigid.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5257800"/>
                            <a:ext cx="1828800" cy="1943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Function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unct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ional, practical, helpful, beneficial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suitable, successful, easy, uncomplicated, complicated, straightforward, effortless, protection,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water-proof, 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fragile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user-friendly, durable, ventilation,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to pin fabric together, to decorate, stage costume, photo shoot, film costume, party wear, catwalk, every day use, hairpiece, protection, armour, life saving, life enhancing, to advertise, promotion, medical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2400300"/>
                            <a:ext cx="182880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Materials</w:t>
                              </w:r>
                            </w:p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Artificial, synthetic, natural, faux, natural, diamonds, gems, crystals, metal, gold, silver, precious, imitation, substitute, fake, imitation, fabric, wood, fabric, leather, snake skin, paper, unusual, variety, fibreglass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0" y="4686300"/>
                            <a:ext cx="12573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712B91" w:rsidRDefault="00A366C4" w:rsidP="00A366C4">
                              <w:pPr>
                                <w:jc w:val="center"/>
                                <w:rPr>
                                  <w:rFonts w:ascii="Arial Black" w:hAnsi="Arial Black" w:cs="Arial Black"/>
                                  <w:sz w:val="18"/>
                                  <w:szCs w:val="18"/>
                                </w:rPr>
                              </w:pPr>
                              <w:r w:rsidRPr="00712B91">
                                <w:rPr>
                                  <w:rFonts w:ascii="Arial Black" w:hAnsi="Arial Black" w:cs="Arial Black"/>
                                  <w:sz w:val="18"/>
                                  <w:szCs w:val="18"/>
                                </w:rPr>
                                <w:t>Texture</w:t>
                              </w:r>
                            </w:p>
                            <w:p w:rsidR="00A366C4" w:rsidRPr="00AD12F3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ED242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Rough, smooth, bumpy, jaggy, dry, silky, light, grainy, gritty, velvety, glossy, coarse, soft, uneven, hairy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914400"/>
                            <a:ext cx="1828800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Decoration/Pattern</w:t>
                              </w:r>
                            </w:p>
                            <w:p w:rsidR="00A366C4" w:rsidRPr="00014B86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Detailed, s</w:t>
                              </w:r>
                              <w:r w:rsidRPr="0063553B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triped, spotty, checked, repeated, scales, delicate, contrasting, random, floral, jazzy, busy, complex, decorative, polka dot, spotty, organic, geometric, zigzag, organic, natural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1257300"/>
                            <a:ext cx="2514600" cy="3314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Default="00A366C4" w:rsidP="00A366C4">
                              <w:pPr>
                                <w:jc w:val="center"/>
                              </w:pPr>
                            </w:p>
                            <w:p w:rsidR="00085C20" w:rsidRDefault="009E7AD5" w:rsidP="00A366C4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1B58577" wp14:editId="4E10664D">
                                    <wp:extent cx="1549190" cy="2022132"/>
                                    <wp:effectExtent l="0" t="0" r="0" b="0"/>
                                    <wp:docPr id="2" name="Picture 2" descr="Vivienne Westwoo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Vivienne Westwood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50000" cy="202318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E7AD5" w:rsidRDefault="009E7AD5" w:rsidP="00A366C4">
                              <w:pPr>
                                <w:jc w:val="center"/>
                              </w:pPr>
                              <w:r>
                                <w:t>Vivienne Westwood</w:t>
                              </w:r>
                            </w:p>
                            <w:p w:rsidR="00085C20" w:rsidRDefault="009E7AD5" w:rsidP="00A366C4">
                              <w:pPr>
                                <w:jc w:val="center"/>
                              </w:pPr>
                              <w:r>
                                <w:t xml:space="preserve">Punk T-shirt </w:t>
                              </w:r>
                              <w:r>
                                <w:t>(1970’s)</w:t>
                              </w:r>
                              <w:bookmarkStart w:id="0" w:name="_GoBack"/>
                              <w:bookmarkEnd w:id="0"/>
                            </w:p>
                            <w:p w:rsidR="009E7AD5" w:rsidRDefault="009E7AD5" w:rsidP="009E7AD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2171700"/>
                            <a:ext cx="1828800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Health &amp; Safety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Sharp, dangerous, dangerous, risky, perilous, treacherous, dodgy, safe, protected, non-toxic, toxic, harmful, harmless, heavy, breakable, fire resistant, lightweight</w:t>
                              </w:r>
                            </w:p>
                            <w:p w:rsidR="00A366C4" w:rsidRPr="00B600CF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:rsidR="00A366C4" w:rsidRPr="00B600CF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4914900"/>
                            <a:ext cx="1828800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127AE2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127AE2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Cost</w:t>
                              </w:r>
                            </w:p>
                            <w:p w:rsidR="00A366C4" w:rsidRPr="00127AE2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27AE2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Expensive, luxurious, exclusive, posh, lavish, pricey, high-priced, dear, cheap, low-cost, low-priced, economical, budget, costly, bargain, exorbitant, costly, overpriced, high-class, limited, elite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3886200"/>
                            <a:ext cx="1828800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Manufacture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Hand-crafted, skilful, workmanship, expertise, technique, craft, factory–made, mass-produced, industrial, limited edition, one-of-a-kind, bespoke, time consuming, environmentally friendly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7315200"/>
                            <a:ext cx="3314700" cy="2514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Name/Title of Design:</w:t>
                              </w:r>
                            </w:p>
                            <w:p w:rsidR="00CF671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P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Date it was made/first produced:</w:t>
                              </w:r>
                            </w:p>
                            <w:p w:rsid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P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Materials used:</w:t>
                              </w:r>
                            </w:p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085C20" w:rsidRDefault="00A366C4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085C20" w:rsidRDefault="00A366C4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432649" y="7315200"/>
                            <a:ext cx="4539651" cy="2514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B15BB" w:rsidRPr="00085C20" w:rsidRDefault="006B15BB" w:rsidP="006B15BB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 xml:space="preserve">What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is your opinion about this design</w:t>
                              </w: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 xml:space="preserve">?  </w:t>
                              </w: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Default="00A366C4" w:rsidP="00A366C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61722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B15BB" w:rsidRPr="0016118A" w:rsidRDefault="00A366C4" w:rsidP="006B15BB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 Black" w:hAnsi="Arial Black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6B15BB" w:rsidRPr="0016118A">
                                <w:rPr>
                                  <w:rFonts w:ascii="Arial Black" w:hAnsi="Arial Black" w:cs="Arial"/>
                                  <w:sz w:val="16"/>
                                  <w:szCs w:val="16"/>
                                </w:rPr>
                                <w:t>Inspiration/Theme</w:t>
                              </w:r>
                            </w:p>
                            <w:p w:rsidR="006B15BB" w:rsidRPr="0016118A" w:rsidRDefault="006B15BB" w:rsidP="006B15BB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Nature, urban environment, space, science, technology, history, mythology, animals, architecture, film, fashion, books, the body, wildlife, pop culture, religion, beliefs</w:t>
                              </w:r>
                            </w:p>
                            <w:p w:rsidR="00A366C4" w:rsidRPr="0028372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6286500"/>
                            <a:ext cx="25146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6710" w:rsidRDefault="00CF6710" w:rsidP="00CF6710">
                              <w:pPr>
                                <w:spacing w:after="0"/>
                                <w:jc w:val="center"/>
                                <w:rPr>
                                  <w:rFonts w:ascii="Arial Black" w:hAnsi="Arial Black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Black" w:hAnsi="Arial Black" w:cs="Arial"/>
                                  <w:b/>
                                  <w:sz w:val="16"/>
                                  <w:szCs w:val="16"/>
                                </w:rPr>
                                <w:t>Style</w:t>
                              </w:r>
                            </w:p>
                            <w:p w:rsidR="00CF6710" w:rsidRPr="00CF6710" w:rsidRDefault="00CF6710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CF6710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Futuristic, Modern, traditional, Arts and Craft, Art Nouveau, Art Deco, Bauhaus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bold, contemporary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 sleek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high-tech, innovative, austere, restrained, minimal, elaborate, over-the-top, flamboyant, gaudy, ornate, elegant, intricate</w:t>
                              </w:r>
                            </w:p>
                            <w:p w:rsidR="00A366C4" w:rsidRPr="00B51FC3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51" o:spid="_x0000_s1030" editas="canvas" style="width:182.9pt;height:238.75pt;mso-position-horizontal-relative:char;mso-position-vertical-relative:line" coordsize="23228,30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23228;height:30314;visibility:visible;mso-wrap-style:square">
                  <v:fill o:detectmouseclick="t"/>
                  <v:path o:connecttype="none"/>
                </v:shape>
                <v:shape id="_x0000_s1032" type="#_x0000_t202" style="position:absolute;left:22860;top:46863;width:25146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Target Market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Boys, girls, babies,  male, female, man, woman, teenager, children, middle aged, 20’s, 30’s, 40’s, mothers, fat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hers, parents, grandparents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pensioners, retired, clubbers, artist, business people, affluent, working class, middle class, upper class, aristocracy, celebrities, royalty, disposable, one-off, demographic, super-rich, millionaires, theatre, film production, limited edition, mass produced, stage show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film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shape>
                <v:shape id="_x0000_s1033" type="#_x0000_t202" style="position:absolute;left:50292;top:10287;width:1828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MivcMA&#10;AADbAAAADwAAAGRycy9kb3ducmV2LnhtbESPQWsCMRSE7wX/Q3hCL0WzarG6GqUUFL2plfb62Dx3&#10;Fzcv2ySu6783QsHjMPPNMPNlayrRkPOlZQWDfgKCOLO65FzB8XvVm4DwAVljZZkU3MjDctF5mWOq&#10;7ZX31BxCLmIJ+xQVFCHUqZQ+K8ig79uaOHon6wyGKF0utcNrLDeVHCbJWBosOS4UWNNXQdn5cDEK&#10;Ju+b5tdvR7ufbHyqpuHto1n/OaVeu+3nDESgNjzD//RGR24Ij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MivcMAAADbAAAADwAAAAAAAAAAAAAAAACYAgAAZHJzL2Rv&#10;d25yZXYueG1sUEsFBgAAAAAEAAQA9QAAAIgDAAAAAA=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Size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Dimension, proportion, big, great, bulky, fat, hefty, tiny, small, over-sized, considerable, massive, huge, immense, gigantic, vast, enormous, minute, miniature, minuscule, little, wee, teeny, petite, microscopic.</w:t>
                        </w:r>
                      </w:p>
                    </w:txbxContent>
                  </v:textbox>
                </v:shape>
                <v:shape id="_x0000_s1034" type="#_x0000_t202" style="position:absolute;left:2286;top:33147;width:18288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+HJsQA&#10;AADbAAAADwAAAGRycy9kb3ducmV2LnhtbESPT2sCMRTE74V+h/AKvRQ3WxW1W6OI0GJvVkWvj83b&#10;P3Tzsibpun57UxB6HGZ+M8x82ZtGdOR8bVnBa5KCIM6trrlUcNh/DGYgfEDW2FgmBVfysFw8Pswx&#10;0/bC39TtQiliCfsMFVQhtJmUPq/IoE9sSxy9wjqDIUpXSu3wEstNI4dpOpEGa44LFba0rij/2f0a&#10;BbPxpjv5r9H2mE+K5i28TLvPs1Pq+alfvYMI1If/8J3e6MiN4O9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vhybEAAAA2wAAAA8AAAAAAAAAAAAAAAAAmAIAAGRycy9k&#10;b3ducmV2LnhtbFBLBQYAAAAABAAEAPUAAACJAwAAAAA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Ergonomics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Comfortable, snug, cosy, uncomfortable, efficient, effective, useful, ineffective, close, tight, secure, well made, well-fitting, fitted, body-hugging, constricted, restricting, baggy, loose, stretched, stiff, fixed, taut, wobbly, moveable, unattached, adjustable, changeable,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bendable, flexible, supple,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rigid.</w:t>
                        </w:r>
                      </w:p>
                    </w:txbxContent>
                  </v:textbox>
                </v:shape>
                <v:shape id="_x0000_s1035" type="#_x0000_t202" style="position:absolute;left:50292;top:52578;width:18288;height:19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<v:textbox>
                    <w:txbxContent>
                      <w:p w:rsidR="00A366C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Function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unct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ional, practical, helpful, beneficial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suitable, successful, easy, uncomplicated, complicated, straightforward, effortless, protection,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water-proof, 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fragile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user-friendly, durable, ventilation,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to pin fabric together, to decorate, stage costume, photo shoot, film costume, party wear, catwalk, every day use, hairpiece, protection, armour, life saving, life enhancing, to advertise, promotion, medical</w:t>
                        </w:r>
                      </w:p>
                    </w:txbxContent>
                  </v:textbox>
                </v:shape>
                <v:shape id="_x0000_s1036" type="#_x0000_t202" style="position:absolute;left:50292;top:24003;width:18288;height:13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Materials</w:t>
                        </w:r>
                      </w:p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Artificial, synthetic, natural, faux, natural, diamonds, gems, crystals, metal, gold, silver, precious, imitation, substitute, fake, imitation, fabric, wood, fabric, leather, snake skin, paper, unusual, variety, fibreglass</w:t>
                        </w:r>
                      </w:p>
                    </w:txbxContent>
                  </v:textbox>
                </v:shape>
                <v:shape id="_x0000_s1037" type="#_x0000_t202" style="position:absolute;left:85725;top:46863;width:12573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kvsQA&#10;AADbAAAADwAAAGRycy9kb3ducmV2LnhtbESPQWvCQBSE74X+h+UVeim6aZWoqauIoNibTUWvj+wz&#10;Cc2+TXfXmP77bkHwOMx8M8x82ZtGdOR8bVnB6zABQVxYXXOp4PC1GUxB+ICssbFMCn7Jw3Lx+DDH&#10;TNsrf1KXh1LEEvYZKqhCaDMpfVGRQT+0LXH0ztYZDFG6UmqH11huGvmWJKk0WHNcqLCldUXFd34x&#10;CqbjXXfyH6P9sUjPzSy8TLrtj1Pq+alfvYMI1Id7+EbvdORS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YJL7EAAAA2wAAAA8AAAAAAAAAAAAAAAAAmAIAAGRycy9k&#10;b3ducmV2LnhtbFBLBQYAAAAABAAEAPUAAACJAwAAAAA=&#10;">
                  <v:textbox>
                    <w:txbxContent>
                      <w:p w:rsidR="00A366C4" w:rsidRPr="00712B91" w:rsidRDefault="00A366C4" w:rsidP="00A366C4">
                        <w:pPr>
                          <w:jc w:val="center"/>
                          <w:rPr>
                            <w:rFonts w:ascii="Arial Black" w:hAnsi="Arial Black" w:cs="Arial Black"/>
                            <w:sz w:val="18"/>
                            <w:szCs w:val="18"/>
                          </w:rPr>
                        </w:pPr>
                        <w:r w:rsidRPr="00712B91">
                          <w:rPr>
                            <w:rFonts w:ascii="Arial Black" w:hAnsi="Arial Black" w:cs="Arial Black"/>
                            <w:sz w:val="18"/>
                            <w:szCs w:val="18"/>
                          </w:rPr>
                          <w:t>Texture</w:t>
                        </w:r>
                      </w:p>
                      <w:p w:rsidR="00A366C4" w:rsidRPr="00AD12F3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ED242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Rough, smooth, bumpy, jaggy, dry, silky, light, grainy, gritty, velvety, glossy, coarse, soft, uneven, hairy</w:t>
                        </w:r>
                      </w:p>
                    </w:txbxContent>
                  </v:textbox>
                </v:shape>
                <v:shape id="Text Box 48" o:spid="_x0000_s1038" type="#_x0000_t202" style="position:absolute;left:2286;top:9144;width:18288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<v:textbox>
                    <w:txbxContent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Decoration/Pattern</w:t>
                        </w:r>
                      </w:p>
                      <w:p w:rsidR="00A366C4" w:rsidRPr="00014B86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Detailed, s</w:t>
                        </w:r>
                        <w:r w:rsidRPr="0063553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triped, spotty, checked, repeated, scales, delicate, contrasting, random, floral, jazzy, busy, complex, decorative, polka dot, spotty, organic, geometric, zigzag, organic, natural</w:t>
                        </w:r>
                      </w:p>
                    </w:txbxContent>
                  </v:textbox>
                </v:shape>
                <v:shape id="Text Box 49" o:spid="_x0000_s1039" type="#_x0000_t202" style="position:absolute;left:22860;top:12573;width:25146;height:33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VV8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GSt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xVXwgAAANsAAAAPAAAAAAAAAAAAAAAAAJgCAABkcnMvZG93&#10;bnJldi54bWxQSwUGAAAAAAQABAD1AAAAhwMAAAAA&#10;">
                  <v:textbox>
                    <w:txbxContent>
                      <w:p w:rsidR="00A366C4" w:rsidRDefault="00A366C4" w:rsidP="00A366C4">
                        <w:pPr>
                          <w:jc w:val="center"/>
                        </w:pPr>
                      </w:p>
                      <w:p w:rsidR="00085C20" w:rsidRDefault="009E7AD5" w:rsidP="00A366C4">
                        <w:pPr>
                          <w:jc w:val="center"/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1B58577" wp14:editId="4E10664D">
                              <wp:extent cx="1549190" cy="2022132"/>
                              <wp:effectExtent l="0" t="0" r="0" b="0"/>
                              <wp:docPr id="2" name="Picture 2" descr="Vivienne Westwoo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Vivienne Westwoo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0000" cy="202318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E7AD5" w:rsidRDefault="009E7AD5" w:rsidP="00A366C4">
                        <w:pPr>
                          <w:jc w:val="center"/>
                        </w:pPr>
                        <w:r>
                          <w:t>Vivienne Westwood</w:t>
                        </w:r>
                      </w:p>
                      <w:p w:rsidR="00085C20" w:rsidRDefault="009E7AD5" w:rsidP="00A366C4">
                        <w:pPr>
                          <w:jc w:val="center"/>
                        </w:pPr>
                        <w:r>
                          <w:t xml:space="preserve">Punk T-shirt </w:t>
                        </w:r>
                        <w:r>
                          <w:t>(1970’s)</w:t>
                        </w:r>
                        <w:bookmarkStart w:id="1" w:name="_GoBack"/>
                        <w:bookmarkEnd w:id="1"/>
                      </w:p>
                      <w:p w:rsidR="009E7AD5" w:rsidRDefault="009E7AD5" w:rsidP="009E7AD5"/>
                    </w:txbxContent>
                  </v:textbox>
                </v:shape>
                <v:shape id="Text Box 50" o:spid="_x0000_s1040" type="#_x0000_t202" style="position:absolute;left:2286;top:21717;width:18288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Health &amp; Safety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Sharp, dangerous, dangerous, risky, perilous, treacherous, dodgy, safe, protected, non-toxic, toxic, harmful, harmless, heavy, breakable, fire resistant, lightweight</w:t>
                        </w:r>
                      </w:p>
                      <w:p w:rsidR="00A366C4" w:rsidRPr="00B600CF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A366C4" w:rsidRPr="00B600CF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_x0000_s1041" type="#_x0000_t202" style="position:absolute;left:2286;top:49149;width:18288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<v:textbox>
                    <w:txbxContent>
                      <w:p w:rsidR="00A366C4" w:rsidRPr="00127AE2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127AE2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Cost</w:t>
                        </w:r>
                      </w:p>
                      <w:p w:rsidR="00A366C4" w:rsidRPr="00127AE2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27AE2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Expensive, luxurious, exclusive, posh, lavish, pricey, high-priced, dear, cheap, low-cost, low-priced, economical, budget, costly, bargain, exorbitant, costly, overpriced, high-class, limited, elite</w:t>
                        </w:r>
                      </w:p>
                    </w:txbxContent>
                  </v:textbox>
                </v:shape>
                <v:shape id="Text Box 63" o:spid="_x0000_s1042" type="#_x0000_t202" style="position:absolute;left:50292;top:38862;width:1828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Manufacture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Hand-crafted, skilful, workmanship, expertise, technique, craft, factory–made, mass-produced, industrial, limited edition, one-of-a-kind, bespoke, time consuming, environmentally friendly</w:t>
                        </w:r>
                      </w:p>
                    </w:txbxContent>
                  </v:textbox>
                </v:shape>
                <v:shape id="Text Box 64" o:spid="_x0000_s1043" type="#_x0000_t202" style="position:absolute;left:2286;top:73152;width:3314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q0YM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sBP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OrRgxQAAANsAAAAPAAAAAAAAAAAAAAAAAJgCAABkcnMv&#10;ZG93bnJldi54bWxQSwUGAAAAAAQABAD1AAAAigMAAAAA&#10;">
                  <v:textbox>
                    <w:txbxContent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Name/Title of Design:</w:t>
                        </w:r>
                      </w:p>
                      <w:p w:rsidR="00CF671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P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Date it was made/first produced:</w:t>
                        </w:r>
                      </w:p>
                      <w:p w:rsid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P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Materials used:</w:t>
                        </w:r>
                      </w:p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Pr="00085C20" w:rsidRDefault="00A366C4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Pr="00085C20" w:rsidRDefault="00A366C4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65" o:spid="_x0000_s1044" type="#_x0000_t202" style="position:absolute;left:24326;top:73152;width:4539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YR+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hP4O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EfvEAAAA2wAAAA8AAAAAAAAAAAAAAAAAmAIAAGRycy9k&#10;b3ducmV2LnhtbFBLBQYAAAAABAAEAPUAAACJAwAAAAA=&#10;">
                  <v:textbox>
                    <w:txbxContent>
                      <w:p w:rsidR="006B15BB" w:rsidRPr="00085C20" w:rsidRDefault="006B15BB" w:rsidP="006B15BB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What 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is your opinion about this design</w:t>
                        </w: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?  </w:t>
                        </w: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Default="00A366C4" w:rsidP="00A366C4"/>
                    </w:txbxContent>
                  </v:textbox>
                </v:shape>
                <v:shape id="_x0000_s1045" type="#_x0000_t202" style="position:absolute;left:2286;top:61722;width:18288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+Jj8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ZG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n4mPxQAAANsAAAAPAAAAAAAAAAAAAAAAAJgCAABkcnMv&#10;ZG93bnJldi54bWxQSwUGAAAAAAQABAD1AAAAigMAAAAA&#10;">
                  <v:textbox>
                    <w:txbxContent>
                      <w:p w:rsidR="006B15BB" w:rsidRPr="0016118A" w:rsidRDefault="00A366C4" w:rsidP="006B15BB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r w:rsidR="006B15BB" w:rsidRPr="0016118A">
                          <w:rPr>
                            <w:rFonts w:ascii="Arial Black" w:hAnsi="Arial Black" w:cs="Arial"/>
                            <w:sz w:val="16"/>
                            <w:szCs w:val="16"/>
                          </w:rPr>
                          <w:t>Inspiration/Theme</w:t>
                        </w:r>
                      </w:p>
                      <w:p w:rsidR="006B15BB" w:rsidRPr="0016118A" w:rsidRDefault="006B15BB" w:rsidP="006B15BB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Nature, urban environment, space, science, technology, history, mythology, animals, architecture, film, fashion, books, the body, wildlife, pop culture, religion, beliefs</w:t>
                        </w:r>
                      </w:p>
                      <w:p w:rsidR="00A366C4" w:rsidRPr="0028372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46" type="#_x0000_t202" style="position:absolute;left:22860;top:62865;width:25146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<v:textbox>
                    <w:txbxContent>
                      <w:p w:rsidR="00CF6710" w:rsidRDefault="00CF6710" w:rsidP="00CF6710">
                        <w:pPr>
                          <w:spacing w:after="0"/>
                          <w:jc w:val="center"/>
                          <w:rPr>
                            <w:rFonts w:ascii="Arial Black" w:hAnsi="Arial Black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Black" w:hAnsi="Arial Black" w:cs="Arial"/>
                            <w:b/>
                            <w:sz w:val="16"/>
                            <w:szCs w:val="16"/>
                          </w:rPr>
                          <w:t>Style</w:t>
                        </w:r>
                      </w:p>
                      <w:p w:rsidR="00CF6710" w:rsidRPr="00CF6710" w:rsidRDefault="00CF6710" w:rsidP="00A366C4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CF6710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Futuristic, Modern, traditional, Arts and Craft, Art Nouveau, Art Deco, Bauhaus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bold, contemporary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 sleek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high-tech, innovative, austere, restrained, minimal, elaborate, over-the-top, flamboyant, gaudy, ornate, elegant, intricate</w:t>
                        </w:r>
                      </w:p>
                      <w:p w:rsidR="00A366C4" w:rsidRPr="00B51FC3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3" o:spid="_x0000_s1047" type="#_x0000_t202" style="position:absolute;margin-left:630pt;margin-top:-17.6pt;width:153pt;height:90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BMyoup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4" o:spid="_x0000_s1088" type="#_x0000_t202" style="position:absolute;margin-left:630pt;margin-top:-17.6pt;width:153pt;height:90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Itj+1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5" o:spid="_x0000_s1089" type="#_x0000_t202" style="position:absolute;margin-left:630pt;margin-top:-17.6pt;width:153pt;height:9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6" o:spid="_x0000_s1090" type="#_x0000_t202" style="position:absolute;margin-left:630pt;margin-top:-17.6pt;width:153pt;height:9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v4YoE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7" o:spid="_x0000_s1091" type="#_x0000_t202" style="position:absolute;margin-left:630pt;margin-top:-17.6pt;width:153pt;height:9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DRKvud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8" o:spid="_x0000_s1092" type="#_x0000_t202" style="position:absolute;margin-left:630pt;margin-top:-17.6pt;width:153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P0S9AA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9" o:spid="_x0000_s1093" type="#_x0000_t202" style="position:absolute;margin-left:630pt;margin-top:-17.6pt;width:153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JO+J48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0" o:spid="_x0000_s1094" type="#_x0000_t202" style="position:absolute;margin-left:630pt;margin-top:-17.6pt;width:153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L0X53s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1" o:spid="_x0000_s1095" type="#_x0000_t202" style="position:absolute;margin-left:630pt;margin-top:-17.6pt;width:153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NO7NPQ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2" o:spid="_x0000_s1096" type="#_x0000_t202" style="position:absolute;margin-left:630pt;margin-top:-17.6pt;width:153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Eogutc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3" o:spid="_x0000_s1097" type="#_x0000_t202" style="position:absolute;margin-left:630pt;margin-top:-17.6pt;width:153pt;height:9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CSMaVg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4" o:spid="_x0000_s1098" type="#_x0000_t202" style="position:absolute;margin-left:630pt;margin-top:-17.6pt;width:153pt;height:9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Fs5S7E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5" o:spid="_x0000_s1099" type="#_x0000_t202" style="position:absolute;margin-left:630pt;margin-top:-17.6pt;width:153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NZWYP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6" o:spid="_x0000_s1100" type="#_x0000_t202" style="position:absolute;margin-left:630pt;margin-top:-17.6pt;width:153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DGZ511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7" o:spid="_x0000_s1101" type="#_x0000_t202" style="position:absolute;margin-left:630pt;margin-top:-17.6pt;width:153pt;height: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Coy076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02" type="#_x0000_t202" style="position:absolute;margin-left:630pt;margin-top:-17.6pt;width:153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CE80Fn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9" o:spid="_x0000_s1103" type="#_x0000_t202" style="position:absolute;margin-left:630pt;margin-top:-17.6pt;width:153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Opfkug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0" o:spid="_x0000_s1104" type="#_x0000_t202" style="position:absolute;margin-left:630pt;margin-top:-17.6pt;width:153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KTCgkA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1" o:spid="_x0000_s1105" type="#_x0000_t202" style="position:absolute;margin-left:630pt;margin-top:-17.6pt;width:153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MpuUc8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2" o:spid="_x0000_s1106" type="#_x0000_t202" style="position:absolute;margin-left:630pt;margin-top:-17.6pt;width:153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D6mrl4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3" o:spid="_x0000_s1107" type="#_x0000_t202" style="position:absolute;margin-left:630pt;margin-top:-17.6pt;width:153pt;height:9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UAp90S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08" type="#_x0000_t202" style="position:absolute;margin-left:630pt;margin-top:-17.6pt;width:153pt;height:9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OEJRoS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5" o:spid="_x0000_s1109" type="#_x0000_t202" style="position:absolute;margin-left:630pt;margin-top:-17.6pt;width:153pt;height:90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Vu6CLi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10" type="#_x0000_t202" style="position:absolute;margin-left:630pt;margin-top:-17.6pt;width:153pt;height:90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KUch2U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7" o:spid="_x0000_s1111" type="#_x0000_t202" style="position:absolute;margin-left:630pt;margin-top:-17.6pt;width:153pt;height:90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MuwVOo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FC3582" w:rsidRPr="00683E1A" w:rsidSect="00683E1A">
      <w:pgSz w:w="11906" w:h="16838"/>
      <w:pgMar w:top="899" w:right="566" w:bottom="180" w:left="3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882D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D0E9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56234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F88F8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59C7F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D24E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A26C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130BB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826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54E7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8C73C8"/>
    <w:multiLevelType w:val="hybridMultilevel"/>
    <w:tmpl w:val="29D8A7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28C66BB"/>
    <w:multiLevelType w:val="hybridMultilevel"/>
    <w:tmpl w:val="9EF6C70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0B18E2"/>
    <w:multiLevelType w:val="hybridMultilevel"/>
    <w:tmpl w:val="5F8CFB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09995A59"/>
    <w:multiLevelType w:val="hybridMultilevel"/>
    <w:tmpl w:val="7D5CA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0108DB"/>
    <w:multiLevelType w:val="hybridMultilevel"/>
    <w:tmpl w:val="5812209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>
    <w:nsid w:val="103A2FB4"/>
    <w:multiLevelType w:val="hybridMultilevel"/>
    <w:tmpl w:val="6DE446B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110B160E"/>
    <w:multiLevelType w:val="hybridMultilevel"/>
    <w:tmpl w:val="ABA8BAB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2713FBB"/>
    <w:multiLevelType w:val="hybridMultilevel"/>
    <w:tmpl w:val="470E448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13F67D6E"/>
    <w:multiLevelType w:val="hybridMultilevel"/>
    <w:tmpl w:val="66C89B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7652B53"/>
    <w:multiLevelType w:val="hybridMultilevel"/>
    <w:tmpl w:val="99168A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7D8648E"/>
    <w:multiLevelType w:val="hybridMultilevel"/>
    <w:tmpl w:val="F5C8B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196735AD"/>
    <w:multiLevelType w:val="hybridMultilevel"/>
    <w:tmpl w:val="D1D43F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1B9C77D9"/>
    <w:multiLevelType w:val="hybridMultilevel"/>
    <w:tmpl w:val="0118465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1BD45C75"/>
    <w:multiLevelType w:val="hybridMultilevel"/>
    <w:tmpl w:val="862CB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FF24A6F"/>
    <w:multiLevelType w:val="hybridMultilevel"/>
    <w:tmpl w:val="931E4E2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23581D08"/>
    <w:multiLevelType w:val="hybridMultilevel"/>
    <w:tmpl w:val="EB6055C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2DF25A70"/>
    <w:multiLevelType w:val="hybridMultilevel"/>
    <w:tmpl w:val="8D7097B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9291F98"/>
    <w:multiLevelType w:val="hybridMultilevel"/>
    <w:tmpl w:val="840655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D50739F"/>
    <w:multiLevelType w:val="hybridMultilevel"/>
    <w:tmpl w:val="F8EC1DF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1436C7"/>
    <w:multiLevelType w:val="hybridMultilevel"/>
    <w:tmpl w:val="EFF2AB9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40A83CCC"/>
    <w:multiLevelType w:val="hybridMultilevel"/>
    <w:tmpl w:val="44DE5A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1">
    <w:nsid w:val="423E109B"/>
    <w:multiLevelType w:val="hybridMultilevel"/>
    <w:tmpl w:val="597EA38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6987286"/>
    <w:multiLevelType w:val="hybridMultilevel"/>
    <w:tmpl w:val="A5ECCAA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4A1A12AB"/>
    <w:multiLevelType w:val="hybridMultilevel"/>
    <w:tmpl w:val="B986BF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C8D70AC"/>
    <w:multiLevelType w:val="hybridMultilevel"/>
    <w:tmpl w:val="9216E62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50F72F7"/>
    <w:multiLevelType w:val="hybridMultilevel"/>
    <w:tmpl w:val="A0C430B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57092B21"/>
    <w:multiLevelType w:val="hybridMultilevel"/>
    <w:tmpl w:val="86A4CA8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58980A2E"/>
    <w:multiLevelType w:val="hybridMultilevel"/>
    <w:tmpl w:val="929E43E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590611F0"/>
    <w:multiLevelType w:val="hybridMultilevel"/>
    <w:tmpl w:val="C9B4AD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9CD559B"/>
    <w:multiLevelType w:val="hybridMultilevel"/>
    <w:tmpl w:val="A7B44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DAA155D"/>
    <w:multiLevelType w:val="hybridMultilevel"/>
    <w:tmpl w:val="994C6A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F230F66"/>
    <w:multiLevelType w:val="hybridMultilevel"/>
    <w:tmpl w:val="D80A7FD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3477291"/>
    <w:multiLevelType w:val="hybridMultilevel"/>
    <w:tmpl w:val="C65EA73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>
    <w:nsid w:val="69BE6FB3"/>
    <w:multiLevelType w:val="hybridMultilevel"/>
    <w:tmpl w:val="D0E44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BD6B0D"/>
    <w:multiLevelType w:val="hybridMultilevel"/>
    <w:tmpl w:val="635AE65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>
    <w:nsid w:val="6DFD57A4"/>
    <w:multiLevelType w:val="hybridMultilevel"/>
    <w:tmpl w:val="D1401D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1120383"/>
    <w:multiLevelType w:val="hybridMultilevel"/>
    <w:tmpl w:val="1F8A5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4BC17C8"/>
    <w:multiLevelType w:val="hybridMultilevel"/>
    <w:tmpl w:val="BEDC8938"/>
    <w:lvl w:ilvl="0" w:tplc="7BBC7D44">
      <w:start w:val="1"/>
      <w:numFmt w:val="bullet"/>
      <w:pStyle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F5B81B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E44445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2C8C5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2FC2E1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48C4F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2AEF0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80A95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BE0AE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93B2D35"/>
    <w:multiLevelType w:val="hybridMultilevel"/>
    <w:tmpl w:val="F236C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F6349FB"/>
    <w:multiLevelType w:val="hybridMultilevel"/>
    <w:tmpl w:val="B262060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45"/>
  </w:num>
  <w:num w:numId="3">
    <w:abstractNumId w:val="3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7"/>
  </w:num>
  <w:num w:numId="15">
    <w:abstractNumId w:val="40"/>
  </w:num>
  <w:num w:numId="16">
    <w:abstractNumId w:val="11"/>
  </w:num>
  <w:num w:numId="17">
    <w:abstractNumId w:val="21"/>
  </w:num>
  <w:num w:numId="18">
    <w:abstractNumId w:val="26"/>
  </w:num>
  <w:num w:numId="19">
    <w:abstractNumId w:val="15"/>
  </w:num>
  <w:num w:numId="20">
    <w:abstractNumId w:val="42"/>
  </w:num>
  <w:num w:numId="21">
    <w:abstractNumId w:val="24"/>
  </w:num>
  <w:num w:numId="22">
    <w:abstractNumId w:val="41"/>
  </w:num>
  <w:num w:numId="23">
    <w:abstractNumId w:val="35"/>
  </w:num>
  <w:num w:numId="24">
    <w:abstractNumId w:val="44"/>
  </w:num>
  <w:num w:numId="25">
    <w:abstractNumId w:val="25"/>
  </w:num>
  <w:num w:numId="26">
    <w:abstractNumId w:val="18"/>
  </w:num>
  <w:num w:numId="27">
    <w:abstractNumId w:val="23"/>
  </w:num>
  <w:num w:numId="28">
    <w:abstractNumId w:val="31"/>
  </w:num>
  <w:num w:numId="29">
    <w:abstractNumId w:val="30"/>
  </w:num>
  <w:num w:numId="30">
    <w:abstractNumId w:val="28"/>
  </w:num>
  <w:num w:numId="31">
    <w:abstractNumId w:val="16"/>
  </w:num>
  <w:num w:numId="32">
    <w:abstractNumId w:val="36"/>
  </w:num>
  <w:num w:numId="33">
    <w:abstractNumId w:val="29"/>
  </w:num>
  <w:num w:numId="34">
    <w:abstractNumId w:val="46"/>
  </w:num>
  <w:num w:numId="35">
    <w:abstractNumId w:val="37"/>
  </w:num>
  <w:num w:numId="36">
    <w:abstractNumId w:val="32"/>
  </w:num>
  <w:num w:numId="37">
    <w:abstractNumId w:val="48"/>
  </w:num>
  <w:num w:numId="38">
    <w:abstractNumId w:val="33"/>
  </w:num>
  <w:num w:numId="39">
    <w:abstractNumId w:val="19"/>
  </w:num>
  <w:num w:numId="40">
    <w:abstractNumId w:val="20"/>
  </w:num>
  <w:num w:numId="41">
    <w:abstractNumId w:val="13"/>
  </w:num>
  <w:num w:numId="42">
    <w:abstractNumId w:val="43"/>
  </w:num>
  <w:num w:numId="43">
    <w:abstractNumId w:val="34"/>
  </w:num>
  <w:num w:numId="44">
    <w:abstractNumId w:val="17"/>
  </w:num>
  <w:num w:numId="45">
    <w:abstractNumId w:val="22"/>
  </w:num>
  <w:num w:numId="46">
    <w:abstractNumId w:val="49"/>
  </w:num>
  <w:num w:numId="47">
    <w:abstractNumId w:val="38"/>
  </w:num>
  <w:num w:numId="48">
    <w:abstractNumId w:val="27"/>
  </w:num>
  <w:num w:numId="49">
    <w:abstractNumId w:val="10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1F"/>
    <w:rsid w:val="00002AF5"/>
    <w:rsid w:val="00004094"/>
    <w:rsid w:val="00005F2C"/>
    <w:rsid w:val="00014B86"/>
    <w:rsid w:val="00014E7A"/>
    <w:rsid w:val="00024C23"/>
    <w:rsid w:val="00026B89"/>
    <w:rsid w:val="000274C5"/>
    <w:rsid w:val="00047EC7"/>
    <w:rsid w:val="00051D48"/>
    <w:rsid w:val="00052950"/>
    <w:rsid w:val="0005311D"/>
    <w:rsid w:val="00054FF2"/>
    <w:rsid w:val="00062D1E"/>
    <w:rsid w:val="00067688"/>
    <w:rsid w:val="00070A92"/>
    <w:rsid w:val="00076D50"/>
    <w:rsid w:val="00076D85"/>
    <w:rsid w:val="00085C20"/>
    <w:rsid w:val="000B692C"/>
    <w:rsid w:val="000B6C3D"/>
    <w:rsid w:val="000D09BA"/>
    <w:rsid w:val="000E7C3B"/>
    <w:rsid w:val="000F3B87"/>
    <w:rsid w:val="001027E4"/>
    <w:rsid w:val="00102A71"/>
    <w:rsid w:val="00120637"/>
    <w:rsid w:val="00122B4B"/>
    <w:rsid w:val="00127AE2"/>
    <w:rsid w:val="00141CFA"/>
    <w:rsid w:val="00146064"/>
    <w:rsid w:val="0015171F"/>
    <w:rsid w:val="001530D5"/>
    <w:rsid w:val="001551F0"/>
    <w:rsid w:val="00177E41"/>
    <w:rsid w:val="00191213"/>
    <w:rsid w:val="001912F4"/>
    <w:rsid w:val="001A037C"/>
    <w:rsid w:val="001A4B87"/>
    <w:rsid w:val="001A63AA"/>
    <w:rsid w:val="001B2E07"/>
    <w:rsid w:val="001B3A75"/>
    <w:rsid w:val="001C7337"/>
    <w:rsid w:val="001D0AD2"/>
    <w:rsid w:val="001E3F23"/>
    <w:rsid w:val="001F2D3A"/>
    <w:rsid w:val="001F5F3E"/>
    <w:rsid w:val="00201C12"/>
    <w:rsid w:val="002048F1"/>
    <w:rsid w:val="00205FD2"/>
    <w:rsid w:val="00212F89"/>
    <w:rsid w:val="00222521"/>
    <w:rsid w:val="002234D9"/>
    <w:rsid w:val="00230284"/>
    <w:rsid w:val="00233AFD"/>
    <w:rsid w:val="00235BDA"/>
    <w:rsid w:val="002364A8"/>
    <w:rsid w:val="00236AE4"/>
    <w:rsid w:val="002461A0"/>
    <w:rsid w:val="00273D4D"/>
    <w:rsid w:val="0028372B"/>
    <w:rsid w:val="00283BF9"/>
    <w:rsid w:val="00292780"/>
    <w:rsid w:val="00297F49"/>
    <w:rsid w:val="002A5A3A"/>
    <w:rsid w:val="002B0AD0"/>
    <w:rsid w:val="002B6D9F"/>
    <w:rsid w:val="002C246B"/>
    <w:rsid w:val="002C643C"/>
    <w:rsid w:val="002D004A"/>
    <w:rsid w:val="002D2F37"/>
    <w:rsid w:val="002D7D6F"/>
    <w:rsid w:val="002E0A62"/>
    <w:rsid w:val="002E55AB"/>
    <w:rsid w:val="002E76D1"/>
    <w:rsid w:val="002F089A"/>
    <w:rsid w:val="002F236A"/>
    <w:rsid w:val="002F379E"/>
    <w:rsid w:val="002F4F67"/>
    <w:rsid w:val="00303DB2"/>
    <w:rsid w:val="003050FB"/>
    <w:rsid w:val="003054E6"/>
    <w:rsid w:val="00307AA1"/>
    <w:rsid w:val="00307EF8"/>
    <w:rsid w:val="00311ABB"/>
    <w:rsid w:val="003215A3"/>
    <w:rsid w:val="00332AF0"/>
    <w:rsid w:val="003601E5"/>
    <w:rsid w:val="00363627"/>
    <w:rsid w:val="00363AD8"/>
    <w:rsid w:val="00365144"/>
    <w:rsid w:val="003806EB"/>
    <w:rsid w:val="003B1F4C"/>
    <w:rsid w:val="003C5583"/>
    <w:rsid w:val="003D3A8F"/>
    <w:rsid w:val="003E3B6A"/>
    <w:rsid w:val="003E407A"/>
    <w:rsid w:val="003E4B1F"/>
    <w:rsid w:val="003E4D33"/>
    <w:rsid w:val="003E4FDE"/>
    <w:rsid w:val="003F4C51"/>
    <w:rsid w:val="003F4D0E"/>
    <w:rsid w:val="0040155C"/>
    <w:rsid w:val="00401D36"/>
    <w:rsid w:val="00403857"/>
    <w:rsid w:val="00417928"/>
    <w:rsid w:val="004265C1"/>
    <w:rsid w:val="0045100F"/>
    <w:rsid w:val="00457994"/>
    <w:rsid w:val="00464EB4"/>
    <w:rsid w:val="00465F24"/>
    <w:rsid w:val="004730FB"/>
    <w:rsid w:val="00492828"/>
    <w:rsid w:val="004A271C"/>
    <w:rsid w:val="004A5B3C"/>
    <w:rsid w:val="004B520C"/>
    <w:rsid w:val="004B57B4"/>
    <w:rsid w:val="004B5C06"/>
    <w:rsid w:val="004C3353"/>
    <w:rsid w:val="004C76DD"/>
    <w:rsid w:val="004C7AA9"/>
    <w:rsid w:val="004D551B"/>
    <w:rsid w:val="004D6C80"/>
    <w:rsid w:val="004D71E3"/>
    <w:rsid w:val="004D7320"/>
    <w:rsid w:val="004F0351"/>
    <w:rsid w:val="00511FDC"/>
    <w:rsid w:val="00514CB9"/>
    <w:rsid w:val="00517C26"/>
    <w:rsid w:val="005303A1"/>
    <w:rsid w:val="005336B0"/>
    <w:rsid w:val="0053408B"/>
    <w:rsid w:val="005342BA"/>
    <w:rsid w:val="005453F1"/>
    <w:rsid w:val="00556555"/>
    <w:rsid w:val="0055688C"/>
    <w:rsid w:val="00571738"/>
    <w:rsid w:val="00583DE1"/>
    <w:rsid w:val="005856A4"/>
    <w:rsid w:val="00587D78"/>
    <w:rsid w:val="00590B97"/>
    <w:rsid w:val="00591CDB"/>
    <w:rsid w:val="00593FD5"/>
    <w:rsid w:val="005A1F4C"/>
    <w:rsid w:val="005A38BD"/>
    <w:rsid w:val="005B364D"/>
    <w:rsid w:val="005B5415"/>
    <w:rsid w:val="005E1833"/>
    <w:rsid w:val="005E6581"/>
    <w:rsid w:val="005E6E6C"/>
    <w:rsid w:val="0060110E"/>
    <w:rsid w:val="00603E79"/>
    <w:rsid w:val="00606B32"/>
    <w:rsid w:val="00612FC9"/>
    <w:rsid w:val="006219D2"/>
    <w:rsid w:val="00621B60"/>
    <w:rsid w:val="00625012"/>
    <w:rsid w:val="00625116"/>
    <w:rsid w:val="0062571D"/>
    <w:rsid w:val="00632150"/>
    <w:rsid w:val="00633B26"/>
    <w:rsid w:val="0063553B"/>
    <w:rsid w:val="006425CA"/>
    <w:rsid w:val="00644D25"/>
    <w:rsid w:val="0065152C"/>
    <w:rsid w:val="00660E34"/>
    <w:rsid w:val="00661168"/>
    <w:rsid w:val="00665168"/>
    <w:rsid w:val="0066728A"/>
    <w:rsid w:val="00670D68"/>
    <w:rsid w:val="00683E1A"/>
    <w:rsid w:val="0068616B"/>
    <w:rsid w:val="0069015A"/>
    <w:rsid w:val="006A002F"/>
    <w:rsid w:val="006B15BB"/>
    <w:rsid w:val="006B1794"/>
    <w:rsid w:val="006F0BD7"/>
    <w:rsid w:val="006F5C7B"/>
    <w:rsid w:val="00701216"/>
    <w:rsid w:val="007037D2"/>
    <w:rsid w:val="00712B91"/>
    <w:rsid w:val="0071493D"/>
    <w:rsid w:val="00717E57"/>
    <w:rsid w:val="00721E66"/>
    <w:rsid w:val="007253BA"/>
    <w:rsid w:val="007356EB"/>
    <w:rsid w:val="00740340"/>
    <w:rsid w:val="00740565"/>
    <w:rsid w:val="00751AFC"/>
    <w:rsid w:val="007520F5"/>
    <w:rsid w:val="00763984"/>
    <w:rsid w:val="00783094"/>
    <w:rsid w:val="007842E5"/>
    <w:rsid w:val="0078492C"/>
    <w:rsid w:val="00785E99"/>
    <w:rsid w:val="007B0577"/>
    <w:rsid w:val="007B2E56"/>
    <w:rsid w:val="007C3CE1"/>
    <w:rsid w:val="007E115B"/>
    <w:rsid w:val="007F03D7"/>
    <w:rsid w:val="007F19C4"/>
    <w:rsid w:val="008072FE"/>
    <w:rsid w:val="00813379"/>
    <w:rsid w:val="00816CC5"/>
    <w:rsid w:val="00825A32"/>
    <w:rsid w:val="008339D3"/>
    <w:rsid w:val="00835439"/>
    <w:rsid w:val="00836B2D"/>
    <w:rsid w:val="00884ECF"/>
    <w:rsid w:val="00885E4D"/>
    <w:rsid w:val="00885EA5"/>
    <w:rsid w:val="008942B4"/>
    <w:rsid w:val="00897FDD"/>
    <w:rsid w:val="008A16A9"/>
    <w:rsid w:val="008A7187"/>
    <w:rsid w:val="008B6072"/>
    <w:rsid w:val="008C749C"/>
    <w:rsid w:val="00903FD9"/>
    <w:rsid w:val="00923977"/>
    <w:rsid w:val="00930CE8"/>
    <w:rsid w:val="00944922"/>
    <w:rsid w:val="009539E0"/>
    <w:rsid w:val="0098552C"/>
    <w:rsid w:val="00995417"/>
    <w:rsid w:val="009957E5"/>
    <w:rsid w:val="00995932"/>
    <w:rsid w:val="009C007F"/>
    <w:rsid w:val="009C2E97"/>
    <w:rsid w:val="009C31BC"/>
    <w:rsid w:val="009D4D50"/>
    <w:rsid w:val="009D5BF6"/>
    <w:rsid w:val="009D643A"/>
    <w:rsid w:val="009E7AD5"/>
    <w:rsid w:val="009F3D7E"/>
    <w:rsid w:val="00A06CD3"/>
    <w:rsid w:val="00A0726F"/>
    <w:rsid w:val="00A10689"/>
    <w:rsid w:val="00A12625"/>
    <w:rsid w:val="00A250A9"/>
    <w:rsid w:val="00A323A6"/>
    <w:rsid w:val="00A366C4"/>
    <w:rsid w:val="00A4093E"/>
    <w:rsid w:val="00A41BE5"/>
    <w:rsid w:val="00A57CD7"/>
    <w:rsid w:val="00A801E0"/>
    <w:rsid w:val="00A861C8"/>
    <w:rsid w:val="00A864B1"/>
    <w:rsid w:val="00A9276A"/>
    <w:rsid w:val="00A95DE8"/>
    <w:rsid w:val="00A969FB"/>
    <w:rsid w:val="00AA425C"/>
    <w:rsid w:val="00AA6AA9"/>
    <w:rsid w:val="00AA7AFC"/>
    <w:rsid w:val="00AC164A"/>
    <w:rsid w:val="00AC1815"/>
    <w:rsid w:val="00AD03C2"/>
    <w:rsid w:val="00AD12F3"/>
    <w:rsid w:val="00AD2B9F"/>
    <w:rsid w:val="00AD7395"/>
    <w:rsid w:val="00AE046A"/>
    <w:rsid w:val="00AE478D"/>
    <w:rsid w:val="00AF2332"/>
    <w:rsid w:val="00AF57B6"/>
    <w:rsid w:val="00B10E82"/>
    <w:rsid w:val="00B11940"/>
    <w:rsid w:val="00B14F12"/>
    <w:rsid w:val="00B2118E"/>
    <w:rsid w:val="00B300A4"/>
    <w:rsid w:val="00B3627D"/>
    <w:rsid w:val="00B41BE1"/>
    <w:rsid w:val="00B500D7"/>
    <w:rsid w:val="00B51FC3"/>
    <w:rsid w:val="00B52B70"/>
    <w:rsid w:val="00B532E1"/>
    <w:rsid w:val="00B55471"/>
    <w:rsid w:val="00B600CF"/>
    <w:rsid w:val="00B6075E"/>
    <w:rsid w:val="00B64FC4"/>
    <w:rsid w:val="00B73357"/>
    <w:rsid w:val="00B74344"/>
    <w:rsid w:val="00B809C7"/>
    <w:rsid w:val="00B81005"/>
    <w:rsid w:val="00B811C9"/>
    <w:rsid w:val="00B8212A"/>
    <w:rsid w:val="00B92CA3"/>
    <w:rsid w:val="00BA2693"/>
    <w:rsid w:val="00BB5D32"/>
    <w:rsid w:val="00BB674A"/>
    <w:rsid w:val="00BC6742"/>
    <w:rsid w:val="00BD380E"/>
    <w:rsid w:val="00BE12E6"/>
    <w:rsid w:val="00BE7FF3"/>
    <w:rsid w:val="00C05029"/>
    <w:rsid w:val="00C117D8"/>
    <w:rsid w:val="00C11C61"/>
    <w:rsid w:val="00C120B7"/>
    <w:rsid w:val="00C1721B"/>
    <w:rsid w:val="00C21A96"/>
    <w:rsid w:val="00C22B04"/>
    <w:rsid w:val="00C30AD9"/>
    <w:rsid w:val="00C660DD"/>
    <w:rsid w:val="00C70843"/>
    <w:rsid w:val="00C77DF5"/>
    <w:rsid w:val="00C84041"/>
    <w:rsid w:val="00C901ED"/>
    <w:rsid w:val="00C907C8"/>
    <w:rsid w:val="00C9549F"/>
    <w:rsid w:val="00CA06D2"/>
    <w:rsid w:val="00CA18C4"/>
    <w:rsid w:val="00CA3FAF"/>
    <w:rsid w:val="00CB035C"/>
    <w:rsid w:val="00CC5552"/>
    <w:rsid w:val="00CD2435"/>
    <w:rsid w:val="00CD6CCB"/>
    <w:rsid w:val="00CD74AB"/>
    <w:rsid w:val="00CE08AE"/>
    <w:rsid w:val="00CF2EA2"/>
    <w:rsid w:val="00CF6710"/>
    <w:rsid w:val="00D03749"/>
    <w:rsid w:val="00D07C27"/>
    <w:rsid w:val="00D12D54"/>
    <w:rsid w:val="00D1476A"/>
    <w:rsid w:val="00D279AA"/>
    <w:rsid w:val="00D33151"/>
    <w:rsid w:val="00D362A0"/>
    <w:rsid w:val="00D41965"/>
    <w:rsid w:val="00D42958"/>
    <w:rsid w:val="00D47636"/>
    <w:rsid w:val="00D61A05"/>
    <w:rsid w:val="00D647CB"/>
    <w:rsid w:val="00D66019"/>
    <w:rsid w:val="00D70122"/>
    <w:rsid w:val="00D763EB"/>
    <w:rsid w:val="00D90774"/>
    <w:rsid w:val="00D91300"/>
    <w:rsid w:val="00DA1739"/>
    <w:rsid w:val="00DA55C6"/>
    <w:rsid w:val="00DA5757"/>
    <w:rsid w:val="00DB5CAD"/>
    <w:rsid w:val="00DC058E"/>
    <w:rsid w:val="00DC0AA5"/>
    <w:rsid w:val="00DC7749"/>
    <w:rsid w:val="00DD06A9"/>
    <w:rsid w:val="00DE5107"/>
    <w:rsid w:val="00DE64F9"/>
    <w:rsid w:val="00DF15DD"/>
    <w:rsid w:val="00E019C7"/>
    <w:rsid w:val="00E02E7C"/>
    <w:rsid w:val="00E324A8"/>
    <w:rsid w:val="00E32BA0"/>
    <w:rsid w:val="00E37C2E"/>
    <w:rsid w:val="00E461E5"/>
    <w:rsid w:val="00E61624"/>
    <w:rsid w:val="00E64981"/>
    <w:rsid w:val="00E70AA1"/>
    <w:rsid w:val="00E7617A"/>
    <w:rsid w:val="00E83381"/>
    <w:rsid w:val="00E84020"/>
    <w:rsid w:val="00E8797A"/>
    <w:rsid w:val="00EC609A"/>
    <w:rsid w:val="00ED2423"/>
    <w:rsid w:val="00ED5490"/>
    <w:rsid w:val="00EE5C84"/>
    <w:rsid w:val="00EE6E83"/>
    <w:rsid w:val="00EF36FB"/>
    <w:rsid w:val="00F0010A"/>
    <w:rsid w:val="00F213A4"/>
    <w:rsid w:val="00F24937"/>
    <w:rsid w:val="00F31B88"/>
    <w:rsid w:val="00F37A1D"/>
    <w:rsid w:val="00F41B31"/>
    <w:rsid w:val="00F53454"/>
    <w:rsid w:val="00F57575"/>
    <w:rsid w:val="00F61449"/>
    <w:rsid w:val="00F7347E"/>
    <w:rsid w:val="00F7628A"/>
    <w:rsid w:val="00F80B8F"/>
    <w:rsid w:val="00F928FA"/>
    <w:rsid w:val="00F92AA9"/>
    <w:rsid w:val="00F9677E"/>
    <w:rsid w:val="00FB06E3"/>
    <w:rsid w:val="00FB1EBF"/>
    <w:rsid w:val="00FC3219"/>
    <w:rsid w:val="00FC3582"/>
    <w:rsid w:val="00FC7BE4"/>
    <w:rsid w:val="00FD2106"/>
    <w:rsid w:val="00FD2636"/>
    <w:rsid w:val="00FE1A5D"/>
    <w:rsid w:val="00FF56BB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15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2B0AD0"/>
    <w:pPr>
      <w:keepNext/>
      <w:spacing w:before="240" w:after="60" w:line="240" w:lineRule="auto"/>
      <w:outlineLvl w:val="1"/>
    </w:pPr>
    <w:rPr>
      <w:rFonts w:ascii="Arial" w:hAnsi="Arial" w:cs="Times New Roman"/>
      <w:b/>
      <w:sz w:val="40"/>
      <w:szCs w:val="20"/>
      <w:lang w:eastAsia="en-GB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2B0AD0"/>
    <w:pPr>
      <w:keepNext/>
      <w:tabs>
        <w:tab w:val="right" w:pos="7937"/>
      </w:tabs>
      <w:spacing w:after="120" w:line="280" w:lineRule="exact"/>
      <w:outlineLvl w:val="2"/>
    </w:pPr>
    <w:rPr>
      <w:rFonts w:ascii="Arial" w:hAnsi="Arial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9"/>
    <w:semiHidden/>
    <w:locked/>
    <w:rsid w:val="002D004A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uiPriority w:val="99"/>
    <w:semiHidden/>
    <w:locked/>
    <w:rsid w:val="002D004A"/>
    <w:rPr>
      <w:rFonts w:ascii="Cambria" w:hAnsi="Cambria" w:cs="Cambria"/>
      <w:b/>
      <w:bCs/>
      <w:sz w:val="26"/>
      <w:szCs w:val="26"/>
      <w:lang w:eastAsia="en-US"/>
    </w:rPr>
  </w:style>
  <w:style w:type="table" w:styleId="TableGrid">
    <w:name w:val="Table Grid"/>
    <w:basedOn w:val="TableNormal"/>
    <w:uiPriority w:val="99"/>
    <w:locked/>
    <w:rsid w:val="00002AF5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1">
    <w:name w:val="Heading 2 Char1"/>
    <w:link w:val="Heading2"/>
    <w:uiPriority w:val="99"/>
    <w:locked/>
    <w:rsid w:val="002B0AD0"/>
    <w:rPr>
      <w:rFonts w:ascii="Arial" w:hAnsi="Arial"/>
      <w:b/>
      <w:sz w:val="40"/>
      <w:lang w:val="en-GB" w:eastAsia="en-GB"/>
    </w:rPr>
  </w:style>
  <w:style w:type="character" w:customStyle="1" w:styleId="Heading3Char1">
    <w:name w:val="Heading 3 Char1"/>
    <w:link w:val="Heading3"/>
    <w:uiPriority w:val="99"/>
    <w:locked/>
    <w:rsid w:val="002B0AD0"/>
    <w:rPr>
      <w:rFonts w:ascii="Arial" w:hAnsi="Arial"/>
      <w:b/>
      <w:sz w:val="36"/>
      <w:lang w:val="en-GB" w:eastAsia="en-US"/>
    </w:rPr>
  </w:style>
  <w:style w:type="paragraph" w:customStyle="1" w:styleId="Bullet">
    <w:name w:val="Bullet"/>
    <w:basedOn w:val="Normal"/>
    <w:link w:val="BulletChar"/>
    <w:uiPriority w:val="99"/>
    <w:rsid w:val="00A0726F"/>
    <w:pPr>
      <w:numPr>
        <w:numId w:val="14"/>
      </w:numPr>
      <w:spacing w:after="0" w:line="280" w:lineRule="exact"/>
    </w:pPr>
    <w:rPr>
      <w:rFonts w:ascii="Arial" w:hAnsi="Arial" w:cs="Times New Roman"/>
      <w:szCs w:val="20"/>
    </w:rPr>
  </w:style>
  <w:style w:type="character" w:customStyle="1" w:styleId="BulletChar">
    <w:name w:val="Bullet Char"/>
    <w:link w:val="Bullet"/>
    <w:uiPriority w:val="99"/>
    <w:locked/>
    <w:rsid w:val="00A0726F"/>
    <w:rPr>
      <w:rFonts w:ascii="Arial" w:hAnsi="Arial"/>
      <w:sz w:val="22"/>
      <w:lang w:val="en-GB" w:eastAsia="en-US"/>
    </w:rPr>
  </w:style>
  <w:style w:type="character" w:customStyle="1" w:styleId="Style1">
    <w:name w:val="Style1"/>
    <w:basedOn w:val="DefaultParagraphFont"/>
    <w:uiPriority w:val="99"/>
    <w:rsid w:val="00A06CD3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8A16A9"/>
    <w:rPr>
      <w:rFonts w:cs="Times New Roman"/>
      <w:color w:val="000000"/>
      <w:u w:val="single"/>
      <w:effect w:val="none"/>
    </w:rPr>
  </w:style>
  <w:style w:type="character" w:styleId="HTMLCite">
    <w:name w:val="HTML Cite"/>
    <w:basedOn w:val="DefaultParagraphFont"/>
    <w:uiPriority w:val="99"/>
    <w:rsid w:val="008A16A9"/>
    <w:rPr>
      <w:rFonts w:cs="Times New Roman"/>
      <w:color w:val="auto"/>
    </w:rPr>
  </w:style>
  <w:style w:type="character" w:customStyle="1" w:styleId="CharChar14">
    <w:name w:val="Char Char14"/>
    <w:uiPriority w:val="99"/>
    <w:locked/>
    <w:rsid w:val="00191213"/>
    <w:rPr>
      <w:rFonts w:ascii="Arial" w:hAnsi="Arial"/>
      <w:b/>
      <w:sz w:val="40"/>
      <w:lang w:val="en-GB" w:eastAsia="en-US"/>
    </w:rPr>
  </w:style>
  <w:style w:type="paragraph" w:customStyle="1" w:styleId="Default">
    <w:name w:val="Default"/>
    <w:uiPriority w:val="99"/>
    <w:rsid w:val="005A38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1D48"/>
    <w:pPr>
      <w:tabs>
        <w:tab w:val="center" w:pos="4153"/>
        <w:tab w:val="right" w:pos="8306"/>
      </w:tabs>
      <w:spacing w:after="0" w:line="280" w:lineRule="exact"/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4ECF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1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E7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15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2B0AD0"/>
    <w:pPr>
      <w:keepNext/>
      <w:spacing w:before="240" w:after="60" w:line="240" w:lineRule="auto"/>
      <w:outlineLvl w:val="1"/>
    </w:pPr>
    <w:rPr>
      <w:rFonts w:ascii="Arial" w:hAnsi="Arial" w:cs="Times New Roman"/>
      <w:b/>
      <w:sz w:val="40"/>
      <w:szCs w:val="20"/>
      <w:lang w:eastAsia="en-GB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2B0AD0"/>
    <w:pPr>
      <w:keepNext/>
      <w:tabs>
        <w:tab w:val="right" w:pos="7937"/>
      </w:tabs>
      <w:spacing w:after="120" w:line="280" w:lineRule="exact"/>
      <w:outlineLvl w:val="2"/>
    </w:pPr>
    <w:rPr>
      <w:rFonts w:ascii="Arial" w:hAnsi="Arial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9"/>
    <w:semiHidden/>
    <w:locked/>
    <w:rsid w:val="002D004A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uiPriority w:val="99"/>
    <w:semiHidden/>
    <w:locked/>
    <w:rsid w:val="002D004A"/>
    <w:rPr>
      <w:rFonts w:ascii="Cambria" w:hAnsi="Cambria" w:cs="Cambria"/>
      <w:b/>
      <w:bCs/>
      <w:sz w:val="26"/>
      <w:szCs w:val="26"/>
      <w:lang w:eastAsia="en-US"/>
    </w:rPr>
  </w:style>
  <w:style w:type="table" w:styleId="TableGrid">
    <w:name w:val="Table Grid"/>
    <w:basedOn w:val="TableNormal"/>
    <w:uiPriority w:val="99"/>
    <w:locked/>
    <w:rsid w:val="00002AF5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1">
    <w:name w:val="Heading 2 Char1"/>
    <w:link w:val="Heading2"/>
    <w:uiPriority w:val="99"/>
    <w:locked/>
    <w:rsid w:val="002B0AD0"/>
    <w:rPr>
      <w:rFonts w:ascii="Arial" w:hAnsi="Arial"/>
      <w:b/>
      <w:sz w:val="40"/>
      <w:lang w:val="en-GB" w:eastAsia="en-GB"/>
    </w:rPr>
  </w:style>
  <w:style w:type="character" w:customStyle="1" w:styleId="Heading3Char1">
    <w:name w:val="Heading 3 Char1"/>
    <w:link w:val="Heading3"/>
    <w:uiPriority w:val="99"/>
    <w:locked/>
    <w:rsid w:val="002B0AD0"/>
    <w:rPr>
      <w:rFonts w:ascii="Arial" w:hAnsi="Arial"/>
      <w:b/>
      <w:sz w:val="36"/>
      <w:lang w:val="en-GB" w:eastAsia="en-US"/>
    </w:rPr>
  </w:style>
  <w:style w:type="paragraph" w:customStyle="1" w:styleId="Bullet">
    <w:name w:val="Bullet"/>
    <w:basedOn w:val="Normal"/>
    <w:link w:val="BulletChar"/>
    <w:uiPriority w:val="99"/>
    <w:rsid w:val="00A0726F"/>
    <w:pPr>
      <w:numPr>
        <w:numId w:val="14"/>
      </w:numPr>
      <w:spacing w:after="0" w:line="280" w:lineRule="exact"/>
    </w:pPr>
    <w:rPr>
      <w:rFonts w:ascii="Arial" w:hAnsi="Arial" w:cs="Times New Roman"/>
      <w:szCs w:val="20"/>
    </w:rPr>
  </w:style>
  <w:style w:type="character" w:customStyle="1" w:styleId="BulletChar">
    <w:name w:val="Bullet Char"/>
    <w:link w:val="Bullet"/>
    <w:uiPriority w:val="99"/>
    <w:locked/>
    <w:rsid w:val="00A0726F"/>
    <w:rPr>
      <w:rFonts w:ascii="Arial" w:hAnsi="Arial"/>
      <w:sz w:val="22"/>
      <w:lang w:val="en-GB" w:eastAsia="en-US"/>
    </w:rPr>
  </w:style>
  <w:style w:type="character" w:customStyle="1" w:styleId="Style1">
    <w:name w:val="Style1"/>
    <w:basedOn w:val="DefaultParagraphFont"/>
    <w:uiPriority w:val="99"/>
    <w:rsid w:val="00A06CD3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8A16A9"/>
    <w:rPr>
      <w:rFonts w:cs="Times New Roman"/>
      <w:color w:val="000000"/>
      <w:u w:val="single"/>
      <w:effect w:val="none"/>
    </w:rPr>
  </w:style>
  <w:style w:type="character" w:styleId="HTMLCite">
    <w:name w:val="HTML Cite"/>
    <w:basedOn w:val="DefaultParagraphFont"/>
    <w:uiPriority w:val="99"/>
    <w:rsid w:val="008A16A9"/>
    <w:rPr>
      <w:rFonts w:cs="Times New Roman"/>
      <w:color w:val="auto"/>
    </w:rPr>
  </w:style>
  <w:style w:type="character" w:customStyle="1" w:styleId="CharChar14">
    <w:name w:val="Char Char14"/>
    <w:uiPriority w:val="99"/>
    <w:locked/>
    <w:rsid w:val="00191213"/>
    <w:rPr>
      <w:rFonts w:ascii="Arial" w:hAnsi="Arial"/>
      <w:b/>
      <w:sz w:val="40"/>
      <w:lang w:val="en-GB" w:eastAsia="en-US"/>
    </w:rPr>
  </w:style>
  <w:style w:type="paragraph" w:customStyle="1" w:styleId="Default">
    <w:name w:val="Default"/>
    <w:uiPriority w:val="99"/>
    <w:rsid w:val="005A38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1D48"/>
    <w:pPr>
      <w:tabs>
        <w:tab w:val="center" w:pos="4153"/>
        <w:tab w:val="right" w:pos="8306"/>
      </w:tabs>
      <w:spacing w:after="0" w:line="280" w:lineRule="exact"/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4ECF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1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E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9094">
              <w:marLeft w:val="298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D2D2"/>
                <w:bottom w:val="none" w:sz="0" w:space="0" w:color="auto"/>
                <w:right w:val="none" w:sz="0" w:space="0" w:color="auto"/>
              </w:divBdr>
              <w:divsChild>
                <w:div w:id="130639091">
                  <w:marLeft w:val="2980"/>
                  <w:marRight w:val="97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3B8F067D714B82DAE7881D5DC443" ma:contentTypeVersion="6" ma:contentTypeDescription="Create a new document." ma:contentTypeScope="" ma:versionID="c5b76dbceb80d557a26f4f076b629cc6">
  <xsd:schema xmlns:xsd="http://www.w3.org/2001/XMLSchema" xmlns:xs="http://www.w3.org/2001/XMLSchema" xmlns:p="http://schemas.microsoft.com/office/2006/metadata/properties" xmlns:ns2="cab8bf90-7a36-4086-9e30-1b9e08b4ef99" xmlns:ns3="c89b1111-1e60-4dac-aa21-7c07547082dc" targetNamespace="http://schemas.microsoft.com/office/2006/metadata/properties" ma:root="true" ma:fieldsID="5f17fd5b5fc4218a7c5f24c6a5a33e8a" ns2:_="" ns3:_="">
    <xsd:import namespace="cab8bf90-7a36-4086-9e30-1b9e08b4ef99"/>
    <xsd:import namespace="c89b1111-1e60-4dac-aa21-7c07547082d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8bf90-7a36-4086-9e30-1b9e08b4ef9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b1111-1e60-4dac-aa21-7c07547082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EB3D0-2D57-4032-B397-DDF2350DC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b8bf90-7a36-4086-9e30-1b9e08b4ef99"/>
    <ds:schemaRef ds:uri="c89b1111-1e60-4dac-aa21-7c0754708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F3481C-8CF4-40C4-912A-06A255C17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9D483-2E79-4BA9-9D1A-C022DA9CD428}">
  <ds:schemaRefs>
    <ds:schemaRef ds:uri="http://schemas.microsoft.com/office/infopath/2007/PartnerControls"/>
    <ds:schemaRef ds:uri="http://schemas.microsoft.com/office/2006/documentManagement/types"/>
    <ds:schemaRef ds:uri="c89b1111-1e60-4dac-aa21-7c07547082dc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cab8bf90-7a36-4086-9e30-1b9e08b4ef99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24DBB36-830C-4A89-AEC8-1ED887B8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A39F8E6A</Template>
  <TotalTime>1</TotalTime>
  <Pages>1</Pages>
  <Words>0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Wordbank</vt:lpstr>
    </vt:vector>
  </TitlesOfParts>
  <Company>Fife Council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Wordbank</dc:title>
  <dc:creator>renie</dc:creator>
  <cp:lastModifiedBy>Mrs Cochrane</cp:lastModifiedBy>
  <cp:revision>2</cp:revision>
  <cp:lastPrinted>2017-06-22T10:27:00Z</cp:lastPrinted>
  <dcterms:created xsi:type="dcterms:W3CDTF">2019-09-30T09:18:00Z</dcterms:created>
  <dcterms:modified xsi:type="dcterms:W3CDTF">2019-09-30T09:18:00Z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0x0101000F5A3B8F067D714B82DAE7881D5DC443</vt:lpwstr>
  </property>
</Properties>
</file>