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08" w:type="dxa"/>
        <w:tblInd w:w="0" w:type="dxa"/>
        <w:tblLook w:val="04A0" w:firstRow="1" w:lastRow="0" w:firstColumn="1" w:lastColumn="0" w:noHBand="0" w:noVBand="1"/>
      </w:tblPr>
      <w:tblGrid>
        <w:gridCol w:w="2401"/>
        <w:gridCol w:w="2401"/>
        <w:gridCol w:w="2401"/>
        <w:gridCol w:w="2401"/>
        <w:gridCol w:w="2402"/>
        <w:gridCol w:w="2402"/>
      </w:tblGrid>
      <w:tr w:rsidR="00A41398" w:rsidTr="00A41398">
        <w:trPr>
          <w:trHeight w:val="1701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br/>
              <w:t>-6 x (-8) = 48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>
              <w:rPr>
                <w:b/>
                <w:sz w:val="28"/>
                <w:szCs w:val="28"/>
              </w:rPr>
              <w:br/>
              <w:t>10% = 4</w:t>
            </w:r>
            <w:r>
              <w:rPr>
                <w:b/>
                <w:sz w:val="28"/>
                <w:szCs w:val="28"/>
              </w:rPr>
              <w:br/>
              <w:t>70% = 7 x 4 = 28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 w:rsidP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  V = Al     </w:t>
            </w:r>
            <w:r>
              <w:rPr>
                <w:b/>
                <w:sz w:val="28"/>
                <w:szCs w:val="28"/>
              </w:rPr>
              <w:br/>
              <w:t>A = ½bh</w:t>
            </w:r>
            <w:r>
              <w:rPr>
                <w:b/>
                <w:sz w:val="28"/>
                <w:szCs w:val="28"/>
              </w:rPr>
              <w:br/>
              <w:t xml:space="preserve">  =1/2 of 6 x 4 = 12</w:t>
            </w:r>
            <w:r>
              <w:rPr>
                <w:b/>
                <w:sz w:val="28"/>
                <w:szCs w:val="28"/>
              </w:rPr>
              <w:br/>
              <w:t>V = 12 x 9 = 108cm</w:t>
            </w:r>
            <w:r w:rsidRPr="00A41398">
              <w:rPr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>
              <w:rPr>
                <w:b/>
                <w:sz w:val="28"/>
                <w:szCs w:val="28"/>
              </w:rPr>
              <w:br/>
              <w:t>2 x (-4) – 3x5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-8 – 15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-23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  0.06 x 0.04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= 0.0024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(4 digits after </w:t>
            </w:r>
            <w:proofErr w:type="spellStart"/>
            <w:r>
              <w:rPr>
                <w:b/>
                <w:sz w:val="28"/>
                <w:szCs w:val="28"/>
              </w:rPr>
              <w:t>dp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385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7 = 55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 x 5 = 275</w:t>
            </w:r>
          </w:p>
        </w:tc>
      </w:tr>
      <w:tr w:rsidR="00A41398" w:rsidTr="00A41398">
        <w:trPr>
          <w:trHeight w:val="1701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 w:rsidP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br/>
              <w:t>3.1 + 6.504 = 9.604</w:t>
            </w:r>
            <w:r>
              <w:rPr>
                <w:b/>
                <w:sz w:val="28"/>
                <w:szCs w:val="28"/>
              </w:rPr>
              <w:br/>
            </w:r>
          </w:p>
          <w:p w:rsidR="00A41398" w:rsidRDefault="00A41398" w:rsidP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9.604 – 7.280 = 2.324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  <w:r>
              <w:rPr>
                <w:b/>
                <w:sz w:val="28"/>
                <w:szCs w:val="28"/>
              </w:rPr>
              <w:br/>
              <w:t>5x5x5 = 125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6x + 5x – 2y – 7y</w:t>
            </w:r>
          </w:p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11x – 9y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</w:p>
          <w:p w:rsidR="00A41398" w:rsidRDefault="00A41398" w:rsidP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2: 2, 4, 6</w:t>
            </w:r>
            <w:proofErr w:type="gramStart"/>
            <w:r>
              <w:rPr>
                <w:b/>
                <w:sz w:val="28"/>
                <w:szCs w:val="28"/>
              </w:rPr>
              <w:t>, …,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r w:rsidRPr="00A41398">
              <w:rPr>
                <w:b/>
                <w:color w:val="FF0000"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, 32</w:t>
            </w:r>
            <w:r>
              <w:rPr>
                <w:b/>
                <w:sz w:val="28"/>
                <w:szCs w:val="28"/>
              </w:rPr>
              <w:br/>
              <w:t>3: 3, 6, 9, …</w:t>
            </w:r>
            <w:r w:rsidRPr="00A41398">
              <w:rPr>
                <w:b/>
                <w:color w:val="FF0000"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, 33</w:t>
            </w:r>
            <w:r>
              <w:rPr>
                <w:b/>
                <w:sz w:val="28"/>
                <w:szCs w:val="28"/>
              </w:rPr>
              <w:br/>
              <w:t>5: 5, 10, ..</w:t>
            </w:r>
            <w:r w:rsidRPr="00A41398">
              <w:rPr>
                <w:b/>
                <w:color w:val="FF0000"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, 35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</w:t>
            </w:r>
          </w:p>
          <w:p w:rsidR="00A41398" w:rsidRDefault="00761D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53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9 = 5 r 8, </w:t>
            </w:r>
          </w:p>
          <w:p w:rsidR="00761D06" w:rsidRDefault="00761D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So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5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</w:t>
            </w:r>
          </w:p>
          <w:p w:rsidR="00761D06" w:rsidRDefault="00761D06" w:rsidP="00761D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12 x 12 = 144, so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144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=12</m:t>
              </m:r>
            </m:oMath>
          </w:p>
        </w:tc>
      </w:tr>
      <w:tr w:rsidR="00A41398" w:rsidTr="00A41398">
        <w:trPr>
          <w:trHeight w:val="1701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13.</w:t>
            </w:r>
          </w:p>
          <w:p w:rsidR="00761D06" w:rsidRDefault="00761D06" w:rsidP="00761D06">
            <w:pPr>
              <w:rPr>
                <w:b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49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=7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14.</w:t>
            </w:r>
          </w:p>
          <w:p w:rsidR="00761D06" w:rsidRPr="00761D06" w:rsidRDefault="00761D06" w:rsidP="00761D06">
            <w:pPr>
              <w:rPr>
                <w:rFonts w:eastAsiaTheme="minorEastAsia"/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29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w:br/>
                </m:r>
              </m:oMath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=1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</w:t>
            </w:r>
            <w:r w:rsidR="00761D06">
              <w:rPr>
                <w:b/>
                <w:sz w:val="28"/>
                <w:szCs w:val="28"/>
              </w:rPr>
              <w:t xml:space="preserve"> 700</w:t>
            </w:r>
            <w:r w:rsidR="00761D06">
              <w:rPr>
                <w:rFonts w:cstheme="minorHAnsi"/>
                <w:b/>
                <w:sz w:val="28"/>
                <w:szCs w:val="28"/>
              </w:rPr>
              <w:t>÷</w:t>
            </w:r>
            <w:r w:rsidR="00761D06">
              <w:rPr>
                <w:b/>
                <w:sz w:val="28"/>
                <w:szCs w:val="28"/>
              </w:rPr>
              <w:t xml:space="preserve"> 80</w:t>
            </w:r>
            <w:r w:rsidR="00761D06">
              <w:rPr>
                <w:b/>
                <w:sz w:val="28"/>
                <w:szCs w:val="28"/>
              </w:rPr>
              <w:br/>
              <w:t xml:space="preserve">= 70 </w:t>
            </w:r>
            <w:r w:rsidR="00761D06">
              <w:rPr>
                <w:rFonts w:cstheme="minorHAnsi"/>
                <w:b/>
                <w:sz w:val="28"/>
                <w:szCs w:val="28"/>
              </w:rPr>
              <w:t>÷</w:t>
            </w:r>
            <w:r w:rsidR="00761D06">
              <w:rPr>
                <w:b/>
                <w:sz w:val="28"/>
                <w:szCs w:val="28"/>
              </w:rPr>
              <w:t xml:space="preserve"> 8 = 8.75</w:t>
            </w:r>
          </w:p>
          <w:p w:rsidR="00761D06" w:rsidRDefault="00761D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8 hours, 45 min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16.</w:t>
            </w:r>
          </w:p>
          <w:p w:rsidR="00761D06" w:rsidRDefault="00761D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2x + 5 = 14</w:t>
            </w:r>
            <w:r>
              <w:rPr>
                <w:b/>
                <w:sz w:val="28"/>
                <w:szCs w:val="28"/>
              </w:rPr>
              <w:br/>
              <w:t>2x = 9</w:t>
            </w:r>
          </w:p>
          <w:p w:rsidR="00761D06" w:rsidRDefault="00761D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 = 4.5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17.</w:t>
            </w:r>
            <w:r w:rsidR="00761D06">
              <w:rPr>
                <w:b/>
                <w:sz w:val="28"/>
                <w:szCs w:val="28"/>
              </w:rPr>
              <w:t xml:space="preserve"> 2x3x5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18.</w:t>
            </w:r>
            <w:r w:rsidR="00761D06">
              <w:rPr>
                <w:b/>
                <w:sz w:val="28"/>
                <w:szCs w:val="28"/>
              </w:rPr>
              <w:t xml:space="preserve"> 180-127 = 53</w:t>
            </w:r>
            <w:r w:rsidR="00761D06" w:rsidRPr="00761D06">
              <w:rPr>
                <w:b/>
                <w:sz w:val="28"/>
                <w:szCs w:val="28"/>
                <w:vertAlign w:val="superscript"/>
              </w:rPr>
              <w:t>o</w:t>
            </w:r>
          </w:p>
        </w:tc>
      </w:tr>
      <w:tr w:rsidR="00A41398" w:rsidTr="00A41398">
        <w:trPr>
          <w:trHeight w:val="1701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</w:t>
            </w:r>
          </w:p>
          <w:p w:rsidR="00761D06" w:rsidRDefault="00761D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5.60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4 = 1.40</w:t>
            </w:r>
            <w:r>
              <w:rPr>
                <w:b/>
                <w:sz w:val="28"/>
                <w:szCs w:val="28"/>
              </w:rPr>
              <w:br/>
              <w:t>1.40 x 7 = £9.80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20.</w:t>
            </w:r>
          </w:p>
          <w:p w:rsidR="00761D06" w:rsidRDefault="00D510C9">
            <w:pPr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100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=0.6</m:t>
                </m:r>
              </m:oMath>
            </m:oMathPara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21.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065</w:t>
            </w:r>
            <w:r w:rsidRPr="00D510C9">
              <w:rPr>
                <w:b/>
                <w:sz w:val="28"/>
                <w:szCs w:val="28"/>
                <w:vertAlign w:val="superscript"/>
              </w:rPr>
              <w:t>o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22.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 x 1.29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6 x 100 x 1.29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$774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0C9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23.</w:t>
            </w:r>
          </w:p>
          <w:p w:rsidR="00A41398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x 20 +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x 16 +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 x 20 = 672m</w:t>
            </w:r>
            <w:r w:rsidRPr="00D510C9">
              <w:rPr>
                <w:b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24.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32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0.8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320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8</w:t>
            </w:r>
          </w:p>
          <w:p w:rsidR="00D510C9" w:rsidRDefault="00D510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40</w:t>
            </w:r>
          </w:p>
        </w:tc>
      </w:tr>
      <w:tr w:rsidR="00A41398" w:rsidTr="00A41398">
        <w:trPr>
          <w:trHeight w:val="1701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25.</w:t>
            </w:r>
          </w:p>
          <w:p w:rsidR="00D510C9" w:rsidRDefault="008634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9.92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8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2 = 62p</w:t>
            </w:r>
          </w:p>
          <w:p w:rsidR="0086346E" w:rsidRDefault="008634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6.84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12 = 57p</w:t>
            </w:r>
          </w:p>
          <w:p w:rsidR="0086346E" w:rsidRDefault="0086346E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Safewise</w:t>
            </w:r>
            <w:proofErr w:type="spellEnd"/>
            <w:r>
              <w:rPr>
                <w:b/>
                <w:sz w:val="28"/>
                <w:szCs w:val="28"/>
              </w:rPr>
              <w:t xml:space="preserve"> is 5p cheaper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 = Mx4 + 1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Top: 37</w:t>
            </w:r>
            <w:r>
              <w:rPr>
                <w:b/>
                <w:sz w:val="28"/>
                <w:szCs w:val="28"/>
              </w:rPr>
              <w:br/>
              <w:t>bottom: 32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27.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 – (2x7) = 24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24 </w:t>
            </w:r>
            <w:r>
              <w:rPr>
                <w:rFonts w:cstheme="minorHAnsi"/>
                <w:b/>
                <w:sz w:val="28"/>
                <w:szCs w:val="28"/>
              </w:rPr>
              <w:t>÷</w:t>
            </w:r>
            <w:r>
              <w:rPr>
                <w:b/>
                <w:sz w:val="28"/>
                <w:szCs w:val="28"/>
              </w:rPr>
              <w:t xml:space="preserve"> 2 = 12mm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28.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181, 191</w:t>
            </w:r>
          </w:p>
          <w:p w:rsidR="00E960CC" w:rsidRDefault="00E960CC" w:rsidP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(111</w:t>
            </w:r>
            <w:r>
              <w:rPr>
                <w:rFonts w:cstheme="minorHAnsi"/>
                <w:b/>
                <w:sz w:val="28"/>
                <w:szCs w:val="28"/>
              </w:rPr>
              <w:t>, 141 and 171 divide by 3)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29.</w:t>
            </w:r>
            <w:r w:rsidR="00E960CC">
              <w:rPr>
                <w:b/>
                <w:sz w:val="28"/>
                <w:szCs w:val="28"/>
              </w:rPr>
              <w:t xml:space="preserve">  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 – 104 = 76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76+36 = 112</w:t>
            </w:r>
          </w:p>
          <w:p w:rsidR="00E960CC" w:rsidRDefault="00E96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180-112 = 68</w:t>
            </w:r>
            <w:r w:rsidRPr="00E960CC">
              <w:rPr>
                <w:b/>
                <w:sz w:val="28"/>
                <w:szCs w:val="28"/>
                <w:vertAlign w:val="superscript"/>
              </w:rPr>
              <w:t>o</w:t>
            </w:r>
          </w:p>
        </w:tc>
      </w:tr>
      <w:tr w:rsidR="00A41398" w:rsidTr="00A41398">
        <w:trPr>
          <w:trHeight w:val="1701"/>
        </w:trPr>
        <w:tc>
          <w:tcPr>
            <w:tcW w:w="14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398" w:rsidRDefault="00A413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September 2019                        Name:</w:t>
            </w:r>
          </w:p>
        </w:tc>
      </w:tr>
    </w:tbl>
    <w:p w:rsidR="00A41398" w:rsidRDefault="00A41398" w:rsidP="00A41398"/>
    <w:p w:rsidR="00E24B66" w:rsidRDefault="00E24B66"/>
    <w:sectPr w:rsidR="00E24B66" w:rsidSect="00A41398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AF8"/>
    <w:rsid w:val="00247AF8"/>
    <w:rsid w:val="00761D06"/>
    <w:rsid w:val="0086346E"/>
    <w:rsid w:val="00A41398"/>
    <w:rsid w:val="00D510C9"/>
    <w:rsid w:val="00E24B66"/>
    <w:rsid w:val="00E9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3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1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61D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D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3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1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61D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D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467C1FC8.dotm</Template>
  <TotalTime>96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McWilliam</dc:creator>
  <cp:keywords/>
  <dc:description/>
  <cp:lastModifiedBy>Mr McWilliam</cp:lastModifiedBy>
  <cp:revision>2</cp:revision>
  <dcterms:created xsi:type="dcterms:W3CDTF">2019-09-27T10:57:00Z</dcterms:created>
  <dcterms:modified xsi:type="dcterms:W3CDTF">2019-09-27T12:33:00Z</dcterms:modified>
</cp:coreProperties>
</file>