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"/>
        <w:gridCol w:w="8987"/>
        <w:gridCol w:w="241"/>
      </w:tblGrid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227" w:type="dxa"/>
            <w:gridSpan w:val="3"/>
            <w:vAlign w:val="center"/>
          </w:tcPr>
          <w:p w:rsidR="00AF348E" w:rsidRPr="002A5D4F" w:rsidRDefault="00AF348E" w:rsidP="00870A5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0" r="4445" b="3810"/>
                      <wp:wrapNone/>
                      <wp:docPr id="57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>Averages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7" o:spid="_x0000_s1026" type="#_x0000_t202" style="position:absolute;margin-left:9pt;margin-top:8.5pt;width:44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" filled="f" stroked="f">
                      <v:textbox>
                        <w:txbxContent>
                          <w:p w:rsidR="00AF348E" w:rsidRDefault="00AF348E" w:rsidP="00AF348E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Averages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36" w:type="dxa"/>
            <w:textDirection w:val="btLr"/>
            <w:vAlign w:val="center"/>
          </w:tcPr>
          <w:p w:rsidR="00AF348E" w:rsidRDefault="00AF348E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</w:p>
          <w:p w:rsidR="00AF348E" w:rsidRDefault="00AF348E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  <w:p w:rsidR="00AF348E" w:rsidRPr="002A5D4F" w:rsidRDefault="00AF348E" w:rsidP="00870A58">
            <w:pPr>
              <w:ind w:left="113" w:right="113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  </w:t>
            </w: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  <w:tc>
          <w:tcPr>
            <w:tcW w:w="8812" w:type="dxa"/>
          </w:tcPr>
          <w:p w:rsidR="00AF348E" w:rsidRDefault="00AF348E" w:rsidP="00870A58"/>
          <w:p w:rsidR="00AF348E" w:rsidRDefault="00AF348E" w:rsidP="00870A58"/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</w:t>
            </w:r>
            <w:r w:rsidRPr="007E120E">
              <w:rPr>
                <w:rFonts w:ascii="Comic Sans MS" w:hAnsi="Comic Sans MS"/>
                <w:color w:val="000000"/>
                <w:sz w:val="20"/>
                <w:szCs w:val="20"/>
              </w:rPr>
              <w:t xml:space="preserve">The </w:t>
            </w:r>
            <w:r w:rsidRPr="007E120E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mean</w:t>
            </w:r>
            <w:r w:rsidRPr="007E120E">
              <w:rPr>
                <w:rFonts w:ascii="Comic Sans MS" w:hAnsi="Comic Sans MS"/>
                <w:color w:val="000000"/>
                <w:sz w:val="20"/>
                <w:szCs w:val="20"/>
              </w:rPr>
              <w:t xml:space="preserve"> is the total of all of the values divided by the number of values</w:t>
            </w:r>
            <w:r w:rsidRPr="007E120E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. 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The </w:t>
            </w:r>
            <w:r w:rsidRPr="007E120E">
              <w:rPr>
                <w:rFonts w:ascii="Comic Sans MS" w:hAnsi="Comic Sans MS"/>
                <w:b/>
                <w:bCs/>
                <w:sz w:val="20"/>
                <w:szCs w:val="20"/>
              </w:rPr>
              <w:t>median</w:t>
            </w:r>
            <w:r w:rsidRPr="007E120E">
              <w:rPr>
                <w:rFonts w:ascii="Comic Sans MS" w:hAnsi="Comic Sans MS"/>
                <w:sz w:val="20"/>
                <w:szCs w:val="20"/>
              </w:rPr>
              <w:t xml:space="preserve"> is the middle value when the data is listed in numerical order.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If there is an even number of data values then the median is the mean of the middle 2 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7E120E">
              <w:rPr>
                <w:rFonts w:ascii="Comic Sans MS" w:hAnsi="Comic Sans MS"/>
                <w:sz w:val="20"/>
                <w:szCs w:val="20"/>
              </w:rPr>
              <w:t>values</w:t>
            </w:r>
            <w:proofErr w:type="gramEnd"/>
            <w:r w:rsidRPr="007E120E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The </w:t>
            </w:r>
            <w:r w:rsidRPr="007E120E">
              <w:rPr>
                <w:rFonts w:ascii="Comic Sans MS" w:hAnsi="Comic Sans MS"/>
                <w:b/>
                <w:bCs/>
                <w:sz w:val="20"/>
                <w:szCs w:val="20"/>
              </w:rPr>
              <w:t>mode</w:t>
            </w:r>
            <w:r w:rsidRPr="007E120E">
              <w:rPr>
                <w:rFonts w:ascii="Comic Sans MS" w:hAnsi="Comic Sans MS"/>
                <w:sz w:val="20"/>
                <w:szCs w:val="20"/>
              </w:rPr>
              <w:t xml:space="preserve">, or </w:t>
            </w:r>
            <w:r w:rsidRPr="007E120E">
              <w:rPr>
                <w:rFonts w:ascii="Comic Sans MS" w:hAnsi="Comic Sans MS"/>
                <w:b/>
                <w:bCs/>
                <w:sz w:val="20"/>
                <w:szCs w:val="20"/>
              </w:rPr>
              <w:t>modal</w:t>
            </w:r>
            <w:r w:rsidRPr="007E120E">
              <w:rPr>
                <w:rFonts w:ascii="Comic Sans MS" w:hAnsi="Comic Sans MS"/>
                <w:sz w:val="20"/>
                <w:szCs w:val="20"/>
              </w:rPr>
              <w:t xml:space="preserve"> value, is the value which has the greatest frequency.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The mode is useful for non-numerical data i.e. we can find the modal car colour of the 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7E120E">
              <w:rPr>
                <w:rFonts w:ascii="Comic Sans MS" w:hAnsi="Comic Sans MS"/>
                <w:sz w:val="20"/>
                <w:szCs w:val="20"/>
              </w:rPr>
              <w:t>cars</w:t>
            </w:r>
            <w:proofErr w:type="gramEnd"/>
            <w:r w:rsidRPr="007E120E">
              <w:rPr>
                <w:rFonts w:ascii="Comic Sans MS" w:hAnsi="Comic Sans MS"/>
                <w:sz w:val="20"/>
                <w:szCs w:val="20"/>
              </w:rPr>
              <w:t xml:space="preserve"> in the car park.</w:t>
            </w:r>
          </w:p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87630</wp:posOffset>
                      </wp:positionV>
                      <wp:extent cx="5600700" cy="571500"/>
                      <wp:effectExtent l="0" t="2540" r="4445" b="0"/>
                      <wp:wrapNone/>
                      <wp:docPr id="56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>Spread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6" o:spid="_x0000_s1027" type="#_x0000_t202" style="position:absolute;margin-left:-1.5pt;margin-top:6.9pt;width:441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" filled="f" stroked="f">
                      <v:textbox>
                        <w:txbxContent>
                          <w:p w:rsidR="00AF348E" w:rsidRDefault="00AF348E" w:rsidP="00AF348E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Spread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Pr="007E120E" w:rsidRDefault="00AF348E" w:rsidP="00870A58">
            <w:pPr>
              <w:rPr>
                <w:rFonts w:ascii="Comic Sans MS" w:eastAsia="Arial Unicode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7E120E">
              <w:rPr>
                <w:rFonts w:ascii="Comic Sans MS" w:eastAsia="Arial Unicode MS" w:hAnsi="Comic Sans MS"/>
                <w:sz w:val="20"/>
                <w:szCs w:val="20"/>
              </w:rPr>
              <w:t xml:space="preserve">The </w:t>
            </w:r>
            <w:r w:rsidRPr="007E120E">
              <w:rPr>
                <w:rFonts w:ascii="Comic Sans MS" w:eastAsia="Arial Unicode MS" w:hAnsi="Comic Sans MS"/>
                <w:b/>
                <w:bCs/>
                <w:sz w:val="20"/>
                <w:szCs w:val="20"/>
              </w:rPr>
              <w:t>range</w:t>
            </w:r>
            <w:r w:rsidRPr="007E120E">
              <w:rPr>
                <w:rFonts w:ascii="Comic Sans MS" w:eastAsia="Arial Unicode MS" w:hAnsi="Comic Sans MS"/>
                <w:sz w:val="20"/>
                <w:szCs w:val="20"/>
              </w:rPr>
              <w:t xml:space="preserve"> is a measure of the spread of the data.</w:t>
            </w:r>
          </w:p>
          <w:p w:rsidR="00AF348E" w:rsidRPr="007E120E" w:rsidRDefault="00AF348E" w:rsidP="00870A58">
            <w:pPr>
              <w:rPr>
                <w:rFonts w:ascii="Comic Sans MS" w:eastAsia="Arial Unicode MS" w:hAnsi="Comic Sans MS"/>
                <w:sz w:val="20"/>
                <w:szCs w:val="20"/>
              </w:rPr>
            </w:pPr>
            <w:r w:rsidRPr="007E120E">
              <w:rPr>
                <w:rFonts w:ascii="Comic Sans MS" w:eastAsia="Arial Unicode MS" w:hAnsi="Comic Sans MS"/>
                <w:sz w:val="20"/>
                <w:szCs w:val="20"/>
              </w:rPr>
              <w:t xml:space="preserve"> 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eastAsia="Arial Unicode MS" w:hAnsi="Comic Sans MS"/>
                <w:sz w:val="20"/>
                <w:szCs w:val="20"/>
              </w:rPr>
              <w:t xml:space="preserve">      The </w:t>
            </w:r>
            <w:r w:rsidRPr="007E120E">
              <w:rPr>
                <w:rFonts w:ascii="Comic Sans MS" w:eastAsia="Arial Unicode MS" w:hAnsi="Comic Sans MS"/>
                <w:b/>
                <w:bCs/>
                <w:sz w:val="20"/>
                <w:szCs w:val="20"/>
              </w:rPr>
              <w:t>range</w:t>
            </w:r>
            <w:r w:rsidRPr="007E120E">
              <w:rPr>
                <w:rFonts w:ascii="Comic Sans MS" w:eastAsia="Arial Unicode MS" w:hAnsi="Comic Sans MS"/>
                <w:sz w:val="20"/>
                <w:szCs w:val="20"/>
              </w:rPr>
              <w:t xml:space="preserve"> is the highest value – lowest value.</w:t>
            </w:r>
          </w:p>
          <w:p w:rsidR="00AF348E" w:rsidRDefault="00AF348E" w:rsidP="00870A58"/>
          <w:p w:rsidR="00AF348E" w:rsidRDefault="00AF348E" w:rsidP="00870A58">
            <w:r>
              <w:t xml:space="preserve">           </w:t>
            </w:r>
          </w:p>
          <w:p w:rsidR="00AF348E" w:rsidRDefault="00AF348E" w:rsidP="00870A58"/>
          <w:p w:rsidR="00AF348E" w:rsidRDefault="00AF348E" w:rsidP="00870A58">
            <w:r>
              <w:t xml:space="preserve">      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t xml:space="preserve">       </w:t>
            </w:r>
            <w:r w:rsidRPr="007E120E">
              <w:rPr>
                <w:rFonts w:ascii="Comic Sans MS" w:hAnsi="Comic Sans MS"/>
                <w:sz w:val="20"/>
                <w:szCs w:val="20"/>
                <w:u w:val="single"/>
              </w:rPr>
              <w:t>Example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Find the mean, median, mode and range for the set of class test marks: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2, 4, 4, 5, 5, 5, 6, 6, 6, 6, 7, 7, 8, 8, 8, 9, 9, 9, 10, 10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3969385</wp:posOffset>
                      </wp:positionH>
                      <wp:positionV relativeFrom="paragraph">
                        <wp:posOffset>60960</wp:posOffset>
                      </wp:positionV>
                      <wp:extent cx="1066800" cy="914400"/>
                      <wp:effectExtent l="2540" t="0" r="0" b="1270"/>
                      <wp:wrapNone/>
                      <wp:docPr id="55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u w:val="single"/>
                                    </w:rPr>
                                    <w:t>134</w:t>
                                  </w:r>
                                </w:p>
                                <w:p w:rsidR="00AF348E" w:rsidRPr="00745AFD" w:rsidRDefault="00AF348E" w:rsidP="00AF348E">
                                  <w:pPr>
                                    <w:jc w:val="center"/>
                                  </w:pPr>
                                  <w:r w:rsidRPr="00745AFD"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5" o:spid="_x0000_s1028" type="#_x0000_t202" style="position:absolute;margin-left:312.55pt;margin-top:4.8pt;width:84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" filled="f" stroked="f">
                      <v:textbox>
                        <w:txbxContent>
                          <w:p w:rsidR="00AF348E" w:rsidRDefault="00AF348E" w:rsidP="00AF348E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134</w:t>
                            </w:r>
                          </w:p>
                          <w:p w:rsidR="00AF348E" w:rsidRPr="00745AFD" w:rsidRDefault="00AF348E" w:rsidP="00AF348E">
                            <w:pPr>
                              <w:jc w:val="center"/>
                            </w:pPr>
                            <w:r w:rsidRPr="00745AFD">
                              <w:t>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59055</wp:posOffset>
                      </wp:positionV>
                      <wp:extent cx="3990975" cy="914400"/>
                      <wp:effectExtent l="0" t="0" r="0" b="3175"/>
                      <wp:wrapNone/>
                      <wp:docPr id="54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90975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 w:rsidRPr="00745AFD">
                                    <w:rPr>
                                      <w:u w:val="single"/>
                                    </w:rPr>
                                    <w:t>2+4+</w:t>
                                  </w:r>
                                  <w:r>
                                    <w:rPr>
                                      <w:u w:val="single"/>
                                    </w:rPr>
                                    <w:t>4</w:t>
                                  </w:r>
                                  <w:r w:rsidRPr="00745AFD">
                                    <w:rPr>
                                      <w:u w:val="single"/>
                                    </w:rPr>
                                    <w:t>+5+</w:t>
                                  </w:r>
                                  <w:r>
                                    <w:rPr>
                                      <w:u w:val="single"/>
                                    </w:rPr>
                                    <w:t>5</w:t>
                                  </w:r>
                                  <w:r w:rsidRPr="00745AFD">
                                    <w:rPr>
                                      <w:u w:val="single"/>
                                    </w:rPr>
                                    <w:t>+</w:t>
                                  </w:r>
                                  <w:r>
                                    <w:rPr>
                                      <w:u w:val="single"/>
                                    </w:rPr>
                                    <w:t>5</w:t>
                                  </w:r>
                                  <w:r w:rsidRPr="00745AFD">
                                    <w:rPr>
                                      <w:u w:val="single"/>
                                    </w:rPr>
                                    <w:t>+6+</w:t>
                                  </w:r>
                                  <w:r>
                                    <w:rPr>
                                      <w:u w:val="single"/>
                                    </w:rPr>
                                    <w:t>6</w:t>
                                  </w:r>
                                  <w:r w:rsidRPr="00745AFD">
                                    <w:rPr>
                                      <w:u w:val="single"/>
                                    </w:rPr>
                                    <w:t>+</w:t>
                                  </w:r>
                                  <w:r>
                                    <w:rPr>
                                      <w:u w:val="single"/>
                                    </w:rPr>
                                    <w:t>6</w:t>
                                  </w:r>
                                  <w:r w:rsidRPr="00745AFD">
                                    <w:rPr>
                                      <w:u w:val="single"/>
                                    </w:rPr>
                                    <w:t>+</w:t>
                                  </w:r>
                                  <w:r>
                                    <w:rPr>
                                      <w:u w:val="single"/>
                                    </w:rPr>
                                    <w:t>6</w:t>
                                  </w:r>
                                  <w:r w:rsidRPr="00745AFD">
                                    <w:rPr>
                                      <w:u w:val="single"/>
                                    </w:rPr>
                                    <w:t>+7+7+8+8+8+9+9+9+10+10</w:t>
                                  </w:r>
                                </w:p>
                                <w:p w:rsidR="00AF348E" w:rsidRPr="00745AFD" w:rsidRDefault="00AF348E" w:rsidP="00AF348E">
                                  <w:pPr>
                                    <w:jc w:val="center"/>
                                  </w:pPr>
                                  <w:r w:rsidRPr="00745AFD"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4" o:spid="_x0000_s1029" type="#_x0000_t202" style="position:absolute;margin-left:37.85pt;margin-top:4.65pt;width:314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" filled="f" stroked="f">
                      <v:textbox>
                        <w:txbxContent>
                          <w:p w:rsidR="00AF348E" w:rsidRDefault="00AF348E" w:rsidP="00AF348E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745AFD">
                              <w:rPr>
                                <w:u w:val="single"/>
                              </w:rPr>
                              <w:t>2+4+</w:t>
                            </w:r>
                            <w:r>
                              <w:rPr>
                                <w:u w:val="single"/>
                              </w:rPr>
                              <w:t>4</w:t>
                            </w:r>
                            <w:r w:rsidRPr="00745AFD">
                              <w:rPr>
                                <w:u w:val="single"/>
                              </w:rPr>
                              <w:t>+5+</w:t>
                            </w:r>
                            <w:r>
                              <w:rPr>
                                <w:u w:val="single"/>
                              </w:rPr>
                              <w:t>5</w:t>
                            </w:r>
                            <w:r w:rsidRPr="00745AFD">
                              <w:rPr>
                                <w:u w:val="single"/>
                              </w:rPr>
                              <w:t>+</w:t>
                            </w:r>
                            <w:r>
                              <w:rPr>
                                <w:u w:val="single"/>
                              </w:rPr>
                              <w:t>5</w:t>
                            </w:r>
                            <w:r w:rsidRPr="00745AFD">
                              <w:rPr>
                                <w:u w:val="single"/>
                              </w:rPr>
                              <w:t>+6+</w:t>
                            </w:r>
                            <w:r>
                              <w:rPr>
                                <w:u w:val="single"/>
                              </w:rPr>
                              <w:t>6</w:t>
                            </w:r>
                            <w:r w:rsidRPr="00745AFD">
                              <w:rPr>
                                <w:u w:val="single"/>
                              </w:rPr>
                              <w:t>+</w:t>
                            </w:r>
                            <w:r>
                              <w:rPr>
                                <w:u w:val="single"/>
                              </w:rPr>
                              <w:t>6</w:t>
                            </w:r>
                            <w:r w:rsidRPr="00745AFD">
                              <w:rPr>
                                <w:u w:val="single"/>
                              </w:rPr>
                              <w:t>+</w:t>
                            </w:r>
                            <w:r>
                              <w:rPr>
                                <w:u w:val="single"/>
                              </w:rPr>
                              <w:t>6</w:t>
                            </w:r>
                            <w:r w:rsidRPr="00745AFD">
                              <w:rPr>
                                <w:u w:val="single"/>
                              </w:rPr>
                              <w:t>+7+7+8+8+8+9+9+9+10+10</w:t>
                            </w:r>
                          </w:p>
                          <w:p w:rsidR="00AF348E" w:rsidRPr="00745AFD" w:rsidRDefault="00AF348E" w:rsidP="00AF348E">
                            <w:pPr>
                              <w:jc w:val="center"/>
                            </w:pPr>
                            <w:r w:rsidRPr="00745AFD">
                              <w:t>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Mean =                                                                                           =           =  6.7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2166620</wp:posOffset>
                      </wp:positionH>
                      <wp:positionV relativeFrom="paragraph">
                        <wp:posOffset>158115</wp:posOffset>
                      </wp:positionV>
                      <wp:extent cx="266700" cy="219075"/>
                      <wp:effectExtent l="9525" t="8255" r="9525" b="10795"/>
                      <wp:wrapNone/>
                      <wp:docPr id="53" name="Rectangl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" o:spid="_x0000_s1026" style="position:absolute;margin-left:170.6pt;margin-top:12.45pt;width:2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" filled="f"/>
                  </w:pict>
                </mc:Fallback>
              </mc:AlternateConten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Median - 2, 4, 4, 5, 5, 5, 6, 6, 6, 6, 7, 7, 8, 8, 8, 9, 9, 9, 10, 10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The median is between 6 and 7, therefore it is 6.5.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Mode – the most frequently occurring value is 6.</w:t>
            </w: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7E120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7E120E">
              <w:rPr>
                <w:rFonts w:ascii="Comic Sans MS" w:hAnsi="Comic Sans MS"/>
                <w:sz w:val="20"/>
                <w:szCs w:val="20"/>
              </w:rPr>
              <w:t xml:space="preserve">       Range = highest – lowest = 10 – 2 = 8</w:t>
            </w:r>
          </w:p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</w:tc>
        <w:tc>
          <w:tcPr>
            <w:tcW w:w="227" w:type="dxa"/>
            <w:textDirection w:val="tbRl"/>
            <w:vAlign w:val="center"/>
          </w:tcPr>
          <w:p w:rsidR="00AF348E" w:rsidRPr="002A5D4F" w:rsidRDefault="00AF348E" w:rsidP="00870A58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bookmarkStart w:id="0" w:name="OLE_LINK1"/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  <w:bookmarkEnd w:id="0"/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227" w:type="dxa"/>
            <w:gridSpan w:val="3"/>
          </w:tcPr>
          <w:p w:rsidR="00AF348E" w:rsidRPr="002A5D4F" w:rsidRDefault="00AF348E" w:rsidP="00870A58">
            <w:pPr>
              <w:rPr>
                <w:rFonts w:ascii="Comic Sans MS" w:hAnsi="Comic Sans MS"/>
                <w:szCs w:val="18"/>
              </w:rPr>
            </w:pP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</w:tbl>
    <w:p w:rsidR="00AF348E" w:rsidRDefault="00AF348E" w:rsidP="00AF348E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"/>
        <w:gridCol w:w="8987"/>
        <w:gridCol w:w="241"/>
      </w:tblGrid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F348E" w:rsidRPr="002A5D4F" w:rsidRDefault="00AF348E" w:rsidP="00870A5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0" r="4445" b="0"/>
                      <wp:wrapNone/>
                      <wp:docPr id="52" name="Text Box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>Frequency Tables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2" o:spid="_x0000_s1030" type="#_x0000_t202" style="position:absolute;margin-left:9pt;margin-top:8.5pt;width:441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" filled="f" stroked="f">
                      <v:textbox>
                        <w:txbxContent>
                          <w:p w:rsidR="00AF348E" w:rsidRDefault="00AF348E" w:rsidP="00AF348E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Frequency Tables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F348E" w:rsidRDefault="00AF348E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</w:p>
          <w:p w:rsidR="00AF348E" w:rsidRDefault="00AF348E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  <w:p w:rsidR="00AF348E" w:rsidRPr="002A5D4F" w:rsidRDefault="00AF348E" w:rsidP="00870A58">
            <w:pPr>
              <w:ind w:left="113" w:right="113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  </w:t>
            </w: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  <w:tc>
          <w:tcPr>
            <w:tcW w:w="8987" w:type="dxa"/>
          </w:tcPr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Pr="00C460A1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</w:t>
            </w:r>
            <w:r w:rsidRPr="00C460A1">
              <w:rPr>
                <w:rFonts w:ascii="Comic Sans MS" w:hAnsi="Comic Sans MS"/>
                <w:color w:val="000000"/>
                <w:sz w:val="20"/>
                <w:szCs w:val="20"/>
              </w:rPr>
              <w:t xml:space="preserve">A </w:t>
            </w:r>
            <w:r w:rsidRPr="00C460A1">
              <w:rPr>
                <w:rFonts w:ascii="Comic Sans MS" w:hAnsi="Comic Sans MS"/>
                <w:b/>
                <w:bCs/>
                <w:color w:val="000000"/>
                <w:sz w:val="20"/>
                <w:szCs w:val="20"/>
              </w:rPr>
              <w:t>frequency table</w:t>
            </w:r>
            <w:r w:rsidRPr="00C460A1">
              <w:rPr>
                <w:rFonts w:ascii="Comic Sans MS" w:hAnsi="Comic Sans MS"/>
                <w:color w:val="000000"/>
                <w:sz w:val="20"/>
                <w:szCs w:val="20"/>
              </w:rPr>
              <w:t xml:space="preserve"> is used to organise a set of </w:t>
            </w:r>
            <w:r w:rsidRPr="00C460A1">
              <w:rPr>
                <w:rFonts w:ascii="Comic Sans MS" w:hAnsi="Comic Sans MS" w:cs="Arial"/>
                <w:color w:val="000000"/>
                <w:sz w:val="20"/>
                <w:szCs w:val="20"/>
              </w:rPr>
              <w:t>data.</w:t>
            </w:r>
          </w:p>
          <w:p w:rsidR="00AF348E" w:rsidRPr="00C460A1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C460A1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C460A1">
              <w:rPr>
                <w:rFonts w:ascii="Comic Sans MS" w:hAnsi="Comic Sans MS"/>
                <w:sz w:val="20"/>
                <w:szCs w:val="20"/>
              </w:rPr>
              <w:t xml:space="preserve">      Frequency tables can be used for numerical or non-numerical data.</w:t>
            </w:r>
          </w:p>
          <w:p w:rsidR="00AF348E" w:rsidRDefault="00AF348E" w:rsidP="00870A58"/>
          <w:p w:rsidR="00AF348E" w:rsidRPr="00476B45" w:rsidRDefault="00AF348E" w:rsidP="00870A58"/>
          <w:tbl>
            <w:tblPr>
              <w:tblpPr w:leftFromText="180" w:rightFromText="180" w:vertAnchor="text" w:horzAnchor="page" w:tblpX="1561" w:tblpY="-19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23"/>
              <w:gridCol w:w="1276"/>
              <w:gridCol w:w="1276"/>
            </w:tblGrid>
            <w:tr w:rsidR="00AF348E" w:rsidTr="00870A58">
              <w:tc>
                <w:tcPr>
                  <w:tcW w:w="2023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No of Siblings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Tally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Frequency</w:t>
                  </w:r>
                </w:p>
              </w:tc>
            </w:tr>
            <w:tr w:rsidR="00AF348E" w:rsidTr="00870A58">
              <w:tc>
                <w:tcPr>
                  <w:tcW w:w="2023" w:type="dxa"/>
                  <w:shd w:val="clear" w:color="auto" w:fill="auto"/>
                </w:tcPr>
                <w:p w:rsidR="00AF348E" w:rsidRDefault="00AF348E" w:rsidP="00870A58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 xml:space="preserve">|||| 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</w:p>
              </w:tc>
            </w:tr>
            <w:tr w:rsidR="00AF348E" w:rsidTr="00870A58">
              <w:tc>
                <w:tcPr>
                  <w:tcW w:w="2023" w:type="dxa"/>
                  <w:shd w:val="clear" w:color="auto" w:fill="auto"/>
                </w:tcPr>
                <w:p w:rsidR="00AF348E" w:rsidRDefault="00AF348E" w:rsidP="00870A58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-36195</wp:posOffset>
                            </wp:positionH>
                            <wp:positionV relativeFrom="paragraph">
                              <wp:posOffset>46355</wp:posOffset>
                            </wp:positionV>
                            <wp:extent cx="161925" cy="38100"/>
                            <wp:effectExtent l="12065" t="9525" r="6985" b="9525"/>
                            <wp:wrapNone/>
                            <wp:docPr id="51" name="Straight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5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3.65pt" to="9.9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-29210</wp:posOffset>
                            </wp:positionH>
                            <wp:positionV relativeFrom="paragraph">
                              <wp:posOffset>431165</wp:posOffset>
                            </wp:positionV>
                            <wp:extent cx="161925" cy="38100"/>
                            <wp:effectExtent l="9525" t="13335" r="9525" b="5715"/>
                            <wp:wrapNone/>
                            <wp:docPr id="50" name="Straight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5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pt,33.95pt" to="10.4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"/>
                        </w:pict>
                      </mc:Fallback>
                    </mc:AlternateContent>
                  </w:r>
                  <w:r>
                    <w:t>||||   ||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</w:p>
              </w:tc>
            </w:tr>
            <w:tr w:rsidR="00AF348E" w:rsidTr="00870A58">
              <w:tc>
                <w:tcPr>
                  <w:tcW w:w="2023" w:type="dxa"/>
                  <w:shd w:val="clear" w:color="auto" w:fill="auto"/>
                </w:tcPr>
                <w:p w:rsidR="00AF348E" w:rsidRDefault="00AF348E" w:rsidP="00870A5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-42545</wp:posOffset>
                            </wp:positionH>
                            <wp:positionV relativeFrom="paragraph">
                              <wp:posOffset>47625</wp:posOffset>
                            </wp:positionV>
                            <wp:extent cx="161925" cy="38100"/>
                            <wp:effectExtent l="5715" t="13335" r="13335" b="5715"/>
                            <wp:wrapNone/>
                            <wp:docPr id="49" name="Straight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9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3.75pt" to="9.4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212090</wp:posOffset>
                            </wp:positionH>
                            <wp:positionV relativeFrom="paragraph">
                              <wp:posOffset>47625</wp:posOffset>
                            </wp:positionV>
                            <wp:extent cx="161925" cy="38100"/>
                            <wp:effectExtent l="12700" t="13335" r="6350" b="5715"/>
                            <wp:wrapNone/>
                            <wp:docPr id="48" name="Straight Connector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7pt,3.75pt" to="29.4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"/>
                        </w:pict>
                      </mc:Fallback>
                    </mc:AlternateContent>
                  </w:r>
                  <w:r>
                    <w:t>||||   ||||   |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11</w:t>
                  </w:r>
                </w:p>
              </w:tc>
            </w:tr>
            <w:tr w:rsidR="00AF348E" w:rsidTr="00870A58">
              <w:tc>
                <w:tcPr>
                  <w:tcW w:w="2023" w:type="dxa"/>
                  <w:shd w:val="clear" w:color="auto" w:fill="auto"/>
                </w:tcPr>
                <w:p w:rsidR="00AF348E" w:rsidRDefault="00AF348E" w:rsidP="00870A58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>||||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5</w:t>
                  </w:r>
                </w:p>
              </w:tc>
            </w:tr>
            <w:tr w:rsidR="00AF348E" w:rsidTr="00870A58">
              <w:tc>
                <w:tcPr>
                  <w:tcW w:w="2023" w:type="dxa"/>
                  <w:shd w:val="clear" w:color="auto" w:fill="auto"/>
                </w:tcPr>
                <w:p w:rsidR="00AF348E" w:rsidRDefault="00AF348E" w:rsidP="00870A58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>||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</w:p>
              </w:tc>
            </w:tr>
            <w:tr w:rsidR="00AF348E" w:rsidTr="00870A58">
              <w:tc>
                <w:tcPr>
                  <w:tcW w:w="2023" w:type="dxa"/>
                  <w:shd w:val="clear" w:color="auto" w:fill="auto"/>
                </w:tcPr>
                <w:p w:rsidR="00AF348E" w:rsidRDefault="00AF348E" w:rsidP="00870A58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>|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F348E" w:rsidRDefault="00AF348E" w:rsidP="00870A58">
            <w:r>
              <w:t xml:space="preserve">      </w:t>
            </w:r>
          </w:p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tbl>
            <w:tblPr>
              <w:tblpPr w:leftFromText="180" w:rightFromText="180" w:vertAnchor="text" w:horzAnchor="page" w:tblpX="1593" w:tblpY="-12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85"/>
              <w:gridCol w:w="1275"/>
              <w:gridCol w:w="1276"/>
            </w:tblGrid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Eye Colour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Tally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Frequency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Blue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Default="00AF348E" w:rsidP="00870A58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>
                            <wp:simplePos x="0" y="0"/>
                            <wp:positionH relativeFrom="column">
                              <wp:posOffset>187325</wp:posOffset>
                            </wp:positionH>
                            <wp:positionV relativeFrom="paragraph">
                              <wp:posOffset>57785</wp:posOffset>
                            </wp:positionV>
                            <wp:extent cx="161925" cy="38100"/>
                            <wp:effectExtent l="12700" t="9525" r="6350" b="9525"/>
                            <wp:wrapNone/>
                            <wp:docPr id="47" name="Straight Connector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75pt,4.55pt" to="27.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>
                            <wp:simplePos x="0" y="0"/>
                            <wp:positionH relativeFrom="column">
                              <wp:posOffset>-11430</wp:posOffset>
                            </wp:positionH>
                            <wp:positionV relativeFrom="paragraph">
                              <wp:posOffset>57785</wp:posOffset>
                            </wp:positionV>
                            <wp:extent cx="161925" cy="38100"/>
                            <wp:effectExtent l="13970" t="9525" r="5080" b="9525"/>
                            <wp:wrapNone/>
                            <wp:docPr id="46" name="Straight Connector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6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9pt,4.55pt" to="11.8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-11430</wp:posOffset>
                            </wp:positionH>
                            <wp:positionV relativeFrom="paragraph">
                              <wp:posOffset>238760</wp:posOffset>
                            </wp:positionV>
                            <wp:extent cx="161925" cy="38100"/>
                            <wp:effectExtent l="13970" t="9525" r="5080" b="9525"/>
                            <wp:wrapNone/>
                            <wp:docPr id="45" name="Straight Connector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9pt,18.8pt" to="11.8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"/>
                        </w:pict>
                      </mc:Fallback>
                    </mc:AlternateContent>
                  </w:r>
                  <w:r>
                    <w:t xml:space="preserve">||||  ||||  ||||  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14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Brown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Default="00AF348E" w:rsidP="00870A58">
                  <w:r>
                    <w:t>||||  |||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8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Green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Default="00AF348E" w:rsidP="00870A58">
                  <w:r>
                    <w:t>|||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AF348E" w:rsidRDefault="00AF348E" w:rsidP="00870A58"/>
          <w:p w:rsidR="00AF348E" w:rsidRDefault="00AF348E" w:rsidP="00870A58"/>
          <w:p w:rsidR="00AF348E" w:rsidRDefault="00AF348E" w:rsidP="00870A58">
            <w:pPr>
              <w:rPr>
                <w:rFonts w:eastAsia="Arial Unicode MS"/>
              </w:rPr>
            </w:pPr>
            <w:r>
              <w:t xml:space="preserve">      </w:t>
            </w:r>
          </w:p>
          <w:p w:rsidR="00AF348E" w:rsidRPr="004C6926" w:rsidRDefault="00AF348E" w:rsidP="00870A58"/>
          <w:p w:rsidR="00AF348E" w:rsidRPr="00C460A1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Default="00AF348E" w:rsidP="00870A58">
            <w:r w:rsidRPr="00C460A1">
              <w:rPr>
                <w:rFonts w:ascii="Comic Sans MS" w:hAnsi="Comic Sans MS"/>
                <w:sz w:val="20"/>
                <w:szCs w:val="20"/>
              </w:rPr>
              <w:t xml:space="preserve">       When numerical data has a large range we use a frequency table with class intervals</w:t>
            </w:r>
            <w:r>
              <w:t>.</w:t>
            </w:r>
          </w:p>
          <w:p w:rsidR="00AF348E" w:rsidRDefault="00AF348E" w:rsidP="00870A58"/>
          <w:p w:rsidR="00AF348E" w:rsidRDefault="00AF348E" w:rsidP="00870A58"/>
          <w:tbl>
            <w:tblPr>
              <w:tblW w:w="0" w:type="auto"/>
              <w:tblInd w:w="14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85"/>
              <w:gridCol w:w="1276"/>
              <w:gridCol w:w="1275"/>
            </w:tblGrid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% Prelim Mark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Tally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Frequency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31-40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>|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41-50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>|||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51-60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>
                            <wp:simplePos x="0" y="0"/>
                            <wp:positionH relativeFrom="column">
                              <wp:posOffset>-24130</wp:posOffset>
                            </wp:positionH>
                            <wp:positionV relativeFrom="paragraph">
                              <wp:posOffset>65405</wp:posOffset>
                            </wp:positionV>
                            <wp:extent cx="161925" cy="38100"/>
                            <wp:effectExtent l="8890" t="10160" r="10160" b="8890"/>
                            <wp:wrapNone/>
                            <wp:docPr id="44" name="Straight Connector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pt,5.15pt" to="10.8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"/>
                        </w:pict>
                      </mc:Fallback>
                    </mc:AlternateContent>
                  </w:r>
                  <w:r>
                    <w:t>||||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5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61-70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-11430</wp:posOffset>
                            </wp:positionH>
                            <wp:positionV relativeFrom="paragraph">
                              <wp:posOffset>68580</wp:posOffset>
                            </wp:positionV>
                            <wp:extent cx="161925" cy="38100"/>
                            <wp:effectExtent l="12065" t="5715" r="6985" b="13335"/>
                            <wp:wrapNone/>
                            <wp:docPr id="43" name="Straight Connector 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3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9pt,5.4pt" to="11.8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"/>
                        </w:pict>
                      </mc:Fallback>
                    </mc:AlternateContent>
                  </w:r>
                  <w:r>
                    <w:t>||||   |||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8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71-80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-17780</wp:posOffset>
                            </wp:positionH>
                            <wp:positionV relativeFrom="paragraph">
                              <wp:posOffset>62865</wp:posOffset>
                            </wp:positionV>
                            <wp:extent cx="161925" cy="38100"/>
                            <wp:effectExtent l="5715" t="12065" r="13335" b="6985"/>
                            <wp:wrapNone/>
                            <wp:docPr id="42" name="Straight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61925" cy="381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42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4pt,4.95pt" to="11.3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"/>
                        </w:pict>
                      </mc:Fallback>
                    </mc:AlternateContent>
                  </w:r>
                  <w:r>
                    <w:t>||||   |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6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81-90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>|||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</w:p>
              </w:tc>
            </w:tr>
            <w:tr w:rsidR="00AF348E" w:rsidTr="00870A58">
              <w:tc>
                <w:tcPr>
                  <w:tcW w:w="198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91-100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AF348E" w:rsidRDefault="00AF348E" w:rsidP="00870A58">
                  <w:r>
                    <w:t>||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AF348E" w:rsidRPr="00F40B00" w:rsidRDefault="00AF348E" w:rsidP="00870A58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40B00"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</w:tc>
        <w:tc>
          <w:tcPr>
            <w:tcW w:w="241" w:type="dxa"/>
            <w:textDirection w:val="tbRl"/>
            <w:vAlign w:val="center"/>
          </w:tcPr>
          <w:p w:rsidR="00AF348E" w:rsidRPr="002A5D4F" w:rsidRDefault="00AF348E" w:rsidP="00870A58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F348E" w:rsidRPr="002A5D4F" w:rsidRDefault="00AF348E" w:rsidP="00870A58">
            <w:pPr>
              <w:rPr>
                <w:rFonts w:ascii="Comic Sans MS" w:hAnsi="Comic Sans MS"/>
                <w:szCs w:val="18"/>
              </w:rPr>
            </w:pP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F348E" w:rsidRPr="00DD2C9A" w:rsidRDefault="00AF348E" w:rsidP="00870A58">
            <w:pPr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74930</wp:posOffset>
                      </wp:positionV>
                      <wp:extent cx="5600700" cy="571500"/>
                      <wp:effectExtent l="3810" t="1270" r="0" b="0"/>
                      <wp:wrapNone/>
                      <wp:docPr id="41" name="Text Box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>Bar Graphs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1" o:spid="_x0000_s1031" type="#_x0000_t202" style="position:absolute;margin-left:19.4pt;margin-top:5.9pt;width:441pt;height: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V3uQIAAMI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" filled="f" stroked="f">
                      <v:textbox>
                        <w:txbxContent>
                          <w:p w:rsidR="00AF348E" w:rsidRDefault="00AF348E" w:rsidP="00AF348E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Bar Graphs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>
                <w:rPr>
                  <w:rFonts w:ascii="Comic Sans MS" w:hAnsi="Comic Sans MS"/>
                  <w:color w:val="808080"/>
                  <w:sz w:val="18"/>
                  <w:szCs w:val="18"/>
                </w:rPr>
                <w:t>LINE</w:t>
              </w:r>
            </w:smartTag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GRAPHS      SCATTER  GRAPHS       PIE  CHARTS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F348E" w:rsidRPr="00DD2C9A" w:rsidRDefault="00AF348E" w:rsidP="00870A58">
            <w:pPr>
              <w:ind w:left="113" w:right="113"/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lastRenderedPageBreak/>
              <w:t xml:space="preserve">    TABLES                     BAR  GRAPHS                     </w:t>
            </w:r>
            <w:smartTag w:uri="urn:schemas-microsoft-com:office:smarttags" w:element="stockticker">
              <w:r>
                <w:rPr>
                  <w:rFonts w:ascii="Comic Sans MS" w:hAnsi="Comic Sans MS"/>
                  <w:color w:val="808080"/>
                  <w:sz w:val="18"/>
                  <w:szCs w:val="18"/>
                </w:rPr>
                <w:t>LINE</w:t>
              </w:r>
            </w:smartTag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  <w:tc>
          <w:tcPr>
            <w:tcW w:w="8987" w:type="dxa"/>
          </w:tcPr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Pr="0098559A" w:rsidRDefault="00AF348E" w:rsidP="00870A58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8559A">
              <w:rPr>
                <w:rFonts w:ascii="Comic Sans MS" w:hAnsi="Comic Sans MS"/>
                <w:sz w:val="20"/>
                <w:szCs w:val="20"/>
              </w:rPr>
              <w:t xml:space="preserve">      A bar graph is a</w:t>
            </w:r>
            <w:r w:rsidRPr="0098559A">
              <w:rPr>
                <w:rFonts w:ascii="Comic Sans MS" w:hAnsi="Comic Sans MS"/>
                <w:color w:val="000000"/>
                <w:sz w:val="20"/>
                <w:szCs w:val="20"/>
              </w:rPr>
              <w:t xml:space="preserve"> graph consisting of parallel, usually vertical bars with lengths </w:t>
            </w:r>
          </w:p>
          <w:p w:rsidR="00AF348E" w:rsidRPr="0098559A" w:rsidRDefault="00AF348E" w:rsidP="00870A58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8559A">
              <w:rPr>
                <w:rFonts w:ascii="Comic Sans MS" w:hAnsi="Comic Sans MS"/>
                <w:color w:val="000000"/>
                <w:sz w:val="20"/>
                <w:szCs w:val="20"/>
              </w:rPr>
              <w:t xml:space="preserve">      </w:t>
            </w:r>
            <w:proofErr w:type="gramStart"/>
            <w:r w:rsidRPr="0098559A">
              <w:rPr>
                <w:rFonts w:ascii="Comic Sans MS" w:hAnsi="Comic Sans MS"/>
                <w:color w:val="000000"/>
                <w:sz w:val="20"/>
                <w:szCs w:val="20"/>
              </w:rPr>
              <w:t>proportional</w:t>
            </w:r>
            <w:proofErr w:type="gramEnd"/>
            <w:r w:rsidRPr="0098559A">
              <w:rPr>
                <w:rFonts w:ascii="Comic Sans MS" w:hAnsi="Comic Sans MS"/>
                <w:color w:val="000000"/>
                <w:sz w:val="20"/>
                <w:szCs w:val="20"/>
              </w:rPr>
              <w:t xml:space="preserve"> to the frequency with which the quantities occur.</w:t>
            </w:r>
          </w:p>
          <w:p w:rsidR="00AF348E" w:rsidRDefault="00AF348E" w:rsidP="00870A58"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2031365</wp:posOffset>
                  </wp:positionH>
                  <wp:positionV relativeFrom="paragraph">
                    <wp:posOffset>132080</wp:posOffset>
                  </wp:positionV>
                  <wp:extent cx="3125470" cy="2984500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5470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142875</wp:posOffset>
                      </wp:positionV>
                      <wp:extent cx="1514475" cy="619125"/>
                      <wp:effectExtent l="12065" t="9525" r="6985" b="9525"/>
                      <wp:wrapNone/>
                      <wp:docPr id="39" name="Oval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4475" cy="619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48E" w:rsidRPr="0098559A" w:rsidRDefault="00AF348E" w:rsidP="00AF348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98559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Graphs MUST have a TITLE.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9" o:spid="_x0000_s1032" style="position:absolute;margin-left:.55pt;margin-top:11.25pt;width:119.25pt;height:4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" fillcolor="#ff9">
                      <v:textbox>
                        <w:txbxContent>
                          <w:p w:rsidR="00AF348E" w:rsidRPr="0098559A" w:rsidRDefault="00AF348E" w:rsidP="00AF348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8559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Graphs MUST have a TITLE.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F348E" w:rsidRDefault="00AF348E" w:rsidP="00870A58"/>
          <w:p w:rsidR="00AF348E" w:rsidRPr="00476B45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1518920</wp:posOffset>
                      </wp:positionH>
                      <wp:positionV relativeFrom="paragraph">
                        <wp:posOffset>0</wp:posOffset>
                      </wp:positionV>
                      <wp:extent cx="542925" cy="85725"/>
                      <wp:effectExtent l="9525" t="55245" r="28575" b="11430"/>
                      <wp:wrapNone/>
                      <wp:docPr id="38" name="Straight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42925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8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6pt,0" to="162.3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">
                      <v:stroke endarrow="block"/>
                    </v:line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1290320</wp:posOffset>
                      </wp:positionH>
                      <wp:positionV relativeFrom="paragraph">
                        <wp:posOffset>48260</wp:posOffset>
                      </wp:positionV>
                      <wp:extent cx="438150" cy="504825"/>
                      <wp:effectExtent l="9525" t="46355" r="47625" b="10795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38150" cy="5048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6pt,3.8pt" to="136.1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">
                      <v:stroke endarrow="block"/>
                    </v:line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26035</wp:posOffset>
                      </wp:positionV>
                      <wp:extent cx="2114550" cy="619125"/>
                      <wp:effectExtent l="6350" t="6985" r="12700" b="12065"/>
                      <wp:wrapNone/>
                      <wp:docPr id="36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4550" cy="619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48E" w:rsidRPr="0098559A" w:rsidRDefault="00AF348E" w:rsidP="00AF348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98559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Each </w:t>
                                  </w:r>
                                  <w:smartTag w:uri="urn:schemas-microsoft-com:office:smarttags" w:element="stockticker">
                                    <w:r w:rsidRPr="0098559A">
                                      <w:rPr>
                                        <w:rFonts w:ascii="Comic Sans MS" w:hAnsi="Comic Sans MS"/>
                                        <w:sz w:val="20"/>
                                        <w:szCs w:val="20"/>
                                      </w:rPr>
                                      <w:t>AXIS</w:t>
                                    </w:r>
                                  </w:smartTag>
                                  <w:r w:rsidRPr="0098559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MUST </w:t>
                                  </w:r>
                                  <w:proofErr w:type="gramStart"/>
                                  <w:r w:rsidRPr="0098559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be</w:t>
                                  </w:r>
                                  <w:proofErr w:type="gramEnd"/>
                                  <w:r w:rsidRPr="0098559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LABELLED.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6" o:spid="_x0000_s1033" style="position:absolute;margin-left:9.1pt;margin-top:2.05pt;width:166.5pt;height:4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" fillcolor="#ff9">
                      <v:textbox>
                        <w:txbxContent>
                          <w:p w:rsidR="00AF348E" w:rsidRPr="0098559A" w:rsidRDefault="00AF348E" w:rsidP="00AF348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8559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Each </w:t>
                            </w:r>
                            <w:smartTag w:uri="urn:schemas-microsoft-com:office:smarttags" w:element="stockticker">
                              <w:r w:rsidRPr="0098559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AXIS</w:t>
                              </w:r>
                            </w:smartTag>
                            <w:r w:rsidRPr="0098559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MUST </w:t>
                            </w:r>
                            <w:proofErr w:type="gramStart"/>
                            <w:r w:rsidRPr="0098559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</w:t>
                            </w:r>
                            <w:proofErr w:type="gramEnd"/>
                            <w:r w:rsidRPr="0098559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LABELLED.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128270</wp:posOffset>
                      </wp:positionV>
                      <wp:extent cx="523875" cy="47625"/>
                      <wp:effectExtent l="9525" t="55880" r="19050" b="10795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23875" cy="476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5pt,10.1pt" to="217.1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">
                      <v:stroke endarrow="block"/>
                    </v:line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Default="00AF348E" w:rsidP="00870A58">
            <w:r>
              <w:t xml:space="preserve">      .</w:t>
            </w:r>
          </w:p>
          <w:p w:rsidR="00AF348E" w:rsidRDefault="00AF348E" w:rsidP="00870A58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945515</wp:posOffset>
                  </wp:positionH>
                  <wp:positionV relativeFrom="paragraph">
                    <wp:posOffset>142240</wp:posOffset>
                  </wp:positionV>
                  <wp:extent cx="3319780" cy="3114675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780" cy="311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348E" w:rsidRDefault="00AF348E" w:rsidP="00870A58"/>
          <w:p w:rsidR="00AF348E" w:rsidRDefault="00AF348E" w:rsidP="00870A58"/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Pr="00F0107D" w:rsidRDefault="00AF348E" w:rsidP="00870A58"/>
          <w:p w:rsidR="00AF348E" w:rsidRPr="007A1CDA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Pr="0098559A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</w:t>
            </w:r>
            <w:r w:rsidRPr="0098559A">
              <w:rPr>
                <w:rFonts w:ascii="Comic Sans MS" w:hAnsi="Comic Sans MS"/>
                <w:sz w:val="20"/>
                <w:szCs w:val="20"/>
              </w:rPr>
              <w:t xml:space="preserve">When the horizontal axis shows categories rather than numerical values we usually </w:t>
            </w:r>
          </w:p>
          <w:p w:rsidR="00AF348E" w:rsidRPr="0098559A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98559A"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proofErr w:type="gramStart"/>
            <w:r w:rsidRPr="0098559A">
              <w:rPr>
                <w:rFonts w:ascii="Comic Sans MS" w:hAnsi="Comic Sans MS"/>
                <w:sz w:val="20"/>
                <w:szCs w:val="20"/>
              </w:rPr>
              <w:t>leave</w:t>
            </w:r>
            <w:proofErr w:type="gramEnd"/>
            <w:r w:rsidRPr="0098559A">
              <w:rPr>
                <w:rFonts w:ascii="Comic Sans MS" w:hAnsi="Comic Sans MS"/>
                <w:sz w:val="20"/>
                <w:szCs w:val="20"/>
              </w:rPr>
              <w:t xml:space="preserve"> gaps between the bars. The gaps between different bars MUST be the same </w:t>
            </w:r>
          </w:p>
          <w:p w:rsidR="00AF348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width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F348E" w:rsidRPr="00AF348E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" w:type="dxa"/>
            <w:textDirection w:val="tbRl"/>
            <w:vAlign w:val="center"/>
          </w:tcPr>
          <w:p w:rsidR="00AF348E" w:rsidRPr="00DD2C9A" w:rsidRDefault="00AF348E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  TABLES                     BAR  GRAPHS                     </w:t>
            </w:r>
            <w:smartTag w:uri="urn:schemas-microsoft-com:office:smarttags" w:element="stockticker">
              <w:r>
                <w:rPr>
                  <w:rFonts w:ascii="Comic Sans MS" w:hAnsi="Comic Sans MS"/>
                  <w:color w:val="808080"/>
                  <w:sz w:val="18"/>
                  <w:szCs w:val="18"/>
                </w:rPr>
                <w:t>LINE</w:t>
              </w:r>
            </w:smartTag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F348E" w:rsidRPr="00DD2C9A" w:rsidRDefault="00AF348E" w:rsidP="00870A58">
            <w:pPr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>
                <w:rPr>
                  <w:rFonts w:ascii="Comic Sans MS" w:hAnsi="Comic Sans MS"/>
                  <w:color w:val="808080"/>
                  <w:sz w:val="18"/>
                  <w:szCs w:val="18"/>
                </w:rPr>
                <w:t>LINE</w:t>
              </w:r>
            </w:smartTag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GRAPHS      SCATTER  GRAPHS       PIE  CHARTS       AVERAGES</w:t>
            </w:r>
          </w:p>
        </w:tc>
      </w:tr>
    </w:tbl>
    <w:p w:rsidR="00AF348E" w:rsidRDefault="00AF348E" w:rsidP="00AF348E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"/>
        <w:gridCol w:w="8987"/>
        <w:gridCol w:w="241"/>
      </w:tblGrid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F348E" w:rsidRPr="00B55667" w:rsidRDefault="00AF348E" w:rsidP="00870A5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20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0" r="4445" b="3810"/>
                      <wp:wrapNone/>
                      <wp:docPr id="33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>Line Graphs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3" o:spid="_x0000_s1034" type="#_x0000_t202" style="position:absolute;margin-left:9pt;margin-top:8.5pt;width:441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" filled="f" stroked="f">
                      <v:textbox>
                        <w:txbxContent>
                          <w:p w:rsidR="00AF348E" w:rsidRDefault="00AF348E" w:rsidP="00AF348E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Line Graphs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55667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B55667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B55667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F348E" w:rsidRPr="00B55667" w:rsidRDefault="00AF348E" w:rsidP="00870A58">
            <w:pPr>
              <w:ind w:left="113" w:right="113"/>
              <w:rPr>
                <w:rFonts w:ascii="Comic Sans MS" w:hAnsi="Comic Sans MS"/>
                <w:szCs w:val="18"/>
              </w:rPr>
            </w:pPr>
            <w:r w:rsidRPr="00B55667">
              <w:rPr>
                <w:rFonts w:ascii="Comic Sans MS" w:hAnsi="Comic Sans MS"/>
                <w:sz w:val="18"/>
                <w:szCs w:val="18"/>
              </w:rPr>
              <w:t xml:space="preserve">    TABLES                     BAR  GRAPHS                     </w:t>
            </w:r>
            <w:smartTag w:uri="urn:schemas-microsoft-com:office:smarttags" w:element="stockticker">
              <w:r w:rsidRPr="00B55667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B55667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  <w:tc>
          <w:tcPr>
            <w:tcW w:w="8987" w:type="dxa"/>
          </w:tcPr>
          <w:p w:rsidR="00AF348E" w:rsidRDefault="00AF348E" w:rsidP="00870A58"/>
          <w:p w:rsidR="00AF348E" w:rsidRDefault="00AF348E" w:rsidP="00870A58"/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</w:t>
            </w:r>
            <w:r w:rsidRPr="00B820CC">
              <w:rPr>
                <w:rFonts w:ascii="Comic Sans MS" w:hAnsi="Comic Sans MS"/>
                <w:color w:val="000000"/>
                <w:sz w:val="20"/>
                <w:szCs w:val="20"/>
              </w:rPr>
              <w:t>Line graphs have sets of points which are plotted and joined by straight lines</w:t>
            </w:r>
            <w:r w:rsidRPr="00B820CC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. </w:t>
            </w:r>
          </w:p>
          <w:p w:rsidR="00AF348E" w:rsidRDefault="00AF348E" w:rsidP="00870A58"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1739900</wp:posOffset>
                  </wp:positionH>
                  <wp:positionV relativeFrom="paragraph">
                    <wp:posOffset>53340</wp:posOffset>
                  </wp:positionV>
                  <wp:extent cx="3295650" cy="2790825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348E" w:rsidRPr="00476B45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1577340</wp:posOffset>
                      </wp:positionH>
                      <wp:positionV relativeFrom="paragraph">
                        <wp:posOffset>91440</wp:posOffset>
                      </wp:positionV>
                      <wp:extent cx="409575" cy="171450"/>
                      <wp:effectExtent l="10795" t="60960" r="36830" b="5715"/>
                      <wp:wrapNone/>
                      <wp:docPr id="31" name="Straight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09575" cy="1714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2pt,7.2pt" to="156.4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51435</wp:posOffset>
                      </wp:positionV>
                      <wp:extent cx="1514475" cy="619125"/>
                      <wp:effectExtent l="5080" t="11430" r="13970" b="7620"/>
                      <wp:wrapNone/>
                      <wp:docPr id="30" name="Oval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4475" cy="619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48E" w:rsidRPr="00B820CC" w:rsidRDefault="00AF348E" w:rsidP="00AF348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Graphs MUST have a TITLE.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0" o:spid="_x0000_s1035" style="position:absolute;margin-left:.75pt;margin-top:4.05pt;width:119.25pt;height:4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" fillcolor="#ff9">
                      <v:textbox>
                        <w:txbxContent>
                          <w:p w:rsidR="00AF348E" w:rsidRPr="00B820CC" w:rsidRDefault="00AF348E" w:rsidP="00AF348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Graphs MUST have a TITLE.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1310640</wp:posOffset>
                      </wp:positionH>
                      <wp:positionV relativeFrom="paragraph">
                        <wp:posOffset>13335</wp:posOffset>
                      </wp:positionV>
                      <wp:extent cx="438150" cy="504825"/>
                      <wp:effectExtent l="10795" t="51435" r="55880" b="5715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38150" cy="5048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2pt,1.05pt" to="137.7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">
                      <v:stroke endarrow="block"/>
                    </v:line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147320</wp:posOffset>
                      </wp:positionV>
                      <wp:extent cx="2114550" cy="619125"/>
                      <wp:effectExtent l="7620" t="12065" r="11430" b="6985"/>
                      <wp:wrapNone/>
                      <wp:docPr id="28" name="Oval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4550" cy="619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48E" w:rsidRPr="00B820CC" w:rsidRDefault="00AF348E" w:rsidP="00AF348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Each </w:t>
                                  </w:r>
                                  <w:smartTag w:uri="urn:schemas-microsoft-com:office:smarttags" w:element="stockticker">
                                    <w:r w:rsidRPr="00B820CC">
                                      <w:rPr>
                                        <w:rFonts w:ascii="Comic Sans MS" w:hAnsi="Comic Sans MS"/>
                                        <w:sz w:val="20"/>
                                        <w:szCs w:val="20"/>
                                      </w:rPr>
                                      <w:t>AXIS</w:t>
                                    </w:r>
                                  </w:smartTag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MUST </w:t>
                                  </w:r>
                                  <w:proofErr w:type="gramStart"/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be</w:t>
                                  </w:r>
                                  <w:proofErr w:type="gramEnd"/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LABELLED.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8" o:spid="_x0000_s1036" style="position:absolute;margin-left:-2.05pt;margin-top:11.6pt;width:166.5pt;height:4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" fillcolor="#ff9">
                      <v:textbox>
                        <w:txbxContent>
                          <w:p w:rsidR="00AF348E" w:rsidRPr="00B820CC" w:rsidRDefault="00AF348E" w:rsidP="00AF348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Each </w:t>
                            </w:r>
                            <w:smartTag w:uri="urn:schemas-microsoft-com:office:smarttags" w:element="stockticker">
                              <w:r w:rsidRPr="00B820CC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AXIS</w:t>
                              </w:r>
                            </w:smartTag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MUST </w:t>
                            </w:r>
                            <w:proofErr w:type="gramStart"/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</w:t>
                            </w:r>
                            <w:proofErr w:type="gramEnd"/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LABELLED.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1805940</wp:posOffset>
                      </wp:positionH>
                      <wp:positionV relativeFrom="paragraph">
                        <wp:posOffset>137160</wp:posOffset>
                      </wp:positionV>
                      <wp:extent cx="933450" cy="161925"/>
                      <wp:effectExtent l="10795" t="13335" r="27305" b="5334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1619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2pt,10.8pt" to="215.7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">
                      <v:stroke endarrow="block"/>
                    </v:line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</w:t>
            </w:r>
            <w:r w:rsidRPr="00B820CC">
              <w:rPr>
                <w:rFonts w:ascii="Comic Sans MS" w:hAnsi="Comic Sans MS"/>
                <w:sz w:val="20"/>
                <w:szCs w:val="20"/>
              </w:rPr>
              <w:t xml:space="preserve">When asked to find the trend of a graph we are looking for a general description of it. 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The trend of the graph above is increasing.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48895</wp:posOffset>
                      </wp:positionV>
                      <wp:extent cx="5600700" cy="571500"/>
                      <wp:effectExtent l="0" t="0" r="0" b="4445"/>
                      <wp:wrapNone/>
                      <wp:docPr id="2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>Scatter Graphs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7" type="#_x0000_t202" style="position:absolute;margin-left:-.4pt;margin-top:3.85pt;width:441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" filled="f" stroked="f">
                      <v:textbox>
                        <w:txbxContent>
                          <w:p w:rsidR="00AF348E" w:rsidRDefault="00AF348E" w:rsidP="00AF348E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Scatter Graphs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B820CC" w:rsidRDefault="00AF348E" w:rsidP="00870A5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AF348E" w:rsidRPr="00B820CC" w:rsidRDefault="00AF348E" w:rsidP="00870A58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B820CC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      </w:t>
            </w:r>
            <w:r w:rsidRPr="00B820CC">
              <w:rPr>
                <w:rFonts w:ascii="Comic Sans MS" w:hAnsi="Comic Sans MS"/>
                <w:color w:val="000000"/>
                <w:sz w:val="20"/>
                <w:szCs w:val="20"/>
              </w:rPr>
              <w:t>A scatter diagram is used to establish a connection between 2 variables.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AF348E" w:rsidRPr="00B820CC" w:rsidRDefault="00AF348E" w:rsidP="00870A58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B820CC">
              <w:rPr>
                <w:rFonts w:ascii="Comic Sans MS" w:hAnsi="Comic Sans MS"/>
                <w:color w:val="000000"/>
                <w:sz w:val="20"/>
                <w:szCs w:val="20"/>
              </w:rPr>
              <w:t xml:space="preserve">      </w:t>
            </w:r>
            <w:proofErr w:type="spellStart"/>
            <w:proofErr w:type="gramStart"/>
            <w:r w:rsidRPr="00B820CC">
              <w:rPr>
                <w:rFonts w:ascii="Comic Sans MS" w:hAnsi="Comic Sans MS"/>
                <w:color w:val="000000"/>
                <w:sz w:val="20"/>
                <w:szCs w:val="20"/>
                <w:u w:val="single"/>
              </w:rPr>
              <w:t>eg</w:t>
            </w:r>
            <w:proofErr w:type="spellEnd"/>
            <w:proofErr w:type="gramEnd"/>
            <w:r w:rsidRPr="00B820CC">
              <w:rPr>
                <w:rFonts w:ascii="Comic Sans MS" w:hAnsi="Comic Sans MS"/>
                <w:color w:val="000000"/>
                <w:sz w:val="20"/>
                <w:szCs w:val="20"/>
              </w:rPr>
              <w:t xml:space="preserve"> Plot a scatter graph to show the Maths and Physics test marks for a group of pupils.</w:t>
            </w:r>
          </w:p>
          <w:p w:rsidR="00AF348E" w:rsidRDefault="00AF348E" w:rsidP="00870A58">
            <w:pPr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152400</wp:posOffset>
                  </wp:positionV>
                  <wp:extent cx="5200650" cy="409575"/>
                  <wp:effectExtent l="0" t="0" r="0" b="952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348E" w:rsidRDefault="00AF348E" w:rsidP="00870A58">
            <w:pPr>
              <w:rPr>
                <w:color w:val="000000"/>
              </w:rPr>
            </w:pPr>
          </w:p>
          <w:p w:rsidR="00AF348E" w:rsidRPr="008D7A8B" w:rsidRDefault="00AF348E" w:rsidP="00870A58">
            <w:pPr>
              <w:rPr>
                <w:color w:val="000000"/>
              </w:rPr>
            </w:pPr>
          </w:p>
          <w:p w:rsidR="00AF348E" w:rsidRDefault="00AF348E" w:rsidP="00870A58">
            <w:pPr>
              <w:rPr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99695</wp:posOffset>
                      </wp:positionV>
                      <wp:extent cx="2838450" cy="1057275"/>
                      <wp:effectExtent l="11430" t="5080" r="7620" b="13970"/>
                      <wp:wrapNone/>
                      <wp:docPr id="24" name="Oval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8450" cy="10572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48E" w:rsidRPr="00B820CC" w:rsidRDefault="00AF348E" w:rsidP="00AF348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The first line of the table is plotted on the horizontal </w:t>
                                  </w:r>
                                  <w:proofErr w:type="gramStart"/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axis,</w:t>
                                  </w:r>
                                  <w:proofErr w:type="gramEnd"/>
                                  <w:r w:rsidRPr="00B820C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the second line of the table is the vertical axis.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4" o:spid="_x0000_s1038" style="position:absolute;margin-left:2pt;margin-top:7.85pt;width:223.5pt;height:83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" fillcolor="#ff9">
                      <v:textbox>
                        <w:txbxContent>
                          <w:p w:rsidR="00AF348E" w:rsidRPr="00B820CC" w:rsidRDefault="00AF348E" w:rsidP="00AF348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first line of the table is plotted on the horizontal </w:t>
                            </w:r>
                            <w:proofErr w:type="gramStart"/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axis,</w:t>
                            </w:r>
                            <w:proofErr w:type="gramEnd"/>
                            <w:r w:rsidRPr="00B820C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second line of the table is the vertical axis.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F348E" w:rsidRPr="00375667" w:rsidRDefault="00AF348E" w:rsidP="00870A58">
            <w:pPr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2715895</wp:posOffset>
                  </wp:positionH>
                  <wp:positionV relativeFrom="paragraph">
                    <wp:posOffset>102235</wp:posOffset>
                  </wp:positionV>
                  <wp:extent cx="2823845" cy="2678430"/>
                  <wp:effectExtent l="0" t="0" r="0" b="762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845" cy="267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Default="00AF348E" w:rsidP="00870A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The graph shows a positive 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correlation between the Maths test 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marks and the Physics test marks 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i.e. as the Maths test marks increase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B820CC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Pr="00B820CC">
              <w:rPr>
                <w:rFonts w:ascii="Comic Sans MS" w:hAnsi="Comic Sans MS"/>
                <w:sz w:val="20"/>
                <w:szCs w:val="20"/>
              </w:rPr>
              <w:t xml:space="preserve"> Physics marks increase.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A negative correlation means that 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as one variable increases the other 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B820CC">
              <w:rPr>
                <w:rFonts w:ascii="Comic Sans MS" w:hAnsi="Comic Sans MS"/>
                <w:sz w:val="20"/>
                <w:szCs w:val="20"/>
              </w:rPr>
              <w:t>decreases</w:t>
            </w:r>
            <w:proofErr w:type="gramEnd"/>
            <w:r w:rsidRPr="00B820CC">
              <w:rPr>
                <w:rFonts w:ascii="Comic Sans MS" w:hAnsi="Comic Sans MS"/>
                <w:sz w:val="20"/>
                <w:szCs w:val="20"/>
              </w:rPr>
              <w:t xml:space="preserve">. Negative correlation is </w:t>
            </w:r>
          </w:p>
          <w:p w:rsidR="00AF348E" w:rsidRPr="00B820CC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shown by a downward trend on </w:t>
            </w:r>
          </w:p>
          <w:p w:rsidR="00AF348E" w:rsidRDefault="00AF348E" w:rsidP="00870A58">
            <w:r w:rsidRPr="00B820CC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B820CC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Pr="00B820CC">
              <w:rPr>
                <w:rFonts w:ascii="Comic Sans MS" w:hAnsi="Comic Sans MS"/>
                <w:sz w:val="20"/>
                <w:szCs w:val="20"/>
              </w:rPr>
              <w:t xml:space="preserve"> graph. </w:t>
            </w:r>
          </w:p>
        </w:tc>
        <w:tc>
          <w:tcPr>
            <w:tcW w:w="241" w:type="dxa"/>
            <w:textDirection w:val="tbRl"/>
            <w:vAlign w:val="center"/>
          </w:tcPr>
          <w:p w:rsidR="00AF348E" w:rsidRPr="00B55667" w:rsidRDefault="00AF348E" w:rsidP="00870A58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B55667">
              <w:rPr>
                <w:rFonts w:ascii="Comic Sans MS" w:hAnsi="Comic Sans MS"/>
                <w:sz w:val="18"/>
                <w:szCs w:val="18"/>
              </w:rPr>
              <w:t xml:space="preserve">    TABLES                     BAR  GRAPHS                     </w:t>
            </w:r>
            <w:smartTag w:uri="urn:schemas-microsoft-com:office:smarttags" w:element="stockticker">
              <w:r w:rsidRPr="00B55667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B55667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F348E" w:rsidRPr="00B55667" w:rsidRDefault="00AF348E" w:rsidP="00870A58">
            <w:pPr>
              <w:rPr>
                <w:rFonts w:ascii="Comic Sans MS" w:hAnsi="Comic Sans MS"/>
                <w:szCs w:val="18"/>
              </w:rPr>
            </w:pPr>
            <w:r w:rsidRPr="00B55667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B55667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B55667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F348E" w:rsidRPr="002A5D4F" w:rsidRDefault="00AF348E" w:rsidP="00870A5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20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0" r="4445" b="3810"/>
                      <wp:wrapNone/>
                      <wp:docPr id="2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Default="00AF348E" w:rsidP="00AF348E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>Pie Charts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9" type="#_x0000_t202" style="position:absolute;margin-left:9pt;margin-top:8.5pt;width:441pt;height: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" filled="f" stroked="f">
                      <v:textbox>
                        <w:txbxContent>
                          <w:p w:rsidR="00AF348E" w:rsidRDefault="00AF348E" w:rsidP="00AF348E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Pie Charts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F348E" w:rsidRPr="002A5D4F" w:rsidRDefault="00AF348E" w:rsidP="00870A58">
            <w:pPr>
              <w:ind w:left="113" w:right="113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 xml:space="preserve">    </w:t>
            </w: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  <w:tc>
          <w:tcPr>
            <w:tcW w:w="8987" w:type="dxa"/>
          </w:tcPr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</w:t>
            </w:r>
            <w:r w:rsidRPr="001A5E78">
              <w:rPr>
                <w:rFonts w:ascii="Comic Sans MS" w:hAnsi="Comic Sans MS"/>
                <w:color w:val="000000"/>
                <w:sz w:val="20"/>
                <w:szCs w:val="20"/>
              </w:rPr>
              <w:t>A pie chart is a circular diagram used to display data</w:t>
            </w:r>
            <w:r w:rsidRPr="001A5E78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. 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3179445</wp:posOffset>
                  </wp:positionH>
                  <wp:positionV relativeFrom="paragraph">
                    <wp:posOffset>24765</wp:posOffset>
                  </wp:positionV>
                  <wp:extent cx="2095500" cy="242443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42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The pie chart shows the eye colour of 180 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1A5E78">
              <w:rPr>
                <w:rFonts w:ascii="Comic Sans MS" w:hAnsi="Comic Sans MS"/>
                <w:sz w:val="20"/>
                <w:szCs w:val="20"/>
              </w:rPr>
              <w:t>first</w:t>
            </w:r>
            <w:proofErr w:type="gramEnd"/>
            <w:r w:rsidRPr="001A5E78">
              <w:rPr>
                <w:rFonts w:ascii="Comic Sans MS" w:hAnsi="Comic Sans MS"/>
                <w:sz w:val="20"/>
                <w:szCs w:val="20"/>
              </w:rPr>
              <w:t xml:space="preserve"> year pupils.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Looking at the angles we can see that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2336165</wp:posOffset>
                      </wp:positionH>
                      <wp:positionV relativeFrom="paragraph">
                        <wp:posOffset>98425</wp:posOffset>
                      </wp:positionV>
                      <wp:extent cx="914400" cy="914400"/>
                      <wp:effectExtent l="0" t="0" r="1905" b="3175"/>
                      <wp:wrapNone/>
                      <wp:docPr id="2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1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40" type="#_x0000_t202" style="position:absolute;margin-left:183.95pt;margin-top:7.75pt;width:1in;height:1in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1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1885950</wp:posOffset>
                      </wp:positionH>
                      <wp:positionV relativeFrom="paragraph">
                        <wp:posOffset>86995</wp:posOffset>
                      </wp:positionV>
                      <wp:extent cx="914400" cy="914400"/>
                      <wp:effectExtent l="0" t="4445" r="4445" b="0"/>
                      <wp:wrapNone/>
                      <wp:docPr id="19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60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60338">
                                    <w:rPr>
                                      <w:sz w:val="20"/>
                                      <w:szCs w:val="20"/>
                                    </w:rPr>
                                    <w:t>360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41" type="#_x0000_t202" style="position:absolute;margin-left:148.5pt;margin-top:6.85pt;width:1in;height:1in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60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60338">
                              <w:rPr>
                                <w:sz w:val="20"/>
                                <w:szCs w:val="20"/>
                              </w:rPr>
                              <w:t>360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96520</wp:posOffset>
                      </wp:positionV>
                      <wp:extent cx="914400" cy="914400"/>
                      <wp:effectExtent l="0" t="4445" r="4445" b="0"/>
                      <wp:wrapNone/>
                      <wp:docPr id="18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1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42" type="#_x0000_t202" style="position:absolute;margin-left:46.5pt;margin-top:7.6pt;width:1in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1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88900</wp:posOffset>
                      </wp:positionV>
                      <wp:extent cx="914400" cy="914400"/>
                      <wp:effectExtent l="1270" t="0" r="0" b="3175"/>
                      <wp:wrapNone/>
                      <wp:docPr id="1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360338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90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60338">
                                    <w:rPr>
                                      <w:sz w:val="20"/>
                                      <w:szCs w:val="20"/>
                                    </w:rPr>
                                    <w:t>360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43" type="#_x0000_t202" style="position:absolute;margin-left:10.95pt;margin-top:7pt;width:1in;height:1in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60338">
                              <w:rPr>
                                <w:sz w:val="20"/>
                                <w:szCs w:val="20"/>
                                <w:u w:val="single"/>
                              </w:rPr>
                              <w:t>90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60338">
                              <w:rPr>
                                <w:sz w:val="20"/>
                                <w:szCs w:val="20"/>
                              </w:rPr>
                              <w:t>360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      or       have brown eyes,         or     have 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78740</wp:posOffset>
                      </wp:positionV>
                      <wp:extent cx="914400" cy="914400"/>
                      <wp:effectExtent l="0" t="0" r="1905" b="254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7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44" type="#_x0000_t202" style="position:absolute;margin-left:123.2pt;margin-top:6.2pt;width:1in;height:1in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bHztAIAAMI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7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80645</wp:posOffset>
                      </wp:positionV>
                      <wp:extent cx="914400" cy="914400"/>
                      <wp:effectExtent l="0" t="0" r="4445" b="635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210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60338">
                                    <w:rPr>
                                      <w:sz w:val="20"/>
                                      <w:szCs w:val="20"/>
                                    </w:rPr>
                                    <w:t>360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45" type="#_x0000_t202" style="position:absolute;margin-left:87pt;margin-top:6.35pt;width:1in;height:1in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210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60338">
                              <w:rPr>
                                <w:sz w:val="20"/>
                                <w:szCs w:val="20"/>
                              </w:rPr>
                              <w:t>360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1A5E78">
              <w:rPr>
                <w:rFonts w:ascii="Comic Sans MS" w:hAnsi="Comic Sans MS"/>
                <w:sz w:val="20"/>
                <w:szCs w:val="20"/>
              </w:rPr>
              <w:t>green</w:t>
            </w:r>
            <w:proofErr w:type="gramEnd"/>
            <w:r w:rsidRPr="001A5E78">
              <w:rPr>
                <w:rFonts w:ascii="Comic Sans MS" w:hAnsi="Comic Sans MS"/>
                <w:sz w:val="20"/>
                <w:szCs w:val="20"/>
              </w:rPr>
              <w:t xml:space="preserve"> eyes and         or       have blue eyes.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So 45 pupils have brown eyes, 30 pupils have 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gramStart"/>
            <w:r w:rsidRPr="001A5E78">
              <w:rPr>
                <w:rFonts w:ascii="Comic Sans MS" w:hAnsi="Comic Sans MS"/>
                <w:sz w:val="20"/>
                <w:szCs w:val="20"/>
              </w:rPr>
              <w:t>green</w:t>
            </w:r>
            <w:proofErr w:type="gramEnd"/>
            <w:r w:rsidRPr="001A5E78">
              <w:rPr>
                <w:rFonts w:ascii="Comic Sans MS" w:hAnsi="Comic Sans MS"/>
                <w:sz w:val="20"/>
                <w:szCs w:val="20"/>
              </w:rPr>
              <w:t xml:space="preserve"> eyes and 105 have blue eyes.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80 pupils were asked to name their favourite game console. The results are:</w:t>
            </w:r>
          </w:p>
          <w:p w:rsidR="00AF348E" w:rsidRPr="001A5E78" w:rsidRDefault="00AF348E" w:rsidP="00870A5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Wii – 28,  X-box – 24, </w:t>
            </w:r>
            <w:proofErr w:type="spellStart"/>
            <w:r w:rsidRPr="001A5E78">
              <w:rPr>
                <w:rFonts w:ascii="Comic Sans MS" w:hAnsi="Comic Sans MS"/>
                <w:sz w:val="20"/>
                <w:szCs w:val="20"/>
              </w:rPr>
              <w:t>Playstation</w:t>
            </w:r>
            <w:proofErr w:type="spellEnd"/>
            <w:r w:rsidRPr="001A5E78">
              <w:rPr>
                <w:rFonts w:ascii="Comic Sans MS" w:hAnsi="Comic Sans MS"/>
                <w:sz w:val="20"/>
                <w:szCs w:val="20"/>
              </w:rPr>
              <w:t xml:space="preserve"> – 18, Nintendo DS - 10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Show this information on a pie-chart. 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1A5E78">
              <w:rPr>
                <w:rFonts w:ascii="Comic Sans MS" w:eastAsia="Arial Unicode MS" w:hAnsi="Comic Sans MS" w:cs="Arial Unicode MS"/>
                <w:sz w:val="20"/>
                <w:szCs w:val="20"/>
              </w:rPr>
              <w:t>•</w:t>
            </w:r>
            <w:r w:rsidRPr="001A5E78">
              <w:rPr>
                <w:rFonts w:ascii="Comic Sans MS" w:hAnsi="Comic Sans MS"/>
                <w:sz w:val="20"/>
                <w:szCs w:val="20"/>
              </w:rPr>
              <w:t xml:space="preserve"> Find the fraction of the pie-chart required for each game console.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1A5E78">
              <w:rPr>
                <w:rFonts w:ascii="Comic Sans MS" w:eastAsia="Arial Unicode MS" w:hAnsi="Comic Sans MS" w:cs="Arial Unicode MS"/>
                <w:sz w:val="20"/>
                <w:szCs w:val="20"/>
              </w:rPr>
              <w:t>•</w:t>
            </w:r>
            <w:r w:rsidRPr="001A5E78">
              <w:rPr>
                <w:rFonts w:ascii="Comic Sans MS" w:hAnsi="Comic Sans MS"/>
                <w:sz w:val="20"/>
                <w:szCs w:val="20"/>
              </w:rPr>
              <w:t xml:space="preserve"> Use the fraction to find the angle required for each game console.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80808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3401695</wp:posOffset>
                      </wp:positionH>
                      <wp:positionV relativeFrom="paragraph">
                        <wp:posOffset>73660</wp:posOffset>
                      </wp:positionV>
                      <wp:extent cx="1819275" cy="914400"/>
                      <wp:effectExtent l="0" t="0" r="3175" b="3175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603014" w:rsidRDefault="00AF348E" w:rsidP="00AF348E">
                                  <w:pPr>
                                    <w:rPr>
                                      <w:b/>
                                    </w:rPr>
                                  </w:pPr>
                                  <w:r w:rsidRPr="00603014">
                                    <w:rPr>
                                      <w:b/>
                                    </w:rPr>
                                    <w:t>Favourite Game Console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46" type="#_x0000_t202" style="position:absolute;margin-left:267.85pt;margin-top:5.8pt;width:143.25pt;height:1in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ZJEuAIAAMM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" filled="f" stroked="f">
                      <v:textbox>
                        <w:txbxContent>
                          <w:p w:rsidR="00AF348E" w:rsidRPr="00603014" w:rsidRDefault="00AF348E" w:rsidP="00AF348E">
                            <w:pPr>
                              <w:rPr>
                                <w:b/>
                              </w:rPr>
                            </w:pPr>
                            <w:r w:rsidRPr="00603014">
                              <w:rPr>
                                <w:b/>
                              </w:rPr>
                              <w:t>Favourite Game Console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     Fraction                    Angle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1321435</wp:posOffset>
                      </wp:positionH>
                      <wp:positionV relativeFrom="paragraph">
                        <wp:posOffset>87630</wp:posOffset>
                      </wp:positionV>
                      <wp:extent cx="1200150" cy="1771650"/>
                      <wp:effectExtent l="12065" t="6985" r="6985" b="12065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1771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04.05pt;margin-top:6.9pt;width:94.5pt;height:139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" filled="f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86995</wp:posOffset>
                      </wp:positionV>
                      <wp:extent cx="1200150" cy="1771650"/>
                      <wp:effectExtent l="9525" t="6350" r="9525" b="1270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1771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9.35pt;margin-top:6.85pt;width:94.5pt;height:13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" filled="f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148590</wp:posOffset>
                      </wp:positionV>
                      <wp:extent cx="914400" cy="914400"/>
                      <wp:effectExtent l="0" t="1270" r="635" b="0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28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47" type="#_x0000_t202" style="position:absolute;margin-left:42.3pt;margin-top:11.7pt;width:1in;height:1in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28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1300480</wp:posOffset>
                      </wp:positionH>
                      <wp:positionV relativeFrom="paragraph">
                        <wp:posOffset>144145</wp:posOffset>
                      </wp:positionV>
                      <wp:extent cx="914400" cy="914400"/>
                      <wp:effectExtent l="635" t="0" r="0" b="317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28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48" type="#_x0000_t202" style="position:absolute;margin-left:102.4pt;margin-top:11.35pt;width:1in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28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3164840</wp:posOffset>
                  </wp:positionH>
                  <wp:positionV relativeFrom="paragraph">
                    <wp:posOffset>109220</wp:posOffset>
                  </wp:positionV>
                  <wp:extent cx="2247900" cy="22002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Wii -                           x 360 = 126</w:t>
            </w:r>
            <w:r w:rsidRPr="001A5E78">
              <w:rPr>
                <w:rFonts w:ascii="Comic Sans MS" w:eastAsia="Arial Unicode MS" w:hAnsi="Comic Sans MS" w:cs="Arial Unicode MS"/>
                <w:sz w:val="20"/>
                <w:szCs w:val="20"/>
              </w:rPr>
              <w:t>°</w:t>
            </w:r>
            <w:r w:rsidRPr="001A5E78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16510</wp:posOffset>
                      </wp:positionV>
                      <wp:extent cx="828675" cy="1847850"/>
                      <wp:effectExtent l="5080" t="41910" r="61595" b="571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828675" cy="18478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75pt,1.3pt" to="258pt,1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141605</wp:posOffset>
                      </wp:positionV>
                      <wp:extent cx="914400" cy="914400"/>
                      <wp:effectExtent l="1905" t="0" r="0" b="4445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24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49" type="#_x0000_t202" style="position:absolute;margin-left:54.5pt;margin-top:11.15pt;width:1in;height:1in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24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156210</wp:posOffset>
                      </wp:positionV>
                      <wp:extent cx="914400" cy="914400"/>
                      <wp:effectExtent l="3175" t="635" r="0" b="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24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50" type="#_x0000_t202" style="position:absolute;margin-left:103.35pt;margin-top:12.3pt;width:1in;height:1in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24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X-box -                       x 360 = 108</w:t>
            </w:r>
            <w:r w:rsidRPr="001A5E78">
              <w:rPr>
                <w:rFonts w:ascii="Comic Sans MS" w:eastAsia="Arial Unicode MS" w:hAnsi="Comic Sans MS" w:cs="Arial Unicode MS"/>
                <w:sz w:val="20"/>
                <w:szCs w:val="20"/>
              </w:rPr>
              <w:t>°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969645</wp:posOffset>
                      </wp:positionH>
                      <wp:positionV relativeFrom="paragraph">
                        <wp:posOffset>149225</wp:posOffset>
                      </wp:positionV>
                      <wp:extent cx="914400" cy="914400"/>
                      <wp:effectExtent l="3175" t="0" r="0" b="4445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18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51" type="#_x0000_t202" style="position:absolute;margin-left:76.35pt;margin-top:11.75pt;width:1in;height:1in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18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1318895</wp:posOffset>
                      </wp:positionH>
                      <wp:positionV relativeFrom="paragraph">
                        <wp:posOffset>0</wp:posOffset>
                      </wp:positionV>
                      <wp:extent cx="914400" cy="914400"/>
                      <wp:effectExtent l="0" t="4445" r="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18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52" type="#_x0000_t202" style="position:absolute;margin-left:103.85pt;margin-top:0;width:1in;height:1in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18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proofErr w:type="spellStart"/>
            <w:r w:rsidRPr="001A5E78">
              <w:rPr>
                <w:rFonts w:ascii="Comic Sans MS" w:hAnsi="Comic Sans MS"/>
                <w:sz w:val="20"/>
                <w:szCs w:val="20"/>
              </w:rPr>
              <w:t>Playstation</w:t>
            </w:r>
            <w:proofErr w:type="spellEnd"/>
            <w:r w:rsidRPr="001A5E78">
              <w:rPr>
                <w:rFonts w:ascii="Comic Sans MS" w:hAnsi="Comic Sans MS"/>
                <w:sz w:val="20"/>
                <w:szCs w:val="20"/>
              </w:rPr>
              <w:t xml:space="preserve"> -               x 360 = 81</w:t>
            </w:r>
            <w:r w:rsidRPr="001A5E78">
              <w:rPr>
                <w:rFonts w:ascii="Comic Sans MS" w:eastAsia="Arial Unicode MS" w:hAnsi="Comic Sans MS" w:cs="Arial Unicode MS"/>
                <w:sz w:val="20"/>
                <w:szCs w:val="20"/>
              </w:rPr>
              <w:t>°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142240</wp:posOffset>
                      </wp:positionV>
                      <wp:extent cx="914400" cy="914400"/>
                      <wp:effectExtent l="3175" t="0" r="0" b="63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10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53" type="#_x0000_t202" style="position:absolute;margin-left:84.6pt;margin-top:11.2pt;width:1in;height:1in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10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1323340</wp:posOffset>
                      </wp:positionH>
                      <wp:positionV relativeFrom="paragraph">
                        <wp:posOffset>90805</wp:posOffset>
                      </wp:positionV>
                      <wp:extent cx="914400" cy="914400"/>
                      <wp:effectExtent l="4445" t="0" r="0" b="444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10</w:t>
                                  </w:r>
                                </w:p>
                                <w:p w:rsidR="00AF348E" w:rsidRPr="00360338" w:rsidRDefault="00AF348E" w:rsidP="00AF348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54" type="#_x0000_t202" style="position:absolute;margin-left:104.2pt;margin-top:7.15pt;width:1in;height:1in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Z6/swIAAMA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" filled="f" stroked="f">
                      <v:textbox>
                        <w:txbxContent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10</w:t>
                            </w:r>
                          </w:p>
                          <w:p w:rsidR="00AF348E" w:rsidRPr="00360338" w:rsidRDefault="00AF348E" w:rsidP="00AF34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A5E78">
              <w:rPr>
                <w:rFonts w:ascii="Comic Sans MS" w:hAnsi="Comic Sans MS"/>
                <w:sz w:val="20"/>
                <w:szCs w:val="20"/>
              </w:rPr>
              <w:t xml:space="preserve">      Nintendo DS -            x 360 = 45</w:t>
            </w:r>
            <w:r w:rsidRPr="001A5E78">
              <w:rPr>
                <w:rFonts w:ascii="Comic Sans MS" w:eastAsia="Arial Unicode MS" w:hAnsi="Comic Sans MS" w:cs="Arial Unicode MS"/>
                <w:sz w:val="20"/>
                <w:szCs w:val="20"/>
              </w:rPr>
              <w:t>°</w:t>
            </w:r>
          </w:p>
          <w:p w:rsidR="00AF348E" w:rsidRPr="001A5E78" w:rsidRDefault="00AF348E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348E" w:rsidRDefault="00AF348E" w:rsidP="00870A58"/>
          <w:p w:rsidR="00AF348E" w:rsidRDefault="00AF348E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123190</wp:posOffset>
                      </wp:positionV>
                      <wp:extent cx="2076450" cy="400050"/>
                      <wp:effectExtent l="12065" t="10160" r="6985" b="889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0" cy="400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48E" w:rsidRPr="001A5E78" w:rsidRDefault="00AF348E" w:rsidP="00AF348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1A5E7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Remember the Title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" o:spid="_x0000_s1055" style="position:absolute;margin-left:48.55pt;margin-top:9.7pt;width:163.5pt;height:3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" fillcolor="#ff9">
                      <v:textbox>
                        <w:txbxContent>
                          <w:p w:rsidR="00AF348E" w:rsidRPr="001A5E78" w:rsidRDefault="00AF348E" w:rsidP="00AF348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5E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Remember the Title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  <w:p w:rsidR="00AF348E" w:rsidRDefault="00AF348E" w:rsidP="00870A58"/>
        </w:tc>
        <w:tc>
          <w:tcPr>
            <w:tcW w:w="241" w:type="dxa"/>
            <w:textDirection w:val="tbRl"/>
            <w:vAlign w:val="center"/>
          </w:tcPr>
          <w:p w:rsidR="00AF348E" w:rsidRPr="002A5D4F" w:rsidRDefault="00AF348E" w:rsidP="00870A58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              BAR  GRAPHS              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              SCATTER  GRAPHS                     PIE  CHARTS                     AVERAGES</w:t>
            </w:r>
          </w:p>
        </w:tc>
      </w:tr>
      <w:tr w:rsidR="00AF348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F348E" w:rsidRPr="002A5D4F" w:rsidRDefault="00AF348E" w:rsidP="00870A58">
            <w:pPr>
              <w:rPr>
                <w:rFonts w:ascii="Comic Sans MS" w:hAnsi="Comic Sans MS"/>
                <w:szCs w:val="18"/>
              </w:rPr>
            </w:pPr>
            <w:r w:rsidRPr="002A5D4F">
              <w:rPr>
                <w:rFonts w:ascii="Comic Sans MS" w:hAnsi="Comic Sans MS"/>
                <w:sz w:val="18"/>
                <w:szCs w:val="18"/>
              </w:rPr>
              <w:t xml:space="preserve">TABLES       BAR  GRAPHS       </w:t>
            </w:r>
            <w:smartTag w:uri="urn:schemas-microsoft-com:office:smarttags" w:element="stockticker">
              <w:r w:rsidRPr="002A5D4F">
                <w:rPr>
                  <w:rFonts w:ascii="Comic Sans MS" w:hAnsi="Comic Sans MS"/>
                  <w:sz w:val="18"/>
                  <w:szCs w:val="18"/>
                </w:rPr>
                <w:t>LINE</w:t>
              </w:r>
            </w:smartTag>
            <w:r w:rsidRPr="002A5D4F">
              <w:rPr>
                <w:rFonts w:ascii="Comic Sans MS" w:hAnsi="Comic Sans MS"/>
                <w:sz w:val="18"/>
                <w:szCs w:val="18"/>
              </w:rPr>
              <w:t xml:space="preserve">  GRAPHS      SCATTER  GRAPHS       PIE  CHARTS       AVERAGES</w:t>
            </w:r>
          </w:p>
        </w:tc>
      </w:tr>
    </w:tbl>
    <w:p w:rsidR="00AF348E" w:rsidRDefault="00AF348E" w:rsidP="00AF348E"/>
    <w:p w:rsidR="00963E9B" w:rsidRDefault="00963E9B">
      <w:bookmarkStart w:id="1" w:name="_GoBack"/>
      <w:bookmarkEnd w:id="1"/>
    </w:p>
    <w:sectPr w:rsidR="00963E9B" w:rsidSect="00AF348E">
      <w:pgSz w:w="11906" w:h="16838"/>
      <w:pgMar w:top="124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8E"/>
    <w:rsid w:val="00963E9B"/>
    <w:rsid w:val="00AF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8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F348E"/>
    <w:pPr>
      <w:keepNext/>
      <w:outlineLvl w:val="0"/>
    </w:pPr>
    <w:rPr>
      <w:rFonts w:ascii="Arial Black" w:hAnsi="Arial Black"/>
      <w:sz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348E"/>
    <w:rPr>
      <w:rFonts w:ascii="Arial Black" w:eastAsia="Times New Roman" w:hAnsi="Arial Black" w:cs="Times New Roman"/>
      <w:sz w:val="4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F348E"/>
    <w:pPr>
      <w:keepNext/>
      <w:outlineLvl w:val="0"/>
    </w:pPr>
    <w:rPr>
      <w:rFonts w:ascii="Arial Black" w:hAnsi="Arial Black"/>
      <w:sz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348E"/>
    <w:rPr>
      <w:rFonts w:ascii="Arial Black" w:eastAsia="Times New Roman" w:hAnsi="Arial Black" w:cs="Times New Roman"/>
      <w:sz w:val="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6E529C30</Template>
  <TotalTime>3</TotalTime>
  <Pages>6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Dawson</dc:creator>
  <cp:lastModifiedBy>Mrs Dawson</cp:lastModifiedBy>
  <cp:revision>1</cp:revision>
  <dcterms:created xsi:type="dcterms:W3CDTF">2019-10-04T10:18:00Z</dcterms:created>
  <dcterms:modified xsi:type="dcterms:W3CDTF">2019-10-04T10:21:00Z</dcterms:modified>
</cp:coreProperties>
</file>