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907" w:rsidRDefault="00AE6907" w:rsidP="00AE6907">
      <w:pPr>
        <w:rPr>
          <w:rFonts w:ascii="Monotype Corsiva" w:hAnsi="Monotype Corsiva"/>
          <w:sz w:val="36"/>
          <w:szCs w:val="36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0"/>
        <w:gridCol w:w="8987"/>
        <w:gridCol w:w="241"/>
      </w:tblGrid>
      <w:tr w:rsidR="00AE6907" w:rsidRPr="008716EE" w:rsidTr="00870A58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9468" w:type="dxa"/>
            <w:gridSpan w:val="3"/>
            <w:vAlign w:val="center"/>
          </w:tcPr>
          <w:p w:rsidR="00AE6907" w:rsidRPr="008716EE" w:rsidRDefault="00AE6907" w:rsidP="00870A58">
            <w:pPr>
              <w:rPr>
                <w:rFonts w:ascii="Comic Sans MS" w:hAnsi="Comic Sans MS"/>
                <w:color w:val="808080"/>
                <w:sz w:val="18"/>
                <w:szCs w:val="18"/>
              </w:rPr>
            </w:pPr>
            <w:r>
              <w:rPr>
                <w:rFonts w:ascii="Comic Sans MS" w:hAnsi="Comic Sans MS"/>
                <w:noProof/>
                <w:color w:val="808080"/>
                <w:sz w:val="20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107950</wp:posOffset>
                      </wp:positionV>
                      <wp:extent cx="5600700" cy="571500"/>
                      <wp:effectExtent l="0" t="3810" r="4445" b="0"/>
                      <wp:wrapNone/>
                      <wp:docPr id="98" name="Text Box 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00700" cy="571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6907" w:rsidRPr="00EE73C2" w:rsidRDefault="00AE6907" w:rsidP="00AE6907">
                                  <w:pPr>
                                    <w:pStyle w:val="Heading1"/>
                                    <w:jc w:val="center"/>
                                    <w:rPr>
                                      <w:sz w:val="40"/>
                                      <w:u w:val="single"/>
                                    </w:rPr>
                                  </w:pPr>
                                  <w:r w:rsidRPr="00EE73C2">
                                    <w:rPr>
                                      <w:sz w:val="40"/>
                                      <w:u w:val="single"/>
                                    </w:rPr>
                                    <w:t xml:space="preserve">Addition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98" o:spid="_x0000_s1026" type="#_x0000_t202" style="position:absolute;margin-left:9pt;margin-top:8.5pt;width:441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" filled="f" stroked="f">
                      <v:textbox>
                        <w:txbxContent>
                          <w:p w:rsidR="00AE6907" w:rsidRPr="00EE73C2" w:rsidRDefault="00AE6907" w:rsidP="00AE6907">
                            <w:pPr>
                              <w:pStyle w:val="Heading1"/>
                              <w:jc w:val="center"/>
                              <w:rPr>
                                <w:sz w:val="40"/>
                                <w:u w:val="single"/>
                              </w:rPr>
                            </w:pPr>
                            <w:r w:rsidRPr="00EE73C2">
                              <w:rPr>
                                <w:sz w:val="40"/>
                                <w:u w:val="single"/>
                              </w:rPr>
                              <w:t xml:space="preserve">Addition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color w:val="808080"/>
                <w:sz w:val="18"/>
                <w:szCs w:val="18"/>
              </w:rPr>
              <w:t>ADDITION      SUBTRACTION     MULTIPLICATION      DIVISION     EQUALS     NEGATIVE  NUMBER</w:t>
            </w:r>
          </w:p>
        </w:tc>
      </w:tr>
      <w:tr w:rsidR="00AE6907" w:rsidTr="00870A58">
        <w:tblPrEx>
          <w:tblCellMar>
            <w:top w:w="0" w:type="dxa"/>
            <w:bottom w:w="0" w:type="dxa"/>
          </w:tblCellMar>
        </w:tblPrEx>
        <w:trPr>
          <w:cantSplit/>
          <w:trHeight w:val="1134"/>
        </w:trPr>
        <w:tc>
          <w:tcPr>
            <w:tcW w:w="240" w:type="dxa"/>
            <w:textDirection w:val="btLr"/>
            <w:vAlign w:val="center"/>
          </w:tcPr>
          <w:p w:rsidR="00AE6907" w:rsidRPr="008716EE" w:rsidRDefault="00AE6907" w:rsidP="00870A58">
            <w:pPr>
              <w:ind w:left="113" w:right="113"/>
              <w:rPr>
                <w:rFonts w:ascii="Comic Sans MS" w:hAnsi="Comic Sans MS"/>
                <w:color w:val="808080"/>
                <w:szCs w:val="18"/>
              </w:rPr>
            </w:pPr>
            <w:r>
              <w:rPr>
                <w:rFonts w:ascii="Comic Sans MS" w:hAnsi="Comic Sans MS"/>
                <w:color w:val="808080"/>
                <w:sz w:val="18"/>
                <w:szCs w:val="18"/>
              </w:rPr>
              <w:t>ADDITION                    SUBTRACTION                   MULTIPLICATION                    DIVISION                   EQUALS                   NEGATIVE    NUMBER</w:t>
            </w:r>
          </w:p>
        </w:tc>
        <w:tc>
          <w:tcPr>
            <w:tcW w:w="8987" w:type="dxa"/>
          </w:tcPr>
          <w:p w:rsidR="00AE6907" w:rsidRDefault="00AE6907" w:rsidP="00870A58"/>
          <w:p w:rsidR="00AE6907" w:rsidRDefault="00AE6907" w:rsidP="00870A58"/>
          <w:p w:rsidR="00AE6907" w:rsidRDefault="00AE6907" w:rsidP="00870A58"/>
          <w:p w:rsidR="00AE6907" w:rsidRPr="00EE73C2" w:rsidRDefault="00AE6907" w:rsidP="00870A58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t xml:space="preserve">        </w:t>
            </w:r>
            <w:r w:rsidRPr="00EE73C2">
              <w:rPr>
                <w:rFonts w:ascii="Comic Sans MS" w:hAnsi="Comic Sans MS" w:cs="Arial"/>
                <w:sz w:val="20"/>
                <w:szCs w:val="20"/>
              </w:rPr>
              <w:t xml:space="preserve">The following words/expressions are used to indicate that numbers should be added  </w:t>
            </w:r>
          </w:p>
          <w:p w:rsidR="00AE6907" w:rsidRPr="00EE73C2" w:rsidRDefault="00AE6907" w:rsidP="00870A58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EE73C2">
              <w:rPr>
                <w:rFonts w:ascii="Comic Sans MS" w:hAnsi="Comic Sans MS" w:cs="Arial"/>
                <w:sz w:val="20"/>
                <w:szCs w:val="20"/>
              </w:rPr>
              <w:t xml:space="preserve">        </w:t>
            </w:r>
            <w:proofErr w:type="gramStart"/>
            <w:r w:rsidRPr="00EE73C2">
              <w:rPr>
                <w:rFonts w:ascii="Comic Sans MS" w:hAnsi="Comic Sans MS" w:cs="Arial"/>
                <w:sz w:val="20"/>
                <w:szCs w:val="20"/>
              </w:rPr>
              <w:t>together</w:t>
            </w:r>
            <w:proofErr w:type="gramEnd"/>
            <w:r w:rsidRPr="00EE73C2">
              <w:rPr>
                <w:rFonts w:ascii="Comic Sans MS" w:hAnsi="Comic Sans MS" w:cs="Arial"/>
                <w:sz w:val="20"/>
                <w:szCs w:val="20"/>
              </w:rPr>
              <w:t>: add, and, find the sum of, more than, plus, find the total of.</w:t>
            </w:r>
          </w:p>
          <w:p w:rsidR="00AE6907" w:rsidRPr="00EE73C2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E6907" w:rsidRPr="00EE73C2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EE73C2">
              <w:rPr>
                <w:rFonts w:ascii="Comic Sans MS" w:hAnsi="Comic Sans MS"/>
                <w:sz w:val="20"/>
                <w:szCs w:val="20"/>
              </w:rPr>
              <w:t xml:space="preserve">        We can use a variety of </w:t>
            </w:r>
            <w:r w:rsidRPr="00EE73C2">
              <w:rPr>
                <w:rFonts w:ascii="Comic Sans MS" w:hAnsi="Comic Sans MS"/>
                <w:b/>
                <w:sz w:val="20"/>
                <w:szCs w:val="20"/>
              </w:rPr>
              <w:t>mental strategies</w:t>
            </w:r>
            <w:r w:rsidRPr="00EE73C2">
              <w:rPr>
                <w:rFonts w:ascii="Comic Sans MS" w:hAnsi="Comic Sans MS"/>
                <w:sz w:val="20"/>
                <w:szCs w:val="20"/>
              </w:rPr>
              <w:t xml:space="preserve"> for addition. Try putting a question on the </w:t>
            </w:r>
          </w:p>
          <w:p w:rsidR="00AE6907" w:rsidRPr="00EE73C2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EE73C2">
              <w:rPr>
                <w:rFonts w:ascii="Comic Sans MS" w:hAnsi="Comic Sans MS"/>
                <w:sz w:val="20"/>
                <w:szCs w:val="20"/>
              </w:rPr>
              <w:t xml:space="preserve">         </w:t>
            </w:r>
            <w:proofErr w:type="gramStart"/>
            <w:r w:rsidRPr="00EE73C2">
              <w:rPr>
                <w:rFonts w:ascii="Comic Sans MS" w:hAnsi="Comic Sans MS"/>
                <w:sz w:val="20"/>
                <w:szCs w:val="20"/>
              </w:rPr>
              <w:t>board</w:t>
            </w:r>
            <w:proofErr w:type="gramEnd"/>
            <w:r w:rsidRPr="00EE73C2">
              <w:rPr>
                <w:rFonts w:ascii="Comic Sans MS" w:hAnsi="Comic Sans MS"/>
                <w:sz w:val="20"/>
                <w:szCs w:val="20"/>
              </w:rPr>
              <w:t xml:space="preserve"> and discuss with the class the methods they use.</w:t>
            </w:r>
          </w:p>
          <w:p w:rsidR="00AE6907" w:rsidRDefault="00AE6907" w:rsidP="00870A58"/>
          <w:p w:rsidR="00AE6907" w:rsidRPr="00EE73C2" w:rsidRDefault="00AE6907" w:rsidP="00870A58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t xml:space="preserve">        </w:t>
            </w:r>
            <w:r w:rsidRPr="00EE73C2">
              <w:rPr>
                <w:rFonts w:ascii="Comic Sans MS" w:hAnsi="Comic Sans MS"/>
                <w:sz w:val="20"/>
                <w:szCs w:val="20"/>
                <w:u w:val="single"/>
              </w:rPr>
              <w:t>Example</w:t>
            </w:r>
          </w:p>
          <w:p w:rsidR="00AE6907" w:rsidRPr="00EE73C2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E6907" w:rsidRPr="00EE73C2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EE73C2">
              <w:rPr>
                <w:rFonts w:ascii="Comic Sans MS" w:hAnsi="Comic Sans MS"/>
                <w:sz w:val="20"/>
                <w:szCs w:val="20"/>
              </w:rPr>
              <w:t xml:space="preserve">        Calculate     43 + 58</w:t>
            </w:r>
          </w:p>
          <w:p w:rsidR="00AE6907" w:rsidRPr="00EE73C2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E6907" w:rsidRPr="00EE73C2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EE73C2">
              <w:rPr>
                <w:rFonts w:ascii="Comic Sans MS" w:hAnsi="Comic Sans MS"/>
                <w:sz w:val="20"/>
                <w:szCs w:val="20"/>
              </w:rPr>
              <w:t xml:space="preserve">        Method 1 – Add the tens, add the units then add both answers together.</w:t>
            </w:r>
          </w:p>
          <w:p w:rsidR="00AE6907" w:rsidRPr="00EE73C2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E6907" w:rsidRPr="00EE73C2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EE73C2">
              <w:rPr>
                <w:rFonts w:ascii="Comic Sans MS" w:hAnsi="Comic Sans MS"/>
                <w:sz w:val="20"/>
                <w:szCs w:val="20"/>
              </w:rPr>
              <w:t xml:space="preserve">                            40 + 50 = 90        3 + 8 = 11</w:t>
            </w:r>
          </w:p>
          <w:p w:rsidR="00AE6907" w:rsidRPr="00EE73C2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E6907" w:rsidRPr="00EE73C2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EE73C2">
              <w:rPr>
                <w:rFonts w:ascii="Comic Sans MS" w:hAnsi="Comic Sans MS"/>
                <w:sz w:val="20"/>
                <w:szCs w:val="20"/>
              </w:rPr>
              <w:t xml:space="preserve">                            so    43 + 58 = 90 + 11 = 101</w:t>
            </w:r>
          </w:p>
          <w:p w:rsidR="00AE6907" w:rsidRPr="00EE73C2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E6907" w:rsidRPr="00EE73C2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EE73C2">
              <w:rPr>
                <w:rFonts w:ascii="Comic Sans MS" w:hAnsi="Comic Sans MS"/>
                <w:sz w:val="20"/>
                <w:szCs w:val="20"/>
              </w:rPr>
              <w:t xml:space="preserve">        Method 2 – Starting with the first number add the tens and units digits from the  </w:t>
            </w:r>
          </w:p>
          <w:p w:rsidR="00AE6907" w:rsidRPr="00EE73C2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EE73C2">
              <w:rPr>
                <w:rFonts w:ascii="Comic Sans MS" w:hAnsi="Comic Sans MS"/>
                <w:sz w:val="20"/>
                <w:szCs w:val="20"/>
              </w:rPr>
              <w:t xml:space="preserve">                           </w:t>
            </w:r>
            <w:proofErr w:type="gramStart"/>
            <w:r w:rsidRPr="00EE73C2">
              <w:rPr>
                <w:rFonts w:ascii="Comic Sans MS" w:hAnsi="Comic Sans MS"/>
                <w:sz w:val="20"/>
                <w:szCs w:val="20"/>
              </w:rPr>
              <w:t>second</w:t>
            </w:r>
            <w:proofErr w:type="gramEnd"/>
            <w:r w:rsidRPr="00EE73C2">
              <w:rPr>
                <w:rFonts w:ascii="Comic Sans MS" w:hAnsi="Comic Sans MS"/>
                <w:sz w:val="20"/>
                <w:szCs w:val="20"/>
              </w:rPr>
              <w:t xml:space="preserve"> number separately.</w:t>
            </w:r>
          </w:p>
          <w:p w:rsidR="00AE6907" w:rsidRPr="00EE73C2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E6907" w:rsidRPr="00EE73C2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EE73C2">
              <w:rPr>
                <w:rFonts w:ascii="Comic Sans MS" w:hAnsi="Comic Sans MS"/>
                <w:sz w:val="20"/>
                <w:szCs w:val="20"/>
              </w:rPr>
              <w:t xml:space="preserve">                           43 + 50 = 93        93 + 8 = 101</w:t>
            </w:r>
          </w:p>
          <w:p w:rsidR="00AE6907" w:rsidRPr="00EE73C2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E6907" w:rsidRPr="00EE73C2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EE73C2">
              <w:rPr>
                <w:rFonts w:ascii="Comic Sans MS" w:hAnsi="Comic Sans MS"/>
                <w:sz w:val="20"/>
                <w:szCs w:val="20"/>
              </w:rPr>
              <w:t xml:space="preserve">        Method 3 – Round to the nearest 10, then add or subtract to the final answer.</w:t>
            </w:r>
          </w:p>
          <w:p w:rsidR="00AE6907" w:rsidRPr="00EE73C2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E6907" w:rsidRPr="00EE73C2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EE73C2">
              <w:rPr>
                <w:rFonts w:ascii="Comic Sans MS" w:hAnsi="Comic Sans MS"/>
                <w:sz w:val="20"/>
                <w:szCs w:val="20"/>
              </w:rPr>
              <w:t xml:space="preserve">                            40 + 60 = 100      </w:t>
            </w:r>
          </w:p>
          <w:p w:rsidR="00AE6907" w:rsidRPr="00EE73C2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EE73C2">
              <w:rPr>
                <w:rFonts w:ascii="Comic Sans MS" w:hAnsi="Comic Sans MS"/>
                <w:sz w:val="20"/>
                <w:szCs w:val="20"/>
              </w:rPr>
              <w:t xml:space="preserve">                            since we rounded 43 down to 40 we need to add 3, and we rounded 58 up </w:t>
            </w:r>
          </w:p>
          <w:p w:rsidR="00AE6907" w:rsidRPr="00EE73C2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EE73C2">
              <w:rPr>
                <w:rFonts w:ascii="Comic Sans MS" w:hAnsi="Comic Sans MS"/>
                <w:sz w:val="20"/>
                <w:szCs w:val="20"/>
              </w:rPr>
              <w:t xml:space="preserve">                            </w:t>
            </w:r>
            <w:proofErr w:type="gramStart"/>
            <w:r w:rsidRPr="00EE73C2">
              <w:rPr>
                <w:rFonts w:ascii="Comic Sans MS" w:hAnsi="Comic Sans MS"/>
                <w:sz w:val="20"/>
                <w:szCs w:val="20"/>
              </w:rPr>
              <w:t>to</w:t>
            </w:r>
            <w:proofErr w:type="gramEnd"/>
            <w:r w:rsidRPr="00EE73C2">
              <w:rPr>
                <w:rFonts w:ascii="Comic Sans MS" w:hAnsi="Comic Sans MS"/>
                <w:sz w:val="20"/>
                <w:szCs w:val="20"/>
              </w:rPr>
              <w:t xml:space="preserve"> 60 so we also need to subtract 2.</w:t>
            </w:r>
          </w:p>
          <w:p w:rsidR="00AE6907" w:rsidRPr="00EE73C2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E6907" w:rsidRPr="00EE73C2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EE73C2">
              <w:rPr>
                <w:rFonts w:ascii="Comic Sans MS" w:hAnsi="Comic Sans MS"/>
                <w:sz w:val="20"/>
                <w:szCs w:val="20"/>
              </w:rPr>
              <w:t xml:space="preserve">                            So     40 + 60 = 100 + 3 = 103 – 2 = 101</w:t>
            </w:r>
          </w:p>
          <w:p w:rsidR="00AE6907" w:rsidRPr="00EE73C2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E6907" w:rsidRPr="00EE73C2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EE73C2">
              <w:rPr>
                <w:rFonts w:ascii="Comic Sans MS" w:hAnsi="Comic Sans MS"/>
                <w:sz w:val="20"/>
                <w:szCs w:val="20"/>
              </w:rPr>
              <w:t xml:space="preserve">        The </w:t>
            </w:r>
            <w:r w:rsidRPr="00EE73C2">
              <w:rPr>
                <w:rFonts w:ascii="Comic Sans MS" w:hAnsi="Comic Sans MS"/>
                <w:b/>
                <w:sz w:val="20"/>
                <w:szCs w:val="20"/>
              </w:rPr>
              <w:t>written method</w:t>
            </w:r>
            <w:r w:rsidRPr="00EE73C2">
              <w:rPr>
                <w:rFonts w:ascii="Comic Sans MS" w:hAnsi="Comic Sans MS"/>
                <w:sz w:val="20"/>
                <w:szCs w:val="20"/>
              </w:rPr>
              <w:t xml:space="preserve"> is much more structured.</w:t>
            </w:r>
          </w:p>
          <w:p w:rsidR="00AE6907" w:rsidRPr="00EE73C2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E6907" w:rsidRPr="00EE73C2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EE73C2">
              <w:rPr>
                <w:rFonts w:ascii="Comic Sans MS" w:hAnsi="Comic Sans MS"/>
                <w:sz w:val="20"/>
                <w:szCs w:val="20"/>
              </w:rPr>
              <w:t xml:space="preserve">        </w:t>
            </w:r>
            <w:r w:rsidRPr="00EE73C2">
              <w:rPr>
                <w:rFonts w:ascii="Comic Sans MS" w:hAnsi="Comic Sans MS"/>
                <w:sz w:val="20"/>
                <w:szCs w:val="20"/>
                <w:u w:val="single"/>
              </w:rPr>
              <w:t>Example</w:t>
            </w:r>
            <w:r w:rsidRPr="00EE73C2">
              <w:rPr>
                <w:rFonts w:ascii="Comic Sans MS" w:hAnsi="Comic Sans MS"/>
                <w:sz w:val="20"/>
                <w:szCs w:val="20"/>
              </w:rPr>
              <w:t xml:space="preserve">        2648 + 526</w:t>
            </w:r>
          </w:p>
          <w:p w:rsidR="00AE6907" w:rsidRDefault="00AE6907" w:rsidP="00870A5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549910</wp:posOffset>
                      </wp:positionH>
                      <wp:positionV relativeFrom="paragraph">
                        <wp:posOffset>120015</wp:posOffset>
                      </wp:positionV>
                      <wp:extent cx="4467225" cy="323850"/>
                      <wp:effectExtent l="12065" t="6350" r="6985" b="12700"/>
                      <wp:wrapNone/>
                      <wp:docPr id="97" name="Text Box 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6722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E6907" w:rsidRPr="00EE73C2" w:rsidRDefault="00AE6907" w:rsidP="00AE6907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proofErr w:type="gramStart"/>
                                  <w:r w:rsidRPr="00EE73C2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Line numbers up from the left </w:t>
                                  </w:r>
                                  <w:proofErr w:type="spellStart"/>
                                  <w:r w:rsidRPr="00EE73C2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ie</w:t>
                                  </w:r>
                                  <w:proofErr w:type="spellEnd"/>
                                  <w:r w:rsidRPr="00EE73C2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 unit below units, tens below tens etc.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97" o:spid="_x0000_s1027" type="#_x0000_t202" style="position:absolute;margin-left:43.3pt;margin-top:9.45pt;width:351.75pt;height:2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" fillcolor="#cff">
                      <v:textbox>
                        <w:txbxContent>
                          <w:p w:rsidR="00AE6907" w:rsidRPr="00EE73C2" w:rsidRDefault="00AE6907" w:rsidP="00AE6907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EE73C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Line numbers up from the left </w:t>
                            </w:r>
                            <w:proofErr w:type="spellStart"/>
                            <w:r w:rsidRPr="00EE73C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ie</w:t>
                            </w:r>
                            <w:proofErr w:type="spellEnd"/>
                            <w:r w:rsidRPr="00EE73C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unit below units, tens below tens etc.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E6907" w:rsidRDefault="00AE6907" w:rsidP="00870A58">
            <w:r>
              <w:t xml:space="preserve">        </w:t>
            </w:r>
          </w:p>
          <w:p w:rsidR="00AE6907" w:rsidRDefault="00AE6907" w:rsidP="00870A58"/>
          <w:p w:rsidR="00AE6907" w:rsidRDefault="00AE6907" w:rsidP="00870A5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4006850</wp:posOffset>
                      </wp:positionH>
                      <wp:positionV relativeFrom="paragraph">
                        <wp:posOffset>24765</wp:posOffset>
                      </wp:positionV>
                      <wp:extent cx="866775" cy="981075"/>
                      <wp:effectExtent l="1905" t="0" r="0" b="1270"/>
                      <wp:wrapNone/>
                      <wp:docPr id="96" name="Text Box 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66775" cy="981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6907" w:rsidRPr="0085537A" w:rsidRDefault="00AE6907" w:rsidP="00AE6907">
                                  <w:pPr>
                                    <w:jc w:val="righ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85537A">
                                    <w:rPr>
                                      <w:sz w:val="32"/>
                                      <w:szCs w:val="32"/>
                                    </w:rPr>
                                    <w:t>2648</w:t>
                                  </w:r>
                                </w:p>
                                <w:p w:rsidR="00AE6907" w:rsidRDefault="00AE6907" w:rsidP="00AE6907">
                                  <w:pPr>
                                    <w:jc w:val="righ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 xml:space="preserve">+   </w:t>
                                  </w:r>
                                  <w:r w:rsidRPr="0085537A">
                                    <w:rPr>
                                      <w:sz w:val="32"/>
                                      <w:szCs w:val="32"/>
                                    </w:rPr>
                                    <w:t>526</w:t>
                                  </w:r>
                                </w:p>
                                <w:p w:rsidR="00AE6907" w:rsidRPr="0085537A" w:rsidRDefault="00AE6907" w:rsidP="00AE6907">
                                  <w:pPr>
                                    <w:jc w:val="righ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3174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96" o:spid="_x0000_s1028" type="#_x0000_t202" style="position:absolute;margin-left:315.5pt;margin-top:1.95pt;width:68.25pt;height:77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" stroked="f">
                      <v:textbox>
                        <w:txbxContent>
                          <w:p w:rsidR="00AE6907" w:rsidRPr="0085537A" w:rsidRDefault="00AE6907" w:rsidP="00AE6907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  <w:r w:rsidRPr="0085537A">
                              <w:rPr>
                                <w:sz w:val="32"/>
                                <w:szCs w:val="32"/>
                              </w:rPr>
                              <w:t>2648</w:t>
                            </w:r>
                          </w:p>
                          <w:p w:rsidR="00AE6907" w:rsidRDefault="00AE6907" w:rsidP="00AE6907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+   </w:t>
                            </w:r>
                            <w:r w:rsidRPr="0085537A">
                              <w:rPr>
                                <w:sz w:val="32"/>
                                <w:szCs w:val="32"/>
                              </w:rPr>
                              <w:t>526</w:t>
                            </w:r>
                          </w:p>
                          <w:p w:rsidR="00AE6907" w:rsidRPr="0085537A" w:rsidRDefault="00AE6907" w:rsidP="00AE6907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3174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2985135</wp:posOffset>
                      </wp:positionH>
                      <wp:positionV relativeFrom="paragraph">
                        <wp:posOffset>51435</wp:posOffset>
                      </wp:positionV>
                      <wp:extent cx="800100" cy="981075"/>
                      <wp:effectExtent l="0" t="0" r="635" b="3175"/>
                      <wp:wrapNone/>
                      <wp:docPr id="95" name="Text Box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981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6907" w:rsidRPr="0085537A" w:rsidRDefault="00AE6907" w:rsidP="00AE6907">
                                  <w:pPr>
                                    <w:jc w:val="righ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85537A">
                                    <w:rPr>
                                      <w:sz w:val="32"/>
                                      <w:szCs w:val="32"/>
                                    </w:rPr>
                                    <w:t>2648</w:t>
                                  </w:r>
                                </w:p>
                                <w:p w:rsidR="00AE6907" w:rsidRDefault="00AE6907" w:rsidP="00AE6907">
                                  <w:pPr>
                                    <w:jc w:val="righ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 xml:space="preserve">+   </w:t>
                                  </w:r>
                                  <w:r w:rsidRPr="0085537A">
                                    <w:rPr>
                                      <w:sz w:val="32"/>
                                      <w:szCs w:val="32"/>
                                    </w:rPr>
                                    <w:t>526</w:t>
                                  </w:r>
                                </w:p>
                                <w:p w:rsidR="00AE6907" w:rsidRPr="0085537A" w:rsidRDefault="00AE6907" w:rsidP="00AE6907">
                                  <w:pPr>
                                    <w:jc w:val="righ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174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95" o:spid="_x0000_s1029" type="#_x0000_t202" style="position:absolute;margin-left:235.05pt;margin-top:4.05pt;width:63pt;height:77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" stroked="f">
                      <v:textbox>
                        <w:txbxContent>
                          <w:p w:rsidR="00AE6907" w:rsidRPr="0085537A" w:rsidRDefault="00AE6907" w:rsidP="00AE6907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  <w:r w:rsidRPr="0085537A">
                              <w:rPr>
                                <w:sz w:val="32"/>
                                <w:szCs w:val="32"/>
                              </w:rPr>
                              <w:t>2648</w:t>
                            </w:r>
                          </w:p>
                          <w:p w:rsidR="00AE6907" w:rsidRDefault="00AE6907" w:rsidP="00AE6907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+   </w:t>
                            </w:r>
                            <w:r w:rsidRPr="0085537A">
                              <w:rPr>
                                <w:sz w:val="32"/>
                                <w:szCs w:val="32"/>
                              </w:rPr>
                              <w:t>526</w:t>
                            </w:r>
                          </w:p>
                          <w:p w:rsidR="00AE6907" w:rsidRPr="0085537A" w:rsidRDefault="00AE6907" w:rsidP="00AE6907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174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1853565</wp:posOffset>
                      </wp:positionH>
                      <wp:positionV relativeFrom="paragraph">
                        <wp:posOffset>64770</wp:posOffset>
                      </wp:positionV>
                      <wp:extent cx="800100" cy="981075"/>
                      <wp:effectExtent l="1270" t="635" r="0" b="0"/>
                      <wp:wrapNone/>
                      <wp:docPr id="94" name="Text Box 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981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6907" w:rsidRPr="0085537A" w:rsidRDefault="00AE6907" w:rsidP="00AE6907">
                                  <w:pPr>
                                    <w:jc w:val="righ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85537A">
                                    <w:rPr>
                                      <w:sz w:val="32"/>
                                      <w:szCs w:val="32"/>
                                    </w:rPr>
                                    <w:t>2648</w:t>
                                  </w:r>
                                </w:p>
                                <w:p w:rsidR="00AE6907" w:rsidRDefault="00AE6907" w:rsidP="00AE6907">
                                  <w:pPr>
                                    <w:jc w:val="righ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 xml:space="preserve">+   </w:t>
                                  </w:r>
                                  <w:r w:rsidRPr="0085537A">
                                    <w:rPr>
                                      <w:sz w:val="32"/>
                                      <w:szCs w:val="32"/>
                                    </w:rPr>
                                    <w:t>526</w:t>
                                  </w:r>
                                </w:p>
                                <w:p w:rsidR="00AE6907" w:rsidRPr="0085537A" w:rsidRDefault="00AE6907" w:rsidP="00AE6907">
                                  <w:pPr>
                                    <w:jc w:val="righ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74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94" o:spid="_x0000_s1030" type="#_x0000_t202" style="position:absolute;margin-left:145.95pt;margin-top:5.1pt;width:63pt;height:77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" stroked="f">
                      <v:textbox>
                        <w:txbxContent>
                          <w:p w:rsidR="00AE6907" w:rsidRPr="0085537A" w:rsidRDefault="00AE6907" w:rsidP="00AE6907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  <w:r w:rsidRPr="0085537A">
                              <w:rPr>
                                <w:sz w:val="32"/>
                                <w:szCs w:val="32"/>
                              </w:rPr>
                              <w:t>2648</w:t>
                            </w:r>
                          </w:p>
                          <w:p w:rsidR="00AE6907" w:rsidRDefault="00AE6907" w:rsidP="00AE6907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+   </w:t>
                            </w:r>
                            <w:r w:rsidRPr="0085537A">
                              <w:rPr>
                                <w:sz w:val="32"/>
                                <w:szCs w:val="32"/>
                              </w:rPr>
                              <w:t>526</w:t>
                            </w:r>
                          </w:p>
                          <w:p w:rsidR="00AE6907" w:rsidRPr="0085537A" w:rsidRDefault="00AE6907" w:rsidP="00AE6907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74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715645</wp:posOffset>
                      </wp:positionH>
                      <wp:positionV relativeFrom="paragraph">
                        <wp:posOffset>59055</wp:posOffset>
                      </wp:positionV>
                      <wp:extent cx="800100" cy="762000"/>
                      <wp:effectExtent l="0" t="4445" r="3175" b="0"/>
                      <wp:wrapNone/>
                      <wp:docPr id="93" name="Text Box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762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6907" w:rsidRPr="0085537A" w:rsidRDefault="00AE6907" w:rsidP="00AE6907">
                                  <w:pPr>
                                    <w:jc w:val="righ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85537A">
                                    <w:rPr>
                                      <w:sz w:val="32"/>
                                      <w:szCs w:val="32"/>
                                    </w:rPr>
                                    <w:t>2648</w:t>
                                  </w:r>
                                </w:p>
                                <w:p w:rsidR="00AE6907" w:rsidRPr="0085537A" w:rsidRDefault="00AE6907" w:rsidP="00AE6907">
                                  <w:pPr>
                                    <w:jc w:val="righ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 xml:space="preserve">+   </w:t>
                                  </w:r>
                                  <w:r w:rsidRPr="0085537A">
                                    <w:rPr>
                                      <w:sz w:val="32"/>
                                      <w:szCs w:val="32"/>
                                    </w:rPr>
                                    <w:t>526</w:t>
                                  </w:r>
                                </w:p>
                                <w:p w:rsidR="00AE6907" w:rsidRPr="0085537A" w:rsidRDefault="00AE6907" w:rsidP="00AE6907">
                                  <w:pPr>
                                    <w:jc w:val="righ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85537A">
                                    <w:rPr>
                                      <w:sz w:val="32"/>
                                      <w:szCs w:val="32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93" o:spid="_x0000_s1031" type="#_x0000_t202" style="position:absolute;margin-left:56.35pt;margin-top:4.65pt;width:63pt;height:6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" stroked="f">
                      <v:textbox>
                        <w:txbxContent>
                          <w:p w:rsidR="00AE6907" w:rsidRPr="0085537A" w:rsidRDefault="00AE6907" w:rsidP="00AE6907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  <w:r w:rsidRPr="0085537A">
                              <w:rPr>
                                <w:sz w:val="32"/>
                                <w:szCs w:val="32"/>
                              </w:rPr>
                              <w:t>2648</w:t>
                            </w:r>
                          </w:p>
                          <w:p w:rsidR="00AE6907" w:rsidRPr="0085537A" w:rsidRDefault="00AE6907" w:rsidP="00AE6907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+   </w:t>
                            </w:r>
                            <w:r w:rsidRPr="0085537A">
                              <w:rPr>
                                <w:sz w:val="32"/>
                                <w:szCs w:val="32"/>
                              </w:rPr>
                              <w:t>526</w:t>
                            </w:r>
                          </w:p>
                          <w:p w:rsidR="00AE6907" w:rsidRPr="0085537A" w:rsidRDefault="00AE6907" w:rsidP="00AE6907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  <w:r w:rsidRPr="0085537A">
                              <w:rPr>
                                <w:sz w:val="32"/>
                                <w:szCs w:val="32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1223010</wp:posOffset>
                      </wp:positionH>
                      <wp:positionV relativeFrom="paragraph">
                        <wp:posOffset>461010</wp:posOffset>
                      </wp:positionV>
                      <wp:extent cx="333375" cy="352425"/>
                      <wp:effectExtent l="0" t="0" r="635" b="3175"/>
                      <wp:wrapNone/>
                      <wp:docPr id="92" name="Text Box 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375" cy="3524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6907" w:rsidRPr="0085537A" w:rsidRDefault="00AE6907" w:rsidP="00AE6907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85537A">
                                    <w:rPr>
                                      <w:sz w:val="12"/>
                                      <w:szCs w:val="12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92" o:spid="_x0000_s1032" type="#_x0000_t202" style="position:absolute;margin-left:96.3pt;margin-top:36.3pt;width:26.25pt;height:27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" filled="f" stroked="f">
                      <v:textbox>
                        <w:txbxContent>
                          <w:p w:rsidR="00AE6907" w:rsidRPr="0085537A" w:rsidRDefault="00AE6907" w:rsidP="00AE6907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85537A">
                              <w:rPr>
                                <w:sz w:val="12"/>
                                <w:szCs w:val="12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2355215</wp:posOffset>
                      </wp:positionH>
                      <wp:positionV relativeFrom="paragraph">
                        <wp:posOffset>445770</wp:posOffset>
                      </wp:positionV>
                      <wp:extent cx="333375" cy="352425"/>
                      <wp:effectExtent l="0" t="635" r="1905" b="0"/>
                      <wp:wrapNone/>
                      <wp:docPr id="91" name="Text Box 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375" cy="3524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6907" w:rsidRPr="0085537A" w:rsidRDefault="00AE6907" w:rsidP="00AE6907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85537A">
                                    <w:rPr>
                                      <w:sz w:val="12"/>
                                      <w:szCs w:val="12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91" o:spid="_x0000_s1033" type="#_x0000_t202" style="position:absolute;margin-left:185.45pt;margin-top:35.1pt;width:26.25pt;height:27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" filled="f" stroked="f">
                      <v:textbox>
                        <w:txbxContent>
                          <w:p w:rsidR="00AE6907" w:rsidRPr="0085537A" w:rsidRDefault="00AE6907" w:rsidP="00AE6907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85537A">
                              <w:rPr>
                                <w:sz w:val="12"/>
                                <w:szCs w:val="12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3490595</wp:posOffset>
                      </wp:positionH>
                      <wp:positionV relativeFrom="paragraph">
                        <wp:posOffset>430530</wp:posOffset>
                      </wp:positionV>
                      <wp:extent cx="333375" cy="352425"/>
                      <wp:effectExtent l="0" t="4445" r="0" b="0"/>
                      <wp:wrapNone/>
                      <wp:docPr id="90" name="Text Box 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375" cy="3524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6907" w:rsidRPr="0085537A" w:rsidRDefault="00AE6907" w:rsidP="00AE6907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85537A">
                                    <w:rPr>
                                      <w:sz w:val="12"/>
                                      <w:szCs w:val="12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90" o:spid="_x0000_s1034" type="#_x0000_t202" style="position:absolute;margin-left:274.85pt;margin-top:33.9pt;width:26.25pt;height:27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" filled="f" stroked="f">
                      <v:textbox>
                        <w:txbxContent>
                          <w:p w:rsidR="00AE6907" w:rsidRPr="0085537A" w:rsidRDefault="00AE6907" w:rsidP="00AE6907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85537A">
                              <w:rPr>
                                <w:sz w:val="12"/>
                                <w:szCs w:val="12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3253740</wp:posOffset>
                      </wp:positionH>
                      <wp:positionV relativeFrom="paragraph">
                        <wp:posOffset>426720</wp:posOffset>
                      </wp:positionV>
                      <wp:extent cx="333375" cy="352425"/>
                      <wp:effectExtent l="1270" t="635" r="0" b="0"/>
                      <wp:wrapNone/>
                      <wp:docPr id="89" name="Text Box 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375" cy="3524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6907" w:rsidRPr="0085537A" w:rsidRDefault="00AE6907" w:rsidP="00AE6907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85537A">
                                    <w:rPr>
                                      <w:sz w:val="12"/>
                                      <w:szCs w:val="12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89" o:spid="_x0000_s1035" type="#_x0000_t202" style="position:absolute;margin-left:256.2pt;margin-top:33.6pt;width:26.25pt;height:27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" filled="f" stroked="f">
                      <v:textbox>
                        <w:txbxContent>
                          <w:p w:rsidR="00AE6907" w:rsidRPr="0085537A" w:rsidRDefault="00AE6907" w:rsidP="00AE6907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85537A">
                              <w:rPr>
                                <w:sz w:val="12"/>
                                <w:szCs w:val="12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4349115</wp:posOffset>
                      </wp:positionH>
                      <wp:positionV relativeFrom="paragraph">
                        <wp:posOffset>407670</wp:posOffset>
                      </wp:positionV>
                      <wp:extent cx="333375" cy="352425"/>
                      <wp:effectExtent l="1270" t="635" r="0" b="0"/>
                      <wp:wrapNone/>
                      <wp:docPr id="88" name="Text Box 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375" cy="3524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6907" w:rsidRPr="0085537A" w:rsidRDefault="00AE6907" w:rsidP="00AE6907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85537A">
                                    <w:rPr>
                                      <w:sz w:val="12"/>
                                      <w:szCs w:val="12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88" o:spid="_x0000_s1036" type="#_x0000_t202" style="position:absolute;margin-left:342.45pt;margin-top:32.1pt;width:26.25pt;height:27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" filled="f" stroked="f">
                      <v:textbox>
                        <w:txbxContent>
                          <w:p w:rsidR="00AE6907" w:rsidRPr="0085537A" w:rsidRDefault="00AE6907" w:rsidP="00AE6907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85537A">
                              <w:rPr>
                                <w:sz w:val="12"/>
                                <w:szCs w:val="12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4584700</wp:posOffset>
                      </wp:positionH>
                      <wp:positionV relativeFrom="paragraph">
                        <wp:posOffset>405765</wp:posOffset>
                      </wp:positionV>
                      <wp:extent cx="333375" cy="352425"/>
                      <wp:effectExtent l="0" t="0" r="1270" b="1270"/>
                      <wp:wrapNone/>
                      <wp:docPr id="87" name="Text Box 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375" cy="3524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6907" w:rsidRPr="0085537A" w:rsidRDefault="00AE6907" w:rsidP="00AE6907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85537A">
                                    <w:rPr>
                                      <w:sz w:val="12"/>
                                      <w:szCs w:val="12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87" o:spid="_x0000_s1037" type="#_x0000_t202" style="position:absolute;margin-left:361pt;margin-top:31.95pt;width:26.25pt;height:27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" filled="f" stroked="f">
                      <v:textbox>
                        <w:txbxContent>
                          <w:p w:rsidR="00AE6907" w:rsidRPr="0085537A" w:rsidRDefault="00AE6907" w:rsidP="00AE6907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85537A">
                              <w:rPr>
                                <w:sz w:val="12"/>
                                <w:szCs w:val="12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995680</wp:posOffset>
                      </wp:positionH>
                      <wp:positionV relativeFrom="paragraph">
                        <wp:posOffset>600075</wp:posOffset>
                      </wp:positionV>
                      <wp:extent cx="466725" cy="0"/>
                      <wp:effectExtent l="10160" t="12065" r="8890" b="6985"/>
                      <wp:wrapNone/>
                      <wp:docPr id="86" name="Straight Connector 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667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86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.4pt,47.25pt" to="115.15pt,4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2119630</wp:posOffset>
                      </wp:positionH>
                      <wp:positionV relativeFrom="paragraph">
                        <wp:posOffset>590550</wp:posOffset>
                      </wp:positionV>
                      <wp:extent cx="466725" cy="0"/>
                      <wp:effectExtent l="10160" t="12065" r="8890" b="6985"/>
                      <wp:wrapNone/>
                      <wp:docPr id="85" name="Straight Connector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667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85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6.9pt,46.5pt" to="203.65pt,4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3277870</wp:posOffset>
                      </wp:positionH>
                      <wp:positionV relativeFrom="paragraph">
                        <wp:posOffset>573405</wp:posOffset>
                      </wp:positionV>
                      <wp:extent cx="466725" cy="0"/>
                      <wp:effectExtent l="6350" t="13970" r="12700" b="5080"/>
                      <wp:wrapNone/>
                      <wp:docPr id="84" name="Straight Connector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667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84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8.1pt,45.15pt" to="294.85pt,4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4362450</wp:posOffset>
                      </wp:positionH>
                      <wp:positionV relativeFrom="paragraph">
                        <wp:posOffset>548640</wp:posOffset>
                      </wp:positionV>
                      <wp:extent cx="466725" cy="0"/>
                      <wp:effectExtent l="5080" t="8255" r="13970" b="10795"/>
                      <wp:wrapNone/>
                      <wp:docPr id="83" name="Straight Connector 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667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83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3.5pt,43.2pt" to="380.25pt,4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1994535</wp:posOffset>
                      </wp:positionH>
                      <wp:positionV relativeFrom="paragraph">
                        <wp:posOffset>880110</wp:posOffset>
                      </wp:positionV>
                      <wp:extent cx="704850" cy="838200"/>
                      <wp:effectExtent l="8890" t="6350" r="10160" b="336550"/>
                      <wp:wrapNone/>
                      <wp:docPr id="82" name="Rectangular Callout 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4850" cy="838200"/>
                              </a:xfrm>
                              <a:prstGeom prst="wedgeRectCallout">
                                <a:avLst>
                                  <a:gd name="adj1" fmla="val -41894"/>
                                  <a:gd name="adj2" fmla="val 8727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E6907" w:rsidRPr="00EE73C2" w:rsidRDefault="00AE6907" w:rsidP="00AE6907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EE73C2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Add the tens column.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1" coordsize="21600,21600" o:spt="61" adj="1350,25920" path="m,l0@8@12@24,0@9,,21600@6,21600@15@27@7,21600,21600,21600,21600@9@18@30,21600@8,21600,0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/>
                      <v:handles>
                        <v:h position="#0,#1"/>
                      </v:handles>
                    </v:shapetype>
                    <v:shape id="Rectangular Callout 82" o:spid="_x0000_s1038" type="#_x0000_t61" style="position:absolute;margin-left:157.05pt;margin-top:69.3pt;width:55.5pt;height:6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" adj="1751,29651">
                      <v:textbox>
                        <w:txbxContent>
                          <w:p w:rsidR="00AE6907" w:rsidRPr="00EE73C2" w:rsidRDefault="00AE6907" w:rsidP="00AE6907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EE73C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Add the tens column.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545465</wp:posOffset>
                      </wp:positionH>
                      <wp:positionV relativeFrom="paragraph">
                        <wp:posOffset>883920</wp:posOffset>
                      </wp:positionV>
                      <wp:extent cx="1266825" cy="838200"/>
                      <wp:effectExtent l="7620" t="10160" r="11430" b="332740"/>
                      <wp:wrapNone/>
                      <wp:docPr id="81" name="Rectangular Callout 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66825" cy="838200"/>
                              </a:xfrm>
                              <a:prstGeom prst="wedgeRectCallout">
                                <a:avLst>
                                  <a:gd name="adj1" fmla="val -45491"/>
                                  <a:gd name="adj2" fmla="val 8727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E6907" w:rsidRPr="00EE73C2" w:rsidRDefault="00AE6907" w:rsidP="00AE6907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EE73C2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Add the </w:t>
                                  </w:r>
                                  <w:proofErr w:type="gramStart"/>
                                  <w:r w:rsidRPr="00EE73C2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units</w:t>
                                  </w:r>
                                  <w:proofErr w:type="gramEnd"/>
                                  <w:r w:rsidRPr="00EE73C2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 column. Carry the tens digit into the next column.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Rectangular Callout 81" o:spid="_x0000_s1039" type="#_x0000_t61" style="position:absolute;margin-left:42.95pt;margin-top:69.6pt;width:99.75pt;height:6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" adj="974,29651">
                      <v:textbox>
                        <w:txbxContent>
                          <w:p w:rsidR="00AE6907" w:rsidRPr="00EE73C2" w:rsidRDefault="00AE6907" w:rsidP="00AE6907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EE73C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Add the </w:t>
                            </w:r>
                            <w:proofErr w:type="gramStart"/>
                            <w:r w:rsidRPr="00EE73C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units</w:t>
                            </w:r>
                            <w:proofErr w:type="gramEnd"/>
                            <w:r w:rsidRPr="00EE73C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column. Carry the tens digit into the next column.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4131310</wp:posOffset>
                      </wp:positionH>
                      <wp:positionV relativeFrom="paragraph">
                        <wp:posOffset>880110</wp:posOffset>
                      </wp:positionV>
                      <wp:extent cx="885825" cy="838200"/>
                      <wp:effectExtent l="12065" t="6350" r="6985" b="336550"/>
                      <wp:wrapNone/>
                      <wp:docPr id="80" name="Rectangular Callout 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85825" cy="838200"/>
                              </a:xfrm>
                              <a:prstGeom prst="wedgeRectCallout">
                                <a:avLst>
                                  <a:gd name="adj1" fmla="val -43546"/>
                                  <a:gd name="adj2" fmla="val 8727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E6907" w:rsidRPr="00EE73C2" w:rsidRDefault="00AE6907" w:rsidP="00AE6907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EE73C2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Add the thousands column.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Rectangular Callout 80" o:spid="_x0000_s1040" type="#_x0000_t61" style="position:absolute;margin-left:325.3pt;margin-top:69.3pt;width:69.75pt;height:6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" adj="1394,29651">
                      <v:textbox>
                        <w:txbxContent>
                          <w:p w:rsidR="00AE6907" w:rsidRPr="00EE73C2" w:rsidRDefault="00AE6907" w:rsidP="00AE6907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EE73C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Add the thousands column.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2794635</wp:posOffset>
                      </wp:positionH>
                      <wp:positionV relativeFrom="paragraph">
                        <wp:posOffset>870585</wp:posOffset>
                      </wp:positionV>
                      <wp:extent cx="1285875" cy="838200"/>
                      <wp:effectExtent l="8890" t="6350" r="10160" b="336550"/>
                      <wp:wrapNone/>
                      <wp:docPr id="79" name="Rectangular Callout 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85875" cy="838200"/>
                              </a:xfrm>
                              <a:prstGeom prst="wedgeRectCallout">
                                <a:avLst>
                                  <a:gd name="adj1" fmla="val -45556"/>
                                  <a:gd name="adj2" fmla="val 8727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E6907" w:rsidRPr="00EE73C2" w:rsidRDefault="00AE6907" w:rsidP="00AE6907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EE73C2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Add the hundreds column. Carry the tens digit into the next column.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Rectangular Callout 79" o:spid="_x0000_s1041" type="#_x0000_t61" style="position:absolute;margin-left:220.05pt;margin-top:68.55pt;width:101.25pt;height:6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" adj="960,29651">
                      <v:textbox>
                        <w:txbxContent>
                          <w:p w:rsidR="00AE6907" w:rsidRPr="00EE73C2" w:rsidRDefault="00AE6907" w:rsidP="00AE6907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EE73C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Add the hundreds column. Carry the tens digit into the next column.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E6907" w:rsidRDefault="00AE6907" w:rsidP="00870A58"/>
          <w:p w:rsidR="00AE6907" w:rsidRDefault="00AE6907" w:rsidP="00870A58"/>
          <w:p w:rsidR="00AE6907" w:rsidRDefault="00AE6907" w:rsidP="00870A58"/>
          <w:p w:rsidR="00AE6907" w:rsidRDefault="00AE6907" w:rsidP="00870A58"/>
          <w:p w:rsidR="00AE6907" w:rsidRDefault="00AE6907" w:rsidP="00870A58"/>
          <w:p w:rsidR="00AE6907" w:rsidRDefault="00AE6907" w:rsidP="00870A58"/>
          <w:p w:rsidR="00AE6907" w:rsidRDefault="00AE6907" w:rsidP="00870A58"/>
          <w:p w:rsidR="00AE6907" w:rsidRDefault="00AE6907" w:rsidP="00870A58"/>
          <w:p w:rsidR="00AE6907" w:rsidRDefault="00AE6907" w:rsidP="00870A58">
            <w:pPr>
              <w:rPr>
                <w:noProof/>
                <w:sz w:val="20"/>
                <w:lang w:val="en-US"/>
              </w:rPr>
            </w:pPr>
          </w:p>
          <w:p w:rsidR="00AE6907" w:rsidRDefault="00AE6907" w:rsidP="00870A58"/>
          <w:p w:rsidR="00AE6907" w:rsidRDefault="00AE6907" w:rsidP="00870A58"/>
        </w:tc>
        <w:tc>
          <w:tcPr>
            <w:tcW w:w="241" w:type="dxa"/>
            <w:textDirection w:val="tbRl"/>
            <w:vAlign w:val="center"/>
          </w:tcPr>
          <w:p w:rsidR="00AE6907" w:rsidRPr="008716EE" w:rsidRDefault="00AE6907" w:rsidP="00870A58">
            <w:pPr>
              <w:ind w:left="113" w:right="113"/>
              <w:rPr>
                <w:rFonts w:ascii="Comic Sans MS" w:hAnsi="Comic Sans MS"/>
                <w:color w:val="808080"/>
                <w:sz w:val="18"/>
                <w:szCs w:val="18"/>
              </w:rPr>
            </w:pPr>
            <w:r>
              <w:rPr>
                <w:rFonts w:ascii="Comic Sans MS" w:hAnsi="Comic Sans MS"/>
                <w:color w:val="808080"/>
                <w:sz w:val="18"/>
                <w:szCs w:val="18"/>
              </w:rPr>
              <w:t>ADDITION                    SUBTRACTION                   MULTIPLICATION                    DIVISION                   EQUALS                   NEGATIVE    NUMBER</w:t>
            </w:r>
          </w:p>
        </w:tc>
      </w:tr>
      <w:tr w:rsidR="00AE6907" w:rsidTr="00870A58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9468" w:type="dxa"/>
            <w:gridSpan w:val="3"/>
          </w:tcPr>
          <w:p w:rsidR="00AE6907" w:rsidRPr="008716EE" w:rsidRDefault="00AE6907" w:rsidP="00870A58">
            <w:pPr>
              <w:rPr>
                <w:rFonts w:ascii="Comic Sans MS" w:hAnsi="Comic Sans MS"/>
                <w:color w:val="808080"/>
                <w:szCs w:val="18"/>
              </w:rPr>
            </w:pPr>
            <w:r>
              <w:rPr>
                <w:rFonts w:ascii="Comic Sans MS" w:hAnsi="Comic Sans MS"/>
                <w:color w:val="808080"/>
                <w:sz w:val="18"/>
                <w:szCs w:val="18"/>
              </w:rPr>
              <w:t>ADDITION      SUBTRACTION     MULTIPLICATION      DIVISION     EQUALS     NEGATIVE  NUMBER</w:t>
            </w:r>
          </w:p>
        </w:tc>
      </w:tr>
      <w:tr w:rsidR="00AE6907" w:rsidRPr="008716EE" w:rsidTr="00870A58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9468" w:type="dxa"/>
            <w:gridSpan w:val="3"/>
            <w:vAlign w:val="center"/>
          </w:tcPr>
          <w:p w:rsidR="00AE6907" w:rsidRPr="008716EE" w:rsidRDefault="00AE6907" w:rsidP="00870A58">
            <w:pPr>
              <w:rPr>
                <w:rFonts w:ascii="Comic Sans MS" w:hAnsi="Comic Sans MS"/>
                <w:color w:val="808080"/>
                <w:sz w:val="18"/>
                <w:szCs w:val="18"/>
              </w:rPr>
            </w:pPr>
            <w:r>
              <w:rPr>
                <w:rFonts w:ascii="Comic Sans MS" w:hAnsi="Comic Sans MS"/>
                <w:noProof/>
                <w:color w:val="808080"/>
                <w:sz w:val="20"/>
                <w:szCs w:val="18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107950</wp:posOffset>
                      </wp:positionV>
                      <wp:extent cx="5600700" cy="571500"/>
                      <wp:effectExtent l="0" t="4445" r="4445" b="0"/>
                      <wp:wrapNone/>
                      <wp:docPr id="78" name="Text Box 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00700" cy="571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6907" w:rsidRDefault="00AE6907" w:rsidP="00AE6907">
                                  <w:pPr>
                                    <w:pStyle w:val="Heading1"/>
                                    <w:jc w:val="center"/>
                                    <w:rPr>
                                      <w:sz w:val="40"/>
                                      <w:u w:val="single"/>
                                    </w:rPr>
                                  </w:pPr>
                                  <w:r>
                                    <w:rPr>
                                      <w:sz w:val="40"/>
                                      <w:u w:val="single"/>
                                    </w:rPr>
                                    <w:t xml:space="preserve">Subtraction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8" o:spid="_x0000_s1042" type="#_x0000_t202" style="position:absolute;margin-left:9pt;margin-top:8.5pt;width:441pt;height:4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" filled="f" stroked="f">
                      <v:textbox>
                        <w:txbxContent>
                          <w:p w:rsidR="00AE6907" w:rsidRDefault="00AE6907" w:rsidP="00AE6907">
                            <w:pPr>
                              <w:pStyle w:val="Heading1"/>
                              <w:jc w:val="center"/>
                              <w:rPr>
                                <w:sz w:val="40"/>
                                <w:u w:val="single"/>
                              </w:rPr>
                            </w:pPr>
                            <w:r>
                              <w:rPr>
                                <w:sz w:val="40"/>
                                <w:u w:val="single"/>
                              </w:rPr>
                              <w:t xml:space="preserve">Subtraction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color w:val="808080"/>
                <w:sz w:val="18"/>
                <w:szCs w:val="18"/>
              </w:rPr>
              <w:t>ADDITION      SUBTRACTION     MULTIPLICATION      DIVISION     EQUALS     NEGATIVE  NUMBER</w:t>
            </w:r>
          </w:p>
        </w:tc>
      </w:tr>
      <w:tr w:rsidR="00AE6907" w:rsidTr="00870A58">
        <w:tblPrEx>
          <w:tblCellMar>
            <w:top w:w="0" w:type="dxa"/>
            <w:bottom w:w="0" w:type="dxa"/>
          </w:tblCellMar>
        </w:tblPrEx>
        <w:trPr>
          <w:cantSplit/>
          <w:trHeight w:val="1134"/>
        </w:trPr>
        <w:tc>
          <w:tcPr>
            <w:tcW w:w="240" w:type="dxa"/>
            <w:textDirection w:val="btLr"/>
            <w:vAlign w:val="center"/>
          </w:tcPr>
          <w:p w:rsidR="00AE6907" w:rsidRPr="008716EE" w:rsidRDefault="00AE6907" w:rsidP="00870A58">
            <w:pPr>
              <w:ind w:left="113" w:right="113"/>
              <w:rPr>
                <w:rFonts w:ascii="Comic Sans MS" w:hAnsi="Comic Sans MS"/>
                <w:color w:val="808080"/>
                <w:szCs w:val="18"/>
              </w:rPr>
            </w:pPr>
            <w:r>
              <w:rPr>
                <w:rFonts w:ascii="Comic Sans MS" w:hAnsi="Comic Sans MS"/>
                <w:color w:val="808080"/>
                <w:sz w:val="18"/>
                <w:szCs w:val="18"/>
              </w:rPr>
              <w:t>ADDITION                    SUBTRACTION                   MULTIPLICATION                    DIVISION                   EQUALS                   NEGATIVE    NUMBER</w:t>
            </w:r>
          </w:p>
        </w:tc>
        <w:tc>
          <w:tcPr>
            <w:tcW w:w="8987" w:type="dxa"/>
          </w:tcPr>
          <w:p w:rsidR="00AE6907" w:rsidRDefault="00AE6907" w:rsidP="00870A58"/>
          <w:p w:rsidR="00AE6907" w:rsidRDefault="00AE6907" w:rsidP="00870A58"/>
          <w:p w:rsidR="00AE6907" w:rsidRDefault="00AE6907" w:rsidP="00870A58"/>
          <w:p w:rsidR="00AE6907" w:rsidRPr="00666DF3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>
              <w:t xml:space="preserve">        </w:t>
            </w:r>
            <w:r w:rsidRPr="00666DF3">
              <w:rPr>
                <w:rFonts w:ascii="Comic Sans MS" w:hAnsi="Comic Sans MS"/>
                <w:sz w:val="20"/>
                <w:szCs w:val="20"/>
              </w:rPr>
              <w:t xml:space="preserve">The following words/expressions are used to indicate that numbers should be </w:t>
            </w:r>
          </w:p>
          <w:p w:rsidR="00AE6907" w:rsidRPr="00666DF3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666DF3">
              <w:rPr>
                <w:rFonts w:ascii="Comic Sans MS" w:hAnsi="Comic Sans MS"/>
                <w:sz w:val="20"/>
                <w:szCs w:val="20"/>
              </w:rPr>
              <w:t xml:space="preserve">        </w:t>
            </w:r>
            <w:proofErr w:type="gramStart"/>
            <w:r w:rsidRPr="00666DF3">
              <w:rPr>
                <w:rFonts w:ascii="Comic Sans MS" w:hAnsi="Comic Sans MS"/>
                <w:sz w:val="20"/>
                <w:szCs w:val="20"/>
              </w:rPr>
              <w:t>subtracted</w:t>
            </w:r>
            <w:proofErr w:type="gramEnd"/>
            <w:r w:rsidRPr="00666DF3">
              <w:rPr>
                <w:rFonts w:ascii="Comic Sans MS" w:hAnsi="Comic Sans MS"/>
                <w:sz w:val="20"/>
                <w:szCs w:val="20"/>
              </w:rPr>
              <w:t>: subtract, take away, minus, less than, find the difference between.</w:t>
            </w:r>
          </w:p>
          <w:p w:rsidR="00AE6907" w:rsidRPr="00666DF3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E6907" w:rsidRPr="00666DF3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666DF3">
              <w:rPr>
                <w:rFonts w:ascii="Comic Sans MS" w:hAnsi="Comic Sans MS"/>
                <w:sz w:val="20"/>
                <w:szCs w:val="20"/>
              </w:rPr>
              <w:t xml:space="preserve">        We can use a variety of mental strategies for subtraction. Try putting a question on </w:t>
            </w:r>
          </w:p>
          <w:p w:rsidR="00AE6907" w:rsidRPr="00666DF3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666DF3">
              <w:rPr>
                <w:rFonts w:ascii="Comic Sans MS" w:hAnsi="Comic Sans MS"/>
                <w:sz w:val="20"/>
                <w:szCs w:val="20"/>
              </w:rPr>
              <w:t xml:space="preserve">        </w:t>
            </w:r>
            <w:proofErr w:type="gramStart"/>
            <w:r w:rsidRPr="00666DF3">
              <w:rPr>
                <w:rFonts w:ascii="Comic Sans MS" w:hAnsi="Comic Sans MS"/>
                <w:sz w:val="20"/>
                <w:szCs w:val="20"/>
              </w:rPr>
              <w:t>the</w:t>
            </w:r>
            <w:proofErr w:type="gramEnd"/>
            <w:r w:rsidRPr="00666DF3">
              <w:rPr>
                <w:rFonts w:ascii="Comic Sans MS" w:hAnsi="Comic Sans MS"/>
                <w:sz w:val="20"/>
                <w:szCs w:val="20"/>
              </w:rPr>
              <w:t xml:space="preserve"> board and discuss with the class the methods they use.</w:t>
            </w:r>
          </w:p>
          <w:p w:rsidR="00AE6907" w:rsidRPr="00666DF3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E6907" w:rsidRPr="00666DF3" w:rsidRDefault="00AE6907" w:rsidP="00870A58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666DF3">
              <w:rPr>
                <w:rFonts w:ascii="Comic Sans MS" w:hAnsi="Comic Sans MS"/>
                <w:sz w:val="20"/>
                <w:szCs w:val="20"/>
              </w:rPr>
              <w:t xml:space="preserve">        </w:t>
            </w:r>
            <w:r w:rsidRPr="00666DF3">
              <w:rPr>
                <w:rFonts w:ascii="Comic Sans MS" w:hAnsi="Comic Sans MS"/>
                <w:sz w:val="20"/>
                <w:szCs w:val="20"/>
                <w:u w:val="single"/>
              </w:rPr>
              <w:t>Example</w:t>
            </w:r>
            <w:r>
              <w:rPr>
                <w:rFonts w:ascii="Comic Sans MS" w:hAnsi="Comic Sans MS"/>
                <w:sz w:val="20"/>
                <w:szCs w:val="20"/>
              </w:rPr>
              <w:t xml:space="preserve">       </w:t>
            </w:r>
            <w:r w:rsidRPr="00666DF3">
              <w:rPr>
                <w:rFonts w:ascii="Comic Sans MS" w:hAnsi="Comic Sans MS"/>
                <w:sz w:val="20"/>
                <w:szCs w:val="20"/>
              </w:rPr>
              <w:t>Calculate     82 - 37</w:t>
            </w:r>
          </w:p>
          <w:p w:rsidR="00AE6907" w:rsidRPr="00666DF3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E6907" w:rsidRPr="00666DF3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666DF3">
              <w:rPr>
                <w:rFonts w:ascii="Comic Sans MS" w:hAnsi="Comic Sans MS"/>
                <w:sz w:val="20"/>
                <w:szCs w:val="20"/>
              </w:rPr>
              <w:t xml:space="preserve">        Method 1 – Subtract the tens digit then the units digit.</w:t>
            </w:r>
          </w:p>
          <w:p w:rsidR="00AE6907" w:rsidRPr="00666DF3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E6907" w:rsidRPr="00666DF3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666DF3">
              <w:rPr>
                <w:rFonts w:ascii="Comic Sans MS" w:hAnsi="Comic Sans MS"/>
                <w:sz w:val="20"/>
                <w:szCs w:val="20"/>
              </w:rPr>
              <w:t xml:space="preserve">                            82 – 30 = 52        52 – 7 = 45</w:t>
            </w:r>
          </w:p>
          <w:p w:rsidR="00AE6907" w:rsidRPr="00666DF3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E6907" w:rsidRPr="00666DF3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666DF3">
              <w:rPr>
                <w:rFonts w:ascii="Comic Sans MS" w:hAnsi="Comic Sans MS"/>
                <w:sz w:val="20"/>
                <w:szCs w:val="20"/>
              </w:rPr>
              <w:t xml:space="preserve">        Method 2 – Think about addition, what do we have to add to 37 to make 82?</w:t>
            </w:r>
          </w:p>
          <w:p w:rsidR="00AE6907" w:rsidRPr="00666DF3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E6907" w:rsidRPr="00666DF3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666DF3">
              <w:rPr>
                <w:rFonts w:ascii="Comic Sans MS" w:hAnsi="Comic Sans MS"/>
                <w:sz w:val="20"/>
                <w:szCs w:val="20"/>
              </w:rPr>
              <w:t xml:space="preserve">                           37 + 40 = 77        77 + 5 = 82</w:t>
            </w:r>
          </w:p>
          <w:p w:rsidR="00AE6907" w:rsidRPr="00666DF3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E6907" w:rsidRPr="00666DF3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666DF3">
              <w:rPr>
                <w:rFonts w:ascii="Comic Sans MS" w:hAnsi="Comic Sans MS"/>
                <w:sz w:val="20"/>
                <w:szCs w:val="20"/>
              </w:rPr>
              <w:t xml:space="preserve">                           we have to add 40 and 5 so the answer is 45</w:t>
            </w:r>
          </w:p>
          <w:p w:rsidR="00AE6907" w:rsidRPr="00666DF3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E6907" w:rsidRPr="00666DF3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666DF3">
              <w:rPr>
                <w:rFonts w:ascii="Comic Sans MS" w:hAnsi="Comic Sans MS"/>
                <w:sz w:val="20"/>
                <w:szCs w:val="20"/>
              </w:rPr>
              <w:t xml:space="preserve">        Method 3 – Round to the nearest 10, then add or subtract to the final answer.</w:t>
            </w:r>
          </w:p>
          <w:p w:rsidR="00AE6907" w:rsidRPr="00666DF3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E6907" w:rsidRPr="00666DF3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666DF3">
              <w:rPr>
                <w:rFonts w:ascii="Comic Sans MS" w:hAnsi="Comic Sans MS"/>
                <w:sz w:val="20"/>
                <w:szCs w:val="20"/>
              </w:rPr>
              <w:t xml:space="preserve">                            40 + 60 = 100      </w:t>
            </w:r>
          </w:p>
          <w:p w:rsidR="00AE6907" w:rsidRPr="00666DF3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666DF3">
              <w:rPr>
                <w:rFonts w:ascii="Comic Sans MS" w:hAnsi="Comic Sans MS"/>
                <w:sz w:val="20"/>
                <w:szCs w:val="20"/>
              </w:rPr>
              <w:t xml:space="preserve">                            since we rounded 43 down to 40 we need to add 3, and we rounded 58 up </w:t>
            </w:r>
          </w:p>
          <w:p w:rsidR="00AE6907" w:rsidRPr="00666DF3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666DF3">
              <w:rPr>
                <w:rFonts w:ascii="Comic Sans MS" w:hAnsi="Comic Sans MS"/>
                <w:sz w:val="20"/>
                <w:szCs w:val="20"/>
              </w:rPr>
              <w:t xml:space="preserve">                            </w:t>
            </w:r>
            <w:proofErr w:type="gramStart"/>
            <w:r w:rsidRPr="00666DF3">
              <w:rPr>
                <w:rFonts w:ascii="Comic Sans MS" w:hAnsi="Comic Sans MS"/>
                <w:sz w:val="20"/>
                <w:szCs w:val="20"/>
              </w:rPr>
              <w:t>to</w:t>
            </w:r>
            <w:proofErr w:type="gramEnd"/>
            <w:r w:rsidRPr="00666DF3">
              <w:rPr>
                <w:rFonts w:ascii="Comic Sans MS" w:hAnsi="Comic Sans MS"/>
                <w:sz w:val="20"/>
                <w:szCs w:val="20"/>
              </w:rPr>
              <w:t xml:space="preserve"> 60 so we also need to subtract 2.</w:t>
            </w:r>
          </w:p>
          <w:p w:rsidR="00AE6907" w:rsidRPr="00666DF3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E6907" w:rsidRPr="00666DF3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666DF3">
              <w:rPr>
                <w:rFonts w:ascii="Comic Sans MS" w:hAnsi="Comic Sans MS"/>
                <w:sz w:val="20"/>
                <w:szCs w:val="20"/>
              </w:rPr>
              <w:t xml:space="preserve">                            So     40 + 60 = 100 + 3 = 103 – 2 = 101</w:t>
            </w:r>
          </w:p>
          <w:p w:rsidR="00AE6907" w:rsidRPr="00666DF3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E6907" w:rsidRPr="00666DF3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666DF3">
              <w:rPr>
                <w:rFonts w:ascii="Comic Sans MS" w:hAnsi="Comic Sans MS"/>
                <w:sz w:val="20"/>
                <w:szCs w:val="20"/>
              </w:rPr>
              <w:t xml:space="preserve">       </w:t>
            </w:r>
            <w:r w:rsidRPr="00666DF3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Written Method - Decomposition  </w:t>
            </w:r>
            <w:r w:rsidRPr="00666DF3">
              <w:rPr>
                <w:rFonts w:ascii="Comic Sans MS" w:hAnsi="Comic Sans MS"/>
                <w:sz w:val="20"/>
                <w:szCs w:val="20"/>
              </w:rPr>
              <w:t>Example      3482 - 1735</w:t>
            </w:r>
          </w:p>
          <w:p w:rsidR="00AE6907" w:rsidRDefault="00AE6907" w:rsidP="00870A5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>
                      <wp:simplePos x="0" y="0"/>
                      <wp:positionH relativeFrom="column">
                        <wp:posOffset>4239895</wp:posOffset>
                      </wp:positionH>
                      <wp:positionV relativeFrom="paragraph">
                        <wp:posOffset>1082040</wp:posOffset>
                      </wp:positionV>
                      <wp:extent cx="466725" cy="0"/>
                      <wp:effectExtent l="6350" t="9525" r="12700" b="9525"/>
                      <wp:wrapNone/>
                      <wp:docPr id="77" name="Straight Connector 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667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77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3.85pt,85.2pt" to="370.6pt,8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>
                      <wp:simplePos x="0" y="0"/>
                      <wp:positionH relativeFrom="column">
                        <wp:posOffset>3155315</wp:posOffset>
                      </wp:positionH>
                      <wp:positionV relativeFrom="paragraph">
                        <wp:posOffset>1106805</wp:posOffset>
                      </wp:positionV>
                      <wp:extent cx="466725" cy="0"/>
                      <wp:effectExtent l="7620" t="5715" r="11430" b="13335"/>
                      <wp:wrapNone/>
                      <wp:docPr id="76" name="Straight Connector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667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76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8.45pt,87.15pt" to="285.2pt,8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1997075</wp:posOffset>
                      </wp:positionH>
                      <wp:positionV relativeFrom="paragraph">
                        <wp:posOffset>1123950</wp:posOffset>
                      </wp:positionV>
                      <wp:extent cx="466725" cy="0"/>
                      <wp:effectExtent l="11430" t="13335" r="7620" b="5715"/>
                      <wp:wrapNone/>
                      <wp:docPr id="75" name="Straight Connector 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667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75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7.25pt,88.5pt" to="194pt,8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873125</wp:posOffset>
                      </wp:positionH>
                      <wp:positionV relativeFrom="paragraph">
                        <wp:posOffset>1133475</wp:posOffset>
                      </wp:positionV>
                      <wp:extent cx="466725" cy="0"/>
                      <wp:effectExtent l="11430" t="13335" r="7620" b="5715"/>
                      <wp:wrapNone/>
                      <wp:docPr id="74" name="Straight Connector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667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74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75pt,89.25pt" to="105.5pt,8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427355</wp:posOffset>
                      </wp:positionH>
                      <wp:positionV relativeFrom="paragraph">
                        <wp:posOffset>127635</wp:posOffset>
                      </wp:positionV>
                      <wp:extent cx="4467225" cy="323850"/>
                      <wp:effectExtent l="13335" t="7620" r="5715" b="11430"/>
                      <wp:wrapNone/>
                      <wp:docPr id="73" name="Text Box 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6722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E6907" w:rsidRPr="00666DF3" w:rsidRDefault="00AE6907" w:rsidP="00AE6907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proofErr w:type="gramStart"/>
                                  <w:r w:rsidRPr="00666DF3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Line numbers up from the left </w:t>
                                  </w:r>
                                  <w:proofErr w:type="spellStart"/>
                                  <w:r w:rsidRPr="00666DF3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ie</w:t>
                                  </w:r>
                                  <w:proofErr w:type="spellEnd"/>
                                  <w:r w:rsidRPr="00666DF3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 unit below units, tens below tens etc.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3" o:spid="_x0000_s1043" type="#_x0000_t202" style="position:absolute;margin-left:33.65pt;margin-top:10.05pt;width:351.75pt;height:25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" fillcolor="#cff">
                      <v:textbox>
                        <w:txbxContent>
                          <w:p w:rsidR="00AE6907" w:rsidRPr="00666DF3" w:rsidRDefault="00AE6907" w:rsidP="00AE6907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666DF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Line numbers up from the left </w:t>
                            </w:r>
                            <w:proofErr w:type="spellStart"/>
                            <w:r w:rsidRPr="00666DF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ie</w:t>
                            </w:r>
                            <w:proofErr w:type="spellEnd"/>
                            <w:r w:rsidRPr="00666DF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unit below units, tens below tens etc.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E6907" w:rsidRDefault="00AE6907" w:rsidP="00870A58"/>
          <w:p w:rsidR="00AE6907" w:rsidRDefault="00AE6907" w:rsidP="00870A5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>
                      <wp:simplePos x="0" y="0"/>
                      <wp:positionH relativeFrom="column">
                        <wp:posOffset>4367530</wp:posOffset>
                      </wp:positionH>
                      <wp:positionV relativeFrom="paragraph">
                        <wp:posOffset>91440</wp:posOffset>
                      </wp:positionV>
                      <wp:extent cx="333375" cy="352425"/>
                      <wp:effectExtent l="635" t="0" r="0" b="1905"/>
                      <wp:wrapNone/>
                      <wp:docPr id="72" name="Text Box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375" cy="3524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6907" w:rsidRPr="00D668C8" w:rsidRDefault="00AE6907" w:rsidP="00AE6907">
                                  <w:r w:rsidRPr="00D668C8">
                                    <w:t>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2" o:spid="_x0000_s1044" type="#_x0000_t202" style="position:absolute;margin-left:343.9pt;margin-top:7.2pt;width:26.25pt;height:27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" filled="f" stroked="f">
                      <v:textbox>
                        <w:txbxContent>
                          <w:p w:rsidR="00AE6907" w:rsidRPr="00D668C8" w:rsidRDefault="00AE6907" w:rsidP="00AE6907">
                            <w:r w:rsidRPr="00D668C8"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>
                      <wp:simplePos x="0" y="0"/>
                      <wp:positionH relativeFrom="column">
                        <wp:posOffset>4156710</wp:posOffset>
                      </wp:positionH>
                      <wp:positionV relativeFrom="paragraph">
                        <wp:posOffset>95250</wp:posOffset>
                      </wp:positionV>
                      <wp:extent cx="333375" cy="352425"/>
                      <wp:effectExtent l="0" t="1905" r="635" b="0"/>
                      <wp:wrapNone/>
                      <wp:docPr id="71" name="Text Box 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375" cy="3524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6907" w:rsidRPr="00D668C8" w:rsidRDefault="00AE6907" w:rsidP="00AE6907">
                                  <w: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1" o:spid="_x0000_s1045" type="#_x0000_t202" style="position:absolute;margin-left:327.3pt;margin-top:7.5pt;width:26.25pt;height:27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" filled="f" stroked="f">
                      <v:textbox>
                        <w:txbxContent>
                          <w:p w:rsidR="00AE6907" w:rsidRPr="00D668C8" w:rsidRDefault="00AE6907" w:rsidP="00AE6907">
                            <w: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>
                      <wp:simplePos x="0" y="0"/>
                      <wp:positionH relativeFrom="column">
                        <wp:posOffset>4277995</wp:posOffset>
                      </wp:positionH>
                      <wp:positionV relativeFrom="paragraph">
                        <wp:posOffset>331470</wp:posOffset>
                      </wp:positionV>
                      <wp:extent cx="66675" cy="104775"/>
                      <wp:effectExtent l="15875" t="9525" r="12700" b="9525"/>
                      <wp:wrapNone/>
                      <wp:docPr id="70" name="Straight Connector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66675" cy="104775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70" o:spid="_x0000_s1026" style="position:absolute;flip:x y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6.85pt,26.1pt" to="342.1pt,3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" strokeweight="1.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>
                      <wp:simplePos x="0" y="0"/>
                      <wp:positionH relativeFrom="column">
                        <wp:posOffset>4250055</wp:posOffset>
                      </wp:positionH>
                      <wp:positionV relativeFrom="paragraph">
                        <wp:posOffset>205740</wp:posOffset>
                      </wp:positionV>
                      <wp:extent cx="333375" cy="352425"/>
                      <wp:effectExtent l="0" t="0" r="2540" b="1905"/>
                      <wp:wrapNone/>
                      <wp:docPr id="69" name="Text Box 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375" cy="3524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6907" w:rsidRPr="0085537A" w:rsidRDefault="00AE6907" w:rsidP="00AE6907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85537A">
                                    <w:rPr>
                                      <w:sz w:val="12"/>
                                      <w:szCs w:val="12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9" o:spid="_x0000_s1046" type="#_x0000_t202" style="position:absolute;margin-left:334.65pt;margin-top:16.2pt;width:26.25pt;height:27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" filled="f" stroked="f">
                      <v:textbox>
                        <w:txbxContent>
                          <w:p w:rsidR="00AE6907" w:rsidRPr="0085537A" w:rsidRDefault="00AE6907" w:rsidP="00AE6907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85537A">
                              <w:rPr>
                                <w:sz w:val="12"/>
                                <w:szCs w:val="12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>
                      <wp:simplePos x="0" y="0"/>
                      <wp:positionH relativeFrom="column">
                        <wp:posOffset>4498340</wp:posOffset>
                      </wp:positionH>
                      <wp:positionV relativeFrom="paragraph">
                        <wp:posOffset>327660</wp:posOffset>
                      </wp:positionV>
                      <wp:extent cx="28575" cy="104775"/>
                      <wp:effectExtent l="17145" t="15240" r="11430" b="13335"/>
                      <wp:wrapNone/>
                      <wp:docPr id="68" name="Straight Connector 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28575" cy="104775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8" o:spid="_x0000_s1026" style="position:absolute;flip:x y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4.2pt,25.8pt" to="356.45pt,3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" strokeweight="1.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>
                      <wp:simplePos x="0" y="0"/>
                      <wp:positionH relativeFrom="column">
                        <wp:posOffset>4448810</wp:posOffset>
                      </wp:positionH>
                      <wp:positionV relativeFrom="paragraph">
                        <wp:posOffset>190500</wp:posOffset>
                      </wp:positionV>
                      <wp:extent cx="333375" cy="352425"/>
                      <wp:effectExtent l="0" t="1905" r="3810" b="0"/>
                      <wp:wrapNone/>
                      <wp:docPr id="67" name="Text Box 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375" cy="3524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6907" w:rsidRPr="0085537A" w:rsidRDefault="00AE6907" w:rsidP="00AE6907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85537A">
                                    <w:rPr>
                                      <w:sz w:val="12"/>
                                      <w:szCs w:val="12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7" o:spid="_x0000_s1047" type="#_x0000_t202" style="position:absolute;margin-left:350.3pt;margin-top:15pt;width:26.25pt;height:27.7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" filled="f" stroked="f">
                      <v:textbox>
                        <w:txbxContent>
                          <w:p w:rsidR="00AE6907" w:rsidRPr="0085537A" w:rsidRDefault="00AE6907" w:rsidP="00AE6907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85537A">
                              <w:rPr>
                                <w:sz w:val="12"/>
                                <w:szCs w:val="12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>
                      <wp:simplePos x="0" y="0"/>
                      <wp:positionH relativeFrom="column">
                        <wp:posOffset>3079750</wp:posOffset>
                      </wp:positionH>
                      <wp:positionV relativeFrom="paragraph">
                        <wp:posOffset>125730</wp:posOffset>
                      </wp:positionV>
                      <wp:extent cx="333375" cy="352425"/>
                      <wp:effectExtent l="0" t="3810" r="1270" b="0"/>
                      <wp:wrapNone/>
                      <wp:docPr id="66" name="Text Box 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375" cy="3524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6907" w:rsidRPr="00D668C8" w:rsidRDefault="00AE6907" w:rsidP="00AE6907">
                                  <w: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6" o:spid="_x0000_s1048" type="#_x0000_t202" style="position:absolute;margin-left:242.5pt;margin-top:9.9pt;width:26.25pt;height:27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" filled="f" stroked="f">
                      <v:textbox>
                        <w:txbxContent>
                          <w:p w:rsidR="00AE6907" w:rsidRPr="00D668C8" w:rsidRDefault="00AE6907" w:rsidP="00AE6907">
                            <w: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>
                      <wp:simplePos x="0" y="0"/>
                      <wp:positionH relativeFrom="column">
                        <wp:posOffset>3281045</wp:posOffset>
                      </wp:positionH>
                      <wp:positionV relativeFrom="paragraph">
                        <wp:posOffset>121920</wp:posOffset>
                      </wp:positionV>
                      <wp:extent cx="333375" cy="352425"/>
                      <wp:effectExtent l="0" t="0" r="0" b="0"/>
                      <wp:wrapNone/>
                      <wp:docPr id="65" name="Text Box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375" cy="3524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6907" w:rsidRPr="00D668C8" w:rsidRDefault="00AE6907" w:rsidP="00AE6907">
                                  <w:r w:rsidRPr="00D668C8">
                                    <w:t>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5" o:spid="_x0000_s1049" type="#_x0000_t202" style="position:absolute;margin-left:258.35pt;margin-top:9.6pt;width:26.25pt;height:27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" filled="f" stroked="f">
                      <v:textbox>
                        <w:txbxContent>
                          <w:p w:rsidR="00AE6907" w:rsidRPr="00D668C8" w:rsidRDefault="00AE6907" w:rsidP="00AE6907">
                            <w:r w:rsidRPr="00D668C8"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>
                      <wp:simplePos x="0" y="0"/>
                      <wp:positionH relativeFrom="column">
                        <wp:posOffset>2141220</wp:posOffset>
                      </wp:positionH>
                      <wp:positionV relativeFrom="paragraph">
                        <wp:posOffset>131445</wp:posOffset>
                      </wp:positionV>
                      <wp:extent cx="333375" cy="352425"/>
                      <wp:effectExtent l="3175" t="0" r="0" b="0"/>
                      <wp:wrapNone/>
                      <wp:docPr id="64" name="Text Box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375" cy="3524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6907" w:rsidRPr="00D668C8" w:rsidRDefault="00AE6907" w:rsidP="00AE6907">
                                  <w:r w:rsidRPr="00D668C8">
                                    <w:t>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4" o:spid="_x0000_s1050" type="#_x0000_t202" style="position:absolute;margin-left:168.6pt;margin-top:10.35pt;width:26.25pt;height:27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" filled="f" stroked="f">
                      <v:textbox>
                        <w:txbxContent>
                          <w:p w:rsidR="00AE6907" w:rsidRPr="00D668C8" w:rsidRDefault="00AE6907" w:rsidP="00AE6907">
                            <w:r w:rsidRPr="00D668C8"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>
                      <wp:simplePos x="0" y="0"/>
                      <wp:positionH relativeFrom="column">
                        <wp:posOffset>1000760</wp:posOffset>
                      </wp:positionH>
                      <wp:positionV relativeFrom="paragraph">
                        <wp:posOffset>142875</wp:posOffset>
                      </wp:positionV>
                      <wp:extent cx="333375" cy="352425"/>
                      <wp:effectExtent l="0" t="1905" r="3810" b="0"/>
                      <wp:wrapNone/>
                      <wp:docPr id="63" name="Text Box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375" cy="3524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6907" w:rsidRPr="00D668C8" w:rsidRDefault="00AE6907" w:rsidP="00AE6907">
                                  <w:r w:rsidRPr="00D668C8">
                                    <w:t>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3" o:spid="_x0000_s1051" type="#_x0000_t202" style="position:absolute;margin-left:78.8pt;margin-top:11.25pt;width:26.25pt;height:27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" filled="f" stroked="f">
                      <v:textbox>
                        <w:txbxContent>
                          <w:p w:rsidR="00AE6907" w:rsidRPr="00D668C8" w:rsidRDefault="00AE6907" w:rsidP="00AE6907">
                            <w:r w:rsidRPr="00D668C8"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E6907" w:rsidRDefault="00AE6907" w:rsidP="00870A5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>
                      <wp:simplePos x="0" y="0"/>
                      <wp:positionH relativeFrom="column">
                        <wp:posOffset>3998595</wp:posOffset>
                      </wp:positionH>
                      <wp:positionV relativeFrom="paragraph">
                        <wp:posOffset>32385</wp:posOffset>
                      </wp:positionV>
                      <wp:extent cx="752475" cy="981075"/>
                      <wp:effectExtent l="3175" t="0" r="0" b="0"/>
                      <wp:wrapNone/>
                      <wp:docPr id="62" name="Text Box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52475" cy="981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6907" w:rsidRPr="0085537A" w:rsidRDefault="00AE6907" w:rsidP="00AE6907">
                                  <w:pPr>
                                    <w:jc w:val="righ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3483</w:t>
                                  </w:r>
                                </w:p>
                                <w:p w:rsidR="00AE6907" w:rsidRDefault="00AE6907" w:rsidP="00AE6907">
                                  <w:pPr>
                                    <w:jc w:val="righ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-1735</w:t>
                                  </w:r>
                                </w:p>
                                <w:p w:rsidR="00AE6907" w:rsidRPr="0085537A" w:rsidRDefault="00AE6907" w:rsidP="00AE6907">
                                  <w:pPr>
                                    <w:jc w:val="righ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1747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2" o:spid="_x0000_s1052" type="#_x0000_t202" style="position:absolute;margin-left:314.85pt;margin-top:2.55pt;width:59.25pt;height:77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" stroked="f">
                      <v:textbox>
                        <w:txbxContent>
                          <w:p w:rsidR="00AE6907" w:rsidRPr="0085537A" w:rsidRDefault="00AE6907" w:rsidP="00AE6907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3483</w:t>
                            </w:r>
                          </w:p>
                          <w:p w:rsidR="00AE6907" w:rsidRDefault="00AE6907" w:rsidP="00AE6907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-1735</w:t>
                            </w:r>
                          </w:p>
                          <w:p w:rsidR="00AE6907" w:rsidRPr="0085537A" w:rsidRDefault="00AE6907" w:rsidP="00AE6907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1747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>
                      <wp:simplePos x="0" y="0"/>
                      <wp:positionH relativeFrom="column">
                        <wp:posOffset>2862580</wp:posOffset>
                      </wp:positionH>
                      <wp:positionV relativeFrom="paragraph">
                        <wp:posOffset>59055</wp:posOffset>
                      </wp:positionV>
                      <wp:extent cx="800100" cy="981075"/>
                      <wp:effectExtent l="635" t="0" r="0" b="1905"/>
                      <wp:wrapNone/>
                      <wp:docPr id="61" name="Text Box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981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6907" w:rsidRPr="0085537A" w:rsidRDefault="00AE6907" w:rsidP="00AE6907">
                                  <w:pPr>
                                    <w:jc w:val="righ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3482</w:t>
                                  </w:r>
                                </w:p>
                                <w:p w:rsidR="00AE6907" w:rsidRDefault="00AE6907" w:rsidP="00AE6907">
                                  <w:pPr>
                                    <w:jc w:val="righ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-1735</w:t>
                                  </w:r>
                                </w:p>
                                <w:p w:rsidR="00AE6907" w:rsidRPr="0085537A" w:rsidRDefault="00AE6907" w:rsidP="00AE6907">
                                  <w:pPr>
                                    <w:jc w:val="righ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747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1" o:spid="_x0000_s1053" type="#_x0000_t202" style="position:absolute;margin-left:225.4pt;margin-top:4.65pt;width:63pt;height:77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" stroked="f">
                      <v:textbox>
                        <w:txbxContent>
                          <w:p w:rsidR="00AE6907" w:rsidRPr="0085537A" w:rsidRDefault="00AE6907" w:rsidP="00AE6907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3482</w:t>
                            </w:r>
                          </w:p>
                          <w:p w:rsidR="00AE6907" w:rsidRDefault="00AE6907" w:rsidP="00AE6907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-1735</w:t>
                            </w:r>
                          </w:p>
                          <w:p w:rsidR="00AE6907" w:rsidRPr="0085537A" w:rsidRDefault="00AE6907" w:rsidP="00AE6907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747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1635760</wp:posOffset>
                      </wp:positionH>
                      <wp:positionV relativeFrom="paragraph">
                        <wp:posOffset>72390</wp:posOffset>
                      </wp:positionV>
                      <wp:extent cx="895350" cy="981075"/>
                      <wp:effectExtent l="2540" t="1905" r="0" b="0"/>
                      <wp:wrapNone/>
                      <wp:docPr id="60" name="Text Box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5350" cy="981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6907" w:rsidRPr="0085537A" w:rsidRDefault="00AE6907" w:rsidP="00AE6907">
                                  <w:pPr>
                                    <w:jc w:val="righ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3482</w:t>
                                  </w:r>
                                </w:p>
                                <w:p w:rsidR="00AE6907" w:rsidRDefault="00AE6907" w:rsidP="00AE6907">
                                  <w:pPr>
                                    <w:jc w:val="righ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-1735</w:t>
                                  </w:r>
                                </w:p>
                                <w:p w:rsidR="00AE6907" w:rsidRPr="0085537A" w:rsidRDefault="00AE6907" w:rsidP="00AE6907">
                                  <w:pPr>
                                    <w:jc w:val="righ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47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0" o:spid="_x0000_s1054" type="#_x0000_t202" style="position:absolute;margin-left:128.8pt;margin-top:5.7pt;width:70.5pt;height:77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" stroked="f">
                      <v:textbox>
                        <w:txbxContent>
                          <w:p w:rsidR="00AE6907" w:rsidRPr="0085537A" w:rsidRDefault="00AE6907" w:rsidP="00AE6907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3482</w:t>
                            </w:r>
                          </w:p>
                          <w:p w:rsidR="00AE6907" w:rsidRDefault="00AE6907" w:rsidP="00AE6907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-1735</w:t>
                            </w:r>
                          </w:p>
                          <w:p w:rsidR="00AE6907" w:rsidRPr="0085537A" w:rsidRDefault="00AE6907" w:rsidP="00AE6907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47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518160</wp:posOffset>
                      </wp:positionH>
                      <wp:positionV relativeFrom="paragraph">
                        <wp:posOffset>72390</wp:posOffset>
                      </wp:positionV>
                      <wp:extent cx="876300" cy="762000"/>
                      <wp:effectExtent l="0" t="1905" r="635" b="0"/>
                      <wp:wrapNone/>
                      <wp:docPr id="59" name="Text Box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76300" cy="762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6907" w:rsidRPr="0085537A" w:rsidRDefault="00AE6907" w:rsidP="00AE6907">
                                  <w:pPr>
                                    <w:jc w:val="righ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3482</w:t>
                                  </w:r>
                                </w:p>
                                <w:p w:rsidR="00AE6907" w:rsidRDefault="00AE6907" w:rsidP="00AE6907">
                                  <w:pPr>
                                    <w:jc w:val="righ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-1735</w:t>
                                  </w:r>
                                </w:p>
                                <w:p w:rsidR="00AE6907" w:rsidRPr="0085537A" w:rsidRDefault="00AE6907" w:rsidP="00AE6907">
                                  <w:pPr>
                                    <w:jc w:val="righ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7</w:t>
                                  </w:r>
                                </w:p>
                                <w:p w:rsidR="00AE6907" w:rsidRPr="0085537A" w:rsidRDefault="00AE6907" w:rsidP="00AE6907">
                                  <w:pPr>
                                    <w:jc w:val="righ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9" o:spid="_x0000_s1055" type="#_x0000_t202" style="position:absolute;margin-left:40.8pt;margin-top:5.7pt;width:69pt;height:60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" stroked="f">
                      <v:textbox>
                        <w:txbxContent>
                          <w:p w:rsidR="00AE6907" w:rsidRPr="0085537A" w:rsidRDefault="00AE6907" w:rsidP="00AE6907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3482</w:t>
                            </w:r>
                          </w:p>
                          <w:p w:rsidR="00AE6907" w:rsidRDefault="00AE6907" w:rsidP="00AE6907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-1735</w:t>
                            </w:r>
                          </w:p>
                          <w:p w:rsidR="00AE6907" w:rsidRPr="0085537A" w:rsidRDefault="00AE6907" w:rsidP="00AE6907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7</w:t>
                            </w:r>
                          </w:p>
                          <w:p w:rsidR="00AE6907" w:rsidRPr="0085537A" w:rsidRDefault="00AE6907" w:rsidP="00AE6907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>
                      <wp:simplePos x="0" y="0"/>
                      <wp:positionH relativeFrom="column">
                        <wp:posOffset>3155950</wp:posOffset>
                      </wp:positionH>
                      <wp:positionV relativeFrom="paragraph">
                        <wp:posOffset>55245</wp:posOffset>
                      </wp:positionV>
                      <wp:extent cx="333375" cy="352425"/>
                      <wp:effectExtent l="0" t="3810" r="1270" b="0"/>
                      <wp:wrapNone/>
                      <wp:docPr id="58" name="Text Box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375" cy="3524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6907" w:rsidRPr="0085537A" w:rsidRDefault="00AE6907" w:rsidP="00AE6907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85537A">
                                    <w:rPr>
                                      <w:sz w:val="12"/>
                                      <w:szCs w:val="12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8" o:spid="_x0000_s1056" type="#_x0000_t202" style="position:absolute;margin-left:248.5pt;margin-top:4.35pt;width:26.25pt;height:27.7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" filled="f" stroked="f">
                      <v:textbox>
                        <w:txbxContent>
                          <w:p w:rsidR="00AE6907" w:rsidRPr="0085537A" w:rsidRDefault="00AE6907" w:rsidP="00AE6907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85537A">
                              <w:rPr>
                                <w:sz w:val="12"/>
                                <w:szCs w:val="12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>
                      <wp:simplePos x="0" y="0"/>
                      <wp:positionH relativeFrom="column">
                        <wp:posOffset>3354705</wp:posOffset>
                      </wp:positionH>
                      <wp:positionV relativeFrom="paragraph">
                        <wp:posOffset>40005</wp:posOffset>
                      </wp:positionV>
                      <wp:extent cx="333375" cy="352425"/>
                      <wp:effectExtent l="0" t="0" r="2540" b="1905"/>
                      <wp:wrapNone/>
                      <wp:docPr id="57" name="Text Box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375" cy="3524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6907" w:rsidRPr="0085537A" w:rsidRDefault="00AE6907" w:rsidP="00AE6907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85537A">
                                    <w:rPr>
                                      <w:sz w:val="12"/>
                                      <w:szCs w:val="12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7" o:spid="_x0000_s1057" type="#_x0000_t202" style="position:absolute;margin-left:264.15pt;margin-top:3.15pt;width:26.25pt;height:27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" filled="f" stroked="f">
                      <v:textbox>
                        <w:txbxContent>
                          <w:p w:rsidR="00AE6907" w:rsidRPr="0085537A" w:rsidRDefault="00AE6907" w:rsidP="00AE6907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85537A">
                              <w:rPr>
                                <w:sz w:val="12"/>
                                <w:szCs w:val="12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>
                      <wp:simplePos x="0" y="0"/>
                      <wp:positionH relativeFrom="column">
                        <wp:posOffset>2214880</wp:posOffset>
                      </wp:positionH>
                      <wp:positionV relativeFrom="paragraph">
                        <wp:posOffset>49530</wp:posOffset>
                      </wp:positionV>
                      <wp:extent cx="333375" cy="352425"/>
                      <wp:effectExtent l="635" t="0" r="0" b="1905"/>
                      <wp:wrapNone/>
                      <wp:docPr id="56" name="Text Box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375" cy="3524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6907" w:rsidRPr="0085537A" w:rsidRDefault="00AE6907" w:rsidP="00AE6907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85537A">
                                    <w:rPr>
                                      <w:sz w:val="12"/>
                                      <w:szCs w:val="12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6" o:spid="_x0000_s1058" type="#_x0000_t202" style="position:absolute;margin-left:174.4pt;margin-top:3.9pt;width:26.25pt;height:27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" filled="f" stroked="f">
                      <v:textbox>
                        <w:txbxContent>
                          <w:p w:rsidR="00AE6907" w:rsidRPr="0085537A" w:rsidRDefault="00AE6907" w:rsidP="00AE6907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85537A">
                              <w:rPr>
                                <w:sz w:val="12"/>
                                <w:szCs w:val="12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column">
                        <wp:posOffset>1073150</wp:posOffset>
                      </wp:positionH>
                      <wp:positionV relativeFrom="paragraph">
                        <wp:posOffset>55245</wp:posOffset>
                      </wp:positionV>
                      <wp:extent cx="333375" cy="352425"/>
                      <wp:effectExtent l="1905" t="3810" r="0" b="0"/>
                      <wp:wrapNone/>
                      <wp:docPr id="55" name="Text Box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375" cy="3524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6907" w:rsidRPr="0085537A" w:rsidRDefault="00AE6907" w:rsidP="00AE6907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85537A">
                                    <w:rPr>
                                      <w:sz w:val="12"/>
                                      <w:szCs w:val="12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5" o:spid="_x0000_s1059" type="#_x0000_t202" style="position:absolute;margin-left:84.5pt;margin-top:4.35pt;width:26.25pt;height:27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" filled="f" stroked="f">
                      <v:textbox>
                        <w:txbxContent>
                          <w:p w:rsidR="00AE6907" w:rsidRPr="0085537A" w:rsidRDefault="00AE6907" w:rsidP="00AE6907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85537A">
                              <w:rPr>
                                <w:sz w:val="12"/>
                                <w:szCs w:val="12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E6907" w:rsidRDefault="00AE6907" w:rsidP="00870A5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>
                      <wp:simplePos x="0" y="0"/>
                      <wp:positionH relativeFrom="column">
                        <wp:posOffset>3404235</wp:posOffset>
                      </wp:positionH>
                      <wp:positionV relativeFrom="paragraph">
                        <wp:posOffset>1905</wp:posOffset>
                      </wp:positionV>
                      <wp:extent cx="28575" cy="104775"/>
                      <wp:effectExtent l="18415" t="11430" r="10160" b="17145"/>
                      <wp:wrapNone/>
                      <wp:docPr id="54" name="Straight Connector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28575" cy="104775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4" o:spid="_x0000_s1026" style="position:absolute;flip:x y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05pt,.15pt" to="270.3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" strokeweight="1.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>
                      <wp:simplePos x="0" y="0"/>
                      <wp:positionH relativeFrom="column">
                        <wp:posOffset>3183890</wp:posOffset>
                      </wp:positionH>
                      <wp:positionV relativeFrom="paragraph">
                        <wp:posOffset>5715</wp:posOffset>
                      </wp:positionV>
                      <wp:extent cx="66675" cy="104775"/>
                      <wp:effectExtent l="17145" t="15240" r="11430" b="13335"/>
                      <wp:wrapNone/>
                      <wp:docPr id="53" name="Straight Connector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66675" cy="104775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3" o:spid="_x0000_s1026" style="position:absolute;flip:x y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0.7pt,.45pt" to="255.9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" strokeweight="1.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>
                      <wp:simplePos x="0" y="0"/>
                      <wp:positionH relativeFrom="column">
                        <wp:posOffset>2250440</wp:posOffset>
                      </wp:positionH>
                      <wp:positionV relativeFrom="paragraph">
                        <wp:posOffset>34290</wp:posOffset>
                      </wp:positionV>
                      <wp:extent cx="66675" cy="104775"/>
                      <wp:effectExtent l="17145" t="15240" r="11430" b="13335"/>
                      <wp:wrapNone/>
                      <wp:docPr id="52" name="Straight Connector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66675" cy="104775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2" o:spid="_x0000_s1026" style="position:absolute;flip:x 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7.2pt,2.7pt" to="182.45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" strokeweight="1.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>
                      <wp:simplePos x="0" y="0"/>
                      <wp:positionH relativeFrom="column">
                        <wp:posOffset>1101090</wp:posOffset>
                      </wp:positionH>
                      <wp:positionV relativeFrom="paragraph">
                        <wp:posOffset>5715</wp:posOffset>
                      </wp:positionV>
                      <wp:extent cx="66675" cy="104775"/>
                      <wp:effectExtent l="10795" t="15240" r="17780" b="13335"/>
                      <wp:wrapNone/>
                      <wp:docPr id="51" name="Straight Connector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66675" cy="104775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1" o:spid="_x0000_s1026" style="position:absolute;flip:x y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6.7pt,.45pt" to="91.9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" strokeweight="1.5pt"/>
                  </w:pict>
                </mc:Fallback>
              </mc:AlternateContent>
            </w:r>
          </w:p>
          <w:p w:rsidR="00AE6907" w:rsidRDefault="00AE6907" w:rsidP="00870A58"/>
          <w:p w:rsidR="00AE6907" w:rsidRDefault="00AE6907" w:rsidP="00870A58"/>
          <w:p w:rsidR="00AE6907" w:rsidRDefault="00AE6907" w:rsidP="00870A5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>
                      <wp:simplePos x="0" y="0"/>
                      <wp:positionH relativeFrom="column">
                        <wp:posOffset>4384040</wp:posOffset>
                      </wp:positionH>
                      <wp:positionV relativeFrom="paragraph">
                        <wp:posOffset>156210</wp:posOffset>
                      </wp:positionV>
                      <wp:extent cx="885825" cy="590550"/>
                      <wp:effectExtent l="74295" t="5715" r="11430" b="260985"/>
                      <wp:wrapNone/>
                      <wp:docPr id="50" name="Rectangular Callout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85825" cy="590550"/>
                              </a:xfrm>
                              <a:prstGeom prst="wedgeRectCallout">
                                <a:avLst>
                                  <a:gd name="adj1" fmla="val -55375"/>
                                  <a:gd name="adj2" fmla="val 9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E6907" w:rsidRPr="00666DF3" w:rsidRDefault="00AE6907" w:rsidP="00AE6907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666DF3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2-1=1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Rectangular Callout 50" o:spid="_x0000_s1060" type="#_x0000_t61" style="position:absolute;margin-left:345.2pt;margin-top:12.3pt;width:69.75pt;height:46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" adj="-1161,30240">
                      <v:textbox>
                        <w:txbxContent>
                          <w:p w:rsidR="00AE6907" w:rsidRPr="00666DF3" w:rsidRDefault="00AE6907" w:rsidP="00AE6907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66DF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2-1=1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>
                      <wp:simplePos x="0" y="0"/>
                      <wp:positionH relativeFrom="column">
                        <wp:posOffset>2675890</wp:posOffset>
                      </wp:positionH>
                      <wp:positionV relativeFrom="paragraph">
                        <wp:posOffset>165735</wp:posOffset>
                      </wp:positionV>
                      <wp:extent cx="1571625" cy="600075"/>
                      <wp:effectExtent l="23495" t="5715" r="5080" b="241935"/>
                      <wp:wrapNone/>
                      <wp:docPr id="49" name="Rectangular Callout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1625" cy="600075"/>
                              </a:xfrm>
                              <a:prstGeom prst="wedgeRectCallout">
                                <a:avLst>
                                  <a:gd name="adj1" fmla="val -49394"/>
                                  <a:gd name="adj2" fmla="val 8619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E6907" w:rsidRPr="00666DF3" w:rsidRDefault="00AE6907" w:rsidP="00AE6907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666DF3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4-7</w:t>
                                  </w:r>
                                  <w:proofErr w:type="gramStart"/>
                                  <w:r w:rsidRPr="00666DF3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,can’t</w:t>
                                  </w:r>
                                  <w:proofErr w:type="gramEnd"/>
                                  <w:r w:rsidRPr="00666DF3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 do. Borrow 1 from the next column. 14-7=7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Rectangular Callout 49" o:spid="_x0000_s1061" type="#_x0000_t61" style="position:absolute;margin-left:210.7pt;margin-top:13.05pt;width:123.75pt;height:47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" adj="131,29417">
                      <v:textbox>
                        <w:txbxContent>
                          <w:p w:rsidR="00AE6907" w:rsidRPr="00666DF3" w:rsidRDefault="00AE6907" w:rsidP="00AE6907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66DF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4-7</w:t>
                            </w:r>
                            <w:proofErr w:type="gramStart"/>
                            <w:r w:rsidRPr="00666DF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,can’t</w:t>
                            </w:r>
                            <w:proofErr w:type="gramEnd"/>
                            <w:r w:rsidRPr="00666DF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do. Borrow 1 from the next column. 14-7=7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>
                      <wp:simplePos x="0" y="0"/>
                      <wp:positionH relativeFrom="column">
                        <wp:posOffset>1875790</wp:posOffset>
                      </wp:positionH>
                      <wp:positionV relativeFrom="paragraph">
                        <wp:posOffset>165735</wp:posOffset>
                      </wp:positionV>
                      <wp:extent cx="704850" cy="590550"/>
                      <wp:effectExtent l="118745" t="5715" r="5080" b="260985"/>
                      <wp:wrapNone/>
                      <wp:docPr id="48" name="Rectangular Callout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4850" cy="590550"/>
                              </a:xfrm>
                              <a:prstGeom prst="wedgeRectCallout">
                                <a:avLst>
                                  <a:gd name="adj1" fmla="val -62162"/>
                                  <a:gd name="adj2" fmla="val 88389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E6907" w:rsidRPr="00666DF3" w:rsidRDefault="00AE6907" w:rsidP="00AE6907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666DF3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7-3=4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Rectangular Callout 48" o:spid="_x0000_s1062" type="#_x0000_t61" style="position:absolute;margin-left:147.7pt;margin-top:13.05pt;width:55.5pt;height:46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" adj="-2627,29892">
                      <v:textbox>
                        <w:txbxContent>
                          <w:p w:rsidR="00AE6907" w:rsidRPr="00666DF3" w:rsidRDefault="00AE6907" w:rsidP="00AE6907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66DF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7-3=4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160020</wp:posOffset>
                      </wp:positionV>
                      <wp:extent cx="1571625" cy="590550"/>
                      <wp:effectExtent l="12700" t="9525" r="6350" b="219075"/>
                      <wp:wrapNone/>
                      <wp:docPr id="47" name="Rectangular Callout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1625" cy="590550"/>
                              </a:xfrm>
                              <a:prstGeom prst="wedgeRectCallout">
                                <a:avLst>
                                  <a:gd name="adj1" fmla="val -48787"/>
                                  <a:gd name="adj2" fmla="val 83546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E6907" w:rsidRPr="00666DF3" w:rsidRDefault="00AE6907" w:rsidP="00AE6907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666DF3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2-5</w:t>
                                  </w:r>
                                  <w:proofErr w:type="gramStart"/>
                                  <w:r w:rsidRPr="00666DF3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,can’t</w:t>
                                  </w:r>
                                  <w:proofErr w:type="gramEnd"/>
                                  <w:r w:rsidRPr="00666DF3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 do. Borrow 1 from the next column. 12-5=7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Rectangular Callout 47" o:spid="_x0000_s1063" type="#_x0000_t61" style="position:absolute;margin-left:9.6pt;margin-top:12.6pt;width:123.75pt;height:46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" adj="262,28846">
                      <v:textbox>
                        <w:txbxContent>
                          <w:p w:rsidR="00AE6907" w:rsidRPr="00666DF3" w:rsidRDefault="00AE6907" w:rsidP="00AE6907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66DF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2-5</w:t>
                            </w:r>
                            <w:proofErr w:type="gramStart"/>
                            <w:r w:rsidRPr="00666DF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,can’t</w:t>
                            </w:r>
                            <w:proofErr w:type="gramEnd"/>
                            <w:r w:rsidRPr="00666DF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do. Borrow 1 from the next column. 12-5=7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E6907" w:rsidRDefault="00AE6907" w:rsidP="00870A58"/>
          <w:p w:rsidR="00AE6907" w:rsidRDefault="00AE6907" w:rsidP="00870A58"/>
          <w:p w:rsidR="00AE6907" w:rsidRDefault="00AE6907" w:rsidP="00870A58"/>
          <w:p w:rsidR="00AE6907" w:rsidRDefault="00AE6907" w:rsidP="00870A58"/>
          <w:p w:rsidR="00AE6907" w:rsidRDefault="00AE6907" w:rsidP="00870A58"/>
          <w:p w:rsidR="00AE6907" w:rsidRPr="00186A72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186A72">
              <w:rPr>
                <w:rFonts w:ascii="Comic Sans MS" w:hAnsi="Comic Sans MS"/>
                <w:sz w:val="20"/>
                <w:szCs w:val="20"/>
              </w:rPr>
              <w:t xml:space="preserve">         Example      3000 - 2573</w:t>
            </w:r>
          </w:p>
          <w:p w:rsidR="00AE6907" w:rsidRDefault="00AE6907" w:rsidP="00870A5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>
                      <wp:simplePos x="0" y="0"/>
                      <wp:positionH relativeFrom="column">
                        <wp:posOffset>4812030</wp:posOffset>
                      </wp:positionH>
                      <wp:positionV relativeFrom="paragraph">
                        <wp:posOffset>5715</wp:posOffset>
                      </wp:positionV>
                      <wp:extent cx="333375" cy="352425"/>
                      <wp:effectExtent l="0" t="0" r="2540" b="2540"/>
                      <wp:wrapNone/>
                      <wp:docPr id="46" name="Text Box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375" cy="3524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6907" w:rsidRPr="00C11ED0" w:rsidRDefault="00AE6907" w:rsidP="00AE6907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6" o:spid="_x0000_s1064" type="#_x0000_t202" style="position:absolute;margin-left:378.9pt;margin-top:.45pt;width:26.25pt;height:27.7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" filled="f" stroked="f">
                      <v:textbox>
                        <w:txbxContent>
                          <w:p w:rsidR="00AE6907" w:rsidRPr="00C11ED0" w:rsidRDefault="00AE6907" w:rsidP="00AE690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>
                      <wp:simplePos x="0" y="0"/>
                      <wp:positionH relativeFrom="column">
                        <wp:posOffset>4716780</wp:posOffset>
                      </wp:positionH>
                      <wp:positionV relativeFrom="paragraph">
                        <wp:posOffset>5715</wp:posOffset>
                      </wp:positionV>
                      <wp:extent cx="333375" cy="352425"/>
                      <wp:effectExtent l="0" t="0" r="2540" b="2540"/>
                      <wp:wrapNone/>
                      <wp:docPr id="45" name="Text Box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375" cy="3524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6907" w:rsidRPr="00C11ED0" w:rsidRDefault="00AE6907" w:rsidP="00AE6907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5" o:spid="_x0000_s1065" type="#_x0000_t202" style="position:absolute;margin-left:371.4pt;margin-top:.45pt;width:26.25pt;height:27.7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" filled="f" stroked="f">
                      <v:textbox>
                        <w:txbxContent>
                          <w:p w:rsidR="00AE6907" w:rsidRPr="00C11ED0" w:rsidRDefault="00AE6907" w:rsidP="00AE690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>
                      <wp:simplePos x="0" y="0"/>
                      <wp:positionH relativeFrom="column">
                        <wp:posOffset>2716530</wp:posOffset>
                      </wp:positionH>
                      <wp:positionV relativeFrom="paragraph">
                        <wp:posOffset>43815</wp:posOffset>
                      </wp:positionV>
                      <wp:extent cx="333375" cy="352425"/>
                      <wp:effectExtent l="0" t="0" r="2540" b="2540"/>
                      <wp:wrapNone/>
                      <wp:docPr id="44" name="Text Box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375" cy="3524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6907" w:rsidRPr="00C11ED0" w:rsidRDefault="00AE6907" w:rsidP="00AE6907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4" o:spid="_x0000_s1066" type="#_x0000_t202" style="position:absolute;margin-left:213.9pt;margin-top:3.45pt;width:26.25pt;height:27.7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" filled="f" stroked="f">
                      <v:textbox>
                        <w:txbxContent>
                          <w:p w:rsidR="00AE6907" w:rsidRPr="00C11ED0" w:rsidRDefault="00AE6907" w:rsidP="00AE690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>
                      <wp:simplePos x="0" y="0"/>
                      <wp:positionH relativeFrom="column">
                        <wp:posOffset>2611755</wp:posOffset>
                      </wp:positionH>
                      <wp:positionV relativeFrom="paragraph">
                        <wp:posOffset>43815</wp:posOffset>
                      </wp:positionV>
                      <wp:extent cx="333375" cy="352425"/>
                      <wp:effectExtent l="0" t="0" r="2540" b="2540"/>
                      <wp:wrapNone/>
                      <wp:docPr id="43" name="Text Box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375" cy="3524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6907" w:rsidRPr="00C11ED0" w:rsidRDefault="00AE6907" w:rsidP="00AE6907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3" o:spid="_x0000_s1067" type="#_x0000_t202" style="position:absolute;margin-left:205.65pt;margin-top:3.45pt;width:26.25pt;height:27.7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" filled="f" stroked="f">
                      <v:textbox>
                        <w:txbxContent>
                          <w:p w:rsidR="00AE6907" w:rsidRPr="00C11ED0" w:rsidRDefault="00AE6907" w:rsidP="00AE690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>
                      <wp:simplePos x="0" y="0"/>
                      <wp:positionH relativeFrom="column">
                        <wp:posOffset>1525905</wp:posOffset>
                      </wp:positionH>
                      <wp:positionV relativeFrom="paragraph">
                        <wp:posOffset>34290</wp:posOffset>
                      </wp:positionV>
                      <wp:extent cx="333375" cy="352425"/>
                      <wp:effectExtent l="0" t="0" r="2540" b="2540"/>
                      <wp:wrapNone/>
                      <wp:docPr id="42" name="Text Box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375" cy="3524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6907" w:rsidRPr="00C11ED0" w:rsidRDefault="00AE6907" w:rsidP="00AE6907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2" o:spid="_x0000_s1068" type="#_x0000_t202" style="position:absolute;margin-left:120.15pt;margin-top:2.7pt;width:26.25pt;height:27.7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" filled="f" stroked="f">
                      <v:textbox>
                        <w:txbxContent>
                          <w:p w:rsidR="00AE6907" w:rsidRPr="00C11ED0" w:rsidRDefault="00AE6907" w:rsidP="00AE690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>
                      <wp:simplePos x="0" y="0"/>
                      <wp:positionH relativeFrom="column">
                        <wp:posOffset>4869180</wp:posOffset>
                      </wp:positionH>
                      <wp:positionV relativeFrom="paragraph">
                        <wp:posOffset>72390</wp:posOffset>
                      </wp:positionV>
                      <wp:extent cx="333375" cy="352425"/>
                      <wp:effectExtent l="0" t="0" r="2540" b="2540"/>
                      <wp:wrapNone/>
                      <wp:docPr id="41" name="Text Box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375" cy="3524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6907" w:rsidRPr="00572411" w:rsidRDefault="00AE6907" w:rsidP="00AE6907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572411">
                                    <w:rPr>
                                      <w:sz w:val="16"/>
                                      <w:szCs w:val="16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1" o:spid="_x0000_s1069" type="#_x0000_t202" style="position:absolute;margin-left:383.4pt;margin-top:5.7pt;width:26.25pt;height:27.7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" filled="f" stroked="f">
                      <v:textbox>
                        <w:txbxContent>
                          <w:p w:rsidR="00AE6907" w:rsidRPr="00572411" w:rsidRDefault="00AE6907" w:rsidP="00AE690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572411"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>
                      <wp:simplePos x="0" y="0"/>
                      <wp:positionH relativeFrom="column">
                        <wp:posOffset>4764405</wp:posOffset>
                      </wp:positionH>
                      <wp:positionV relativeFrom="paragraph">
                        <wp:posOffset>72390</wp:posOffset>
                      </wp:positionV>
                      <wp:extent cx="333375" cy="352425"/>
                      <wp:effectExtent l="0" t="0" r="2540" b="2540"/>
                      <wp:wrapNone/>
                      <wp:docPr id="40" name="Text Box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375" cy="3524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6907" w:rsidRPr="00C11ED0" w:rsidRDefault="00AE6907" w:rsidP="00AE6907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C11ED0">
                                    <w:rPr>
                                      <w:sz w:val="18"/>
                                      <w:szCs w:val="18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0" o:spid="_x0000_s1070" type="#_x0000_t202" style="position:absolute;margin-left:375.15pt;margin-top:5.7pt;width:26.25pt;height:27.7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" filled="f" stroked="f">
                      <v:textbox>
                        <w:txbxContent>
                          <w:p w:rsidR="00AE6907" w:rsidRPr="00C11ED0" w:rsidRDefault="00AE6907" w:rsidP="00AE690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C11ED0">
                              <w:rPr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>
                      <wp:simplePos x="0" y="0"/>
                      <wp:positionH relativeFrom="column">
                        <wp:posOffset>4659630</wp:posOffset>
                      </wp:positionH>
                      <wp:positionV relativeFrom="paragraph">
                        <wp:posOffset>72390</wp:posOffset>
                      </wp:positionV>
                      <wp:extent cx="333375" cy="352425"/>
                      <wp:effectExtent l="0" t="0" r="2540" b="2540"/>
                      <wp:wrapNone/>
                      <wp:docPr id="39" name="Text Box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375" cy="3524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6907" w:rsidRPr="00C11ED0" w:rsidRDefault="00AE6907" w:rsidP="00AE6907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C11ED0">
                                    <w:rPr>
                                      <w:sz w:val="18"/>
                                      <w:szCs w:val="18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9" o:spid="_x0000_s1071" type="#_x0000_t202" style="position:absolute;margin-left:366.9pt;margin-top:5.7pt;width:26.25pt;height:27.7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" filled="f" stroked="f">
                      <v:textbox>
                        <w:txbxContent>
                          <w:p w:rsidR="00AE6907" w:rsidRPr="00C11ED0" w:rsidRDefault="00AE6907" w:rsidP="00AE690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C11ED0">
                              <w:rPr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>
                      <wp:simplePos x="0" y="0"/>
                      <wp:positionH relativeFrom="column">
                        <wp:posOffset>2764155</wp:posOffset>
                      </wp:positionH>
                      <wp:positionV relativeFrom="paragraph">
                        <wp:posOffset>81915</wp:posOffset>
                      </wp:positionV>
                      <wp:extent cx="333375" cy="352425"/>
                      <wp:effectExtent l="0" t="0" r="2540" b="2540"/>
                      <wp:wrapNone/>
                      <wp:docPr id="38" name="Text Box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375" cy="3524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6907" w:rsidRPr="00C11ED0" w:rsidRDefault="00AE6907" w:rsidP="00AE6907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C11ED0">
                                    <w:rPr>
                                      <w:sz w:val="18"/>
                                      <w:szCs w:val="18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8" o:spid="_x0000_s1072" type="#_x0000_t202" style="position:absolute;margin-left:217.65pt;margin-top:6.45pt;width:26.25pt;height:27.7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" filled="f" stroked="f">
                      <v:textbox>
                        <w:txbxContent>
                          <w:p w:rsidR="00AE6907" w:rsidRPr="00C11ED0" w:rsidRDefault="00AE6907" w:rsidP="00AE690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C11ED0">
                              <w:rPr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>
                      <wp:simplePos x="0" y="0"/>
                      <wp:positionH relativeFrom="column">
                        <wp:posOffset>2659380</wp:posOffset>
                      </wp:positionH>
                      <wp:positionV relativeFrom="paragraph">
                        <wp:posOffset>81915</wp:posOffset>
                      </wp:positionV>
                      <wp:extent cx="333375" cy="352425"/>
                      <wp:effectExtent l="0" t="0" r="2540" b="2540"/>
                      <wp:wrapNone/>
                      <wp:docPr id="37" name="Text Box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375" cy="3524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6907" w:rsidRPr="00C11ED0" w:rsidRDefault="00AE6907" w:rsidP="00AE6907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C11ED0">
                                    <w:rPr>
                                      <w:sz w:val="18"/>
                                      <w:szCs w:val="18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7" o:spid="_x0000_s1073" type="#_x0000_t202" style="position:absolute;margin-left:209.4pt;margin-top:6.45pt;width:26.25pt;height:27.7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" filled="f" stroked="f">
                      <v:textbox>
                        <w:txbxContent>
                          <w:p w:rsidR="00AE6907" w:rsidRPr="00C11ED0" w:rsidRDefault="00AE6907" w:rsidP="00AE690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C11ED0">
                              <w:rPr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>
                      <wp:simplePos x="0" y="0"/>
                      <wp:positionH relativeFrom="column">
                        <wp:posOffset>2554605</wp:posOffset>
                      </wp:positionH>
                      <wp:positionV relativeFrom="paragraph">
                        <wp:posOffset>81915</wp:posOffset>
                      </wp:positionV>
                      <wp:extent cx="333375" cy="352425"/>
                      <wp:effectExtent l="0" t="0" r="2540" b="2540"/>
                      <wp:wrapNone/>
                      <wp:docPr id="36" name="Text Box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375" cy="3524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6907" w:rsidRPr="00C11ED0" w:rsidRDefault="00AE6907" w:rsidP="00AE6907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C11ED0">
                                    <w:rPr>
                                      <w:sz w:val="18"/>
                                      <w:szCs w:val="18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6" o:spid="_x0000_s1074" type="#_x0000_t202" style="position:absolute;margin-left:201.15pt;margin-top:6.45pt;width:26.25pt;height:27.7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" filled="f" stroked="f">
                      <v:textbox>
                        <w:txbxContent>
                          <w:p w:rsidR="00AE6907" w:rsidRPr="00C11ED0" w:rsidRDefault="00AE6907" w:rsidP="00AE690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C11ED0">
                              <w:rPr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>
                      <wp:simplePos x="0" y="0"/>
                      <wp:positionH relativeFrom="column">
                        <wp:posOffset>1583055</wp:posOffset>
                      </wp:positionH>
                      <wp:positionV relativeFrom="paragraph">
                        <wp:posOffset>91440</wp:posOffset>
                      </wp:positionV>
                      <wp:extent cx="333375" cy="352425"/>
                      <wp:effectExtent l="0" t="0" r="2540" b="2540"/>
                      <wp:wrapNone/>
                      <wp:docPr id="35" name="Text Box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375" cy="3524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6907" w:rsidRPr="00C11ED0" w:rsidRDefault="00AE6907" w:rsidP="00AE6907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C11ED0">
                                    <w:rPr>
                                      <w:sz w:val="18"/>
                                      <w:szCs w:val="18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5" o:spid="_x0000_s1075" type="#_x0000_t202" style="position:absolute;margin-left:124.65pt;margin-top:7.2pt;width:26.25pt;height:27.7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" filled="f" stroked="f">
                      <v:textbox>
                        <w:txbxContent>
                          <w:p w:rsidR="00AE6907" w:rsidRPr="00C11ED0" w:rsidRDefault="00AE6907" w:rsidP="00AE690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C11ED0">
                              <w:rPr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>
                      <wp:simplePos x="0" y="0"/>
                      <wp:positionH relativeFrom="column">
                        <wp:posOffset>4509770</wp:posOffset>
                      </wp:positionH>
                      <wp:positionV relativeFrom="paragraph">
                        <wp:posOffset>36195</wp:posOffset>
                      </wp:positionV>
                      <wp:extent cx="333375" cy="352425"/>
                      <wp:effectExtent l="0" t="0" r="0" b="635"/>
                      <wp:wrapNone/>
                      <wp:docPr id="34" name="Text Box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375" cy="3524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6907" w:rsidRPr="00D668C8" w:rsidRDefault="00AE6907" w:rsidP="00AE6907">
                                  <w: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4" o:spid="_x0000_s1076" type="#_x0000_t202" style="position:absolute;margin-left:355.1pt;margin-top:2.85pt;width:26.25pt;height:27.7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" filled="f" stroked="f">
                      <v:textbox>
                        <w:txbxContent>
                          <w:p w:rsidR="00AE6907" w:rsidRPr="00D668C8" w:rsidRDefault="00AE6907" w:rsidP="00AE6907">
                            <w: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>
                      <wp:simplePos x="0" y="0"/>
                      <wp:positionH relativeFrom="column">
                        <wp:posOffset>4467225</wp:posOffset>
                      </wp:positionH>
                      <wp:positionV relativeFrom="paragraph">
                        <wp:posOffset>87630</wp:posOffset>
                      </wp:positionV>
                      <wp:extent cx="714375" cy="762000"/>
                      <wp:effectExtent l="0" t="3175" r="4445" b="0"/>
                      <wp:wrapNone/>
                      <wp:docPr id="33" name="Text Box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14375" cy="76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6907" w:rsidRPr="0085537A" w:rsidRDefault="00AE6907" w:rsidP="00AE6907">
                                  <w:pPr>
                                    <w:jc w:val="righ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3000</w:t>
                                  </w:r>
                                </w:p>
                                <w:p w:rsidR="00AE6907" w:rsidRPr="006E6008" w:rsidRDefault="00AE6907" w:rsidP="00AE6907">
                                  <w:pPr>
                                    <w:jc w:val="right"/>
                                    <w:rPr>
                                      <w:sz w:val="32"/>
                                      <w:szCs w:val="32"/>
                                      <w:u w:val="single"/>
                                    </w:rPr>
                                  </w:pPr>
                                  <w:r w:rsidRPr="006E6008">
                                    <w:rPr>
                                      <w:sz w:val="32"/>
                                      <w:szCs w:val="32"/>
                                      <w:u w:val="single"/>
                                    </w:rPr>
                                    <w:t>-2573</w:t>
                                  </w:r>
                                </w:p>
                                <w:p w:rsidR="00AE6907" w:rsidRPr="0085537A" w:rsidRDefault="00AE6907" w:rsidP="00AE6907">
                                  <w:pPr>
                                    <w:jc w:val="righ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427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3" o:spid="_x0000_s1077" type="#_x0000_t202" style="position:absolute;margin-left:351.75pt;margin-top:6.9pt;width:56.25pt;height:60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" filled="f" stroked="f">
                      <v:textbox>
                        <w:txbxContent>
                          <w:p w:rsidR="00AE6907" w:rsidRPr="0085537A" w:rsidRDefault="00AE6907" w:rsidP="00AE6907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3000</w:t>
                            </w:r>
                          </w:p>
                          <w:p w:rsidR="00AE6907" w:rsidRPr="006E6008" w:rsidRDefault="00AE6907" w:rsidP="00AE6907">
                            <w:pPr>
                              <w:jc w:val="right"/>
                              <w:rPr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6E6008">
                              <w:rPr>
                                <w:sz w:val="32"/>
                                <w:szCs w:val="32"/>
                                <w:u w:val="single"/>
                              </w:rPr>
                              <w:t>-2573</w:t>
                            </w:r>
                          </w:p>
                          <w:p w:rsidR="00AE6907" w:rsidRPr="0085537A" w:rsidRDefault="00AE6907" w:rsidP="00AE6907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427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>
                      <wp:simplePos x="0" y="0"/>
                      <wp:positionH relativeFrom="column">
                        <wp:posOffset>2402205</wp:posOffset>
                      </wp:positionH>
                      <wp:positionV relativeFrom="paragraph">
                        <wp:posOffset>62865</wp:posOffset>
                      </wp:positionV>
                      <wp:extent cx="333375" cy="352425"/>
                      <wp:effectExtent l="0" t="0" r="2540" b="2540"/>
                      <wp:wrapNone/>
                      <wp:docPr id="32" name="Text Box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375" cy="3524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6907" w:rsidRPr="00D668C8" w:rsidRDefault="00AE6907" w:rsidP="00AE6907">
                                  <w: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2" o:spid="_x0000_s1078" type="#_x0000_t202" style="position:absolute;margin-left:189.15pt;margin-top:4.95pt;width:26.25pt;height:27.7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" filled="f" stroked="f">
                      <v:textbox>
                        <w:txbxContent>
                          <w:p w:rsidR="00AE6907" w:rsidRPr="00D668C8" w:rsidRDefault="00AE6907" w:rsidP="00AE6907">
                            <w: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>
                      <wp:simplePos x="0" y="0"/>
                      <wp:positionH relativeFrom="column">
                        <wp:posOffset>2363470</wp:posOffset>
                      </wp:positionH>
                      <wp:positionV relativeFrom="paragraph">
                        <wp:posOffset>112395</wp:posOffset>
                      </wp:positionV>
                      <wp:extent cx="714375" cy="762000"/>
                      <wp:effectExtent l="0" t="0" r="3175" b="635"/>
                      <wp:wrapNone/>
                      <wp:docPr id="31" name="Text Box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14375" cy="76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6907" w:rsidRPr="0085537A" w:rsidRDefault="00AE6907" w:rsidP="00AE6907">
                                  <w:pPr>
                                    <w:jc w:val="righ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3000</w:t>
                                  </w:r>
                                </w:p>
                                <w:p w:rsidR="00AE6907" w:rsidRPr="006E6008" w:rsidRDefault="00AE6907" w:rsidP="00AE6907">
                                  <w:pPr>
                                    <w:jc w:val="right"/>
                                    <w:rPr>
                                      <w:sz w:val="32"/>
                                      <w:szCs w:val="32"/>
                                      <w:u w:val="single"/>
                                    </w:rPr>
                                  </w:pPr>
                                  <w:r w:rsidRPr="006E6008">
                                    <w:rPr>
                                      <w:sz w:val="32"/>
                                      <w:szCs w:val="32"/>
                                      <w:u w:val="single"/>
                                    </w:rPr>
                                    <w:t>-2573</w:t>
                                  </w:r>
                                </w:p>
                                <w:p w:rsidR="00AE6907" w:rsidRPr="0085537A" w:rsidRDefault="00AE6907" w:rsidP="00AE6907">
                                  <w:pPr>
                                    <w:jc w:val="righ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1" o:spid="_x0000_s1079" type="#_x0000_t202" style="position:absolute;margin-left:186.1pt;margin-top:8.85pt;width:56.25pt;height:60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" filled="f" stroked="f">
                      <v:textbox>
                        <w:txbxContent>
                          <w:p w:rsidR="00AE6907" w:rsidRPr="0085537A" w:rsidRDefault="00AE6907" w:rsidP="00AE6907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3000</w:t>
                            </w:r>
                          </w:p>
                          <w:p w:rsidR="00AE6907" w:rsidRPr="006E6008" w:rsidRDefault="00AE6907" w:rsidP="00AE6907">
                            <w:pPr>
                              <w:jc w:val="right"/>
                              <w:rPr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6E6008">
                              <w:rPr>
                                <w:sz w:val="32"/>
                                <w:szCs w:val="32"/>
                                <w:u w:val="single"/>
                              </w:rPr>
                              <w:t>-2573</w:t>
                            </w:r>
                          </w:p>
                          <w:p w:rsidR="00AE6907" w:rsidRPr="0085537A" w:rsidRDefault="00AE6907" w:rsidP="00AE6907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>
                      <wp:simplePos x="0" y="0"/>
                      <wp:positionH relativeFrom="column">
                        <wp:posOffset>442595</wp:posOffset>
                      </wp:positionH>
                      <wp:positionV relativeFrom="paragraph">
                        <wp:posOffset>112395</wp:posOffset>
                      </wp:positionV>
                      <wp:extent cx="333375" cy="352425"/>
                      <wp:effectExtent l="0" t="0" r="0" b="635"/>
                      <wp:wrapNone/>
                      <wp:docPr id="30" name="Text Box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375" cy="3524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6907" w:rsidRPr="00572411" w:rsidRDefault="00AE6907" w:rsidP="00AE6907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572411">
                                    <w:rPr>
                                      <w:sz w:val="16"/>
                                      <w:szCs w:val="16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0" o:spid="_x0000_s1080" type="#_x0000_t202" style="position:absolute;margin-left:34.85pt;margin-top:8.85pt;width:26.25pt;height:27.7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" filled="f" stroked="f">
                      <v:textbox>
                        <w:txbxContent>
                          <w:p w:rsidR="00AE6907" w:rsidRPr="00572411" w:rsidRDefault="00AE6907" w:rsidP="00AE690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572411"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>
                      <wp:simplePos x="0" y="0"/>
                      <wp:positionH relativeFrom="column">
                        <wp:posOffset>1479550</wp:posOffset>
                      </wp:positionH>
                      <wp:positionV relativeFrom="paragraph">
                        <wp:posOffset>97155</wp:posOffset>
                      </wp:positionV>
                      <wp:extent cx="333375" cy="352425"/>
                      <wp:effectExtent l="0" t="3175" r="1270" b="0"/>
                      <wp:wrapNone/>
                      <wp:docPr id="29" name="Text Box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375" cy="3524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6907" w:rsidRPr="00C11ED0" w:rsidRDefault="00AE6907" w:rsidP="00AE6907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C11ED0">
                                    <w:rPr>
                                      <w:sz w:val="18"/>
                                      <w:szCs w:val="18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9" o:spid="_x0000_s1081" type="#_x0000_t202" style="position:absolute;margin-left:116.5pt;margin-top:7.65pt;width:26.25pt;height:27.7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" filled="f" stroked="f">
                      <v:textbox>
                        <w:txbxContent>
                          <w:p w:rsidR="00AE6907" w:rsidRPr="00C11ED0" w:rsidRDefault="00AE6907" w:rsidP="00AE690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C11ED0">
                              <w:rPr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>
                      <wp:simplePos x="0" y="0"/>
                      <wp:positionH relativeFrom="column">
                        <wp:posOffset>1334135</wp:posOffset>
                      </wp:positionH>
                      <wp:positionV relativeFrom="paragraph">
                        <wp:posOffset>66675</wp:posOffset>
                      </wp:positionV>
                      <wp:extent cx="333375" cy="352425"/>
                      <wp:effectExtent l="0" t="1270" r="3810" b="0"/>
                      <wp:wrapNone/>
                      <wp:docPr id="28" name="Text Box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375" cy="3524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6907" w:rsidRPr="00D668C8" w:rsidRDefault="00AE6907" w:rsidP="00AE6907">
                                  <w: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8" o:spid="_x0000_s1082" type="#_x0000_t202" style="position:absolute;margin-left:105.05pt;margin-top:5.25pt;width:26.25pt;height:27.7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" filled="f" stroked="f">
                      <v:textbox>
                        <w:txbxContent>
                          <w:p w:rsidR="00AE6907" w:rsidRPr="00D668C8" w:rsidRDefault="00AE6907" w:rsidP="00AE6907">
                            <w: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64770</wp:posOffset>
                      </wp:positionV>
                      <wp:extent cx="333375" cy="352425"/>
                      <wp:effectExtent l="3175" t="0" r="0" b="635"/>
                      <wp:wrapNone/>
                      <wp:docPr id="27" name="Text Box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375" cy="3524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6907" w:rsidRPr="00D668C8" w:rsidRDefault="00AE6907" w:rsidP="00AE6907">
                                  <w: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7" o:spid="_x0000_s1083" type="#_x0000_t202" style="position:absolute;margin-left:23.1pt;margin-top:5.1pt;width:26.25pt;height:27.7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" filled="f" stroked="f">
                      <v:textbox>
                        <w:txbxContent>
                          <w:p w:rsidR="00AE6907" w:rsidRPr="00D668C8" w:rsidRDefault="00AE6907" w:rsidP="00AE6907">
                            <w: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>
                      <wp:simplePos x="0" y="0"/>
                      <wp:positionH relativeFrom="column">
                        <wp:posOffset>1282065</wp:posOffset>
                      </wp:positionH>
                      <wp:positionV relativeFrom="paragraph">
                        <wp:posOffset>118110</wp:posOffset>
                      </wp:positionV>
                      <wp:extent cx="714375" cy="762000"/>
                      <wp:effectExtent l="1270" t="0" r="0" b="4445"/>
                      <wp:wrapNone/>
                      <wp:docPr id="26" name="Text Box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14375" cy="76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6907" w:rsidRPr="0085537A" w:rsidRDefault="00AE6907" w:rsidP="00AE6907">
                                  <w:pPr>
                                    <w:jc w:val="righ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3000</w:t>
                                  </w:r>
                                </w:p>
                                <w:p w:rsidR="00AE6907" w:rsidRPr="006E6008" w:rsidRDefault="00AE6907" w:rsidP="00AE6907">
                                  <w:pPr>
                                    <w:jc w:val="right"/>
                                    <w:rPr>
                                      <w:sz w:val="32"/>
                                      <w:szCs w:val="32"/>
                                      <w:u w:val="single"/>
                                    </w:rPr>
                                  </w:pPr>
                                  <w:r w:rsidRPr="006E6008">
                                    <w:rPr>
                                      <w:sz w:val="32"/>
                                      <w:szCs w:val="32"/>
                                      <w:u w:val="single"/>
                                    </w:rPr>
                                    <w:t>-2573</w:t>
                                  </w:r>
                                </w:p>
                                <w:p w:rsidR="00AE6907" w:rsidRPr="0085537A" w:rsidRDefault="00AE6907" w:rsidP="00AE6907">
                                  <w:pPr>
                                    <w:jc w:val="righ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6" o:spid="_x0000_s1084" type="#_x0000_t202" style="position:absolute;margin-left:100.95pt;margin-top:9.3pt;width:56.25pt;height:60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" filled="f" stroked="f">
                      <v:textbox>
                        <w:txbxContent>
                          <w:p w:rsidR="00AE6907" w:rsidRPr="0085537A" w:rsidRDefault="00AE6907" w:rsidP="00AE6907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3000</w:t>
                            </w:r>
                          </w:p>
                          <w:p w:rsidR="00AE6907" w:rsidRPr="006E6008" w:rsidRDefault="00AE6907" w:rsidP="00AE6907">
                            <w:pPr>
                              <w:jc w:val="right"/>
                              <w:rPr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6E6008">
                              <w:rPr>
                                <w:sz w:val="32"/>
                                <w:szCs w:val="32"/>
                                <w:u w:val="single"/>
                              </w:rPr>
                              <w:t>-2573</w:t>
                            </w:r>
                          </w:p>
                          <w:p w:rsidR="00AE6907" w:rsidRPr="0085537A" w:rsidRDefault="00AE6907" w:rsidP="00AE6907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>
                      <wp:simplePos x="0" y="0"/>
                      <wp:positionH relativeFrom="column">
                        <wp:posOffset>254635</wp:posOffset>
                      </wp:positionH>
                      <wp:positionV relativeFrom="paragraph">
                        <wp:posOffset>114300</wp:posOffset>
                      </wp:positionV>
                      <wp:extent cx="714375" cy="762000"/>
                      <wp:effectExtent l="2540" t="1270" r="0" b="0"/>
                      <wp:wrapNone/>
                      <wp:docPr id="25" name="Text Box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14375" cy="76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6907" w:rsidRPr="0085537A" w:rsidRDefault="00AE6907" w:rsidP="00AE6907">
                                  <w:pPr>
                                    <w:jc w:val="righ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3000</w:t>
                                  </w:r>
                                </w:p>
                                <w:p w:rsidR="00AE6907" w:rsidRPr="006E6008" w:rsidRDefault="00AE6907" w:rsidP="00AE6907">
                                  <w:pPr>
                                    <w:jc w:val="right"/>
                                    <w:rPr>
                                      <w:sz w:val="32"/>
                                      <w:szCs w:val="32"/>
                                      <w:u w:val="single"/>
                                    </w:rPr>
                                  </w:pPr>
                                  <w:r w:rsidRPr="006E6008">
                                    <w:rPr>
                                      <w:sz w:val="32"/>
                                      <w:szCs w:val="32"/>
                                      <w:u w:val="single"/>
                                    </w:rPr>
                                    <w:t>-2573</w:t>
                                  </w:r>
                                </w:p>
                                <w:p w:rsidR="00AE6907" w:rsidRPr="0085537A" w:rsidRDefault="00AE6907" w:rsidP="00AE6907">
                                  <w:pPr>
                                    <w:jc w:val="righ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5" o:spid="_x0000_s1085" type="#_x0000_t202" style="position:absolute;margin-left:20.05pt;margin-top:9pt;width:56.25pt;height:60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" filled="f" stroked="f">
                      <v:textbox>
                        <w:txbxContent>
                          <w:p w:rsidR="00AE6907" w:rsidRPr="0085537A" w:rsidRDefault="00AE6907" w:rsidP="00AE6907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3000</w:t>
                            </w:r>
                          </w:p>
                          <w:p w:rsidR="00AE6907" w:rsidRPr="006E6008" w:rsidRDefault="00AE6907" w:rsidP="00AE6907">
                            <w:pPr>
                              <w:jc w:val="right"/>
                              <w:rPr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6E6008">
                              <w:rPr>
                                <w:sz w:val="32"/>
                                <w:szCs w:val="32"/>
                                <w:u w:val="single"/>
                              </w:rPr>
                              <w:t>-2573</w:t>
                            </w:r>
                          </w:p>
                          <w:p w:rsidR="00AE6907" w:rsidRPr="0085537A" w:rsidRDefault="00AE6907" w:rsidP="00AE6907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E6907" w:rsidRPr="00186A72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>
                      <wp:simplePos x="0" y="0"/>
                      <wp:positionH relativeFrom="column">
                        <wp:posOffset>4900295</wp:posOffset>
                      </wp:positionH>
                      <wp:positionV relativeFrom="paragraph">
                        <wp:posOffset>48895</wp:posOffset>
                      </wp:positionV>
                      <wp:extent cx="85725" cy="85725"/>
                      <wp:effectExtent l="9525" t="15875" r="9525" b="12700"/>
                      <wp:wrapNone/>
                      <wp:docPr id="24" name="Straight Connector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5725" cy="85725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4" o:spid="_x0000_s1026" style="position:absolute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5.85pt,3.85pt" to="392.6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" strokeweight="1.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>
                      <wp:simplePos x="0" y="0"/>
                      <wp:positionH relativeFrom="column">
                        <wp:posOffset>4785995</wp:posOffset>
                      </wp:positionH>
                      <wp:positionV relativeFrom="paragraph">
                        <wp:posOffset>48895</wp:posOffset>
                      </wp:positionV>
                      <wp:extent cx="76200" cy="38100"/>
                      <wp:effectExtent l="9525" t="15875" r="9525" b="12700"/>
                      <wp:wrapNone/>
                      <wp:docPr id="23" name="Straight Connector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6200" cy="381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3" o:spid="_x0000_s1026" style="position:absolute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6.85pt,3.85pt" to="382.85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" strokeweight="1.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>
                      <wp:simplePos x="0" y="0"/>
                      <wp:positionH relativeFrom="column">
                        <wp:posOffset>2795270</wp:posOffset>
                      </wp:positionH>
                      <wp:positionV relativeFrom="paragraph">
                        <wp:posOffset>77470</wp:posOffset>
                      </wp:positionV>
                      <wp:extent cx="76200" cy="57150"/>
                      <wp:effectExtent l="9525" t="15875" r="9525" b="12700"/>
                      <wp:wrapNone/>
                      <wp:docPr id="22" name="Straight Connector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6200" cy="5715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2" o:spid="_x0000_s1026" style="position:absolute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pt,6.1pt" to="226.1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" strokeweight="1.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>
                      <wp:simplePos x="0" y="0"/>
                      <wp:positionH relativeFrom="column">
                        <wp:posOffset>2661920</wp:posOffset>
                      </wp:positionH>
                      <wp:positionV relativeFrom="paragraph">
                        <wp:posOffset>67945</wp:posOffset>
                      </wp:positionV>
                      <wp:extent cx="95250" cy="66675"/>
                      <wp:effectExtent l="9525" t="15875" r="9525" b="12700"/>
                      <wp:wrapNone/>
                      <wp:docPr id="21" name="Straight Connector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5250" cy="66675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1" o:spid="_x0000_s1026" style="position:absolute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9.6pt,5.35pt" to="217.1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" strokeweight="1.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>
                      <wp:simplePos x="0" y="0"/>
                      <wp:positionH relativeFrom="column">
                        <wp:posOffset>1602740</wp:posOffset>
                      </wp:positionH>
                      <wp:positionV relativeFrom="paragraph">
                        <wp:posOffset>54610</wp:posOffset>
                      </wp:positionV>
                      <wp:extent cx="66675" cy="95250"/>
                      <wp:effectExtent l="17145" t="12065" r="11430" b="16510"/>
                      <wp:wrapNone/>
                      <wp:docPr id="20" name="Straight Connector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675" cy="9525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0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.2pt,4.3pt" to="131.45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" strokeweight="1.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>
                      <wp:simplePos x="0" y="0"/>
                      <wp:positionH relativeFrom="column">
                        <wp:posOffset>1501775</wp:posOffset>
                      </wp:positionH>
                      <wp:positionV relativeFrom="paragraph">
                        <wp:posOffset>62230</wp:posOffset>
                      </wp:positionV>
                      <wp:extent cx="66675" cy="95250"/>
                      <wp:effectExtent l="11430" t="10160" r="17145" b="18415"/>
                      <wp:wrapNone/>
                      <wp:docPr id="19" name="Straight Connector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675" cy="9525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9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8.25pt,4.9pt" to="123.5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" strokeweight="1.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>
                      <wp:simplePos x="0" y="0"/>
                      <wp:positionH relativeFrom="column">
                        <wp:posOffset>469265</wp:posOffset>
                      </wp:positionH>
                      <wp:positionV relativeFrom="paragraph">
                        <wp:posOffset>54610</wp:posOffset>
                      </wp:positionV>
                      <wp:extent cx="66675" cy="95250"/>
                      <wp:effectExtent l="17145" t="12065" r="11430" b="16510"/>
                      <wp:wrapNone/>
                      <wp:docPr id="18" name="Straight Connector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675" cy="9525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8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95pt,4.3pt" to="42.2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" strokeweight="1.5pt"/>
                  </w:pict>
                </mc:Fallback>
              </mc:AlternateContent>
            </w:r>
            <w:r>
              <w:t xml:space="preserve">                            </w:t>
            </w:r>
          </w:p>
          <w:p w:rsidR="00AE6907" w:rsidRPr="00186A72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186A72">
              <w:rPr>
                <w:rFonts w:ascii="Comic Sans MS" w:hAnsi="Comic Sans MS"/>
                <w:sz w:val="20"/>
                <w:szCs w:val="20"/>
              </w:rPr>
              <w:t xml:space="preserve">                                                                                         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186A72">
              <w:rPr>
                <w:rFonts w:ascii="Comic Sans MS" w:hAnsi="Comic Sans MS"/>
                <w:sz w:val="20"/>
                <w:szCs w:val="20"/>
              </w:rPr>
              <w:t xml:space="preserve"> SUBTRACT</w:t>
            </w:r>
          </w:p>
          <w:p w:rsidR="00AE6907" w:rsidRDefault="00AE6907" w:rsidP="00870A58"/>
          <w:p w:rsidR="00AE6907" w:rsidRPr="00186A72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186A72">
              <w:rPr>
                <w:rFonts w:ascii="Comic Sans MS" w:hAnsi="Comic Sans MS"/>
                <w:sz w:val="20"/>
                <w:szCs w:val="20"/>
              </w:rPr>
              <w:t xml:space="preserve">       Borrow from        Borrow from    </w:t>
            </w:r>
            <w:r>
              <w:rPr>
                <w:rFonts w:ascii="Comic Sans MS" w:hAnsi="Comic Sans MS"/>
                <w:sz w:val="20"/>
                <w:szCs w:val="20"/>
              </w:rPr>
              <w:t xml:space="preserve">  </w:t>
            </w:r>
            <w:r w:rsidRPr="00186A72">
              <w:rPr>
                <w:rFonts w:ascii="Comic Sans MS" w:hAnsi="Comic Sans MS"/>
                <w:sz w:val="20"/>
                <w:szCs w:val="20"/>
              </w:rPr>
              <w:t xml:space="preserve"> Borrow from  </w:t>
            </w:r>
          </w:p>
          <w:p w:rsidR="00AE6907" w:rsidRDefault="00AE6907" w:rsidP="00870A58">
            <w:r w:rsidRPr="00186A72">
              <w:rPr>
                <w:rFonts w:ascii="Comic Sans MS" w:hAnsi="Comic Sans MS"/>
                <w:sz w:val="20"/>
                <w:szCs w:val="20"/>
              </w:rPr>
              <w:t xml:space="preserve">         </w:t>
            </w:r>
            <w:proofErr w:type="gramStart"/>
            <w:r w:rsidRPr="00186A72">
              <w:rPr>
                <w:rFonts w:ascii="Comic Sans MS" w:hAnsi="Comic Sans MS"/>
                <w:sz w:val="20"/>
                <w:szCs w:val="20"/>
              </w:rPr>
              <w:t>thousands</w:t>
            </w:r>
            <w:proofErr w:type="gramEnd"/>
            <w:r w:rsidRPr="00186A72">
              <w:rPr>
                <w:rFonts w:ascii="Comic Sans MS" w:hAnsi="Comic Sans MS"/>
                <w:sz w:val="20"/>
                <w:szCs w:val="20"/>
              </w:rPr>
              <w:t xml:space="preserve">.           </w:t>
            </w:r>
            <w:proofErr w:type="gramStart"/>
            <w:r w:rsidRPr="00186A72">
              <w:rPr>
                <w:rFonts w:ascii="Comic Sans MS" w:hAnsi="Comic Sans MS"/>
                <w:sz w:val="20"/>
                <w:szCs w:val="20"/>
              </w:rPr>
              <w:t>hundreds</w:t>
            </w:r>
            <w:proofErr w:type="gramEnd"/>
            <w:r w:rsidRPr="00186A72">
              <w:rPr>
                <w:rFonts w:ascii="Comic Sans MS" w:hAnsi="Comic Sans MS"/>
                <w:sz w:val="20"/>
                <w:szCs w:val="20"/>
              </w:rPr>
              <w:t xml:space="preserve">.               </w:t>
            </w:r>
            <w:proofErr w:type="gramStart"/>
            <w:r w:rsidRPr="00186A72">
              <w:rPr>
                <w:rFonts w:ascii="Comic Sans MS" w:hAnsi="Comic Sans MS"/>
                <w:sz w:val="20"/>
                <w:szCs w:val="20"/>
              </w:rPr>
              <w:t>tens</w:t>
            </w:r>
            <w:proofErr w:type="gramEnd"/>
            <w:r w:rsidRPr="00186A72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241" w:type="dxa"/>
            <w:textDirection w:val="tbRl"/>
            <w:vAlign w:val="center"/>
          </w:tcPr>
          <w:p w:rsidR="00AE6907" w:rsidRPr="008716EE" w:rsidRDefault="00AE6907" w:rsidP="00870A58">
            <w:pPr>
              <w:ind w:left="113" w:right="113"/>
              <w:rPr>
                <w:rFonts w:ascii="Comic Sans MS" w:hAnsi="Comic Sans MS"/>
                <w:color w:val="808080"/>
                <w:sz w:val="18"/>
                <w:szCs w:val="18"/>
              </w:rPr>
            </w:pPr>
            <w:r>
              <w:rPr>
                <w:rFonts w:ascii="Comic Sans MS" w:hAnsi="Comic Sans MS"/>
                <w:color w:val="808080"/>
                <w:sz w:val="18"/>
                <w:szCs w:val="18"/>
              </w:rPr>
              <w:t>ADDITION                    SUBTRACTION                   MULTIPLICATION                    DIVISION                   EQUALS                   NEGATIVE    NUMBER</w:t>
            </w:r>
          </w:p>
        </w:tc>
      </w:tr>
      <w:tr w:rsidR="00AE6907" w:rsidTr="00870A58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9468" w:type="dxa"/>
            <w:gridSpan w:val="3"/>
          </w:tcPr>
          <w:p w:rsidR="00AE6907" w:rsidRPr="008716EE" w:rsidRDefault="00AE6907" w:rsidP="00870A58">
            <w:pPr>
              <w:rPr>
                <w:rFonts w:ascii="Comic Sans MS" w:hAnsi="Comic Sans MS"/>
                <w:color w:val="808080"/>
                <w:szCs w:val="18"/>
              </w:rPr>
            </w:pPr>
            <w:r>
              <w:rPr>
                <w:rFonts w:ascii="Comic Sans MS" w:hAnsi="Comic Sans MS"/>
                <w:color w:val="808080"/>
                <w:sz w:val="18"/>
                <w:szCs w:val="18"/>
              </w:rPr>
              <w:t>ADDITION      SUBTRACTION     MULTIPLICATION      DIVISION     EQUALS     NEGATIVE  NUMBER</w:t>
            </w:r>
          </w:p>
        </w:tc>
      </w:tr>
    </w:tbl>
    <w:p w:rsidR="00AE6907" w:rsidRDefault="00AE6907" w:rsidP="00AE6907"/>
    <w:p w:rsidR="00AE6907" w:rsidRDefault="00AE6907" w:rsidP="00AE6907"/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0"/>
        <w:gridCol w:w="8987"/>
        <w:gridCol w:w="241"/>
      </w:tblGrid>
      <w:tr w:rsidR="00AE6907" w:rsidRPr="008716EE" w:rsidTr="00870A58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9468" w:type="dxa"/>
            <w:gridSpan w:val="3"/>
            <w:vAlign w:val="center"/>
          </w:tcPr>
          <w:p w:rsidR="00AE6907" w:rsidRPr="008716EE" w:rsidRDefault="00AE6907" w:rsidP="00870A58">
            <w:pPr>
              <w:rPr>
                <w:rFonts w:ascii="Comic Sans MS" w:hAnsi="Comic Sans MS"/>
                <w:color w:val="808080"/>
                <w:sz w:val="18"/>
                <w:szCs w:val="18"/>
              </w:rPr>
            </w:pPr>
            <w:r>
              <w:rPr>
                <w:rFonts w:ascii="Comic Sans MS" w:hAnsi="Comic Sans MS"/>
                <w:noProof/>
                <w:color w:val="808080"/>
                <w:sz w:val="20"/>
                <w:szCs w:val="18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107950</wp:posOffset>
                      </wp:positionV>
                      <wp:extent cx="5600700" cy="571500"/>
                      <wp:effectExtent l="0" t="4445" r="4445" b="0"/>
                      <wp:wrapNone/>
                      <wp:docPr id="17" name="Text Box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00700" cy="571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6907" w:rsidRDefault="00AE6907" w:rsidP="00AE6907">
                                  <w:pPr>
                                    <w:pStyle w:val="Heading1"/>
                                    <w:jc w:val="center"/>
                                    <w:rPr>
                                      <w:sz w:val="40"/>
                                      <w:u w:val="single"/>
                                    </w:rPr>
                                  </w:pPr>
                                  <w:r>
                                    <w:rPr>
                                      <w:sz w:val="40"/>
                                      <w:u w:val="single"/>
                                    </w:rPr>
                                    <w:t xml:space="preserve">Multiplication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7" o:spid="_x0000_s1086" type="#_x0000_t202" style="position:absolute;margin-left:9pt;margin-top:8.5pt;width:441pt;height:4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" filled="f" stroked="f">
                      <v:textbox>
                        <w:txbxContent>
                          <w:p w:rsidR="00AE6907" w:rsidRDefault="00AE6907" w:rsidP="00AE6907">
                            <w:pPr>
                              <w:pStyle w:val="Heading1"/>
                              <w:jc w:val="center"/>
                              <w:rPr>
                                <w:sz w:val="40"/>
                                <w:u w:val="single"/>
                              </w:rPr>
                            </w:pPr>
                            <w:r>
                              <w:rPr>
                                <w:sz w:val="40"/>
                                <w:u w:val="single"/>
                              </w:rPr>
                              <w:t xml:space="preserve">Multiplication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color w:val="808080"/>
                <w:sz w:val="18"/>
                <w:szCs w:val="18"/>
              </w:rPr>
              <w:t>ADDITION      SUBTRACTION     MULTIPLICATION      DIVISION     EQUALS     NEGATIVE  NUMBER</w:t>
            </w:r>
          </w:p>
        </w:tc>
      </w:tr>
      <w:tr w:rsidR="00AE6907" w:rsidTr="00870A58">
        <w:tblPrEx>
          <w:tblCellMar>
            <w:top w:w="0" w:type="dxa"/>
            <w:bottom w:w="0" w:type="dxa"/>
          </w:tblCellMar>
        </w:tblPrEx>
        <w:trPr>
          <w:cantSplit/>
          <w:trHeight w:val="1134"/>
        </w:trPr>
        <w:tc>
          <w:tcPr>
            <w:tcW w:w="240" w:type="dxa"/>
            <w:textDirection w:val="btLr"/>
            <w:vAlign w:val="center"/>
          </w:tcPr>
          <w:p w:rsidR="00AE6907" w:rsidRPr="008716EE" w:rsidRDefault="00AE6907" w:rsidP="00870A58">
            <w:pPr>
              <w:ind w:left="113" w:right="113"/>
              <w:rPr>
                <w:rFonts w:ascii="Comic Sans MS" w:hAnsi="Comic Sans MS"/>
                <w:color w:val="808080"/>
                <w:szCs w:val="18"/>
              </w:rPr>
            </w:pPr>
            <w:r>
              <w:rPr>
                <w:rFonts w:ascii="Comic Sans MS" w:hAnsi="Comic Sans MS"/>
                <w:color w:val="808080"/>
                <w:sz w:val="18"/>
                <w:szCs w:val="18"/>
              </w:rPr>
              <w:t>ADDITION                    SUBTRACTION                   MULTIPLICATION                    DIVISION                   EQUALS                   NEGATIVE    NUMBER</w:t>
            </w:r>
          </w:p>
        </w:tc>
        <w:tc>
          <w:tcPr>
            <w:tcW w:w="8987" w:type="dxa"/>
          </w:tcPr>
          <w:p w:rsidR="00AE6907" w:rsidRDefault="00AE6907" w:rsidP="00870A58"/>
          <w:p w:rsidR="00AE6907" w:rsidRDefault="00AE6907" w:rsidP="00870A58"/>
          <w:p w:rsidR="00AE6907" w:rsidRDefault="00AE6907" w:rsidP="00870A58"/>
          <w:p w:rsidR="00AE6907" w:rsidRPr="00F94859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>
              <w:t xml:space="preserve">        </w:t>
            </w:r>
            <w:r w:rsidRPr="00F94859">
              <w:rPr>
                <w:rFonts w:ascii="Comic Sans MS" w:hAnsi="Comic Sans MS"/>
                <w:sz w:val="20"/>
                <w:szCs w:val="20"/>
              </w:rPr>
              <w:t xml:space="preserve">The following words/expressions are used to indicate that numbers should be </w:t>
            </w:r>
          </w:p>
          <w:p w:rsidR="00AE6907" w:rsidRPr="00F94859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F94859">
              <w:rPr>
                <w:rFonts w:ascii="Comic Sans MS" w:hAnsi="Comic Sans MS"/>
                <w:sz w:val="20"/>
                <w:szCs w:val="20"/>
              </w:rPr>
              <w:t xml:space="preserve">        </w:t>
            </w:r>
            <w:proofErr w:type="gramStart"/>
            <w:r w:rsidRPr="00F94859">
              <w:rPr>
                <w:rFonts w:ascii="Comic Sans MS" w:hAnsi="Comic Sans MS"/>
                <w:sz w:val="20"/>
                <w:szCs w:val="20"/>
              </w:rPr>
              <w:t>multiplied</w:t>
            </w:r>
            <w:proofErr w:type="gramEnd"/>
            <w:r w:rsidRPr="00F94859">
              <w:rPr>
                <w:rFonts w:ascii="Comic Sans MS" w:hAnsi="Comic Sans MS"/>
                <w:sz w:val="20"/>
                <w:szCs w:val="20"/>
              </w:rPr>
              <w:t xml:space="preserve"> together: multiply, times, product, lots of.</w:t>
            </w:r>
          </w:p>
          <w:p w:rsidR="00AE6907" w:rsidRPr="00F94859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E6907" w:rsidRPr="00F94859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F94859">
              <w:rPr>
                <w:rFonts w:ascii="Comic Sans MS" w:hAnsi="Comic Sans MS"/>
                <w:sz w:val="20"/>
                <w:szCs w:val="20"/>
              </w:rPr>
              <w:t xml:space="preserve">        We can use a variety of </w:t>
            </w:r>
            <w:r w:rsidRPr="00F94859">
              <w:rPr>
                <w:rFonts w:ascii="Comic Sans MS" w:hAnsi="Comic Sans MS"/>
                <w:b/>
                <w:sz w:val="20"/>
                <w:szCs w:val="20"/>
              </w:rPr>
              <w:t>mental strategies</w:t>
            </w:r>
            <w:r w:rsidRPr="00F94859">
              <w:rPr>
                <w:rFonts w:ascii="Comic Sans MS" w:hAnsi="Comic Sans MS"/>
                <w:sz w:val="20"/>
                <w:szCs w:val="20"/>
              </w:rPr>
              <w:t xml:space="preserve"> for multiplication. </w:t>
            </w:r>
          </w:p>
          <w:p w:rsidR="00AE6907" w:rsidRPr="00F94859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E6907" w:rsidRPr="00F94859" w:rsidRDefault="00AE6907" w:rsidP="00870A58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F94859">
              <w:rPr>
                <w:rFonts w:ascii="Comic Sans MS" w:hAnsi="Comic Sans MS"/>
                <w:sz w:val="20"/>
                <w:szCs w:val="20"/>
              </w:rPr>
              <w:t xml:space="preserve">        </w:t>
            </w:r>
            <w:r w:rsidRPr="00F94859">
              <w:rPr>
                <w:rFonts w:ascii="Comic Sans MS" w:hAnsi="Comic Sans MS"/>
                <w:sz w:val="20"/>
                <w:szCs w:val="20"/>
                <w:u w:val="single"/>
              </w:rPr>
              <w:t>Examples</w:t>
            </w:r>
          </w:p>
          <w:p w:rsidR="00AE6907" w:rsidRPr="00F94859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E6907" w:rsidRPr="00F94859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F94859">
              <w:rPr>
                <w:rFonts w:ascii="Comic Sans MS" w:hAnsi="Comic Sans MS"/>
                <w:sz w:val="20"/>
                <w:szCs w:val="20"/>
              </w:rPr>
              <w:t xml:space="preserve">        1)   Calculate     54 × 8</w:t>
            </w:r>
          </w:p>
          <w:p w:rsidR="00AE6907" w:rsidRPr="00F94859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E6907" w:rsidRPr="00F94859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F94859">
              <w:rPr>
                <w:rFonts w:ascii="Comic Sans MS" w:hAnsi="Comic Sans MS"/>
                <w:sz w:val="20"/>
                <w:szCs w:val="20"/>
              </w:rPr>
              <w:t xml:space="preserve">              Split the larger number into tens and units, multiply each part by 8 and  add the </w:t>
            </w:r>
          </w:p>
          <w:p w:rsidR="00AE6907" w:rsidRPr="00F94859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F94859">
              <w:rPr>
                <w:rFonts w:ascii="Comic Sans MS" w:hAnsi="Comic Sans MS"/>
                <w:sz w:val="20"/>
                <w:szCs w:val="20"/>
              </w:rPr>
              <w:t xml:space="preserve">              </w:t>
            </w:r>
            <w:proofErr w:type="gramStart"/>
            <w:r w:rsidRPr="00F94859">
              <w:rPr>
                <w:rFonts w:ascii="Comic Sans MS" w:hAnsi="Comic Sans MS"/>
                <w:sz w:val="20"/>
                <w:szCs w:val="20"/>
              </w:rPr>
              <w:t>answers</w:t>
            </w:r>
            <w:proofErr w:type="gramEnd"/>
            <w:r w:rsidRPr="00F94859">
              <w:rPr>
                <w:rFonts w:ascii="Comic Sans MS" w:hAnsi="Comic Sans MS"/>
                <w:sz w:val="20"/>
                <w:szCs w:val="20"/>
              </w:rPr>
              <w:t xml:space="preserve"> together.</w:t>
            </w:r>
          </w:p>
          <w:p w:rsidR="00AE6907" w:rsidRPr="00F94859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E6907" w:rsidRPr="00F94859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F94859">
              <w:rPr>
                <w:rFonts w:ascii="Comic Sans MS" w:hAnsi="Comic Sans MS"/>
                <w:sz w:val="20"/>
                <w:szCs w:val="20"/>
              </w:rPr>
              <w:t xml:space="preserve">                            50 × 8 = 400       4 × 8 = 32</w:t>
            </w:r>
          </w:p>
          <w:p w:rsidR="00AE6907" w:rsidRPr="00F94859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E6907" w:rsidRPr="00F94859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F94859">
              <w:rPr>
                <w:rFonts w:ascii="Comic Sans MS" w:hAnsi="Comic Sans MS"/>
                <w:sz w:val="20"/>
                <w:szCs w:val="20"/>
              </w:rPr>
              <w:t xml:space="preserve">                            so    54 × 8 = 400 + 32 = 432</w:t>
            </w:r>
          </w:p>
          <w:p w:rsidR="00AE6907" w:rsidRPr="00F94859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E6907" w:rsidRPr="00F94859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F94859">
              <w:rPr>
                <w:rFonts w:ascii="Comic Sans MS" w:hAnsi="Comic Sans MS"/>
                <w:sz w:val="20"/>
                <w:szCs w:val="20"/>
              </w:rPr>
              <w:t xml:space="preserve">        2)   Calculate     89 × 7</w:t>
            </w:r>
          </w:p>
          <w:p w:rsidR="00AE6907" w:rsidRPr="00F94859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E6907" w:rsidRPr="00F94859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F94859">
              <w:rPr>
                <w:rFonts w:ascii="Comic Sans MS" w:hAnsi="Comic Sans MS"/>
                <w:sz w:val="20"/>
                <w:szCs w:val="20"/>
              </w:rPr>
              <w:t xml:space="preserve">              Round the first number to the nearest 10 and multiply by the second.</w:t>
            </w:r>
          </w:p>
          <w:p w:rsidR="00AE6907" w:rsidRPr="00F94859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E6907" w:rsidRPr="00F94859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F94859">
              <w:rPr>
                <w:rFonts w:ascii="Comic Sans MS" w:hAnsi="Comic Sans MS"/>
                <w:sz w:val="20"/>
                <w:szCs w:val="20"/>
              </w:rPr>
              <w:t xml:space="preserve">                            90 × 7 = 630       </w:t>
            </w:r>
          </w:p>
          <w:p w:rsidR="00AE6907" w:rsidRPr="00F94859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E6907" w:rsidRPr="00F94859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F94859">
              <w:rPr>
                <w:rFonts w:ascii="Comic Sans MS" w:hAnsi="Comic Sans MS"/>
                <w:sz w:val="20"/>
                <w:szCs w:val="20"/>
              </w:rPr>
              <w:t xml:space="preserve">              We need 89 × 7 so we subtract 7 from the answer.</w:t>
            </w:r>
          </w:p>
          <w:p w:rsidR="00AE6907" w:rsidRPr="00F94859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E6907" w:rsidRPr="00F94859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F94859">
              <w:rPr>
                <w:rFonts w:ascii="Comic Sans MS" w:hAnsi="Comic Sans MS"/>
                <w:sz w:val="20"/>
                <w:szCs w:val="20"/>
              </w:rPr>
              <w:t xml:space="preserve">                            so  89 × 7 = 630 – 7 = 623</w:t>
            </w:r>
          </w:p>
          <w:p w:rsidR="00AE6907" w:rsidRPr="00F94859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E6907" w:rsidRPr="00F94859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F94859">
              <w:rPr>
                <w:rFonts w:ascii="Comic Sans MS" w:hAnsi="Comic Sans MS"/>
                <w:sz w:val="20"/>
                <w:szCs w:val="20"/>
              </w:rPr>
              <w:t xml:space="preserve">       3)   Calculate    83 × 10</w:t>
            </w:r>
          </w:p>
          <w:p w:rsidR="00AE6907" w:rsidRPr="00F94859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F94859">
              <w:rPr>
                <w:rFonts w:ascii="Comic Sans MS" w:hAnsi="Comic Sans MS"/>
                <w:sz w:val="20"/>
                <w:szCs w:val="20"/>
              </w:rPr>
              <w:t xml:space="preserve">      </w:t>
            </w:r>
          </w:p>
          <w:p w:rsidR="00AE6907" w:rsidRPr="00F94859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F94859">
              <w:rPr>
                <w:rFonts w:ascii="Comic Sans MS" w:hAnsi="Comic Sans MS"/>
                <w:sz w:val="20"/>
                <w:szCs w:val="20"/>
              </w:rPr>
              <w:t xml:space="preserve">             When we multiply a whole number by 10 we add a zero. If we multiply by 100 we </w:t>
            </w:r>
          </w:p>
          <w:p w:rsidR="00AE6907" w:rsidRPr="00F94859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F94859">
              <w:rPr>
                <w:rFonts w:ascii="Comic Sans MS" w:hAnsi="Comic Sans MS"/>
                <w:sz w:val="20"/>
                <w:szCs w:val="20"/>
              </w:rPr>
              <w:t xml:space="preserve">             </w:t>
            </w:r>
            <w:proofErr w:type="gramStart"/>
            <w:r w:rsidRPr="00F94859">
              <w:rPr>
                <w:rFonts w:ascii="Comic Sans MS" w:hAnsi="Comic Sans MS"/>
                <w:sz w:val="20"/>
                <w:szCs w:val="20"/>
              </w:rPr>
              <w:t>add</w:t>
            </w:r>
            <w:proofErr w:type="gramEnd"/>
            <w:r w:rsidRPr="00F94859">
              <w:rPr>
                <w:rFonts w:ascii="Comic Sans MS" w:hAnsi="Comic Sans MS"/>
                <w:sz w:val="20"/>
                <w:szCs w:val="20"/>
              </w:rPr>
              <w:t xml:space="preserve"> 2 zeros, for 1000 we add 3 zeros etc.</w:t>
            </w:r>
          </w:p>
          <w:p w:rsidR="00AE6907" w:rsidRPr="00F94859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E6907" w:rsidRPr="00F94859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F94859">
              <w:rPr>
                <w:rFonts w:ascii="Comic Sans MS" w:hAnsi="Comic Sans MS"/>
                <w:sz w:val="20"/>
                <w:szCs w:val="20"/>
              </w:rPr>
              <w:t xml:space="preserve">                                83 × 10 = 830</w:t>
            </w:r>
          </w:p>
          <w:p w:rsidR="00AE6907" w:rsidRPr="00F94859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E6907" w:rsidRPr="00F94859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F94859">
              <w:rPr>
                <w:rFonts w:ascii="Comic Sans MS" w:hAnsi="Comic Sans MS"/>
                <w:sz w:val="20"/>
                <w:szCs w:val="20"/>
              </w:rPr>
              <w:t xml:space="preserve">       4)   Calculate  74 × 30 </w:t>
            </w:r>
          </w:p>
          <w:p w:rsidR="00AE6907" w:rsidRPr="00F94859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F94859">
              <w:rPr>
                <w:rFonts w:ascii="Comic Sans MS" w:hAnsi="Comic Sans MS"/>
                <w:sz w:val="20"/>
                <w:szCs w:val="20"/>
              </w:rPr>
              <w:t xml:space="preserve">     </w:t>
            </w:r>
          </w:p>
          <w:p w:rsidR="00AE6907" w:rsidRPr="00F94859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F94859">
              <w:rPr>
                <w:rFonts w:ascii="Comic Sans MS" w:hAnsi="Comic Sans MS"/>
                <w:sz w:val="20"/>
                <w:szCs w:val="20"/>
              </w:rPr>
              <w:t xml:space="preserve">             Split the calculation, multiply 74 by 3 then multiply the answer by 10.</w:t>
            </w:r>
          </w:p>
          <w:p w:rsidR="00AE6907" w:rsidRPr="00F94859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E6907" w:rsidRPr="00F94859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F94859">
              <w:rPr>
                <w:rFonts w:ascii="Comic Sans MS" w:hAnsi="Comic Sans MS"/>
                <w:sz w:val="20"/>
                <w:szCs w:val="20"/>
              </w:rPr>
              <w:t xml:space="preserve">                                 74 × 3 = 222,        222 × 10 = 2220</w:t>
            </w:r>
          </w:p>
          <w:p w:rsidR="00AE6907" w:rsidRPr="00F94859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>
                      <wp:simplePos x="0" y="0"/>
                      <wp:positionH relativeFrom="column">
                        <wp:posOffset>4017010</wp:posOffset>
                      </wp:positionH>
                      <wp:positionV relativeFrom="paragraph">
                        <wp:posOffset>144780</wp:posOffset>
                      </wp:positionV>
                      <wp:extent cx="1666875" cy="1095375"/>
                      <wp:effectExtent l="2540" t="0" r="0" b="0"/>
                      <wp:wrapNone/>
                      <wp:docPr id="16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66875" cy="1095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6907" w:rsidRPr="00F94859" w:rsidRDefault="00AE6907" w:rsidP="00AE6907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 w:rsidRPr="00F94859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H T U ∙ </w:t>
                                  </w:r>
                                  <w:proofErr w:type="gramStart"/>
                                  <w:r w:rsidRPr="00F94859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  <w:u w:val="single"/>
                                    </w:rPr>
                                    <w:t>t  h</w:t>
                                  </w:r>
                                  <w:proofErr w:type="gramEnd"/>
                                </w:p>
                                <w:p w:rsidR="00AE6907" w:rsidRPr="00F94859" w:rsidRDefault="00AE6907" w:rsidP="00AE6907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F94859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    </w:t>
                                  </w:r>
                                  <w:proofErr w:type="gramStart"/>
                                  <w:r w:rsidRPr="00F94859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5  2</w:t>
                                  </w:r>
                                  <w:proofErr w:type="gramEnd"/>
                                  <w:r w:rsidRPr="00F94859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 ∙ 7 1</w:t>
                                  </w:r>
                                </w:p>
                                <w:p w:rsidR="00AE6907" w:rsidRPr="00F94859" w:rsidRDefault="00AE6907" w:rsidP="00AE6907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AE6907" w:rsidRPr="00F94859" w:rsidRDefault="00AE6907" w:rsidP="00AE6907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proofErr w:type="gramStart"/>
                                  <w:r w:rsidRPr="00F94859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5  2</w:t>
                                  </w:r>
                                  <w:proofErr w:type="gramEnd"/>
                                  <w:r w:rsidRPr="00F94859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  7 ∙ 1</w:t>
                                  </w:r>
                                </w:p>
                                <w:p w:rsidR="00AE6907" w:rsidRPr="00F94859" w:rsidRDefault="00AE6907" w:rsidP="00AE6907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6" o:spid="_x0000_s1087" type="#_x0000_t202" style="position:absolute;margin-left:316.3pt;margin-top:11.4pt;width:131.25pt;height:86.2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" filled="f" stroked="f">
                      <v:textbox>
                        <w:txbxContent>
                          <w:p w:rsidR="00AE6907" w:rsidRPr="00F94859" w:rsidRDefault="00AE6907" w:rsidP="00AE690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94859"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 xml:space="preserve">H T U ∙ </w:t>
                            </w:r>
                            <w:proofErr w:type="gramStart"/>
                            <w:r w:rsidRPr="00F94859"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>t  h</w:t>
                            </w:r>
                            <w:proofErr w:type="gramEnd"/>
                          </w:p>
                          <w:p w:rsidR="00AE6907" w:rsidRPr="00F94859" w:rsidRDefault="00AE6907" w:rsidP="00AE690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9485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proofErr w:type="gramStart"/>
                            <w:r w:rsidRPr="00F9485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5  2</w:t>
                            </w:r>
                            <w:proofErr w:type="gramEnd"/>
                            <w:r w:rsidRPr="00F9485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∙ 7 1</w:t>
                            </w:r>
                          </w:p>
                          <w:p w:rsidR="00AE6907" w:rsidRPr="00F94859" w:rsidRDefault="00AE6907" w:rsidP="00AE690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AE6907" w:rsidRPr="00F94859" w:rsidRDefault="00AE6907" w:rsidP="00AE690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F9485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5  2</w:t>
                            </w:r>
                            <w:proofErr w:type="gramEnd"/>
                            <w:r w:rsidRPr="00F9485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7 ∙ 1</w:t>
                            </w:r>
                          </w:p>
                          <w:p w:rsidR="00AE6907" w:rsidRPr="00F94859" w:rsidRDefault="00AE6907" w:rsidP="00AE690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E6907" w:rsidRPr="00F94859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F94859">
              <w:rPr>
                <w:rFonts w:ascii="Comic Sans MS" w:hAnsi="Comic Sans MS"/>
                <w:sz w:val="20"/>
                <w:szCs w:val="20"/>
              </w:rPr>
              <w:t xml:space="preserve">       5)   Calculate 52∙71 × 10</w:t>
            </w:r>
          </w:p>
          <w:p w:rsidR="00AE6907" w:rsidRPr="00F94859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E6907" w:rsidRPr="00F94859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>
                      <wp:simplePos x="0" y="0"/>
                      <wp:positionH relativeFrom="column">
                        <wp:posOffset>4817110</wp:posOffset>
                      </wp:positionH>
                      <wp:positionV relativeFrom="paragraph">
                        <wp:posOffset>161925</wp:posOffset>
                      </wp:positionV>
                      <wp:extent cx="123825" cy="190500"/>
                      <wp:effectExtent l="50165" t="5080" r="6985" b="42545"/>
                      <wp:wrapNone/>
                      <wp:docPr id="15" name="Straight Connector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23825" cy="1905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5" o:spid="_x0000_s1026" style="position:absolute;flip:x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9.3pt,12.75pt" to="389.05pt,2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">
                      <v:stroke endarrow="block"/>
                    </v:line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>
                      <wp:simplePos x="0" y="0"/>
                      <wp:positionH relativeFrom="column">
                        <wp:posOffset>4617085</wp:posOffset>
                      </wp:positionH>
                      <wp:positionV relativeFrom="paragraph">
                        <wp:posOffset>152400</wp:posOffset>
                      </wp:positionV>
                      <wp:extent cx="123825" cy="190500"/>
                      <wp:effectExtent l="50165" t="5080" r="6985" b="42545"/>
                      <wp:wrapNone/>
                      <wp:docPr id="14" name="Straight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23825" cy="1905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4" o:spid="_x0000_s1026" style="position:absolute;flip:x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3.55pt,12pt" to="373.3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">
                      <v:stroke endarrow="block"/>
                    </v:line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>
                      <wp:simplePos x="0" y="0"/>
                      <wp:positionH relativeFrom="column">
                        <wp:posOffset>4378960</wp:posOffset>
                      </wp:positionH>
                      <wp:positionV relativeFrom="paragraph">
                        <wp:posOffset>161925</wp:posOffset>
                      </wp:positionV>
                      <wp:extent cx="123825" cy="190500"/>
                      <wp:effectExtent l="50165" t="5080" r="6985" b="42545"/>
                      <wp:wrapNone/>
                      <wp:docPr id="13" name="Straight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23825" cy="1905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3" o:spid="_x0000_s1026" style="position:absolute;flip:x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4.8pt,12.75pt" to="354.55pt,2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">
                      <v:stroke endarrow="block"/>
                    </v:line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>
                      <wp:simplePos x="0" y="0"/>
                      <wp:positionH relativeFrom="column">
                        <wp:posOffset>4204970</wp:posOffset>
                      </wp:positionH>
                      <wp:positionV relativeFrom="paragraph">
                        <wp:posOffset>150495</wp:posOffset>
                      </wp:positionV>
                      <wp:extent cx="123825" cy="190500"/>
                      <wp:effectExtent l="57150" t="12700" r="9525" b="44450"/>
                      <wp:wrapNone/>
                      <wp:docPr id="12" name="Straight Connector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23825" cy="1905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2" o:spid="_x0000_s1026" style="position:absolute;flip:x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1.1pt,11.85pt" to="340.85pt,2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">
                      <v:stroke endarrow="block"/>
                    </v:line>
                  </w:pict>
                </mc:Fallback>
              </mc:AlternateContent>
            </w:r>
            <w:r w:rsidRPr="00F94859">
              <w:rPr>
                <w:rFonts w:ascii="Comic Sans MS" w:hAnsi="Comic Sans MS"/>
                <w:sz w:val="20"/>
                <w:szCs w:val="20"/>
              </w:rPr>
              <w:t xml:space="preserve">              To multiply a decimal by 10 move all of</w:t>
            </w:r>
          </w:p>
          <w:p w:rsidR="00AE6907" w:rsidRPr="00F94859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F94859">
              <w:rPr>
                <w:rFonts w:ascii="Comic Sans MS" w:hAnsi="Comic Sans MS"/>
                <w:sz w:val="20"/>
                <w:szCs w:val="20"/>
              </w:rPr>
              <w:t xml:space="preserve">              </w:t>
            </w:r>
            <w:proofErr w:type="gramStart"/>
            <w:r w:rsidRPr="00F94859">
              <w:rPr>
                <w:rFonts w:ascii="Comic Sans MS" w:hAnsi="Comic Sans MS"/>
                <w:sz w:val="20"/>
                <w:szCs w:val="20"/>
              </w:rPr>
              <w:t>the</w:t>
            </w:r>
            <w:proofErr w:type="gramEnd"/>
            <w:r w:rsidRPr="00F94859">
              <w:rPr>
                <w:rFonts w:ascii="Comic Sans MS" w:hAnsi="Comic Sans MS"/>
                <w:sz w:val="20"/>
                <w:szCs w:val="20"/>
              </w:rPr>
              <w:t xml:space="preserve"> digits 1 place to the left.</w:t>
            </w:r>
          </w:p>
          <w:p w:rsidR="00AE6907" w:rsidRPr="00F94859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F94859">
              <w:rPr>
                <w:rFonts w:ascii="Comic Sans MS" w:hAnsi="Comic Sans MS"/>
                <w:sz w:val="20"/>
                <w:szCs w:val="20"/>
              </w:rPr>
              <w:t xml:space="preserve">              To multiply by 100 move the digits 2 places,</w:t>
            </w:r>
          </w:p>
          <w:p w:rsidR="00AE6907" w:rsidRDefault="00AE6907" w:rsidP="00870A58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t xml:space="preserve">              </w:t>
            </w:r>
            <w:r w:rsidRPr="00F94859">
              <w:rPr>
                <w:rFonts w:ascii="Comic Sans MS" w:hAnsi="Comic Sans MS"/>
                <w:noProof/>
                <w:sz w:val="20"/>
                <w:szCs w:val="20"/>
              </w:rPr>
              <w:t xml:space="preserve">To multiply by 1000 move them 3 places etc.     </w:t>
            </w:r>
          </w:p>
          <w:p w:rsidR="00AE6907" w:rsidRDefault="00AE6907" w:rsidP="00870A58">
            <w:pPr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="00AE6907" w:rsidRDefault="00AE6907" w:rsidP="00870A58">
            <w:pPr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="00AE6907" w:rsidRPr="004E65E5" w:rsidRDefault="00AE6907" w:rsidP="00870A58">
            <w:pPr>
              <w:rPr>
                <w:rFonts w:ascii="Comic Sans MS" w:hAnsi="Comic Sans MS"/>
                <w:noProof/>
                <w:sz w:val="20"/>
                <w:szCs w:val="20"/>
              </w:rPr>
            </w:pPr>
          </w:p>
        </w:tc>
        <w:tc>
          <w:tcPr>
            <w:tcW w:w="241" w:type="dxa"/>
            <w:textDirection w:val="tbRl"/>
            <w:vAlign w:val="center"/>
          </w:tcPr>
          <w:p w:rsidR="00AE6907" w:rsidRPr="008716EE" w:rsidRDefault="00AE6907" w:rsidP="00870A58">
            <w:pPr>
              <w:ind w:left="113" w:right="113"/>
              <w:rPr>
                <w:rFonts w:ascii="Comic Sans MS" w:hAnsi="Comic Sans MS"/>
                <w:color w:val="808080"/>
                <w:sz w:val="18"/>
                <w:szCs w:val="18"/>
              </w:rPr>
            </w:pPr>
            <w:r>
              <w:rPr>
                <w:rFonts w:ascii="Comic Sans MS" w:hAnsi="Comic Sans MS"/>
                <w:color w:val="808080"/>
                <w:sz w:val="18"/>
                <w:szCs w:val="18"/>
              </w:rPr>
              <w:t>ADDITION                    SUBTRACTION                   MULTIPLICATION                    DIVISION                   EQUALS                   NEGATIVE    NUMBER</w:t>
            </w:r>
          </w:p>
        </w:tc>
      </w:tr>
      <w:tr w:rsidR="00AE6907" w:rsidTr="00870A58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9468" w:type="dxa"/>
            <w:gridSpan w:val="3"/>
          </w:tcPr>
          <w:p w:rsidR="00AE6907" w:rsidRPr="00AE6907" w:rsidRDefault="00AE6907" w:rsidP="00870A58">
            <w:pPr>
              <w:rPr>
                <w:rFonts w:ascii="Comic Sans MS" w:hAnsi="Comic Sans MS"/>
                <w:color w:val="808080"/>
                <w:sz w:val="18"/>
                <w:szCs w:val="18"/>
              </w:rPr>
            </w:pPr>
            <w:r>
              <w:rPr>
                <w:rFonts w:ascii="Comic Sans MS" w:hAnsi="Comic Sans MS"/>
                <w:color w:val="808080"/>
                <w:sz w:val="18"/>
                <w:szCs w:val="18"/>
              </w:rPr>
              <w:t>ADDITION      SUBTRACTION     MULTIPLICATION      DIVISION     EQUALS     NEGATIVE  NUMBER</w:t>
            </w:r>
          </w:p>
        </w:tc>
      </w:tr>
      <w:tr w:rsidR="00AE6907" w:rsidRPr="008716EE" w:rsidTr="00870A58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9468" w:type="dxa"/>
            <w:gridSpan w:val="3"/>
            <w:vAlign w:val="center"/>
          </w:tcPr>
          <w:p w:rsidR="00AE6907" w:rsidRDefault="00AE6907" w:rsidP="00870A58">
            <w:pPr>
              <w:rPr>
                <w:rFonts w:ascii="Comic Sans MS" w:hAnsi="Comic Sans MS"/>
                <w:noProof/>
                <w:color w:val="808080"/>
                <w:sz w:val="20"/>
                <w:szCs w:val="18"/>
              </w:rPr>
            </w:pPr>
          </w:p>
          <w:p w:rsidR="00AE6907" w:rsidRDefault="00AE6907" w:rsidP="00870A58">
            <w:pPr>
              <w:rPr>
                <w:rFonts w:ascii="Comic Sans MS" w:hAnsi="Comic Sans MS"/>
                <w:noProof/>
                <w:color w:val="808080"/>
                <w:sz w:val="20"/>
                <w:szCs w:val="18"/>
              </w:rPr>
            </w:pPr>
          </w:p>
        </w:tc>
      </w:tr>
      <w:tr w:rsidR="00AE6907" w:rsidRPr="008716EE" w:rsidTr="00870A58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9468" w:type="dxa"/>
            <w:gridSpan w:val="3"/>
            <w:vAlign w:val="center"/>
          </w:tcPr>
          <w:p w:rsidR="00AE6907" w:rsidRPr="008716EE" w:rsidRDefault="00AE6907" w:rsidP="00870A58">
            <w:pPr>
              <w:rPr>
                <w:rFonts w:ascii="Comic Sans MS" w:hAnsi="Comic Sans MS"/>
                <w:color w:val="808080"/>
                <w:sz w:val="18"/>
                <w:szCs w:val="18"/>
              </w:rPr>
            </w:pPr>
            <w:r>
              <w:rPr>
                <w:rFonts w:ascii="Comic Sans MS" w:hAnsi="Comic Sans MS"/>
                <w:noProof/>
                <w:color w:val="808080"/>
                <w:sz w:val="20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107950</wp:posOffset>
                      </wp:positionV>
                      <wp:extent cx="5600700" cy="571500"/>
                      <wp:effectExtent l="0" t="4445" r="4445" b="0"/>
                      <wp:wrapNone/>
                      <wp:docPr id="11" name="Text Box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00700" cy="571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6907" w:rsidRDefault="00AE6907" w:rsidP="00AE6907">
                                  <w:pPr>
                                    <w:pStyle w:val="Heading1"/>
                                    <w:jc w:val="center"/>
                                    <w:rPr>
                                      <w:sz w:val="40"/>
                                      <w:u w:val="single"/>
                                    </w:rPr>
                                  </w:pPr>
                                  <w:r>
                                    <w:rPr>
                                      <w:sz w:val="40"/>
                                      <w:u w:val="single"/>
                                    </w:rPr>
                                    <w:t xml:space="preserve">Division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" o:spid="_x0000_s1088" type="#_x0000_t202" style="position:absolute;margin-left:9pt;margin-top:8.5pt;width:441pt;height:4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" filled="f" stroked="f">
                      <v:textbox>
                        <w:txbxContent>
                          <w:p w:rsidR="00AE6907" w:rsidRDefault="00AE6907" w:rsidP="00AE6907">
                            <w:pPr>
                              <w:pStyle w:val="Heading1"/>
                              <w:jc w:val="center"/>
                              <w:rPr>
                                <w:sz w:val="40"/>
                                <w:u w:val="single"/>
                              </w:rPr>
                            </w:pPr>
                            <w:r>
                              <w:rPr>
                                <w:sz w:val="40"/>
                                <w:u w:val="single"/>
                              </w:rPr>
                              <w:t xml:space="preserve">Division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color w:val="808080"/>
                <w:sz w:val="18"/>
                <w:szCs w:val="18"/>
              </w:rPr>
              <w:t>ADDITION      SUBTRACTION     MULTIPLICATION      DIVISION     EQUALS     NEGATIVE  NUMBER</w:t>
            </w:r>
          </w:p>
        </w:tc>
      </w:tr>
      <w:tr w:rsidR="00AE6907" w:rsidTr="00870A58">
        <w:tblPrEx>
          <w:tblCellMar>
            <w:top w:w="0" w:type="dxa"/>
            <w:bottom w:w="0" w:type="dxa"/>
          </w:tblCellMar>
        </w:tblPrEx>
        <w:trPr>
          <w:cantSplit/>
          <w:trHeight w:val="1134"/>
        </w:trPr>
        <w:tc>
          <w:tcPr>
            <w:tcW w:w="240" w:type="dxa"/>
            <w:textDirection w:val="btLr"/>
            <w:vAlign w:val="center"/>
          </w:tcPr>
          <w:p w:rsidR="00AE6907" w:rsidRPr="008716EE" w:rsidRDefault="00AE6907" w:rsidP="00870A58">
            <w:pPr>
              <w:ind w:left="113" w:right="113"/>
              <w:rPr>
                <w:rFonts w:ascii="Comic Sans MS" w:hAnsi="Comic Sans MS"/>
                <w:color w:val="808080"/>
                <w:szCs w:val="18"/>
              </w:rPr>
            </w:pPr>
            <w:r>
              <w:rPr>
                <w:rFonts w:ascii="Comic Sans MS" w:hAnsi="Comic Sans MS"/>
                <w:color w:val="808080"/>
                <w:sz w:val="18"/>
                <w:szCs w:val="18"/>
              </w:rPr>
              <w:t>ADDITION                    SUBTRACTION                   MULTIPLICATION                    DIVISION                   EQUALS                   NEGATIVE    NUMBER</w:t>
            </w:r>
          </w:p>
        </w:tc>
        <w:tc>
          <w:tcPr>
            <w:tcW w:w="8987" w:type="dxa"/>
          </w:tcPr>
          <w:p w:rsidR="00AE6907" w:rsidRDefault="00AE6907" w:rsidP="00870A58"/>
          <w:p w:rsidR="00AE6907" w:rsidRDefault="00AE6907" w:rsidP="00870A58"/>
          <w:p w:rsidR="00AE6907" w:rsidRDefault="00AE6907" w:rsidP="00870A58"/>
          <w:p w:rsidR="00AE6907" w:rsidRPr="00180AD8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>
              <w:t xml:space="preserve">        </w:t>
            </w:r>
            <w:r w:rsidRPr="00180AD8">
              <w:rPr>
                <w:rFonts w:ascii="Comic Sans MS" w:hAnsi="Comic Sans MS"/>
                <w:sz w:val="20"/>
                <w:szCs w:val="20"/>
              </w:rPr>
              <w:t xml:space="preserve">The following words/expressions are used to indicate that numbers should be </w:t>
            </w:r>
          </w:p>
          <w:p w:rsidR="00AE6907" w:rsidRPr="00180AD8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180AD8">
              <w:rPr>
                <w:rFonts w:ascii="Comic Sans MS" w:hAnsi="Comic Sans MS"/>
                <w:sz w:val="20"/>
                <w:szCs w:val="20"/>
              </w:rPr>
              <w:t xml:space="preserve">        </w:t>
            </w:r>
            <w:proofErr w:type="gramStart"/>
            <w:r w:rsidRPr="00180AD8">
              <w:rPr>
                <w:rFonts w:ascii="Comic Sans MS" w:hAnsi="Comic Sans MS"/>
                <w:sz w:val="20"/>
                <w:szCs w:val="20"/>
              </w:rPr>
              <w:t>divided</w:t>
            </w:r>
            <w:proofErr w:type="gramEnd"/>
            <w:r w:rsidRPr="00180AD8">
              <w:rPr>
                <w:rFonts w:ascii="Comic Sans MS" w:hAnsi="Comic Sans MS"/>
                <w:sz w:val="20"/>
                <w:szCs w:val="20"/>
              </w:rPr>
              <w:t xml:space="preserve">: divide, share, split. </w:t>
            </w:r>
          </w:p>
          <w:p w:rsidR="00AE6907" w:rsidRPr="00180AD8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>
                      <wp:simplePos x="0" y="0"/>
                      <wp:positionH relativeFrom="column">
                        <wp:posOffset>2856865</wp:posOffset>
                      </wp:positionH>
                      <wp:positionV relativeFrom="paragraph">
                        <wp:posOffset>103505</wp:posOffset>
                      </wp:positionV>
                      <wp:extent cx="1666875" cy="619125"/>
                      <wp:effectExtent l="4445" t="0" r="0" b="2540"/>
                      <wp:wrapNone/>
                      <wp:docPr id="10" name="Text Box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66875" cy="619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6907" w:rsidRDefault="00AE6907" w:rsidP="00AE6907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AE6907" w:rsidRPr="00432689" w:rsidRDefault="00AE6907" w:rsidP="00AE6907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9 7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0" o:spid="_x0000_s1089" type="#_x0000_t202" style="position:absolute;margin-left:224.95pt;margin-top:8.15pt;width:131.25pt;height:48.7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" filled="f" stroked="f">
                      <v:textbox>
                        <w:txbxContent>
                          <w:p w:rsidR="00AE6907" w:rsidRDefault="00AE6907" w:rsidP="00AE690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AE6907" w:rsidRPr="00432689" w:rsidRDefault="00AE6907" w:rsidP="00AE690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9 7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>
                      <wp:simplePos x="0" y="0"/>
                      <wp:positionH relativeFrom="column">
                        <wp:posOffset>2546985</wp:posOffset>
                      </wp:positionH>
                      <wp:positionV relativeFrom="paragraph">
                        <wp:posOffset>319405</wp:posOffset>
                      </wp:positionV>
                      <wp:extent cx="1666875" cy="619125"/>
                      <wp:effectExtent l="0" t="3810" r="635" b="0"/>
                      <wp:wrapNone/>
                      <wp:docPr id="9" name="Text Box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66875" cy="619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6907" w:rsidRDefault="00AE6907" w:rsidP="00AE6907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AE6907" w:rsidRPr="00432689" w:rsidRDefault="00AE6907" w:rsidP="00AE6907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6  5</w:t>
                                  </w:r>
                                  <w:proofErr w:type="gramEnd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8 2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9" o:spid="_x0000_s1090" type="#_x0000_t202" style="position:absolute;margin-left:200.55pt;margin-top:25.15pt;width:131.25pt;height:48.7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" filled="f" stroked="f">
                      <v:textbox>
                        <w:txbxContent>
                          <w:p w:rsidR="00AE6907" w:rsidRDefault="00AE6907" w:rsidP="00AE690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AE6907" w:rsidRPr="00432689" w:rsidRDefault="00AE6907" w:rsidP="00AE690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6  5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</w:rPr>
                              <w:t xml:space="preserve"> 8 2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>
                      <wp:simplePos x="0" y="0"/>
                      <wp:positionH relativeFrom="column">
                        <wp:posOffset>2807970</wp:posOffset>
                      </wp:positionH>
                      <wp:positionV relativeFrom="paragraph">
                        <wp:posOffset>507365</wp:posOffset>
                      </wp:positionV>
                      <wp:extent cx="1666875" cy="619125"/>
                      <wp:effectExtent l="3175" t="1270" r="0" b="0"/>
                      <wp:wrapNone/>
                      <wp:docPr id="8" name="Text 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66875" cy="619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6907" w:rsidRPr="00432689" w:rsidRDefault="00AE6907" w:rsidP="00AE6907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432689">
                                    <w:rPr>
                                      <w:sz w:val="16"/>
                                      <w:szCs w:val="16"/>
                                    </w:rPr>
                                    <w:t>5    4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8" o:spid="_x0000_s1091" type="#_x0000_t202" style="position:absolute;margin-left:221.1pt;margin-top:39.95pt;width:131.25pt;height:48.7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" filled="f" stroked="f">
                      <v:textbox>
                        <w:txbxContent>
                          <w:p w:rsidR="00AE6907" w:rsidRPr="00432689" w:rsidRDefault="00AE6907" w:rsidP="00AE690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432689">
                              <w:rPr>
                                <w:sz w:val="16"/>
                                <w:szCs w:val="16"/>
                              </w:rPr>
                              <w:t>5    4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>
                      <wp:simplePos x="0" y="0"/>
                      <wp:positionH relativeFrom="column">
                        <wp:posOffset>2771775</wp:posOffset>
                      </wp:positionH>
                      <wp:positionV relativeFrom="paragraph">
                        <wp:posOffset>559435</wp:posOffset>
                      </wp:positionV>
                      <wp:extent cx="600075" cy="0"/>
                      <wp:effectExtent l="5080" t="5715" r="13970" b="13335"/>
                      <wp:wrapNone/>
                      <wp:docPr id="7" name="Straight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00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7" o:spid="_x0000_s1026" style="position:absolute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8.25pt,44.05pt" to="265.5pt,4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>
                      <wp:simplePos x="0" y="0"/>
                      <wp:positionH relativeFrom="column">
                        <wp:posOffset>2771775</wp:posOffset>
                      </wp:positionH>
                      <wp:positionV relativeFrom="paragraph">
                        <wp:posOffset>559435</wp:posOffset>
                      </wp:positionV>
                      <wp:extent cx="0" cy="200025"/>
                      <wp:effectExtent l="5080" t="5715" r="13970" b="13335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000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" o:spid="_x0000_s1026" style="position:absolute;flip:y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8.25pt,44.05pt" to="218.25pt,5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>
                      <wp:simplePos x="0" y="0"/>
                      <wp:positionH relativeFrom="column">
                        <wp:posOffset>2524125</wp:posOffset>
                      </wp:positionH>
                      <wp:positionV relativeFrom="paragraph">
                        <wp:posOffset>759460</wp:posOffset>
                      </wp:positionV>
                      <wp:extent cx="247650" cy="0"/>
                      <wp:effectExtent l="5080" t="5715" r="13970" b="13335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76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8.75pt,59.8pt" to="218.25pt,5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"/>
                  </w:pict>
                </mc:Fallback>
              </mc:AlternateContent>
            </w:r>
          </w:p>
          <w:p w:rsidR="00AE6907" w:rsidRPr="00180AD8" w:rsidRDefault="00AE6907" w:rsidP="00870A58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180AD8">
              <w:rPr>
                <w:rFonts w:ascii="Comic Sans MS" w:hAnsi="Comic Sans MS"/>
                <w:sz w:val="20"/>
                <w:szCs w:val="20"/>
              </w:rPr>
              <w:t xml:space="preserve">        </w:t>
            </w:r>
            <w:r w:rsidRPr="00180AD8">
              <w:rPr>
                <w:rFonts w:ascii="Comic Sans MS" w:hAnsi="Comic Sans MS"/>
                <w:sz w:val="20"/>
                <w:szCs w:val="20"/>
                <w:u w:val="single"/>
              </w:rPr>
              <w:t>Examples</w:t>
            </w:r>
          </w:p>
          <w:p w:rsidR="00AE6907" w:rsidRPr="00180AD8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E6907" w:rsidRPr="00180AD8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180AD8">
              <w:rPr>
                <w:rFonts w:ascii="Comic Sans MS" w:hAnsi="Comic Sans MS"/>
                <w:sz w:val="20"/>
                <w:szCs w:val="20"/>
              </w:rPr>
              <w:t xml:space="preserve">        1)   Calculate     582 ÷ 6</w:t>
            </w:r>
          </w:p>
          <w:p w:rsidR="00AE6907" w:rsidRPr="00180AD8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E6907" w:rsidRPr="00180AD8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180AD8">
              <w:rPr>
                <w:rFonts w:ascii="Comic Sans MS" w:hAnsi="Comic Sans MS"/>
                <w:sz w:val="20"/>
                <w:szCs w:val="20"/>
              </w:rPr>
              <w:t xml:space="preserve">              </w:t>
            </w:r>
          </w:p>
          <w:p w:rsidR="00AE6907" w:rsidRPr="00180AD8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E6907" w:rsidRPr="00180AD8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180AD8">
              <w:rPr>
                <w:rFonts w:ascii="Comic Sans MS" w:hAnsi="Comic Sans MS"/>
                <w:sz w:val="20"/>
                <w:szCs w:val="20"/>
              </w:rPr>
              <w:t xml:space="preserve">        2)   Calculate     512 ÷ 4</w:t>
            </w:r>
          </w:p>
          <w:p w:rsidR="00AE6907" w:rsidRPr="00180AD8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E6907" w:rsidRPr="00180AD8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180AD8">
              <w:rPr>
                <w:rFonts w:ascii="Comic Sans MS" w:hAnsi="Comic Sans MS"/>
                <w:sz w:val="20"/>
                <w:szCs w:val="20"/>
              </w:rPr>
              <w:t xml:space="preserve">              To divide by 4 we can half the number then half it again.</w:t>
            </w:r>
          </w:p>
          <w:p w:rsidR="00AE6907" w:rsidRPr="00180AD8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E6907" w:rsidRPr="00180AD8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180AD8">
              <w:rPr>
                <w:rFonts w:ascii="Comic Sans MS" w:hAnsi="Comic Sans MS"/>
                <w:sz w:val="20"/>
                <w:szCs w:val="20"/>
              </w:rPr>
              <w:t xml:space="preserve">              512 ÷  2 =  256 ÷ 2 = 128</w:t>
            </w:r>
          </w:p>
          <w:p w:rsidR="00AE6907" w:rsidRPr="00180AD8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E6907" w:rsidRPr="00180AD8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180AD8">
              <w:rPr>
                <w:rFonts w:ascii="Comic Sans MS" w:hAnsi="Comic Sans MS"/>
                <w:sz w:val="20"/>
                <w:szCs w:val="20"/>
              </w:rPr>
              <w:t xml:space="preserve">       3)   Calculate    420 ÷ 10</w:t>
            </w:r>
          </w:p>
          <w:p w:rsidR="00AE6907" w:rsidRPr="00180AD8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180AD8">
              <w:rPr>
                <w:rFonts w:ascii="Comic Sans MS" w:hAnsi="Comic Sans MS"/>
                <w:sz w:val="20"/>
                <w:szCs w:val="20"/>
              </w:rPr>
              <w:t xml:space="preserve">      </w:t>
            </w:r>
          </w:p>
          <w:p w:rsidR="00AE6907" w:rsidRPr="00180AD8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180AD8">
              <w:rPr>
                <w:rFonts w:ascii="Comic Sans MS" w:hAnsi="Comic Sans MS"/>
                <w:sz w:val="20"/>
                <w:szCs w:val="20"/>
              </w:rPr>
              <w:t xml:space="preserve">             When we divide a whole number by 10 we remove a zero. If we divide by 100 we </w:t>
            </w:r>
          </w:p>
          <w:p w:rsidR="00AE6907" w:rsidRPr="00180AD8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180AD8">
              <w:rPr>
                <w:rFonts w:ascii="Comic Sans MS" w:hAnsi="Comic Sans MS"/>
                <w:sz w:val="20"/>
                <w:szCs w:val="20"/>
              </w:rPr>
              <w:t xml:space="preserve">             </w:t>
            </w:r>
            <w:proofErr w:type="gramStart"/>
            <w:r w:rsidRPr="00180AD8">
              <w:rPr>
                <w:rFonts w:ascii="Comic Sans MS" w:hAnsi="Comic Sans MS"/>
                <w:sz w:val="20"/>
                <w:szCs w:val="20"/>
              </w:rPr>
              <w:t>remove</w:t>
            </w:r>
            <w:proofErr w:type="gramEnd"/>
            <w:r w:rsidRPr="00180AD8">
              <w:rPr>
                <w:rFonts w:ascii="Comic Sans MS" w:hAnsi="Comic Sans MS"/>
                <w:sz w:val="20"/>
                <w:szCs w:val="20"/>
              </w:rPr>
              <w:t xml:space="preserve"> 2 zeros, for 1000 we remove 3 zeros etc.</w:t>
            </w:r>
          </w:p>
          <w:p w:rsidR="00AE6907" w:rsidRPr="00180AD8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180AD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AE6907" w:rsidRPr="00180AD8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180AD8">
              <w:rPr>
                <w:rFonts w:ascii="Comic Sans MS" w:hAnsi="Comic Sans MS"/>
                <w:sz w:val="20"/>
                <w:szCs w:val="20"/>
              </w:rPr>
              <w:t xml:space="preserve">                                420 ÷ 10 = 42</w:t>
            </w:r>
          </w:p>
          <w:p w:rsidR="00AE6907" w:rsidRPr="00180AD8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E6907" w:rsidRPr="00180AD8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180AD8">
              <w:rPr>
                <w:rFonts w:ascii="Comic Sans MS" w:hAnsi="Comic Sans MS"/>
                <w:sz w:val="20"/>
                <w:szCs w:val="20"/>
              </w:rPr>
              <w:t xml:space="preserve">       4)   Calculate  782 ÷ 10 </w:t>
            </w:r>
          </w:p>
          <w:p w:rsidR="00AE6907" w:rsidRPr="00180AD8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180AD8">
              <w:rPr>
                <w:rFonts w:ascii="Comic Sans MS" w:hAnsi="Comic Sans MS"/>
                <w:sz w:val="20"/>
                <w:szCs w:val="20"/>
              </w:rPr>
              <w:t xml:space="preserve">     </w:t>
            </w:r>
          </w:p>
          <w:p w:rsidR="00AE6907" w:rsidRPr="00180AD8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180AD8">
              <w:rPr>
                <w:rFonts w:ascii="Comic Sans MS" w:hAnsi="Comic Sans MS"/>
                <w:sz w:val="20"/>
                <w:szCs w:val="20"/>
              </w:rPr>
              <w:t xml:space="preserve">             If the whole number does not end with zeros we have to move the digits 1 place to </w:t>
            </w:r>
          </w:p>
          <w:p w:rsidR="00AE6907" w:rsidRPr="00180AD8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180AD8">
              <w:rPr>
                <w:rFonts w:ascii="Comic Sans MS" w:hAnsi="Comic Sans MS"/>
                <w:sz w:val="20"/>
                <w:szCs w:val="20"/>
              </w:rPr>
              <w:t xml:space="preserve">             </w:t>
            </w:r>
            <w:proofErr w:type="gramStart"/>
            <w:r w:rsidRPr="00180AD8">
              <w:rPr>
                <w:rFonts w:ascii="Comic Sans MS" w:hAnsi="Comic Sans MS"/>
                <w:sz w:val="20"/>
                <w:szCs w:val="20"/>
              </w:rPr>
              <w:t>the</w:t>
            </w:r>
            <w:proofErr w:type="gramEnd"/>
            <w:r w:rsidRPr="00180AD8">
              <w:rPr>
                <w:rFonts w:ascii="Comic Sans MS" w:hAnsi="Comic Sans MS"/>
                <w:sz w:val="20"/>
                <w:szCs w:val="20"/>
              </w:rPr>
              <w:t xml:space="preserve"> right. We move the digits 2 places to the right when we divide by 100, 3 places </w:t>
            </w:r>
          </w:p>
          <w:p w:rsidR="00AE6907" w:rsidRPr="00180AD8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180AD8">
              <w:rPr>
                <w:rFonts w:ascii="Comic Sans MS" w:hAnsi="Comic Sans MS"/>
                <w:sz w:val="20"/>
                <w:szCs w:val="20"/>
              </w:rPr>
              <w:t xml:space="preserve">             </w:t>
            </w:r>
            <w:proofErr w:type="gramStart"/>
            <w:r w:rsidRPr="00180AD8">
              <w:rPr>
                <w:rFonts w:ascii="Comic Sans MS" w:hAnsi="Comic Sans MS"/>
                <w:sz w:val="20"/>
                <w:szCs w:val="20"/>
              </w:rPr>
              <w:t>to</w:t>
            </w:r>
            <w:proofErr w:type="gramEnd"/>
            <w:r w:rsidRPr="00180AD8">
              <w:rPr>
                <w:rFonts w:ascii="Comic Sans MS" w:hAnsi="Comic Sans MS"/>
                <w:sz w:val="20"/>
                <w:szCs w:val="20"/>
              </w:rPr>
              <w:t xml:space="preserve"> the right when we divide by 1000 and so on.</w:t>
            </w:r>
          </w:p>
          <w:p w:rsidR="00AE6907" w:rsidRPr="00180AD8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>
                      <wp:simplePos x="0" y="0"/>
                      <wp:positionH relativeFrom="column">
                        <wp:posOffset>3875405</wp:posOffset>
                      </wp:positionH>
                      <wp:positionV relativeFrom="paragraph">
                        <wp:posOffset>-7620</wp:posOffset>
                      </wp:positionV>
                      <wp:extent cx="1666875" cy="1095375"/>
                      <wp:effectExtent l="3810" t="0" r="0" b="3810"/>
                      <wp:wrapNone/>
                      <wp:docPr id="4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66875" cy="1095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6907" w:rsidRPr="00180AD8" w:rsidRDefault="00AE6907" w:rsidP="00AE6907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 w:rsidRPr="00180AD8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H T U ∙ </w:t>
                                  </w:r>
                                  <w:proofErr w:type="gramStart"/>
                                  <w:r w:rsidRPr="00180AD8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  <w:u w:val="single"/>
                                    </w:rPr>
                                    <w:t>t  h</w:t>
                                  </w:r>
                                  <w:proofErr w:type="gramEnd"/>
                                </w:p>
                                <w:p w:rsidR="00AE6907" w:rsidRPr="00180AD8" w:rsidRDefault="00AE6907" w:rsidP="00AE6907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proofErr w:type="gramStart"/>
                                  <w:r w:rsidRPr="00180AD8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7  8</w:t>
                                  </w:r>
                                  <w:proofErr w:type="gramEnd"/>
                                  <w:r w:rsidRPr="00180AD8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  2 ∙ </w:t>
                                  </w:r>
                                </w:p>
                                <w:p w:rsidR="00AE6907" w:rsidRPr="00180AD8" w:rsidRDefault="00AE6907" w:rsidP="00AE6907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AE6907" w:rsidRPr="00180AD8" w:rsidRDefault="00AE6907" w:rsidP="00AE6907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180AD8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    </w:t>
                                  </w:r>
                                  <w:proofErr w:type="gramStart"/>
                                  <w:r w:rsidRPr="00180AD8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7  8</w:t>
                                  </w:r>
                                  <w:proofErr w:type="gramEnd"/>
                                  <w:r w:rsidRPr="00180AD8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 ∙ 2</w:t>
                                  </w:r>
                                </w:p>
                                <w:p w:rsidR="00AE6907" w:rsidRPr="00180AD8" w:rsidRDefault="00AE6907" w:rsidP="00AE6907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92" type="#_x0000_t202" style="position:absolute;margin-left:305.15pt;margin-top:-.6pt;width:131.25pt;height:86.2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9E8uAIAAMI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" filled="f" stroked="f">
                      <v:textbox>
                        <w:txbxContent>
                          <w:p w:rsidR="00AE6907" w:rsidRPr="00180AD8" w:rsidRDefault="00AE6907" w:rsidP="00AE690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80AD8"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 xml:space="preserve">H T U ∙ </w:t>
                            </w:r>
                            <w:proofErr w:type="gramStart"/>
                            <w:r w:rsidRPr="00180AD8"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>t  h</w:t>
                            </w:r>
                            <w:proofErr w:type="gramEnd"/>
                          </w:p>
                          <w:p w:rsidR="00AE6907" w:rsidRPr="00180AD8" w:rsidRDefault="00AE6907" w:rsidP="00AE690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  <w:proofErr w:type="gramStart"/>
                            <w:r w:rsidRPr="00180AD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7  8</w:t>
                            </w:r>
                            <w:proofErr w:type="gramEnd"/>
                            <w:r w:rsidRPr="00180AD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2 ∙ </w:t>
                            </w:r>
                          </w:p>
                          <w:p w:rsidR="00AE6907" w:rsidRPr="00180AD8" w:rsidRDefault="00AE6907" w:rsidP="00AE690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AE6907" w:rsidRPr="00180AD8" w:rsidRDefault="00AE6907" w:rsidP="00AE690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180AD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proofErr w:type="gramStart"/>
                            <w:r w:rsidRPr="00180AD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7  8</w:t>
                            </w:r>
                            <w:proofErr w:type="gramEnd"/>
                            <w:r w:rsidRPr="00180AD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∙ 2</w:t>
                            </w:r>
                          </w:p>
                          <w:p w:rsidR="00AE6907" w:rsidRPr="00180AD8" w:rsidRDefault="00AE6907" w:rsidP="00AE690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E6907" w:rsidRPr="00180AD8" w:rsidRDefault="00AE6907" w:rsidP="00870A58">
            <w:pPr>
              <w:rPr>
                <w:rFonts w:ascii="Comic Sans MS" w:hAnsi="Comic Sans MS"/>
                <w:sz w:val="20"/>
                <w:szCs w:val="20"/>
              </w:rPr>
            </w:pPr>
            <w:r w:rsidRPr="00180AD8">
              <w:rPr>
                <w:rFonts w:ascii="Comic Sans MS" w:hAnsi="Comic Sans MS"/>
                <w:sz w:val="20"/>
                <w:szCs w:val="20"/>
              </w:rPr>
              <w:t xml:space="preserve">                                 74 × 3 = 222,        222 × 10 = 2220</w:t>
            </w:r>
          </w:p>
          <w:p w:rsidR="00AE6907" w:rsidRDefault="00AE6907" w:rsidP="00870A5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>
                      <wp:simplePos x="0" y="0"/>
                      <wp:positionH relativeFrom="column">
                        <wp:posOffset>4021455</wp:posOffset>
                      </wp:positionH>
                      <wp:positionV relativeFrom="paragraph">
                        <wp:posOffset>160020</wp:posOffset>
                      </wp:positionV>
                      <wp:extent cx="180975" cy="247650"/>
                      <wp:effectExtent l="6985" t="12700" r="50165" b="444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0975" cy="24765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6.65pt,12.6pt" to="330.9pt,3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">
                      <v:stroke endarrow="block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>
                      <wp:simplePos x="0" y="0"/>
                      <wp:positionH relativeFrom="column">
                        <wp:posOffset>4220845</wp:posOffset>
                      </wp:positionH>
                      <wp:positionV relativeFrom="paragraph">
                        <wp:posOffset>161925</wp:posOffset>
                      </wp:positionV>
                      <wp:extent cx="180975" cy="247650"/>
                      <wp:effectExtent l="6350" t="5080" r="50800" b="4254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0975" cy="24765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2.35pt,12.75pt" to="346.6pt,3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">
                      <v:stroke endarrow="block"/>
                    </v:line>
                  </w:pict>
                </mc:Fallback>
              </mc:AlternateContent>
            </w:r>
          </w:p>
          <w:p w:rsidR="00AE6907" w:rsidRDefault="00AE6907" w:rsidP="00870A5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>
                      <wp:simplePos x="0" y="0"/>
                      <wp:positionH relativeFrom="column">
                        <wp:posOffset>4437380</wp:posOffset>
                      </wp:positionH>
                      <wp:positionV relativeFrom="paragraph">
                        <wp:posOffset>-5715</wp:posOffset>
                      </wp:positionV>
                      <wp:extent cx="180975" cy="247650"/>
                      <wp:effectExtent l="13335" t="12700" r="53340" b="444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0975" cy="24765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9.4pt,-.45pt" to="363.6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">
                      <v:stroke endarrow="block"/>
                    </v:line>
                  </w:pict>
                </mc:Fallback>
              </mc:AlternateContent>
            </w:r>
            <w:r>
              <w:t xml:space="preserve">       </w:t>
            </w:r>
          </w:p>
          <w:p w:rsidR="00AE6907" w:rsidRDefault="00AE6907" w:rsidP="00870A58"/>
          <w:p w:rsidR="00AE6907" w:rsidRDefault="00AE6907" w:rsidP="00870A58"/>
          <w:p w:rsidR="00AE6907" w:rsidRDefault="00AE6907" w:rsidP="00870A58"/>
          <w:p w:rsidR="00AE6907" w:rsidRDefault="00AE6907" w:rsidP="00870A58"/>
          <w:p w:rsidR="00AE6907" w:rsidRDefault="00AE6907" w:rsidP="00870A58"/>
          <w:p w:rsidR="00AE6907" w:rsidRDefault="00AE6907" w:rsidP="00870A58"/>
          <w:p w:rsidR="00AE6907" w:rsidRDefault="00AE6907" w:rsidP="00870A58"/>
          <w:p w:rsidR="00AE6907" w:rsidRDefault="00AE6907" w:rsidP="00870A58"/>
          <w:p w:rsidR="00AE6907" w:rsidRDefault="00AE6907" w:rsidP="00870A58"/>
          <w:p w:rsidR="00AE6907" w:rsidRDefault="00AE6907" w:rsidP="00870A58"/>
          <w:p w:rsidR="00AE6907" w:rsidRDefault="00AE6907" w:rsidP="00870A58"/>
          <w:p w:rsidR="00AE6907" w:rsidRDefault="00AE6907" w:rsidP="00870A58"/>
          <w:p w:rsidR="00AE6907" w:rsidRDefault="00AE6907" w:rsidP="00870A58"/>
          <w:p w:rsidR="00AE6907" w:rsidRDefault="00AE6907" w:rsidP="00870A58"/>
          <w:p w:rsidR="00AE6907" w:rsidRDefault="00AE6907" w:rsidP="00870A58"/>
          <w:p w:rsidR="00AE6907" w:rsidRDefault="00AE6907" w:rsidP="00870A58"/>
        </w:tc>
        <w:tc>
          <w:tcPr>
            <w:tcW w:w="241" w:type="dxa"/>
            <w:textDirection w:val="tbRl"/>
            <w:vAlign w:val="center"/>
          </w:tcPr>
          <w:p w:rsidR="00AE6907" w:rsidRPr="008716EE" w:rsidRDefault="00AE6907" w:rsidP="00870A58">
            <w:pPr>
              <w:ind w:left="113" w:right="113"/>
              <w:rPr>
                <w:rFonts w:ascii="Comic Sans MS" w:hAnsi="Comic Sans MS"/>
                <w:color w:val="808080"/>
                <w:sz w:val="18"/>
                <w:szCs w:val="18"/>
              </w:rPr>
            </w:pPr>
            <w:r>
              <w:rPr>
                <w:rFonts w:ascii="Comic Sans MS" w:hAnsi="Comic Sans MS"/>
                <w:color w:val="808080"/>
                <w:sz w:val="18"/>
                <w:szCs w:val="18"/>
              </w:rPr>
              <w:t>ADDITION                    SUBTRACTION                   MULTIPLICATION                    DIVISION                   EQUALS                   NEGATIVE    NUMBER</w:t>
            </w:r>
          </w:p>
        </w:tc>
      </w:tr>
      <w:tr w:rsidR="00AE6907" w:rsidTr="00870A58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9468" w:type="dxa"/>
            <w:gridSpan w:val="3"/>
          </w:tcPr>
          <w:p w:rsidR="00AE6907" w:rsidRPr="008716EE" w:rsidRDefault="00AE6907" w:rsidP="00870A58">
            <w:pPr>
              <w:rPr>
                <w:rFonts w:ascii="Comic Sans MS" w:hAnsi="Comic Sans MS"/>
                <w:color w:val="808080"/>
                <w:szCs w:val="18"/>
              </w:rPr>
            </w:pPr>
            <w:r>
              <w:rPr>
                <w:rFonts w:ascii="Comic Sans MS" w:hAnsi="Comic Sans MS"/>
                <w:color w:val="808080"/>
                <w:sz w:val="18"/>
                <w:szCs w:val="18"/>
              </w:rPr>
              <w:t>ADDITION      SUBTRACTION     MULTIPLICATION      DIVISION     EQUALS     NEGATIVE  NUMBER</w:t>
            </w:r>
          </w:p>
        </w:tc>
      </w:tr>
    </w:tbl>
    <w:p w:rsidR="00963E9B" w:rsidRDefault="00963E9B">
      <w:bookmarkStart w:id="0" w:name="_GoBack"/>
      <w:bookmarkEnd w:id="0"/>
    </w:p>
    <w:sectPr w:rsidR="00963E9B" w:rsidSect="00AE6907">
      <w:pgSz w:w="11906" w:h="16838"/>
      <w:pgMar w:top="907" w:right="1418" w:bottom="90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907"/>
    <w:rsid w:val="00963E9B"/>
    <w:rsid w:val="00AE6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4"/>
    <o:shapelayout v:ext="edit">
      <o:idmap v:ext="edit" data="1"/>
      <o:rules v:ext="edit">
        <o:r id="V:Rule1" type="callout" idref="#_x0000_s1042"/>
        <o:r id="V:Rule2" type="callout" idref="#_x0000_s1043"/>
        <o:r id="V:Rule3" type="callout" idref="#_x0000_s1044"/>
        <o:r id="V:Rule4" type="callout" idref="#_x0000_s1045"/>
        <o:r id="V:Rule5" type="callout" idref="#_x0000_s1057"/>
        <o:r id="V:Rule6" type="callout" idref="#_x0000_s1058"/>
        <o:r id="V:Rule7" type="callout" idref="#_x0000_s1059"/>
        <o:r id="V:Rule8" type="callout" idref="#_x0000_s1060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69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AE6907"/>
    <w:pPr>
      <w:keepNext/>
      <w:outlineLvl w:val="0"/>
    </w:pPr>
    <w:rPr>
      <w:rFonts w:ascii="Arial Black" w:hAnsi="Arial Black"/>
      <w:sz w:val="4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E6907"/>
    <w:rPr>
      <w:rFonts w:ascii="Arial Black" w:eastAsia="Times New Roman" w:hAnsi="Arial Black" w:cs="Times New Roman"/>
      <w:sz w:val="4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69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AE6907"/>
    <w:pPr>
      <w:keepNext/>
      <w:outlineLvl w:val="0"/>
    </w:pPr>
    <w:rPr>
      <w:rFonts w:ascii="Arial Black" w:hAnsi="Arial Black"/>
      <w:sz w:val="4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E6907"/>
    <w:rPr>
      <w:rFonts w:ascii="Arial Black" w:eastAsia="Times New Roman" w:hAnsi="Arial Black" w:cs="Times New Roman"/>
      <w:sz w:val="4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6E529C30</Template>
  <TotalTime>2</TotalTime>
  <Pages>5</Pages>
  <Words>1098</Words>
  <Characters>6260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7344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Dawson</dc:creator>
  <cp:lastModifiedBy>Mrs Dawson</cp:lastModifiedBy>
  <cp:revision>1</cp:revision>
  <dcterms:created xsi:type="dcterms:W3CDTF">2019-10-08T07:42:00Z</dcterms:created>
  <dcterms:modified xsi:type="dcterms:W3CDTF">2019-10-08T07:44:00Z</dcterms:modified>
</cp:coreProperties>
</file>