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3B2" w:rsidRPr="00E726A6" w:rsidRDefault="00B313B2">
      <w:pPr>
        <w:rPr>
          <w:b/>
          <w:u w:val="single"/>
        </w:rPr>
      </w:pPr>
    </w:p>
    <w:p w:rsidR="00B313B2" w:rsidRPr="00E726A6" w:rsidRDefault="00C66B55">
      <w:r>
        <w:t xml:space="preserve">HIGHER </w:t>
      </w:r>
      <w:r w:rsidR="00BB2D41" w:rsidRPr="00E726A6">
        <w:t xml:space="preserve">MATHEMATICS      </w:t>
      </w:r>
      <w:r>
        <w:rPr>
          <w:b/>
        </w:rPr>
        <w:t>APPLICATIONS</w:t>
      </w:r>
    </w:p>
    <w:p w:rsidR="00B83431" w:rsidRPr="00E726A6" w:rsidRDefault="00B83431" w:rsidP="00B313B2">
      <w:pPr>
        <w:rPr>
          <w:b/>
        </w:rPr>
      </w:pPr>
    </w:p>
    <w:p w:rsidR="00B313B2" w:rsidRPr="00E726A6" w:rsidRDefault="00097BA5" w:rsidP="00B313B2">
      <w:pPr>
        <w:rPr>
          <w:b/>
        </w:rPr>
      </w:pPr>
      <w:r>
        <w:rPr>
          <w:b/>
        </w:rPr>
        <w:t>THE CIRCLE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5494"/>
        <w:gridCol w:w="5494"/>
      </w:tblGrid>
      <w:tr w:rsidR="00B83431" w:rsidRPr="00E726A6">
        <w:tc>
          <w:tcPr>
            <w:tcW w:w="5494" w:type="dxa"/>
          </w:tcPr>
          <w:p w:rsidR="007A02F3" w:rsidRDefault="00AF07C5" w:rsidP="007A02F3">
            <w:r>
              <w:t>NOTE – T</w:t>
            </w:r>
            <w:r w:rsidR="007A02F3">
              <w:t xml:space="preserve">his topic requires you to know The Straight  </w:t>
            </w:r>
          </w:p>
          <w:p w:rsidR="00B83431" w:rsidRDefault="007A02F3" w:rsidP="007A02F3">
            <w:r>
              <w:t xml:space="preserve">              </w:t>
            </w:r>
            <w:r w:rsidR="00AF07C5">
              <w:t xml:space="preserve"> </w:t>
            </w:r>
            <w:r>
              <w:t>Line work.</w:t>
            </w:r>
          </w:p>
          <w:p w:rsidR="007A02F3" w:rsidRDefault="007A02F3" w:rsidP="007A02F3"/>
          <w:p w:rsidR="007A02F3" w:rsidRDefault="007A02F3" w:rsidP="007A02F3"/>
          <w:p w:rsidR="008228C2" w:rsidRDefault="008228C2" w:rsidP="00A940AC">
            <w:pPr>
              <w:pStyle w:val="ListParagraph"/>
              <w:numPr>
                <w:ilvl w:val="0"/>
                <w:numId w:val="4"/>
              </w:numPr>
            </w:pPr>
            <w:r>
              <w:t xml:space="preserve">know that the equation </w:t>
            </w:r>
            <w:r w:rsidRPr="001A3000">
              <w:rPr>
                <w:b/>
              </w:rPr>
              <w:t>x</w:t>
            </w:r>
            <w:r w:rsidRPr="001A3000">
              <w:rPr>
                <w:b/>
                <w:vertAlign w:val="superscript"/>
              </w:rPr>
              <w:t>2</w:t>
            </w:r>
            <w:r w:rsidRPr="001A3000">
              <w:rPr>
                <w:b/>
              </w:rPr>
              <w:t xml:space="preserve"> + y</w:t>
            </w:r>
            <w:r w:rsidRPr="001A3000">
              <w:rPr>
                <w:b/>
                <w:vertAlign w:val="superscript"/>
              </w:rPr>
              <w:t>2</w:t>
            </w:r>
            <w:r w:rsidRPr="001A3000">
              <w:rPr>
                <w:b/>
              </w:rPr>
              <w:t xml:space="preserve"> = r</w:t>
            </w:r>
            <w:r w:rsidRPr="001A3000">
              <w:rPr>
                <w:b/>
                <w:vertAlign w:val="superscript"/>
              </w:rPr>
              <w:t>2</w:t>
            </w:r>
            <w:r>
              <w:t xml:space="preserve"> represents a circle centre the origin and radius r</w:t>
            </w:r>
          </w:p>
          <w:p w:rsidR="008228C2" w:rsidRDefault="008228C2" w:rsidP="008228C2"/>
          <w:p w:rsidR="008228C2" w:rsidRDefault="008228C2" w:rsidP="00A940AC">
            <w:pPr>
              <w:pStyle w:val="ListParagraph"/>
              <w:numPr>
                <w:ilvl w:val="0"/>
                <w:numId w:val="4"/>
              </w:numPr>
            </w:pPr>
            <w:r>
              <w:t xml:space="preserve">know that the equation </w:t>
            </w:r>
            <w:r w:rsidRPr="001A3000">
              <w:rPr>
                <w:b/>
              </w:rPr>
              <w:t>(x – a)</w:t>
            </w:r>
            <w:r w:rsidRPr="001A3000">
              <w:rPr>
                <w:b/>
                <w:vertAlign w:val="superscript"/>
              </w:rPr>
              <w:t>2</w:t>
            </w:r>
            <w:r w:rsidRPr="001A3000">
              <w:rPr>
                <w:b/>
              </w:rPr>
              <w:t xml:space="preserve"> + (y – b)</w:t>
            </w:r>
            <w:r w:rsidRPr="001A3000">
              <w:rPr>
                <w:b/>
                <w:vertAlign w:val="superscript"/>
              </w:rPr>
              <w:t>2</w:t>
            </w:r>
            <w:r w:rsidRPr="001A3000">
              <w:rPr>
                <w:b/>
              </w:rPr>
              <w:t xml:space="preserve"> = r</w:t>
            </w:r>
            <w:r w:rsidRPr="001A3000">
              <w:rPr>
                <w:b/>
                <w:vertAlign w:val="superscript"/>
              </w:rPr>
              <w:t>2</w:t>
            </w:r>
            <w:r>
              <w:t xml:space="preserve"> represents a circle </w:t>
            </w:r>
            <w:r w:rsidRPr="001A3000">
              <w:rPr>
                <w:b/>
              </w:rPr>
              <w:t>centre (a, b)</w:t>
            </w:r>
            <w:r>
              <w:t xml:space="preserve"> and </w:t>
            </w:r>
            <w:r w:rsidRPr="001A3000">
              <w:rPr>
                <w:b/>
              </w:rPr>
              <w:t xml:space="preserve">radius r, </w:t>
            </w:r>
          </w:p>
          <w:p w:rsidR="008228C2" w:rsidRDefault="008228C2" w:rsidP="008228C2"/>
          <w:p w:rsidR="008228C2" w:rsidRDefault="008228C2" w:rsidP="008228C2"/>
          <w:p w:rsidR="008228C2" w:rsidRDefault="008228C2" w:rsidP="00A940AC">
            <w:pPr>
              <w:pStyle w:val="ListParagraph"/>
              <w:numPr>
                <w:ilvl w:val="0"/>
                <w:numId w:val="4"/>
              </w:numPr>
            </w:pPr>
            <w:r>
              <w:t>know that the equation (x – a)</w:t>
            </w:r>
            <w:r w:rsidRPr="001A3000">
              <w:rPr>
                <w:vertAlign w:val="superscript"/>
              </w:rPr>
              <w:t>2</w:t>
            </w:r>
            <w:r>
              <w:t xml:space="preserve"> + (y – b)</w:t>
            </w:r>
            <w:r w:rsidRPr="001A3000">
              <w:rPr>
                <w:vertAlign w:val="superscript"/>
              </w:rPr>
              <w:t>2</w:t>
            </w:r>
            <w:r>
              <w:t xml:space="preserve"> = r</w:t>
            </w:r>
            <w:r w:rsidRPr="001A3000">
              <w:rPr>
                <w:vertAlign w:val="superscript"/>
              </w:rPr>
              <w:t>2</w:t>
            </w:r>
            <w:r>
              <w:t xml:space="preserve"> can be expanded and re-written into the form </w:t>
            </w:r>
          </w:p>
          <w:p w:rsidR="001A3000" w:rsidRPr="001A3000" w:rsidRDefault="001A3000" w:rsidP="001A3000">
            <w:r w:rsidRPr="001A3000">
              <w:rPr>
                <w:b/>
              </w:rPr>
              <w:t xml:space="preserve">               </w:t>
            </w:r>
            <w:r w:rsidR="008228C2" w:rsidRPr="001A3000">
              <w:rPr>
                <w:b/>
              </w:rPr>
              <w:t>x</w:t>
            </w:r>
            <w:r w:rsidR="008228C2" w:rsidRPr="001A3000">
              <w:rPr>
                <w:b/>
                <w:vertAlign w:val="superscript"/>
              </w:rPr>
              <w:t>2</w:t>
            </w:r>
            <w:r w:rsidR="008228C2" w:rsidRPr="001A3000">
              <w:rPr>
                <w:b/>
              </w:rPr>
              <w:t xml:space="preserve"> + y</w:t>
            </w:r>
            <w:r w:rsidR="008228C2" w:rsidRPr="001A3000">
              <w:rPr>
                <w:b/>
                <w:vertAlign w:val="superscript"/>
              </w:rPr>
              <w:t>2</w:t>
            </w:r>
            <w:r w:rsidR="00100357">
              <w:rPr>
                <w:b/>
              </w:rPr>
              <w:t xml:space="preserve"> + 2gx + 2fy + c =</w:t>
            </w:r>
            <w:bookmarkStart w:id="0" w:name="_GoBack"/>
            <w:bookmarkEnd w:id="0"/>
            <w:r w:rsidR="008228C2" w:rsidRPr="001A3000">
              <w:rPr>
                <w:b/>
              </w:rPr>
              <w:t xml:space="preserve"> 0</w:t>
            </w:r>
            <w:r w:rsidR="008228C2" w:rsidRPr="001A3000">
              <w:t xml:space="preserve"> </w:t>
            </w:r>
          </w:p>
          <w:p w:rsidR="00FB3EDD" w:rsidRDefault="001A3000" w:rsidP="001A3000">
            <w:r>
              <w:t xml:space="preserve">          with</w:t>
            </w:r>
            <w:r w:rsidR="008228C2">
              <w:t xml:space="preserve"> </w:t>
            </w:r>
            <w:r w:rsidR="008228C2">
              <w:rPr>
                <w:b/>
              </w:rPr>
              <w:t>centre</w:t>
            </w:r>
            <w:r>
              <w:t xml:space="preserve"> = </w:t>
            </w:r>
            <w:r w:rsidR="008228C2">
              <w:rPr>
                <w:b/>
              </w:rPr>
              <w:t>(-g, -f)</w:t>
            </w:r>
            <w:r w:rsidR="00FB3EDD">
              <w:t xml:space="preserve"> </w:t>
            </w:r>
          </w:p>
          <w:p w:rsidR="008228C2" w:rsidRPr="001A3000" w:rsidRDefault="00FB3EDD" w:rsidP="001A3000">
            <w:r>
              <w:t xml:space="preserve">         </w:t>
            </w:r>
            <w:r w:rsidR="001A3000">
              <w:t xml:space="preserve"> </w:t>
            </w:r>
            <w:r>
              <w:t xml:space="preserve">and  </w:t>
            </w:r>
            <w:r w:rsidR="008228C2">
              <w:rPr>
                <w:b/>
              </w:rPr>
              <w:t>radius</w:t>
            </w:r>
            <w:r w:rsidR="001A3000">
              <w:t xml:space="preserve"> =</w:t>
            </w:r>
            <w:r w:rsidR="008228C2">
              <w:t xml:space="preserve">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g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-c</m:t>
                  </m:r>
                </m:e>
              </m:rad>
            </m:oMath>
          </w:p>
          <w:p w:rsidR="008228C2" w:rsidRDefault="008228C2" w:rsidP="008228C2">
            <w:pPr>
              <w:ind w:firstLine="360"/>
              <w:rPr>
                <w:b/>
              </w:rPr>
            </w:pPr>
          </w:p>
          <w:p w:rsidR="008228C2" w:rsidRDefault="008228C2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097BA5" w:rsidRDefault="00097BA5" w:rsidP="008228C2"/>
          <w:p w:rsidR="00B9416B" w:rsidRDefault="00B9416B" w:rsidP="008228C2"/>
          <w:p w:rsidR="00B9416B" w:rsidRDefault="00B9416B" w:rsidP="008228C2"/>
          <w:p w:rsidR="00B9416B" w:rsidRDefault="00B9416B" w:rsidP="008228C2"/>
          <w:p w:rsidR="00B9416B" w:rsidRDefault="00B9416B" w:rsidP="008228C2"/>
          <w:p w:rsidR="00B9416B" w:rsidRDefault="00B9416B" w:rsidP="008228C2"/>
          <w:p w:rsidR="00B9416B" w:rsidRDefault="00B9416B" w:rsidP="008228C2"/>
          <w:p w:rsidR="008228C2" w:rsidRDefault="008228C2" w:rsidP="008228C2"/>
          <w:p w:rsidR="00097BA5" w:rsidRDefault="00097BA5" w:rsidP="008228C2"/>
          <w:p w:rsidR="009C2368" w:rsidRDefault="009C2368" w:rsidP="008228C2"/>
          <w:p w:rsidR="009C2368" w:rsidRDefault="009C2368" w:rsidP="008228C2"/>
          <w:p w:rsidR="009C2368" w:rsidRDefault="009C2368" w:rsidP="008228C2"/>
          <w:p w:rsidR="009C2368" w:rsidRDefault="009C2368" w:rsidP="008228C2"/>
          <w:p w:rsidR="009C2368" w:rsidRDefault="009C2368" w:rsidP="008228C2"/>
          <w:p w:rsidR="009C2368" w:rsidRDefault="009C2368" w:rsidP="008228C2"/>
          <w:p w:rsidR="009C2368" w:rsidRDefault="009C2368" w:rsidP="008228C2"/>
          <w:p w:rsidR="009C2368" w:rsidRDefault="009C2368" w:rsidP="008228C2"/>
          <w:p w:rsidR="009C2368" w:rsidRDefault="009C2368" w:rsidP="008228C2"/>
          <w:p w:rsidR="00097BA5" w:rsidRDefault="00097BA5" w:rsidP="008228C2"/>
          <w:p w:rsidR="00097BA5" w:rsidRDefault="00097BA5" w:rsidP="008228C2"/>
          <w:p w:rsidR="00AF07C5" w:rsidRDefault="00097BA5" w:rsidP="00A940AC">
            <w:pPr>
              <w:pStyle w:val="ListParagraph"/>
              <w:numPr>
                <w:ilvl w:val="0"/>
                <w:numId w:val="5"/>
              </w:numPr>
            </w:pPr>
            <w:r>
              <w:t>use</w:t>
            </w:r>
            <w:r w:rsidR="008228C2">
              <w:t xml:space="preserve"> the fact that </w:t>
            </w:r>
            <w:r>
              <w:t xml:space="preserve">a tangent line and radius meet at 90° therefore </w:t>
            </w:r>
            <w:r w:rsidR="008228C2">
              <w:t xml:space="preserve"> </w:t>
            </w:r>
          </w:p>
          <w:p w:rsidR="001A66ED" w:rsidRDefault="008228C2" w:rsidP="00AF07C5">
            <w:pPr>
              <w:pStyle w:val="ListParagraph"/>
            </w:pPr>
            <w:r>
              <w:t>m</w:t>
            </w:r>
            <w:r w:rsidRPr="00097BA5">
              <w:rPr>
                <w:vertAlign w:val="subscript"/>
              </w:rPr>
              <w:t>1</w:t>
            </w:r>
            <w:r>
              <w:t xml:space="preserve"> x m</w:t>
            </w:r>
            <w:r w:rsidRPr="00097BA5">
              <w:rPr>
                <w:vertAlign w:val="subscript"/>
              </w:rPr>
              <w:t>2</w:t>
            </w:r>
            <w:r>
              <w:t xml:space="preserve"> = -1</w:t>
            </w:r>
            <w:r w:rsidR="001A66ED">
              <w:t xml:space="preserve"> can be used to:</w:t>
            </w:r>
          </w:p>
          <w:p w:rsidR="008228C2" w:rsidRDefault="00FB3EDD" w:rsidP="001A66ED">
            <w:pPr>
              <w:pStyle w:val="ListParagraph"/>
            </w:pPr>
            <w:r>
              <w:t xml:space="preserve"> - </w:t>
            </w:r>
            <w:r w:rsidR="00B9416B">
              <w:t>find the gradient of the tangent line.</w:t>
            </w:r>
          </w:p>
          <w:p w:rsidR="001A66ED" w:rsidRDefault="001A66ED" w:rsidP="001A66ED">
            <w:pPr>
              <w:pStyle w:val="ListParagraph"/>
            </w:pPr>
            <w:r>
              <w:t xml:space="preserve"> - find the equation of a tangent line</w:t>
            </w:r>
          </w:p>
          <w:p w:rsidR="00FB3EDD" w:rsidRDefault="00FB3ED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A940AC">
            <w:pPr>
              <w:pStyle w:val="ListParagraph"/>
              <w:numPr>
                <w:ilvl w:val="0"/>
                <w:numId w:val="5"/>
              </w:numPr>
            </w:pPr>
            <w:r>
              <w:t>if you know that two of the points are diametrically opposite (they form a diameter) then the angle at the edge is 90° (from angle in a semi-circle rule)</w:t>
            </w:r>
          </w:p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1A66ED" w:rsidRDefault="001A66ED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AF07C5" w:rsidRDefault="00AF07C5" w:rsidP="00FB3EDD"/>
          <w:p w:rsidR="001A66ED" w:rsidRDefault="001A66ED" w:rsidP="00FB3EDD"/>
          <w:p w:rsidR="008228C2" w:rsidRDefault="008228C2" w:rsidP="008228C2"/>
          <w:p w:rsidR="00B9416B" w:rsidRDefault="008228C2" w:rsidP="00A940AC">
            <w:pPr>
              <w:pStyle w:val="BodyText"/>
              <w:numPr>
                <w:ilvl w:val="0"/>
                <w:numId w:val="5"/>
              </w:numPr>
            </w:pPr>
            <w:proofErr w:type="gramStart"/>
            <w:r>
              <w:t>the</w:t>
            </w:r>
            <w:proofErr w:type="gramEnd"/>
            <w:r>
              <w:t xml:space="preserve"> points of intersection of a straight line and a cir</w:t>
            </w:r>
            <w:r w:rsidR="000B03C8">
              <w:t>cle can be found by substituting</w:t>
            </w:r>
            <w:r w:rsidR="001A3000">
              <w:t xml:space="preserve"> the line equation into the circle equation </w:t>
            </w:r>
            <w:r w:rsidR="00B9416B">
              <w:t>and solving the resultant quadratic equation.</w:t>
            </w:r>
          </w:p>
          <w:p w:rsidR="00B9416B" w:rsidRDefault="00B9416B" w:rsidP="00B9416B">
            <w:pPr>
              <w:pStyle w:val="ListParagraph"/>
            </w:pPr>
          </w:p>
          <w:p w:rsidR="008228C2" w:rsidRDefault="00B9416B" w:rsidP="00A940AC">
            <w:pPr>
              <w:pStyle w:val="BodyText"/>
              <w:numPr>
                <w:ilvl w:val="0"/>
                <w:numId w:val="5"/>
              </w:numPr>
            </w:pPr>
            <w:r>
              <w:t xml:space="preserve">Use the </w:t>
            </w:r>
            <w:r w:rsidR="008228C2">
              <w:t>di</w:t>
            </w:r>
            <w:r>
              <w:t xml:space="preserve">scriminant to </w:t>
            </w:r>
            <w:r w:rsidR="008228C2">
              <w:t xml:space="preserve">establish whether </w:t>
            </w:r>
          </w:p>
          <w:p w:rsidR="008228C2" w:rsidRDefault="008228C2" w:rsidP="008228C2">
            <w:pPr>
              <w:pStyle w:val="BodyText"/>
            </w:pPr>
          </w:p>
          <w:p w:rsidR="001A3000" w:rsidRDefault="00B9416B" w:rsidP="001A3000">
            <w:r>
              <w:t xml:space="preserve">         -  </w:t>
            </w:r>
            <w:r w:rsidR="008228C2">
              <w:t>the lin</w:t>
            </w:r>
            <w:r>
              <w:t>e cuts the circle at two points =&gt; 2 roots</w:t>
            </w:r>
          </w:p>
          <w:p w:rsidR="008228C2" w:rsidRDefault="008228C2" w:rsidP="008228C2">
            <w:pPr>
              <w:ind w:firstLine="720"/>
            </w:pPr>
            <w:r>
              <w:t>b</w:t>
            </w:r>
            <w:r>
              <w:rPr>
                <w:vertAlign w:val="superscript"/>
              </w:rPr>
              <w:t>2</w:t>
            </w:r>
            <w:r w:rsidR="00B9416B">
              <w:t xml:space="preserve"> + 4ac &gt; 0</w:t>
            </w:r>
          </w:p>
          <w:p w:rsidR="008228C2" w:rsidRDefault="008228C2" w:rsidP="008228C2">
            <w:pPr>
              <w:ind w:firstLine="720"/>
            </w:pPr>
          </w:p>
          <w:p w:rsidR="00B9416B" w:rsidRDefault="008228C2" w:rsidP="00A940AC">
            <w:pPr>
              <w:pStyle w:val="ListParagraph"/>
              <w:numPr>
                <w:ilvl w:val="0"/>
                <w:numId w:val="7"/>
              </w:numPr>
            </w:pPr>
            <w:r>
              <w:t>the line is a tangent since it touches at one point</w:t>
            </w:r>
            <w:r w:rsidR="00B9416B">
              <w:t xml:space="preserve">=&gt; 1 repeated root </w:t>
            </w:r>
          </w:p>
          <w:p w:rsidR="008228C2" w:rsidRDefault="00B9416B" w:rsidP="00B9416B">
            <w:pPr>
              <w:ind w:left="420"/>
            </w:pPr>
            <w:r>
              <w:t xml:space="preserve">      </w:t>
            </w:r>
            <w:r w:rsidR="008228C2">
              <w:t>b</w:t>
            </w:r>
            <w:r w:rsidR="008228C2" w:rsidRPr="00B9416B">
              <w:rPr>
                <w:vertAlign w:val="superscript"/>
              </w:rPr>
              <w:t>2</w:t>
            </w:r>
            <w:r w:rsidR="008228C2">
              <w:t xml:space="preserve"> + 4ac = 0</w:t>
            </w:r>
          </w:p>
          <w:p w:rsidR="008228C2" w:rsidRDefault="008228C2" w:rsidP="008228C2">
            <w:pPr>
              <w:ind w:firstLine="720"/>
            </w:pPr>
          </w:p>
          <w:p w:rsidR="001A3000" w:rsidRDefault="00B9416B" w:rsidP="00A940AC">
            <w:pPr>
              <w:pStyle w:val="ListParagraph"/>
              <w:numPr>
                <w:ilvl w:val="0"/>
                <w:numId w:val="7"/>
              </w:numPr>
            </w:pPr>
            <w:r>
              <w:t>the line does not intersect</w:t>
            </w:r>
            <w:r w:rsidR="008228C2">
              <w:t xml:space="preserve"> the circle</w:t>
            </w:r>
            <w:r>
              <w:t>=&gt; 0 roots</w:t>
            </w:r>
          </w:p>
          <w:p w:rsidR="008228C2" w:rsidRDefault="00B9416B" w:rsidP="008228C2">
            <w:pPr>
              <w:ind w:firstLine="720"/>
            </w:pPr>
            <w:r>
              <w:t xml:space="preserve"> </w:t>
            </w:r>
            <w:r w:rsidR="008228C2">
              <w:t>b</w:t>
            </w:r>
            <w:r w:rsidR="008228C2">
              <w:rPr>
                <w:vertAlign w:val="superscript"/>
              </w:rPr>
              <w:t>2</w:t>
            </w:r>
            <w:r>
              <w:t xml:space="preserve"> + 4ac &lt; 0 </w:t>
            </w:r>
          </w:p>
          <w:p w:rsidR="008228C2" w:rsidRDefault="008228C2" w:rsidP="008228C2"/>
          <w:p w:rsidR="008228C2" w:rsidRDefault="008228C2" w:rsidP="00A940AC">
            <w:pPr>
              <w:numPr>
                <w:ilvl w:val="0"/>
                <w:numId w:val="2"/>
              </w:numPr>
            </w:pPr>
            <w:r>
              <w:t>use the above to solve problems with intersections and tangents to circles</w:t>
            </w:r>
          </w:p>
          <w:p w:rsidR="008228C2" w:rsidRDefault="008228C2" w:rsidP="008228C2"/>
          <w:p w:rsidR="008228C2" w:rsidRDefault="008228C2" w:rsidP="00A940AC">
            <w:pPr>
              <w:numPr>
                <w:ilvl w:val="0"/>
                <w:numId w:val="2"/>
              </w:numPr>
            </w:pPr>
            <w:r>
              <w:t>determine whether two circles touch each other and find their point(s) of contact</w:t>
            </w:r>
          </w:p>
          <w:p w:rsidR="008228C2" w:rsidRDefault="008228C2" w:rsidP="008228C2"/>
          <w:p w:rsidR="007A02F3" w:rsidRPr="00E726A6" w:rsidRDefault="007A02F3" w:rsidP="007A02F3"/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4953AD">
            <w:pPr>
              <w:ind w:left="176"/>
            </w:pPr>
          </w:p>
          <w:p w:rsidR="00B83431" w:rsidRPr="00E726A6" w:rsidRDefault="00B83431" w:rsidP="00B83431">
            <w:pPr>
              <w:ind w:left="176"/>
            </w:pPr>
          </w:p>
          <w:p w:rsidR="00422E67" w:rsidRPr="00E726A6" w:rsidRDefault="00422E67" w:rsidP="00B83431">
            <w:pPr>
              <w:ind w:left="176"/>
            </w:pPr>
          </w:p>
          <w:p w:rsidR="00422E67" w:rsidRPr="00E726A6" w:rsidRDefault="00422E67" w:rsidP="00B83431">
            <w:pPr>
              <w:ind w:left="176"/>
            </w:pPr>
          </w:p>
          <w:p w:rsidR="00422E67" w:rsidRPr="00E726A6" w:rsidRDefault="00422E67" w:rsidP="00B83431">
            <w:pPr>
              <w:ind w:left="176"/>
            </w:pPr>
          </w:p>
          <w:p w:rsidR="00422E67" w:rsidRPr="00E726A6" w:rsidRDefault="00422E67" w:rsidP="00B83431">
            <w:pPr>
              <w:ind w:left="176"/>
            </w:pPr>
          </w:p>
          <w:p w:rsidR="00B83431" w:rsidRPr="00E726A6" w:rsidRDefault="00B83431" w:rsidP="009C2368"/>
        </w:tc>
        <w:tc>
          <w:tcPr>
            <w:tcW w:w="5494" w:type="dxa"/>
          </w:tcPr>
          <w:p w:rsidR="008228C2" w:rsidRDefault="008228C2" w:rsidP="008228C2">
            <w:pPr>
              <w:ind w:left="360"/>
            </w:pPr>
          </w:p>
          <w:p w:rsidR="008228C2" w:rsidRDefault="008228C2" w:rsidP="008228C2">
            <w:pPr>
              <w:ind w:left="360"/>
            </w:pPr>
          </w:p>
          <w:p w:rsidR="008228C2" w:rsidRDefault="008228C2" w:rsidP="008228C2"/>
          <w:p w:rsidR="008228C2" w:rsidRDefault="008228C2" w:rsidP="008228C2">
            <w:pPr>
              <w:ind w:left="360"/>
            </w:pPr>
          </w:p>
          <w:p w:rsidR="008228C2" w:rsidRDefault="008228C2" w:rsidP="00A940AC">
            <w:pPr>
              <w:numPr>
                <w:ilvl w:val="0"/>
                <w:numId w:val="2"/>
              </w:numPr>
            </w:pPr>
            <w:r>
              <w:t>State the centre and radius of the circle with equation;</w:t>
            </w:r>
          </w:p>
          <w:p w:rsidR="008228C2" w:rsidRDefault="008228C2" w:rsidP="008228C2">
            <w:pPr>
              <w:ind w:left="720"/>
            </w:pPr>
          </w:p>
          <w:p w:rsidR="008228C2" w:rsidRDefault="008228C2" w:rsidP="00A940AC">
            <w:pPr>
              <w:numPr>
                <w:ilvl w:val="0"/>
                <w:numId w:val="3"/>
              </w:numPr>
            </w:pPr>
            <w:r>
              <w:t xml:space="preserve">  3x</w:t>
            </w:r>
            <w:r>
              <w:rPr>
                <w:vertAlign w:val="superscript"/>
              </w:rPr>
              <w:t>2</w:t>
            </w:r>
            <w:r>
              <w:t>+ 3y</w:t>
            </w:r>
            <w:r>
              <w:rPr>
                <w:vertAlign w:val="superscript"/>
              </w:rPr>
              <w:t>2</w:t>
            </w:r>
            <w:r>
              <w:t xml:space="preserve"> = 48</w:t>
            </w:r>
          </w:p>
          <w:p w:rsidR="008228C2" w:rsidRDefault="008228C2" w:rsidP="008228C2">
            <w:pPr>
              <w:ind w:left="720"/>
            </w:pPr>
          </w:p>
          <w:p w:rsidR="008228C2" w:rsidRDefault="008228C2" w:rsidP="008228C2">
            <w:pPr>
              <w:ind w:left="720"/>
            </w:pPr>
          </w:p>
          <w:p w:rsidR="00097BA5" w:rsidRDefault="00097BA5" w:rsidP="008228C2">
            <w:pPr>
              <w:ind w:left="720"/>
            </w:pPr>
          </w:p>
          <w:p w:rsidR="008228C2" w:rsidRDefault="008228C2" w:rsidP="008228C2"/>
          <w:p w:rsidR="008228C2" w:rsidRDefault="008228C2" w:rsidP="00A940AC">
            <w:pPr>
              <w:numPr>
                <w:ilvl w:val="0"/>
                <w:numId w:val="3"/>
              </w:numPr>
            </w:pPr>
            <w:r>
              <w:t xml:space="preserve">  (x – 4)</w:t>
            </w:r>
            <w:r>
              <w:rPr>
                <w:vertAlign w:val="superscript"/>
              </w:rPr>
              <w:t>2</w:t>
            </w:r>
            <w:r>
              <w:t xml:space="preserve"> + (y + 2)</w:t>
            </w:r>
            <w:r>
              <w:rPr>
                <w:vertAlign w:val="superscript"/>
              </w:rPr>
              <w:t>2</w:t>
            </w:r>
            <w:r>
              <w:t xml:space="preserve"> = 49</w:t>
            </w:r>
          </w:p>
          <w:p w:rsidR="008228C2" w:rsidRDefault="008228C2" w:rsidP="008228C2">
            <w:pPr>
              <w:ind w:firstLine="360"/>
            </w:pPr>
          </w:p>
          <w:p w:rsidR="008228C2" w:rsidRDefault="008228C2" w:rsidP="008228C2">
            <w:pPr>
              <w:ind w:firstLine="360"/>
            </w:pPr>
          </w:p>
          <w:p w:rsidR="00097BA5" w:rsidRDefault="00097BA5" w:rsidP="008228C2">
            <w:pPr>
              <w:ind w:firstLine="360"/>
            </w:pPr>
          </w:p>
          <w:p w:rsidR="008228C2" w:rsidRDefault="008228C2" w:rsidP="008228C2">
            <w:pPr>
              <w:ind w:firstLine="360"/>
            </w:pPr>
          </w:p>
          <w:p w:rsidR="008228C2" w:rsidRDefault="00FB3EDD" w:rsidP="00A940AC">
            <w:pPr>
              <w:numPr>
                <w:ilvl w:val="0"/>
                <w:numId w:val="3"/>
              </w:numPr>
            </w:pPr>
            <w:r>
              <w:t>2</w:t>
            </w:r>
            <w:r w:rsidR="008228C2">
              <w:t>x</w:t>
            </w:r>
            <w:r w:rsidR="008228C2">
              <w:rPr>
                <w:vertAlign w:val="superscript"/>
              </w:rPr>
              <w:t>2</w:t>
            </w:r>
            <w:r w:rsidR="008228C2">
              <w:t xml:space="preserve"> + </w:t>
            </w:r>
            <w:r>
              <w:t>2</w:t>
            </w:r>
            <w:r w:rsidR="008228C2">
              <w:t>y</w:t>
            </w:r>
            <w:r w:rsidR="008228C2">
              <w:rPr>
                <w:vertAlign w:val="superscript"/>
              </w:rPr>
              <w:t>2</w:t>
            </w:r>
            <w:r>
              <w:t xml:space="preserve"> – 8x + 4y – 30</w:t>
            </w:r>
            <w:r w:rsidR="008228C2">
              <w:t xml:space="preserve"> = 0 </w:t>
            </w:r>
          </w:p>
          <w:p w:rsidR="00097BA5" w:rsidRDefault="00097BA5" w:rsidP="00097BA5">
            <w:pPr>
              <w:ind w:left="1080"/>
            </w:pPr>
          </w:p>
          <w:p w:rsidR="00097BA5" w:rsidRDefault="00097BA5" w:rsidP="00097BA5">
            <w:pPr>
              <w:ind w:left="1080"/>
            </w:pPr>
          </w:p>
          <w:p w:rsidR="00097BA5" w:rsidRDefault="00097BA5" w:rsidP="00097BA5">
            <w:pPr>
              <w:ind w:left="1080"/>
            </w:pPr>
          </w:p>
          <w:p w:rsidR="00097BA5" w:rsidRDefault="00097BA5" w:rsidP="00097BA5">
            <w:pPr>
              <w:ind w:left="1080"/>
            </w:pPr>
          </w:p>
          <w:p w:rsidR="00097BA5" w:rsidRDefault="00097BA5" w:rsidP="00A940AC">
            <w:pPr>
              <w:pStyle w:val="ListParagraph"/>
              <w:numPr>
                <w:ilvl w:val="0"/>
                <w:numId w:val="6"/>
              </w:numPr>
              <w:spacing w:line="360" w:lineRule="auto"/>
            </w:pPr>
            <w:r>
              <w:t xml:space="preserve">The point </w:t>
            </w:r>
            <w:proofErr w:type="gramStart"/>
            <w:r>
              <w:t>P(</w:t>
            </w:r>
            <w:proofErr w:type="gramEnd"/>
            <w:r>
              <w:t xml:space="preserve">8, </w:t>
            </w:r>
            <w:r w:rsidRPr="00097BA5">
              <w:rPr>
                <w:i/>
                <w:iCs/>
              </w:rPr>
              <w:t>y</w:t>
            </w:r>
            <w:r>
              <w:t xml:space="preserve">) lies on the circle with equation </w:t>
            </w:r>
            <w:r>
              <w:rPr>
                <w:position w:val="-10"/>
                <w:lang w:eastAsia="en-US"/>
              </w:rPr>
              <w:object w:dxaOrig="270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5pt;height:18pt" o:ole="">
                  <v:imagedata r:id="rId7" o:title=""/>
                </v:shape>
                <o:OLEObject Type="Embed" ProgID="Equation.3" ShapeID="_x0000_i1025" DrawAspect="Content" ObjectID="_1567492076" r:id="rId8"/>
              </w:object>
            </w:r>
            <w:r>
              <w:t xml:space="preserve">. </w:t>
            </w:r>
          </w:p>
          <w:p w:rsidR="00097BA5" w:rsidRDefault="00097BA5" w:rsidP="00097BA5">
            <w:pPr>
              <w:spacing w:line="360" w:lineRule="auto"/>
              <w:ind w:firstLine="720"/>
              <w:rPr>
                <w:b/>
                <w:bCs/>
              </w:rPr>
            </w:pPr>
            <w:r>
              <w:t>Find the possible value(s) of y.</w:t>
            </w:r>
          </w:p>
          <w:p w:rsidR="00097BA5" w:rsidRDefault="00097BA5" w:rsidP="00097BA5">
            <w:pPr>
              <w:pStyle w:val="ListParagraph"/>
            </w:pPr>
          </w:p>
          <w:p w:rsidR="00B9416B" w:rsidRDefault="00B9416B" w:rsidP="00097BA5">
            <w:pPr>
              <w:pStyle w:val="ListParagraph"/>
            </w:pPr>
          </w:p>
          <w:p w:rsidR="00B9416B" w:rsidRDefault="00B9416B" w:rsidP="00097BA5">
            <w:pPr>
              <w:pStyle w:val="ListParagraph"/>
            </w:pPr>
          </w:p>
          <w:p w:rsidR="00B9416B" w:rsidRDefault="00B9416B" w:rsidP="00097BA5">
            <w:pPr>
              <w:pStyle w:val="ListParagraph"/>
            </w:pPr>
          </w:p>
          <w:p w:rsidR="00B83431" w:rsidRDefault="00B83431" w:rsidP="00B83431">
            <w:pPr>
              <w:rPr>
                <w:lang w:val="en-US"/>
              </w:rPr>
            </w:pPr>
          </w:p>
          <w:p w:rsidR="00097BA5" w:rsidRDefault="00097BA5" w:rsidP="00B83431">
            <w:pPr>
              <w:rPr>
                <w:lang w:val="en-US"/>
              </w:rPr>
            </w:pPr>
          </w:p>
          <w:p w:rsidR="000B03C8" w:rsidRPr="009C2368" w:rsidRDefault="00B9416B" w:rsidP="000B03C8">
            <w:pPr>
              <w:pStyle w:val="ListParagraph"/>
              <w:numPr>
                <w:ilvl w:val="0"/>
                <w:numId w:val="6"/>
              </w:numPr>
              <w:spacing w:line="360" w:lineRule="auto"/>
            </w:pPr>
            <w:r>
              <w:t xml:space="preserve">The circle with equation </w:t>
            </w:r>
            <w:r>
              <w:rPr>
                <w:position w:val="-10"/>
              </w:rPr>
              <w:object w:dxaOrig="2560" w:dyaOrig="360">
                <v:shape id="_x0000_i1026" type="#_x0000_t75" style="width:128pt;height:18pt" o:ole="">
                  <v:imagedata r:id="rId9" o:title=""/>
                </v:shape>
                <o:OLEObject Type="Embed" ProgID="Equation.3" ShapeID="_x0000_i1026" DrawAspect="Content" ObjectID="_1567492077" r:id="rId10"/>
              </w:object>
            </w:r>
            <w:r>
              <w:t xml:space="preserve"> has rad</w:t>
            </w:r>
            <w:r w:rsidR="00FB3EDD">
              <w:t>i</w:t>
            </w:r>
            <w:r w:rsidR="009C2368">
              <w:t>us 2 units. Find the value of c</w:t>
            </w: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9C2368" w:rsidRDefault="009C2368" w:rsidP="000B03C8">
            <w:pPr>
              <w:rPr>
                <w:lang w:val="en-US"/>
              </w:rPr>
            </w:pPr>
          </w:p>
          <w:p w:rsidR="009C2368" w:rsidRDefault="009C2368" w:rsidP="000B03C8">
            <w:pPr>
              <w:rPr>
                <w:lang w:val="en-US"/>
              </w:rPr>
            </w:pPr>
          </w:p>
          <w:p w:rsidR="009C2368" w:rsidRDefault="009C2368" w:rsidP="000B03C8">
            <w:pPr>
              <w:rPr>
                <w:lang w:val="en-US"/>
              </w:rPr>
            </w:pPr>
          </w:p>
          <w:p w:rsidR="009C2368" w:rsidRDefault="009C2368" w:rsidP="000B03C8">
            <w:pPr>
              <w:rPr>
                <w:lang w:val="en-US"/>
              </w:rPr>
            </w:pPr>
          </w:p>
          <w:p w:rsidR="009C2368" w:rsidRDefault="009C2368" w:rsidP="000B03C8">
            <w:pPr>
              <w:rPr>
                <w:lang w:val="en-US"/>
              </w:rPr>
            </w:pPr>
          </w:p>
          <w:p w:rsidR="009C2368" w:rsidRDefault="009C2368" w:rsidP="000B03C8">
            <w:pPr>
              <w:rPr>
                <w:lang w:val="en-US"/>
              </w:rPr>
            </w:pPr>
          </w:p>
          <w:p w:rsidR="009C2368" w:rsidRDefault="009C2368" w:rsidP="000B03C8">
            <w:pPr>
              <w:rPr>
                <w:lang w:val="en-US"/>
              </w:rPr>
            </w:pPr>
          </w:p>
          <w:p w:rsidR="009C2368" w:rsidRDefault="009C236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FB3EDD" w:rsidRPr="00CB7E2C" w:rsidRDefault="00FB3EDD" w:rsidP="00A940AC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/>
            </w:pPr>
            <w:r>
              <w:t xml:space="preserve">A circle, centre C, has as its </w:t>
            </w:r>
            <w:proofErr w:type="gramStart"/>
            <w:r>
              <w:t xml:space="preserve">equation  </w:t>
            </w:r>
            <w:proofErr w:type="gramEnd"/>
            <w:r>
              <w:rPr>
                <w:position w:val="-10"/>
                <w:szCs w:val="3276"/>
                <w:lang w:eastAsia="en-US"/>
              </w:rPr>
              <w:object w:dxaOrig="2595" w:dyaOrig="360">
                <v:shape id="_x0000_i1027" type="#_x0000_t75" style="width:130pt;height:17.75pt" o:ole="">
                  <v:imagedata r:id="rId11" o:title=""/>
                </v:shape>
                <o:OLEObject Type="Embed" ProgID="Equation.3" ShapeID="_x0000_i1027" DrawAspect="Content" ObjectID="_1567492078" r:id="rId12"/>
              </w:object>
            </w:r>
            <w:r>
              <w:t>.</w:t>
            </w:r>
          </w:p>
          <w:p w:rsidR="00FB3EDD" w:rsidRDefault="00FB3EDD" w:rsidP="00FB3EDD">
            <w:pPr>
              <w:rPr>
                <w:sz w:val="8"/>
              </w:rPr>
            </w:pPr>
          </w:p>
          <w:p w:rsidR="00FB3EDD" w:rsidRDefault="00FB3EDD" w:rsidP="00FB3EDD">
            <w:r>
              <w:t xml:space="preserve">           The point A(4,-6) lies on the circumference of </w:t>
            </w:r>
          </w:p>
          <w:p w:rsidR="00FB3EDD" w:rsidRPr="00FB3EDD" w:rsidRDefault="00FB3EDD" w:rsidP="00FB3EDD">
            <w:r>
              <w:t xml:space="preserve">           </w:t>
            </w:r>
            <w:proofErr w:type="gramStart"/>
            <w:r>
              <w:t>the</w:t>
            </w:r>
            <w:proofErr w:type="gramEnd"/>
            <w:r>
              <w:t xml:space="preserve"> circle. </w:t>
            </w:r>
          </w:p>
          <w:p w:rsidR="00FB3EDD" w:rsidRDefault="00FB3EDD" w:rsidP="00FB3EDD">
            <w:pPr>
              <w:rPr>
                <w:sz w:val="8"/>
              </w:rPr>
            </w:pPr>
          </w:p>
          <w:p w:rsidR="00FB3EDD" w:rsidRDefault="00FB3EDD" w:rsidP="00FB3EDD"/>
          <w:p w:rsidR="00FB3EDD" w:rsidRDefault="00FB3EDD" w:rsidP="00FB3EDD">
            <w:r>
              <w:t xml:space="preserve">            The line AB is a tangent to the circle with B </w:t>
            </w:r>
          </w:p>
          <w:p w:rsidR="00FB3EDD" w:rsidRDefault="00FB3EDD" w:rsidP="00FB3EDD">
            <w:r>
              <w:t xml:space="preserve">            </w:t>
            </w:r>
            <w:proofErr w:type="gramStart"/>
            <w:r>
              <w:t>lying</w:t>
            </w:r>
            <w:proofErr w:type="gramEnd"/>
            <w:r>
              <w:t xml:space="preserve"> on the </w:t>
            </w:r>
            <w:r>
              <w:rPr>
                <w:i/>
                <w:iCs/>
              </w:rPr>
              <w:t>x</w:t>
            </w:r>
            <w:r>
              <w:t>-axis as shown.</w:t>
            </w:r>
          </w:p>
          <w:p w:rsidR="00FB3EDD" w:rsidRDefault="00FB3EDD" w:rsidP="00FB3EDD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3A9991A1" wp14:editId="3074AA40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125730</wp:posOffset>
                      </wp:positionV>
                      <wp:extent cx="2957830" cy="2261235"/>
                      <wp:effectExtent l="0" t="0" r="0" b="5715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7830" cy="2261235"/>
                                <a:chOff x="3412" y="6180"/>
                                <a:chExt cx="4658" cy="3561"/>
                              </a:xfrm>
                            </wpg:grpSpPr>
                            <wps:wsp>
                              <wps:cNvPr id="46" name="Oval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10" y="6735"/>
                                  <a:ext cx="2490" cy="249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Line 94"/>
                              <wps:cNvCnPr/>
                              <wps:spPr bwMode="auto">
                                <a:xfrm>
                                  <a:off x="5265" y="6366"/>
                                  <a:ext cx="0" cy="33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 type="triangle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95"/>
                              <wps:cNvCnPr/>
                              <wps:spPr bwMode="auto">
                                <a:xfrm rot="-5400000">
                                  <a:off x="5482" y="6083"/>
                                  <a:ext cx="0" cy="4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Oval 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22" y="7947"/>
                                  <a:ext cx="62" cy="6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Oval 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42" y="8961"/>
                                  <a:ext cx="62" cy="6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Line 98"/>
                              <wps:cNvCnPr/>
                              <wps:spPr bwMode="auto">
                                <a:xfrm>
                                  <a:off x="5055" y="7977"/>
                                  <a:ext cx="720" cy="1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99"/>
                              <wps:cNvCnPr/>
                              <wps:spPr bwMode="auto">
                                <a:xfrm rot="5400000">
                                  <a:off x="5952" y="7974"/>
                                  <a:ext cx="842" cy="11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Oval 1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42" y="8121"/>
                                  <a:ext cx="62" cy="6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Text Box 1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65" y="7680"/>
                                  <a:ext cx="63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00357" w:rsidRDefault="00100357" w:rsidP="00FB3EDD">
                                    <w:pPr>
                                      <w:rPr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Text Box 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50" y="7800"/>
                                  <a:ext cx="63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00357" w:rsidRDefault="00100357" w:rsidP="00FB3EDD">
                                    <w:pPr>
                                      <w:rPr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Text Box 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55" y="8955"/>
                                  <a:ext cx="132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00357" w:rsidRDefault="00100357" w:rsidP="00FB3EDD">
                                    <w:pPr>
                                      <w:rPr>
                                        <w:sz w:val="22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sz w:val="22"/>
                                      </w:rPr>
                                      <w:t>A(</w:t>
                                    </w:r>
                                    <w:proofErr w:type="gramEnd"/>
                                    <w:r>
                                      <w:rPr>
                                        <w:sz w:val="22"/>
                                      </w:rPr>
                                      <w:t>4,-6)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Text Box 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440" y="8040"/>
                                  <a:ext cx="63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00357" w:rsidRDefault="00100357" w:rsidP="00FB3EDD">
                                    <w:pPr>
                                      <w:rPr>
                                        <w:i/>
                                        <w:iCs/>
                                        <w:sz w:val="22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22"/>
                                      </w:rPr>
                                      <w:t>x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Text Box 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935" y="6180"/>
                                  <a:ext cx="63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00357" w:rsidRDefault="00100357" w:rsidP="00FB3EDD">
                                    <w:pPr>
                                      <w:rPr>
                                        <w:i/>
                                        <w:iCs/>
                                        <w:sz w:val="22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22"/>
                                      </w:rPr>
                                      <w:t>y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Text Box 1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920" y="8115"/>
                                  <a:ext cx="630" cy="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00357" w:rsidRDefault="00100357" w:rsidP="00FB3EDD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" o:spid="_x0000_s1026" style="position:absolute;margin-left:53.1pt;margin-top:9.9pt;width:232.9pt;height:178.05pt;z-index:251659264" coordorigin="3412,6180" coordsize="4658,3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">
                      <v:oval id="Oval 93" o:spid="_x0000_s1027" style="position:absolute;left:3810;top:6735;width:2490;height:24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m+psMA&#10;AADbAAAADwAAAGRycy9kb3ducmV2LnhtbESPQWvCQBSE74L/YXlCb7qxqaGkriKVgh48NLb3R/aZ&#10;BLNvQ/Y1pv/eLQg9DjPzDbPejq5VA/Wh8WxguUhAEZfeNlwZ+Dp/zF9BBUG22HomA78UYLuZTtaY&#10;W3/jTxoKqVSEcMjRQC3S5VqHsiaHYeE74uhdfO9QouwrbXu8Rbhr9XOSZNphw3Ghxo7eayqvxY8z&#10;sK92RTboVFbpZX+Q1fX7dEyXxjzNxt0bKKFR/sOP9sEaeMng70v8AXp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m+psMAAADbAAAADwAAAAAAAAAAAAAAAACYAgAAZHJzL2Rv&#10;d25yZXYueG1sUEsFBgAAAAAEAAQA9QAAAIgDAAAAAA==&#10;"/>
                      <v:line id="Line 94" o:spid="_x0000_s1028" style="position:absolute;visibility:visible;mso-wrap-style:square" from="5265,6366" to="5265,9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7yg8UAAADbAAAADwAAAGRycy9kb3ducmV2LnhtbESP0WrCQBRE3wv9h+UKvtWNRWtJXUNp&#10;EQIVijEfcMlek2D2bppdTeLXdwXBx2FmzjDrZDCNuFDnassK5rMIBHFhdc2lgvywfXkH4TyyxsYy&#10;KRjJQbJ5flpjrG3Pe7pkvhQBwi5GBZX3bSylKyoy6Ga2JQ7e0XYGfZBdKXWHfYCbRr5G0Zs0WHNY&#10;qLClr4qKU3Y2Cg5Zusy3Y75bfme7/bWg1d+v/lFqOhk+P0B4GvwjfG+nWsFiBbcv4QfIz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J7yg8UAAADbAAAADwAAAAAAAAAA&#10;AAAAAAChAgAAZHJzL2Rvd25yZXYueG1sUEsFBgAAAAAEAAQA+QAAAJMDAAAAAA==&#10;" strokeweight=".5pt">
                        <v:stroke startarrow="block" startarrowwidth="narrow" startarrowlength="short"/>
                      </v:line>
                      <v:line id="Line 95" o:spid="_x0000_s1029" style="position:absolute;rotation:-90;visibility:visible;mso-wrap-style:square" from="5482,6083" to="5482,102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vG58EAAADbAAAADwAAAGRycy9kb3ducmV2LnhtbERPz2vCMBS+C/4P4Qm7yEyV0c2uUUQc&#10;202mxfOjeW3aNS+lidr998th4PHj+51vR9uJGw2+caxguUhAEJdON1wrKM4fz28gfEDW2DkmBb/k&#10;YbuZTnLMtLvzN91OoRYxhH2GCkwIfSalLw1Z9AvXE0eucoPFEOFQSz3gPYbbTq6SJJUWG44NBnva&#10;Gyp/TleroPvEoqjSsq2rdfoa5of2cjRnpZ5m4+4dRKAxPMT/7i+t4CWOjV/iD5C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i8bnwQAAANsAAAAPAAAAAAAAAAAAAAAA&#10;AKECAABkcnMvZG93bnJldi54bWxQSwUGAAAAAAQABAD5AAAAjwMAAAAA&#10;" strokeweight=".5pt">
                        <v:stroke endarrow="block" endarrowwidth="narrow" endarrowlength="short"/>
                      </v:line>
                      <v:oval id="Oval 96" o:spid="_x0000_s1030" style="position:absolute;left:5022;top:7947;width:62;height: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10lcMA&#10;AADbAAAADwAAAGRycy9kb3ducmV2LnhtbESPQWvCQBSE74L/YXlCL1I3Fg2auooELF6beujxNftM&#10;QrNvw+5qkn/fFQoeh5n5htkdBtOKOznfWFawXCQgiEurG64UXL5OrxsQPiBrbC2TgpE8HPbTyQ4z&#10;bXv+pHsRKhEh7DNUUIfQZVL6siaDfmE74uhdrTMYonSV1A77CDetfEuSVBpsOC7U2FFeU/lb3IwC&#10;N+/GfDznp+UPfxTrfqO/04tW6mU2HN9BBBrCM/zfPmsFqy08vsQf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10lcMAAADbAAAADwAAAAAAAAAAAAAAAACYAgAAZHJzL2Rv&#10;d25yZXYueG1sUEsFBgAAAAAEAAQA9QAAAIgDAAAAAA==&#10;" fillcolor="black"/>
                      <v:oval id="Oval 97" o:spid="_x0000_s1031" style="position:absolute;left:5742;top:8961;width:62;height: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5L1b8A&#10;AADbAAAADwAAAGRycy9kb3ducmV2LnhtbERPTYvCMBC9C/6HMAt7kTVVUKRrLEuh4tXqwePYzLZl&#10;m0lJom3//eYgeHy87302mk48yfnWsoLVMgFBXFndcq3geim+diB8QNbYWSYFE3nIDvPZHlNtBz7T&#10;swy1iCHsU1TQhNCnUvqqIYN+aXviyP1aZzBE6GqpHQ4x3HRynSRbabDl2NBgT3lD1V/5MArcop/y&#10;6ZQXqzsfy82w07ftVSv1+TH+fIMINIa3+OU+aQWbuD5+iT9AH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/kvVvwAAANsAAAAPAAAAAAAAAAAAAAAAAJgCAABkcnMvZG93bnJl&#10;di54bWxQSwUGAAAAAAQABAD1AAAAhAMAAAAA&#10;" fillcolor="black"/>
                      <v:line id="Line 98" o:spid="_x0000_s1032" style="position:absolute;visibility:visible;mso-wrap-style:square" from="5055,7977" to="5775,8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      <v:line id="Line 99" o:spid="_x0000_s1033" style="position:absolute;rotation:90;visibility:visible;mso-wrap-style:square" from="5952,7974" to="6794,91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UVysMAAADbAAAADwAAAGRycy9kb3ducmV2LnhtbESPT4vCMBTE74LfITzBm6YWXKRrFBH/&#10;7cGDriB7e9s827LNS0mi1m9vBGGPw8z8hpnOW1OLGzlfWVYwGiYgiHOrKy4UnL7XgwkIH5A11pZJ&#10;wYM8zGfdzhQzbe98oNsxFCJC2GeooAyhyaT0eUkG/dA2xNG7WGcwROkKqR3eI9zUMk2SD2mw4rhQ&#10;YkPLkvK/49UoMPuvzf7HpNvVeYL2d3NZBEeFUv1eu/gEEagN/+F3e6cVjFN4fYk/QM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FVFcrDAAAA2wAAAA8AAAAAAAAAAAAA&#10;AAAAoQIAAGRycy9kb3ducmV2LnhtbFBLBQYAAAAABAAEAPkAAACRAwAAAAA=&#10;"/>
                      <v:oval id="Oval 100" o:spid="_x0000_s1034" style="position:absolute;left:6942;top:8121;width:62;height: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zVosIA&#10;AADbAAAADwAAAGRycy9kb3ducmV2LnhtbESPQYvCMBSE7wv+h/AEL4umuihSjSIFxatdD3t82zzb&#10;YvNSkmjbf2+EhT0OM/MNs933phFPcr62rGA+S0AQF1bXXCq4fh+naxA+IGtsLJOCgTzsd6OPLaba&#10;dnyhZx5KESHsU1RQhdCmUvqiIoN+Zlvi6N2sMxiidKXUDrsIN41cJMlKGqw5LlTYUlZRcc8fRoH7&#10;bIdsOGfH+S+f8mW31j+rq1ZqMu4PGxCB+vAf/muftYLlF7y/xB8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LNWiwgAAANsAAAAPAAAAAAAAAAAAAAAAAJgCAABkcnMvZG93&#10;bnJldi54bWxQSwUGAAAAAAQABAD1AAAAhwMAAAAA&#10;" fillcolor="black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01" o:spid="_x0000_s1035" type="#_x0000_t202" style="position:absolute;left:4665;top:7680;width:63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qOs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Q7qC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FqOsMAAADbAAAADwAAAAAAAAAAAAAAAACYAgAAZHJzL2Rv&#10;d25yZXYueG1sUEsFBgAAAAAEAAQA9QAAAIgDAAAAAA==&#10;" filled="f" stroked="f">
                        <v:textbox>
                          <w:txbxContent>
                            <w:p w:rsidR="00AF07C5" w:rsidRDefault="00AF07C5" w:rsidP="00FB3EDD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102" o:spid="_x0000_s1036" type="#_x0000_t202" style="position:absolute;left:6750;top:7800;width:63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PocIA&#10;AADbAAAADwAAAGRycy9kb3ducmV2LnhtbESPQWvCQBSE7wX/w/IEb3XXYopGV5GK4EmpVcHbI/tM&#10;gtm3Ibua+O/dQqHHYWa+YebLzlbiQY0vHWsYDRUI4syZknMNx5/N+wSED8gGK8ek4Ukelove2xxT&#10;41r+psch5CJC2KeooQihTqX0WUEW/dDVxNG7usZiiLLJpWmwjXBbyQ+lPqXFkuNCgTV9FZTdDner&#10;4bS7Xs5jtc/XNqlb1ynJdiq1HvS71QxEoC78h//aW6MhSeD3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nc+hwgAAANsAAAAPAAAAAAAAAAAAAAAAAJgCAABkcnMvZG93&#10;bnJldi54bWxQSwUGAAAAAAQABAD1AAAAhwMAAAAA&#10;" filled="f" stroked="f">
                        <v:textbox>
                          <w:txbxContent>
                            <w:p w:rsidR="00AF07C5" w:rsidRDefault="00AF07C5" w:rsidP="00FB3EDD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103" o:spid="_x0000_s1037" type="#_x0000_t202" style="position:absolute;left:5655;top:8955;width:132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9R1s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rGE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1HWwgAAANsAAAAPAAAAAAAAAAAAAAAAAJgCAABkcnMvZG93&#10;bnJldi54bWxQSwUGAAAAAAQABAD1AAAAhwMAAAAA&#10;" filled="f" stroked="f">
                        <v:textbox>
                          <w:txbxContent>
                            <w:p w:rsidR="00AF07C5" w:rsidRDefault="00AF07C5" w:rsidP="00FB3EDD">
                              <w:pPr>
                                <w:rPr>
                                  <w:sz w:val="22"/>
                                </w:rPr>
                              </w:pPr>
                              <w:proofErr w:type="gramStart"/>
                              <w:r>
                                <w:rPr>
                                  <w:sz w:val="22"/>
                                </w:rPr>
                                <w:t>A(</w:t>
                              </w:r>
                              <w:proofErr w:type="gramEnd"/>
                              <w:r>
                                <w:rPr>
                                  <w:sz w:val="22"/>
                                </w:rPr>
                                <w:t>4,-6)</w:t>
                              </w:r>
                            </w:p>
                          </w:txbxContent>
                        </v:textbox>
                      </v:shape>
                      <v:shape id="Text Box 104" o:spid="_x0000_s1038" type="#_x0000_t202" style="position:absolute;left:7440;top:8040;width:63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P0T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mL3C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P0TcMAAADbAAAADwAAAAAAAAAAAAAAAACYAgAAZHJzL2Rv&#10;d25yZXYueG1sUEsFBgAAAAAEAAQA9QAAAIgDAAAAAA==&#10;" filled="f" stroked="f">
                        <v:textbox>
                          <w:txbxContent>
                            <w:p w:rsidR="00AF07C5" w:rsidRDefault="00AF07C5" w:rsidP="00FB3EDD">
                              <w:pPr>
                                <w:rPr>
                                  <w:i/>
                                  <w:iCs/>
                                  <w:sz w:val="22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iCs/>
                                  <w:sz w:val="22"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05" o:spid="_x0000_s1039" type="#_x0000_t202" style="position:absolute;left:4935;top:6180;width:63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          <v:textbox>
                          <w:txbxContent>
                            <w:p w:rsidR="00AF07C5" w:rsidRDefault="00AF07C5" w:rsidP="00FB3EDD">
                              <w:pPr>
                                <w:rPr>
                                  <w:i/>
                                  <w:iCs/>
                                  <w:sz w:val="22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iCs/>
                                  <w:sz w:val="22"/>
                                </w:rPr>
                                <w:t>y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06" o:spid="_x0000_s1040" type="#_x0000_t202" style="position:absolute;left:4920;top:8115;width:63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      <v:textbox>
                          <w:txbxContent>
                            <w:p w:rsidR="00AF07C5" w:rsidRDefault="00AF07C5" w:rsidP="00FB3EDD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B42E26" wp14:editId="495B1390">
                      <wp:simplePos x="0" y="0"/>
                      <wp:positionH relativeFrom="column">
                        <wp:posOffset>421005</wp:posOffset>
                      </wp:positionH>
                      <wp:positionV relativeFrom="paragraph">
                        <wp:posOffset>676275</wp:posOffset>
                      </wp:positionV>
                      <wp:extent cx="1668780" cy="292100"/>
                      <wp:effectExtent l="1905" t="0" r="0" b="3175"/>
                      <wp:wrapNone/>
                      <wp:docPr id="44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878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0357" w:rsidRDefault="00100357" w:rsidP="00FB3EDD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4" o:spid="_x0000_s1041" type="#_x0000_t202" style="position:absolute;margin-left:33.15pt;margin-top:53.25pt;width:131.4pt;height:23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" filled="f" stroked="f">
                      <v:textbox style="mso-fit-shape-to-text:t">
                        <w:txbxContent>
                          <w:p w:rsidR="00AF07C5" w:rsidRDefault="00AF07C5" w:rsidP="00FB3EDD"/>
                        </w:txbxContent>
                      </v:textbox>
                    </v:shape>
                  </w:pict>
                </mc:Fallback>
              </mc:AlternateContent>
            </w:r>
          </w:p>
          <w:p w:rsidR="00FB3EDD" w:rsidRDefault="00FB3EDD" w:rsidP="00FB3EDD">
            <w:r>
              <w:rPr>
                <w:szCs w:val="3276"/>
                <w:lang w:eastAsia="en-US"/>
              </w:rPr>
              <w:t xml:space="preserve">    </w:t>
            </w:r>
            <w:r>
              <w:rPr>
                <w:szCs w:val="3276"/>
                <w:lang w:eastAsia="en-US"/>
              </w:rPr>
              <w:object w:dxaOrig="2340" w:dyaOrig="315">
                <v:shape id="_x0000_i1028" type="#_x0000_t75" style="width:116.9pt;height:15.9pt" o:ole="">
                  <v:imagedata r:id="rId11" o:title=""/>
                </v:shape>
                <o:OLEObject Type="Embed" ProgID="Equation.3" ShapeID="_x0000_i1028" DrawAspect="Content" ObjectID="_1567492079" r:id="rId13"/>
              </w:object>
            </w:r>
          </w:p>
          <w:p w:rsidR="00FB3EDD" w:rsidRDefault="00FB3EDD" w:rsidP="00FB3EDD"/>
          <w:p w:rsidR="00FB3EDD" w:rsidRDefault="00FB3EDD" w:rsidP="00FB3EDD"/>
          <w:p w:rsidR="00FB3EDD" w:rsidRDefault="00FB3EDD" w:rsidP="00FB3EDD"/>
          <w:p w:rsidR="00FB3EDD" w:rsidRDefault="00FB3EDD" w:rsidP="00FB3EDD"/>
          <w:p w:rsidR="00FB3EDD" w:rsidRDefault="00FB3EDD" w:rsidP="00FB3EDD"/>
          <w:p w:rsidR="00FB3EDD" w:rsidRDefault="00FB3EDD" w:rsidP="00FB3EDD">
            <w:pPr>
              <w:rPr>
                <w:sz w:val="26"/>
              </w:rPr>
            </w:pPr>
          </w:p>
          <w:p w:rsidR="00FB3EDD" w:rsidRDefault="00FB3EDD" w:rsidP="00FB3EDD">
            <w:pPr>
              <w:rPr>
                <w:sz w:val="26"/>
              </w:rPr>
            </w:pPr>
          </w:p>
          <w:p w:rsidR="00FB3EDD" w:rsidRDefault="00FB3EDD" w:rsidP="00FB3EDD">
            <w:pPr>
              <w:rPr>
                <w:sz w:val="26"/>
              </w:rPr>
            </w:pPr>
          </w:p>
          <w:p w:rsidR="00FB3EDD" w:rsidRDefault="00FB3EDD" w:rsidP="00FB3EDD">
            <w:pPr>
              <w:rPr>
                <w:sz w:val="26"/>
              </w:rPr>
            </w:pPr>
          </w:p>
          <w:p w:rsidR="00FB3EDD" w:rsidRDefault="00FB3EDD" w:rsidP="00FB3EDD">
            <w:pPr>
              <w:ind w:firstLine="720"/>
              <w:rPr>
                <w:sz w:val="26"/>
              </w:rPr>
            </w:pPr>
          </w:p>
          <w:p w:rsidR="00FB3EDD" w:rsidRDefault="00FB3EDD" w:rsidP="00FB3EDD">
            <w:pPr>
              <w:ind w:firstLine="720"/>
              <w:rPr>
                <w:sz w:val="26"/>
              </w:rPr>
            </w:pPr>
          </w:p>
          <w:p w:rsidR="00FB3EDD" w:rsidRPr="00CB7E2C" w:rsidRDefault="00FB3EDD" w:rsidP="00A940AC">
            <w:pPr>
              <w:pStyle w:val="ListParagraph"/>
              <w:numPr>
                <w:ilvl w:val="0"/>
                <w:numId w:val="8"/>
              </w:numPr>
              <w:contextualSpacing/>
              <w:rPr>
                <w:sz w:val="26"/>
              </w:rPr>
            </w:pPr>
            <w:r w:rsidRPr="00CB7E2C">
              <w:rPr>
                <w:sz w:val="26"/>
              </w:rPr>
              <w:t>Find the equation of the tangent line AB</w:t>
            </w:r>
          </w:p>
          <w:p w:rsidR="00FB3EDD" w:rsidRDefault="00FB3EDD" w:rsidP="00FB3EDD">
            <w:pPr>
              <w:rPr>
                <w:sz w:val="26"/>
              </w:rPr>
            </w:pPr>
          </w:p>
          <w:p w:rsidR="00FB3EDD" w:rsidRDefault="00FB3EDD" w:rsidP="00FB3EDD">
            <w:pPr>
              <w:rPr>
                <w:sz w:val="26"/>
              </w:rPr>
            </w:pPr>
          </w:p>
          <w:p w:rsidR="00FB3EDD" w:rsidRDefault="00FB3EDD" w:rsidP="00A940AC">
            <w:pPr>
              <w:pStyle w:val="ListParagraph"/>
              <w:numPr>
                <w:ilvl w:val="0"/>
                <w:numId w:val="8"/>
              </w:numPr>
              <w:contextualSpacing/>
            </w:pPr>
            <w:r>
              <w:t xml:space="preserve"> Hence write down the coordinates of B.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FB3EDD" w:rsidRDefault="00FB3EDD" w:rsidP="00FB3EDD"/>
          <w:p w:rsidR="00FB3EDD" w:rsidRDefault="00FB3EDD" w:rsidP="00A940AC">
            <w:pPr>
              <w:pStyle w:val="ListParagraph"/>
              <w:numPr>
                <w:ilvl w:val="0"/>
                <w:numId w:val="8"/>
              </w:numPr>
              <w:contextualSpacing/>
            </w:pPr>
            <w:r>
              <w:t xml:space="preserve">Establish the equation of the circle passing </w:t>
            </w:r>
          </w:p>
          <w:p w:rsidR="00FB3EDD" w:rsidRDefault="00FB3EDD" w:rsidP="00FB3EDD">
            <w:r>
              <w:t xml:space="preserve">                  </w:t>
            </w:r>
            <w:proofErr w:type="gramStart"/>
            <w:r>
              <w:t>through</w:t>
            </w:r>
            <w:proofErr w:type="gramEnd"/>
            <w:r>
              <w:t xml:space="preserve"> the points A, B and C.</w:t>
            </w:r>
            <w:r>
              <w:tab/>
            </w:r>
            <w:r>
              <w:tab/>
            </w:r>
            <w:r>
              <w:tab/>
            </w:r>
          </w:p>
          <w:p w:rsidR="00FB3EDD" w:rsidRDefault="00FB3EDD" w:rsidP="00FB3EDD"/>
          <w:p w:rsidR="000B03C8" w:rsidRPr="00FB3EDD" w:rsidRDefault="000B03C8" w:rsidP="00FB3EDD">
            <w:pPr>
              <w:pStyle w:val="ListParagraph"/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0B03C8" w:rsidRDefault="000B03C8" w:rsidP="000B03C8">
            <w:pPr>
              <w:rPr>
                <w:lang w:val="en-US"/>
              </w:rPr>
            </w:pPr>
          </w:p>
          <w:p w:rsidR="00B9416B" w:rsidRDefault="00B9416B" w:rsidP="000B03C8">
            <w:pPr>
              <w:rPr>
                <w:lang w:val="en-US"/>
              </w:rPr>
            </w:pPr>
          </w:p>
          <w:p w:rsidR="00B9416B" w:rsidRDefault="00B9416B" w:rsidP="000B03C8">
            <w:pPr>
              <w:rPr>
                <w:lang w:val="en-US"/>
              </w:rPr>
            </w:pPr>
          </w:p>
          <w:p w:rsidR="00B9416B" w:rsidRDefault="00B9416B" w:rsidP="000B03C8">
            <w:pPr>
              <w:rPr>
                <w:lang w:val="en-US"/>
              </w:rPr>
            </w:pPr>
          </w:p>
          <w:p w:rsidR="00B9416B" w:rsidRDefault="00B9416B" w:rsidP="00A940AC">
            <w:pPr>
              <w:pStyle w:val="ListParagraph"/>
              <w:numPr>
                <w:ilvl w:val="0"/>
                <w:numId w:val="6"/>
              </w:numPr>
            </w:pPr>
            <w:r>
              <w:t xml:space="preserve">Prove that the line </w:t>
            </w:r>
            <w:r>
              <w:rPr>
                <w:bCs/>
                <w:position w:val="-10"/>
              </w:rPr>
              <w:object w:dxaOrig="920" w:dyaOrig="320">
                <v:shape id="_x0000_i1029" type="#_x0000_t75" style="width:46pt;height:16pt" o:ole="">
                  <v:imagedata r:id="rId14" o:title=""/>
                </v:shape>
                <o:OLEObject Type="Embed" ProgID="Equation.3" ShapeID="_x0000_i1029" DrawAspect="Content" ObjectID="_1567492080" r:id="rId15"/>
              </w:object>
            </w:r>
            <w:r>
              <w:t xml:space="preserve"> is a tangent to the circle with equation</w:t>
            </w:r>
            <w:r>
              <w:tab/>
            </w:r>
          </w:p>
          <w:p w:rsidR="00B9416B" w:rsidRPr="00B9416B" w:rsidRDefault="00B9416B" w:rsidP="00B9416B">
            <w:pPr>
              <w:pStyle w:val="ListParagraph"/>
              <w:rPr>
                <w:lang w:val="en-US"/>
              </w:rPr>
            </w:pPr>
            <w:r>
              <w:rPr>
                <w:position w:val="-10"/>
              </w:rPr>
              <w:object w:dxaOrig="2700" w:dyaOrig="360">
                <v:shape id="_x0000_i1030" type="#_x0000_t75" style="width:135pt;height:18pt" o:ole="">
                  <v:imagedata r:id="rId16" o:title=""/>
                </v:shape>
                <o:OLEObject Type="Embed" ProgID="Equation.3" ShapeID="_x0000_i1030" DrawAspect="Content" ObjectID="_1567492081" r:id="rId17"/>
              </w:object>
            </w:r>
            <w:proofErr w:type="gramStart"/>
            <w:r>
              <w:t>and</w:t>
            </w:r>
            <w:proofErr w:type="gramEnd"/>
            <w:r>
              <w:t xml:space="preserve"> find the point of contact.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</w:t>
            </w:r>
            <w:r>
              <w:rPr>
                <w:b/>
              </w:rPr>
              <w:t xml:space="preserve">  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B313B2" w:rsidRPr="00E726A6" w:rsidRDefault="00B313B2" w:rsidP="00244DEF"/>
    <w:sectPr w:rsidR="00B313B2" w:rsidRPr="00E726A6" w:rsidSect="00B313B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6DC5"/>
    <w:multiLevelType w:val="hybridMultilevel"/>
    <w:tmpl w:val="95F42B3A"/>
    <w:lvl w:ilvl="0" w:tplc="04B02AC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45278F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>
    <w:nsid w:val="3A0E7D9E"/>
    <w:multiLevelType w:val="hybridMultilevel"/>
    <w:tmpl w:val="98D6E96E"/>
    <w:lvl w:ilvl="0" w:tplc="EA9C257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BB3768"/>
    <w:multiLevelType w:val="hybridMultilevel"/>
    <w:tmpl w:val="B25E6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A7188C"/>
    <w:multiLevelType w:val="hybridMultilevel"/>
    <w:tmpl w:val="9224D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E73096"/>
    <w:multiLevelType w:val="hybridMultilevel"/>
    <w:tmpl w:val="4F3E7A2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6D41221C"/>
    <w:multiLevelType w:val="hybridMultilevel"/>
    <w:tmpl w:val="5C64E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64491E"/>
    <w:multiLevelType w:val="hybridMultilevel"/>
    <w:tmpl w:val="9E12ACE6"/>
    <w:lvl w:ilvl="0" w:tplc="37FC462A">
      <w:start w:val="1"/>
      <w:numFmt w:val="bullet"/>
      <w:pStyle w:val="Math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3B2"/>
    <w:rsid w:val="00053BAF"/>
    <w:rsid w:val="00056D52"/>
    <w:rsid w:val="00097BA5"/>
    <w:rsid w:val="000B03C8"/>
    <w:rsid w:val="000B6734"/>
    <w:rsid w:val="00100357"/>
    <w:rsid w:val="0013295C"/>
    <w:rsid w:val="001A3000"/>
    <w:rsid w:val="001A66ED"/>
    <w:rsid w:val="001D4C97"/>
    <w:rsid w:val="00244DEF"/>
    <w:rsid w:val="002507C1"/>
    <w:rsid w:val="002A35E5"/>
    <w:rsid w:val="002D051F"/>
    <w:rsid w:val="002E5E4C"/>
    <w:rsid w:val="0035581C"/>
    <w:rsid w:val="003842CA"/>
    <w:rsid w:val="00422E67"/>
    <w:rsid w:val="00483F69"/>
    <w:rsid w:val="004953AD"/>
    <w:rsid w:val="005929F9"/>
    <w:rsid w:val="005B0BCB"/>
    <w:rsid w:val="006B60B9"/>
    <w:rsid w:val="00704410"/>
    <w:rsid w:val="007A02F3"/>
    <w:rsid w:val="008078AE"/>
    <w:rsid w:val="008228C2"/>
    <w:rsid w:val="00843B5A"/>
    <w:rsid w:val="00873BC1"/>
    <w:rsid w:val="008E2481"/>
    <w:rsid w:val="0093254D"/>
    <w:rsid w:val="009703D2"/>
    <w:rsid w:val="009B3A12"/>
    <w:rsid w:val="009C2368"/>
    <w:rsid w:val="00A82870"/>
    <w:rsid w:val="00A940AC"/>
    <w:rsid w:val="00AA1EE1"/>
    <w:rsid w:val="00AF07C5"/>
    <w:rsid w:val="00B313B2"/>
    <w:rsid w:val="00B537C2"/>
    <w:rsid w:val="00B722A1"/>
    <w:rsid w:val="00B83431"/>
    <w:rsid w:val="00B9416B"/>
    <w:rsid w:val="00BB2D41"/>
    <w:rsid w:val="00BE09E5"/>
    <w:rsid w:val="00BE5C5A"/>
    <w:rsid w:val="00C23301"/>
    <w:rsid w:val="00C66B55"/>
    <w:rsid w:val="00CA1395"/>
    <w:rsid w:val="00CE421C"/>
    <w:rsid w:val="00CF1482"/>
    <w:rsid w:val="00D078D8"/>
    <w:rsid w:val="00D169FC"/>
    <w:rsid w:val="00D6308F"/>
    <w:rsid w:val="00E726A6"/>
    <w:rsid w:val="00FB04A1"/>
    <w:rsid w:val="00FB3EDD"/>
    <w:rsid w:val="00FF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1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703D2"/>
    <w:pPr>
      <w:tabs>
        <w:tab w:val="center" w:pos="4320"/>
        <w:tab w:val="right" w:pos="8640"/>
      </w:tabs>
    </w:pPr>
    <w:rPr>
      <w:szCs w:val="20"/>
      <w:lang w:val="en-US" w:eastAsia="en-US"/>
    </w:rPr>
  </w:style>
  <w:style w:type="paragraph" w:customStyle="1" w:styleId="Maths">
    <w:name w:val="Maths"/>
    <w:basedOn w:val="Normal"/>
    <w:autoRedefine/>
    <w:qFormat/>
    <w:rsid w:val="00B722A1"/>
    <w:pPr>
      <w:numPr>
        <w:numId w:val="1"/>
      </w:numPr>
      <w:tabs>
        <w:tab w:val="left" w:pos="0"/>
        <w:tab w:val="left" w:pos="541"/>
        <w:tab w:val="left" w:pos="1134"/>
        <w:tab w:val="right" w:pos="9026"/>
      </w:tabs>
    </w:pPr>
    <w:rPr>
      <w:rFonts w:cs="Arial"/>
      <w:lang w:eastAsia="en-US"/>
    </w:rPr>
  </w:style>
  <w:style w:type="paragraph" w:customStyle="1" w:styleId="Default">
    <w:name w:val="Default"/>
    <w:rsid w:val="00704410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02F3"/>
    <w:pPr>
      <w:ind w:left="720"/>
    </w:pPr>
  </w:style>
  <w:style w:type="paragraph" w:styleId="BodyText">
    <w:name w:val="Body Text"/>
    <w:basedOn w:val="Normal"/>
    <w:link w:val="BodyTextChar"/>
    <w:unhideWhenUsed/>
    <w:rsid w:val="008228C2"/>
    <w:rPr>
      <w:szCs w:val="20"/>
    </w:rPr>
  </w:style>
  <w:style w:type="character" w:customStyle="1" w:styleId="BodyTextChar">
    <w:name w:val="Body Text Char"/>
    <w:basedOn w:val="DefaultParagraphFont"/>
    <w:link w:val="BodyText"/>
    <w:rsid w:val="008228C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FB3EDD"/>
    <w:rPr>
      <w:color w:val="808080"/>
    </w:rPr>
  </w:style>
  <w:style w:type="paragraph" w:styleId="BalloonText">
    <w:name w:val="Balloon Text"/>
    <w:basedOn w:val="Normal"/>
    <w:link w:val="BalloonTextChar"/>
    <w:rsid w:val="00FB3E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B3E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1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703D2"/>
    <w:pPr>
      <w:tabs>
        <w:tab w:val="center" w:pos="4320"/>
        <w:tab w:val="right" w:pos="8640"/>
      </w:tabs>
    </w:pPr>
    <w:rPr>
      <w:szCs w:val="20"/>
      <w:lang w:val="en-US" w:eastAsia="en-US"/>
    </w:rPr>
  </w:style>
  <w:style w:type="paragraph" w:customStyle="1" w:styleId="Maths">
    <w:name w:val="Maths"/>
    <w:basedOn w:val="Normal"/>
    <w:autoRedefine/>
    <w:qFormat/>
    <w:rsid w:val="00B722A1"/>
    <w:pPr>
      <w:numPr>
        <w:numId w:val="1"/>
      </w:numPr>
      <w:tabs>
        <w:tab w:val="left" w:pos="0"/>
        <w:tab w:val="left" w:pos="541"/>
        <w:tab w:val="left" w:pos="1134"/>
        <w:tab w:val="right" w:pos="9026"/>
      </w:tabs>
    </w:pPr>
    <w:rPr>
      <w:rFonts w:cs="Arial"/>
      <w:lang w:eastAsia="en-US"/>
    </w:rPr>
  </w:style>
  <w:style w:type="paragraph" w:customStyle="1" w:styleId="Default">
    <w:name w:val="Default"/>
    <w:rsid w:val="00704410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02F3"/>
    <w:pPr>
      <w:ind w:left="720"/>
    </w:pPr>
  </w:style>
  <w:style w:type="paragraph" w:styleId="BodyText">
    <w:name w:val="Body Text"/>
    <w:basedOn w:val="Normal"/>
    <w:link w:val="BodyTextChar"/>
    <w:unhideWhenUsed/>
    <w:rsid w:val="008228C2"/>
    <w:rPr>
      <w:szCs w:val="20"/>
    </w:rPr>
  </w:style>
  <w:style w:type="character" w:customStyle="1" w:styleId="BodyTextChar">
    <w:name w:val="Body Text Char"/>
    <w:basedOn w:val="DefaultParagraphFont"/>
    <w:link w:val="BodyText"/>
    <w:rsid w:val="008228C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FB3EDD"/>
    <w:rPr>
      <w:color w:val="808080"/>
    </w:rPr>
  </w:style>
  <w:style w:type="paragraph" w:styleId="BalloonText">
    <w:name w:val="Balloon Text"/>
    <w:basedOn w:val="Normal"/>
    <w:link w:val="BalloonTextChar"/>
    <w:rsid w:val="00FB3E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B3E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AC580-67E6-48B7-8CCE-CF2B7C55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27F6BFE7</Template>
  <TotalTime>243</TotalTime>
  <Pages>4</Pages>
  <Words>420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NATIONAL 5 MATHEMATICS      Expressions and Formulae</vt:lpstr>
    </vt:vector>
  </TitlesOfParts>
  <Company>RM plc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5 MATHEMATICS      Expressions and Formulae</dc:title>
  <dc:creator>pdawson</dc:creator>
  <cp:lastModifiedBy>Mrs Dawson</cp:lastModifiedBy>
  <cp:revision>5</cp:revision>
  <cp:lastPrinted>2014-05-29T09:15:00Z</cp:lastPrinted>
  <dcterms:created xsi:type="dcterms:W3CDTF">2015-04-27T10:10:00Z</dcterms:created>
  <dcterms:modified xsi:type="dcterms:W3CDTF">2017-09-21T08:41:00Z</dcterms:modified>
</cp:coreProperties>
</file>