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3B2" w:rsidRPr="00E726A6" w:rsidRDefault="00C66B55">
      <w:r>
        <w:t xml:space="preserve">HIGHER </w:t>
      </w:r>
      <w:r w:rsidR="00BB2D41" w:rsidRPr="00E726A6">
        <w:t xml:space="preserve">MATHEMATICS      </w:t>
      </w:r>
      <w:r>
        <w:rPr>
          <w:b/>
        </w:rPr>
        <w:t>APPLICATIONS</w:t>
      </w:r>
    </w:p>
    <w:p w:rsidR="00B83431" w:rsidRPr="00E726A6" w:rsidRDefault="00B83431" w:rsidP="00B313B2">
      <w:pPr>
        <w:rPr>
          <w:b/>
        </w:rPr>
      </w:pPr>
    </w:p>
    <w:p w:rsidR="00B313B2" w:rsidRPr="006F35CC" w:rsidRDefault="006F35CC" w:rsidP="00B313B2">
      <w:pPr>
        <w:rPr>
          <w:b/>
        </w:rPr>
      </w:pPr>
      <w:r w:rsidRPr="006F35CC">
        <w:rPr>
          <w:b/>
        </w:rPr>
        <w:t>RECURRENCE RELATIONS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B83431" w:rsidRPr="006F35CC">
        <w:tc>
          <w:tcPr>
            <w:tcW w:w="5494" w:type="dxa"/>
          </w:tcPr>
          <w:p w:rsidR="006F35CC" w:rsidRDefault="006F35CC" w:rsidP="006F35CC">
            <w:pPr>
              <w:ind w:left="612"/>
            </w:pPr>
          </w:p>
          <w:p w:rsidR="006F35CC" w:rsidRPr="006F35CC" w:rsidRDefault="006F35CC" w:rsidP="006F35CC">
            <w:pPr>
              <w:numPr>
                <w:ilvl w:val="0"/>
                <w:numId w:val="34"/>
              </w:numPr>
              <w:tabs>
                <w:tab w:val="clear" w:pos="896"/>
                <w:tab w:val="num" w:pos="612"/>
              </w:tabs>
              <w:ind w:left="612" w:hanging="480"/>
            </w:pPr>
            <w:r w:rsidRPr="006F35CC">
              <w:t>know the meanings of the terms sequence, recurrence relation,  n</w:t>
            </w:r>
            <w:r w:rsidRPr="006F35CC">
              <w:rPr>
                <w:vertAlign w:val="superscript"/>
              </w:rPr>
              <w:t>th</w:t>
            </w:r>
            <w:r w:rsidRPr="006F35CC">
              <w:t xml:space="preserve"> term, limit as n tends towards infinity</w:t>
            </w:r>
          </w:p>
          <w:p w:rsidR="006F35CC" w:rsidRPr="006F35CC" w:rsidRDefault="006F35CC" w:rsidP="006F35CC"/>
          <w:p w:rsidR="006F35CC" w:rsidRDefault="006F35CC" w:rsidP="00B87439">
            <w:pPr>
              <w:numPr>
                <w:ilvl w:val="0"/>
                <w:numId w:val="34"/>
              </w:numPr>
              <w:tabs>
                <w:tab w:val="clear" w:pos="896"/>
                <w:tab w:val="num" w:pos="492"/>
              </w:tabs>
              <w:ind w:left="732" w:hanging="600"/>
            </w:pPr>
            <w:r w:rsidRPr="006F35CC">
              <w:t xml:space="preserve"> use the notation u</w:t>
            </w:r>
            <w:r w:rsidRPr="006F35CC">
              <w:rPr>
                <w:vertAlign w:val="subscript"/>
              </w:rPr>
              <w:t>n</w:t>
            </w:r>
            <w:r w:rsidRPr="006F35CC">
              <w:t xml:space="preserve"> for the n</w:t>
            </w:r>
            <w:r w:rsidRPr="006F35CC">
              <w:rPr>
                <w:vertAlign w:val="superscript"/>
              </w:rPr>
              <w:t>t</w:t>
            </w:r>
            <w:r>
              <w:rPr>
                <w:vertAlign w:val="superscript"/>
              </w:rPr>
              <w:t>h</w:t>
            </w:r>
            <w:r>
              <w:t xml:space="preserve">  term of a</w:t>
            </w:r>
          </w:p>
          <w:p w:rsidR="00B87439" w:rsidRDefault="00B87439" w:rsidP="00B87439">
            <w:pPr>
              <w:ind w:left="132"/>
            </w:pPr>
            <w:r>
              <w:t xml:space="preserve">       sequence</w:t>
            </w:r>
          </w:p>
          <w:p w:rsidR="00B87439" w:rsidRDefault="00B87439" w:rsidP="00B87439">
            <w:pPr>
              <w:ind w:left="132"/>
            </w:pPr>
          </w:p>
          <w:p w:rsidR="00B87439" w:rsidRDefault="00B87439" w:rsidP="00B87439">
            <w:pPr>
              <w:ind w:left="132"/>
            </w:pPr>
          </w:p>
          <w:p w:rsidR="00B87439" w:rsidRDefault="00B87439" w:rsidP="00B87439">
            <w:pPr>
              <w:ind w:left="132"/>
            </w:pPr>
          </w:p>
          <w:p w:rsidR="00B87439" w:rsidRDefault="00B87439" w:rsidP="00B87439">
            <w:pPr>
              <w:ind w:left="132"/>
            </w:pPr>
          </w:p>
          <w:p w:rsidR="00B87439" w:rsidRDefault="00B87439" w:rsidP="00B87439">
            <w:pPr>
              <w:numPr>
                <w:ilvl w:val="0"/>
                <w:numId w:val="34"/>
              </w:numPr>
              <w:tabs>
                <w:tab w:val="clear" w:pos="896"/>
                <w:tab w:val="num" w:pos="492"/>
              </w:tabs>
              <w:ind w:left="732" w:hanging="600"/>
            </w:pPr>
            <w:r>
              <w:t>Set up a pair of equations to help find values</w:t>
            </w:r>
          </w:p>
          <w:p w:rsidR="00B87439" w:rsidRPr="006F35CC" w:rsidRDefault="00B87439" w:rsidP="00B87439">
            <w:pPr>
              <w:ind w:left="132"/>
            </w:pPr>
            <w:r>
              <w:t xml:space="preserve">      </w:t>
            </w:r>
            <w:proofErr w:type="gramStart"/>
            <w:r>
              <w:t>within</w:t>
            </w:r>
            <w:proofErr w:type="gramEnd"/>
            <w:r>
              <w:t xml:space="preserve"> a recurrence relation.</w:t>
            </w:r>
          </w:p>
          <w:p w:rsidR="006F35CC" w:rsidRPr="006F35CC" w:rsidRDefault="006F35CC" w:rsidP="006F35CC"/>
          <w:p w:rsidR="006F35CC" w:rsidRPr="006F35CC" w:rsidRDefault="006F35CC" w:rsidP="006F35CC"/>
          <w:p w:rsidR="006F35CC" w:rsidRDefault="006F35CC" w:rsidP="006F35CC"/>
          <w:p w:rsidR="00B87439" w:rsidRDefault="00B87439" w:rsidP="006F35CC"/>
          <w:p w:rsidR="00B87439" w:rsidRDefault="00B87439" w:rsidP="006F35CC"/>
          <w:p w:rsidR="00B87439" w:rsidRDefault="00B87439" w:rsidP="006F35CC"/>
          <w:p w:rsidR="00B87439" w:rsidRDefault="00B87439" w:rsidP="006F35CC"/>
          <w:p w:rsidR="00B87439" w:rsidRDefault="00B87439" w:rsidP="006F35CC"/>
          <w:p w:rsidR="00B87439" w:rsidRDefault="00B87439" w:rsidP="006F35CC"/>
          <w:p w:rsidR="00B87439" w:rsidRDefault="00B87439" w:rsidP="006F35CC"/>
          <w:p w:rsidR="00B87439" w:rsidRDefault="00B87439" w:rsidP="006F35CC"/>
          <w:p w:rsidR="00B87439" w:rsidRDefault="00B87439" w:rsidP="006F35CC"/>
          <w:p w:rsidR="00B87439" w:rsidRDefault="00B87439" w:rsidP="006F35CC"/>
          <w:p w:rsidR="00B87439" w:rsidRDefault="00B87439" w:rsidP="006F35CC"/>
          <w:p w:rsidR="00B87439" w:rsidRPr="006F35CC" w:rsidRDefault="00B87439" w:rsidP="006F35CC"/>
          <w:p w:rsidR="006F35CC" w:rsidRPr="006F35CC" w:rsidRDefault="006F35CC" w:rsidP="006F35CC"/>
          <w:p w:rsidR="006F35CC" w:rsidRDefault="006F35CC" w:rsidP="006F35CC">
            <w:pPr>
              <w:numPr>
                <w:ilvl w:val="0"/>
                <w:numId w:val="35"/>
              </w:numPr>
              <w:tabs>
                <w:tab w:val="clear" w:pos="720"/>
                <w:tab w:val="num" w:pos="492"/>
              </w:tabs>
              <w:ind w:hanging="588"/>
            </w:pPr>
            <w:r w:rsidRPr="006F35CC">
              <w:t>know the condition for the limit</w:t>
            </w:r>
            <w:r>
              <w:t xml:space="preserve"> of  </w:t>
            </w:r>
          </w:p>
          <w:p w:rsidR="006F35CC" w:rsidRPr="006F35CC" w:rsidRDefault="006F35CC" w:rsidP="006F35CC">
            <w:pPr>
              <w:ind w:left="132"/>
            </w:pPr>
            <w:r>
              <w:t xml:space="preserve">      </w:t>
            </w:r>
            <w:r w:rsidRPr="006F35CC">
              <w:t xml:space="preserve"> a recurrence relation to exist</w:t>
            </w:r>
            <w:r>
              <w:t xml:space="preserve">  -1 &lt;a &lt; 1</w:t>
            </w:r>
          </w:p>
          <w:p w:rsidR="006F35CC" w:rsidRDefault="006F35CC" w:rsidP="006F35CC"/>
          <w:p w:rsidR="00B87439" w:rsidRDefault="00B87439" w:rsidP="006F35CC"/>
          <w:p w:rsidR="00B87439" w:rsidRDefault="00B87439" w:rsidP="006F35CC"/>
          <w:p w:rsidR="00B87439" w:rsidRPr="006F35CC" w:rsidRDefault="00B87439" w:rsidP="006F35CC"/>
          <w:p w:rsidR="006F35CC" w:rsidRPr="006F35CC" w:rsidRDefault="006F35CC" w:rsidP="006F35CC"/>
          <w:p w:rsidR="006F35CC" w:rsidRDefault="006F35CC" w:rsidP="006F35CC"/>
          <w:p w:rsidR="00B87439" w:rsidRDefault="00B87439" w:rsidP="006F35CC"/>
          <w:p w:rsidR="00B87439" w:rsidRDefault="00B87439" w:rsidP="006F35CC"/>
          <w:p w:rsidR="00B87439" w:rsidRPr="006F35CC" w:rsidRDefault="00B87439" w:rsidP="006F35CC"/>
          <w:p w:rsidR="006F35CC" w:rsidRPr="006F35CC" w:rsidRDefault="006F35CC" w:rsidP="006F35CC"/>
          <w:p w:rsidR="006F35CC" w:rsidRPr="006F35CC" w:rsidRDefault="006F35CC" w:rsidP="006F35CC">
            <w:pPr>
              <w:numPr>
                <w:ilvl w:val="0"/>
                <w:numId w:val="35"/>
              </w:numPr>
              <w:tabs>
                <w:tab w:val="clear" w:pos="720"/>
                <w:tab w:val="num" w:pos="492"/>
              </w:tabs>
              <w:ind w:hanging="588"/>
            </w:pPr>
            <w:r w:rsidRPr="006F35CC">
              <w:t xml:space="preserve">define and interpret a recurrence relation of the </w:t>
            </w:r>
          </w:p>
          <w:p w:rsidR="006F35CC" w:rsidRPr="006F35CC" w:rsidRDefault="006F35CC" w:rsidP="006F35CC">
            <w:pPr>
              <w:ind w:left="132"/>
            </w:pPr>
            <w:r w:rsidRPr="006F35CC">
              <w:t xml:space="preserve">      form   U</w:t>
            </w:r>
            <w:r w:rsidRPr="006F35CC">
              <w:rPr>
                <w:vertAlign w:val="subscript"/>
              </w:rPr>
              <w:t>n+1</w:t>
            </w:r>
            <w:r w:rsidRPr="006F35CC">
              <w:t xml:space="preserve"> = </w:t>
            </w:r>
            <w:proofErr w:type="spellStart"/>
            <w:r w:rsidRPr="006F35CC">
              <w:t>mU</w:t>
            </w:r>
            <w:r w:rsidRPr="006F35CC">
              <w:rPr>
                <w:vertAlign w:val="subscript"/>
              </w:rPr>
              <w:t>n</w:t>
            </w:r>
            <w:proofErr w:type="spellEnd"/>
            <w:r w:rsidRPr="006F35CC">
              <w:t xml:space="preserve"> + c  in a mathematical model</w:t>
            </w:r>
          </w:p>
          <w:p w:rsidR="006F35CC" w:rsidRPr="006F35CC" w:rsidRDefault="006F35CC" w:rsidP="006F35CC"/>
          <w:p w:rsidR="006F35CC" w:rsidRPr="006F35CC" w:rsidRDefault="006F35CC" w:rsidP="006F35CC"/>
          <w:p w:rsidR="006F35CC" w:rsidRPr="006F35CC" w:rsidRDefault="006F35CC" w:rsidP="006F35CC"/>
          <w:p w:rsidR="00B83431" w:rsidRPr="006F35CC" w:rsidRDefault="00B83431" w:rsidP="004953AD">
            <w:pPr>
              <w:ind w:left="176"/>
            </w:pPr>
          </w:p>
        </w:tc>
        <w:tc>
          <w:tcPr>
            <w:tcW w:w="5494" w:type="dxa"/>
          </w:tcPr>
          <w:p w:rsidR="00B83431" w:rsidRPr="006F35CC" w:rsidRDefault="00B83431" w:rsidP="004953AD"/>
          <w:p w:rsidR="006F35CC" w:rsidRPr="00692CE8" w:rsidRDefault="006F35CC" w:rsidP="006F35CC">
            <w:pPr>
              <w:numPr>
                <w:ilvl w:val="0"/>
                <w:numId w:val="35"/>
              </w:numPr>
              <w:rPr>
                <w:lang w:val="en-US" w:eastAsia="en-US"/>
              </w:rPr>
            </w:pPr>
            <w:r w:rsidRPr="0074212E">
              <w:t>A sequence has the formula U</w:t>
            </w:r>
            <w:r w:rsidRPr="0074212E">
              <w:rPr>
                <w:vertAlign w:val="subscript"/>
              </w:rPr>
              <w:t>n</w:t>
            </w:r>
            <w:r w:rsidRPr="0074212E">
              <w:t xml:space="preserve"> = 3n + 1,</w:t>
            </w:r>
          </w:p>
          <w:p w:rsidR="006F35CC" w:rsidRPr="00FE6090" w:rsidRDefault="006F35CC" w:rsidP="006F35CC">
            <w:pPr>
              <w:ind w:left="360"/>
              <w:rPr>
                <w:lang w:val="en-US" w:eastAsia="en-US"/>
              </w:rPr>
            </w:pPr>
            <w:r>
              <w:t xml:space="preserve">     </w:t>
            </w:r>
            <w:r w:rsidRPr="0074212E">
              <w:t xml:space="preserve"> Find the value of U</w:t>
            </w:r>
            <w:r w:rsidRPr="0074212E">
              <w:rPr>
                <w:vertAlign w:val="subscript"/>
              </w:rPr>
              <w:t xml:space="preserve">0, </w:t>
            </w:r>
            <w:r w:rsidRPr="0074212E">
              <w:t>U</w:t>
            </w:r>
            <w:r w:rsidRPr="0074212E">
              <w:rPr>
                <w:vertAlign w:val="subscript"/>
              </w:rPr>
              <w:t xml:space="preserve">1 </w:t>
            </w:r>
            <w:r w:rsidRPr="0074212E">
              <w:t>and U</w:t>
            </w:r>
            <w:r w:rsidRPr="0074212E">
              <w:rPr>
                <w:vertAlign w:val="subscript"/>
              </w:rPr>
              <w:t>2.</w:t>
            </w:r>
          </w:p>
          <w:p w:rsidR="006F35CC" w:rsidRDefault="006F35CC" w:rsidP="006F35CC">
            <w:pPr>
              <w:pStyle w:val="BodyTextIndent"/>
              <w:ind w:left="0" w:firstLine="0"/>
              <w:rPr>
                <w:b w:val="0"/>
              </w:rPr>
            </w:pPr>
          </w:p>
          <w:p w:rsidR="006F35CC" w:rsidRDefault="006F35CC" w:rsidP="006F35CC">
            <w:pPr>
              <w:pStyle w:val="BodyTextIndent"/>
              <w:ind w:left="0" w:firstLine="0"/>
              <w:rPr>
                <w:b w:val="0"/>
              </w:rPr>
            </w:pPr>
          </w:p>
          <w:p w:rsidR="006F35CC" w:rsidRDefault="006F35CC" w:rsidP="006F35CC">
            <w:pPr>
              <w:pStyle w:val="BodyTextIndent"/>
              <w:ind w:left="0" w:firstLine="0"/>
              <w:rPr>
                <w:b w:val="0"/>
              </w:rPr>
            </w:pPr>
          </w:p>
          <w:p w:rsidR="006F35CC" w:rsidRDefault="006F35CC" w:rsidP="006F35CC">
            <w:pPr>
              <w:pStyle w:val="BodyTextIndent"/>
              <w:ind w:left="0" w:firstLine="0"/>
              <w:rPr>
                <w:b w:val="0"/>
              </w:rPr>
            </w:pPr>
          </w:p>
          <w:p w:rsidR="006F35CC" w:rsidRDefault="006F35CC" w:rsidP="006F35CC">
            <w:pPr>
              <w:pStyle w:val="BodyTextIndent"/>
              <w:ind w:left="0" w:firstLine="0"/>
              <w:rPr>
                <w:b w:val="0"/>
              </w:rPr>
            </w:pPr>
          </w:p>
          <w:p w:rsidR="006F35CC" w:rsidRDefault="006F35CC" w:rsidP="006F35CC">
            <w:pPr>
              <w:pStyle w:val="BodyTextIndent"/>
              <w:ind w:left="0" w:firstLine="0"/>
              <w:rPr>
                <w:b w:val="0"/>
              </w:rPr>
            </w:pPr>
          </w:p>
          <w:p w:rsidR="006F35CC" w:rsidRDefault="006F35CC" w:rsidP="006F35CC">
            <w:pPr>
              <w:pStyle w:val="BodyTextIndent"/>
              <w:ind w:left="0" w:firstLine="0"/>
              <w:rPr>
                <w:b w:val="0"/>
              </w:rPr>
            </w:pPr>
          </w:p>
          <w:p w:rsidR="006F35CC" w:rsidRDefault="006F35CC" w:rsidP="006F35CC">
            <w:pPr>
              <w:pStyle w:val="BodyTextIndent"/>
              <w:ind w:left="0" w:firstLine="0"/>
              <w:rPr>
                <w:b w:val="0"/>
              </w:rPr>
            </w:pPr>
          </w:p>
          <w:p w:rsidR="006F35CC" w:rsidRPr="00FE6090" w:rsidRDefault="006F35CC" w:rsidP="006F35CC">
            <w:pPr>
              <w:pStyle w:val="BodyTextIndent"/>
              <w:numPr>
                <w:ilvl w:val="0"/>
                <w:numId w:val="35"/>
              </w:numPr>
              <w:rPr>
                <w:b w:val="0"/>
              </w:rPr>
            </w:pPr>
            <w:r w:rsidRPr="00FE6090">
              <w:rPr>
                <w:b w:val="0"/>
              </w:rPr>
              <w:t>A</w:t>
            </w:r>
            <w:r>
              <w:rPr>
                <w:b w:val="0"/>
              </w:rPr>
              <w:t xml:space="preserve"> sequence is given by the rule </w:t>
            </w:r>
            <w:proofErr w:type="gramStart"/>
            <w:r>
              <w:rPr>
                <w:b w:val="0"/>
              </w:rPr>
              <w:t>U</w:t>
            </w:r>
            <w:r w:rsidRPr="00FE6090">
              <w:rPr>
                <w:b w:val="0"/>
                <w:vertAlign w:val="subscript"/>
              </w:rPr>
              <w:t>n+</w:t>
            </w:r>
            <w:proofErr w:type="gramEnd"/>
            <w:r w:rsidRPr="00FE6090">
              <w:rPr>
                <w:b w:val="0"/>
                <w:vertAlign w:val="subscript"/>
              </w:rPr>
              <w:t xml:space="preserve">1 </w:t>
            </w:r>
            <w:r w:rsidRPr="00FE6090">
              <w:rPr>
                <w:b w:val="0"/>
              </w:rPr>
              <w:t xml:space="preserve">= </w:t>
            </w:r>
            <w:proofErr w:type="spellStart"/>
            <w:r w:rsidRPr="00FE6090">
              <w:rPr>
                <w:b w:val="0"/>
              </w:rPr>
              <w:t>m</w:t>
            </w:r>
            <w:r>
              <w:rPr>
                <w:b w:val="0"/>
              </w:rPr>
              <w:t>U</w:t>
            </w:r>
            <w:r w:rsidRPr="00FE6090">
              <w:rPr>
                <w:b w:val="0"/>
                <w:vertAlign w:val="subscript"/>
              </w:rPr>
              <w:t>n</w:t>
            </w:r>
            <w:proofErr w:type="spellEnd"/>
            <w:r w:rsidRPr="00FE6090">
              <w:rPr>
                <w:b w:val="0"/>
              </w:rPr>
              <w:t xml:space="preserve"> + c where m and c are constants. </w:t>
            </w:r>
          </w:p>
          <w:p w:rsidR="006F35CC" w:rsidRPr="000C5F50" w:rsidRDefault="006F35CC" w:rsidP="006F35CC">
            <w:pPr>
              <w:pStyle w:val="BodyTextIndent"/>
              <w:ind w:left="0" w:firstLine="720"/>
              <w:rPr>
                <w:b w:val="0"/>
              </w:rPr>
            </w:pPr>
            <w:r>
              <w:rPr>
                <w:b w:val="0"/>
              </w:rPr>
              <w:t>If U</w:t>
            </w:r>
            <w:r w:rsidRPr="00FE6090">
              <w:rPr>
                <w:b w:val="0"/>
                <w:vertAlign w:val="subscript"/>
              </w:rPr>
              <w:t>0</w:t>
            </w:r>
            <w:r>
              <w:rPr>
                <w:b w:val="0"/>
              </w:rPr>
              <w:t xml:space="preserve"> = 1 and U</w:t>
            </w:r>
            <w:r w:rsidR="000C5F50">
              <w:rPr>
                <w:b w:val="0"/>
                <w:vertAlign w:val="subscript"/>
              </w:rPr>
              <w:t>1</w:t>
            </w:r>
            <w:r w:rsidR="000C5F50">
              <w:rPr>
                <w:b w:val="0"/>
              </w:rPr>
              <w:t xml:space="preserve"> = 3 and U</w:t>
            </w:r>
            <w:r w:rsidR="000C5F50">
              <w:rPr>
                <w:b w:val="0"/>
                <w:vertAlign w:val="subscript"/>
              </w:rPr>
              <w:t>2</w:t>
            </w:r>
            <w:r w:rsidR="000C5F50">
              <w:rPr>
                <w:b w:val="0"/>
              </w:rPr>
              <w:t xml:space="preserve"> = 5, find</w:t>
            </w:r>
            <w:bookmarkStart w:id="0" w:name="_GoBack"/>
            <w:bookmarkEnd w:id="0"/>
          </w:p>
          <w:p w:rsidR="006F35CC" w:rsidRPr="00FE6090" w:rsidRDefault="006F35CC" w:rsidP="006F35CC">
            <w:pPr>
              <w:numPr>
                <w:ilvl w:val="0"/>
                <w:numId w:val="36"/>
              </w:numPr>
            </w:pPr>
            <w:r w:rsidRPr="00FE6090">
              <w:t>the values of the constants m and c</w:t>
            </w:r>
            <w:r w:rsidRPr="00FE6090">
              <w:tab/>
            </w:r>
            <w:r w:rsidRPr="00FE6090">
              <w:tab/>
            </w:r>
            <w:r w:rsidRPr="00FE6090">
              <w:tab/>
            </w:r>
            <w:r w:rsidRPr="00FE6090">
              <w:tab/>
            </w:r>
            <w:r w:rsidRPr="00FE6090">
              <w:tab/>
            </w:r>
          </w:p>
          <w:p w:rsidR="00B87439" w:rsidRPr="00B87439" w:rsidRDefault="006F35CC" w:rsidP="006F35CC">
            <w:pPr>
              <w:numPr>
                <w:ilvl w:val="0"/>
                <w:numId w:val="36"/>
              </w:numPr>
            </w:pPr>
            <w:r>
              <w:t>the value of U</w:t>
            </w:r>
            <w:r w:rsidRPr="00FE6090">
              <w:rPr>
                <w:vertAlign w:val="subscript"/>
              </w:rPr>
              <w:t>3</w:t>
            </w:r>
            <w:r w:rsidRPr="00FE6090">
              <w:rPr>
                <w:vertAlign w:val="subscript"/>
              </w:rPr>
              <w:tab/>
            </w:r>
            <w:r w:rsidRPr="00FE6090">
              <w:rPr>
                <w:vertAlign w:val="subscript"/>
              </w:rPr>
              <w:tab/>
            </w:r>
            <w:r w:rsidRPr="00FE6090">
              <w:rPr>
                <w:vertAlign w:val="subscript"/>
              </w:rPr>
              <w:tab/>
            </w:r>
            <w:r w:rsidRPr="00FE6090">
              <w:rPr>
                <w:vertAlign w:val="subscript"/>
              </w:rPr>
              <w:tab/>
            </w:r>
          </w:p>
          <w:p w:rsidR="00B87439" w:rsidRDefault="00B87439" w:rsidP="00B87439">
            <w:pPr>
              <w:rPr>
                <w:vertAlign w:val="subscript"/>
              </w:rPr>
            </w:pPr>
          </w:p>
          <w:p w:rsidR="00B87439" w:rsidRDefault="00B87439" w:rsidP="00B87439">
            <w:pPr>
              <w:rPr>
                <w:vertAlign w:val="subscript"/>
              </w:rPr>
            </w:pPr>
          </w:p>
          <w:p w:rsidR="00B87439" w:rsidRDefault="00B87439" w:rsidP="00B87439">
            <w:pPr>
              <w:rPr>
                <w:vertAlign w:val="subscript"/>
              </w:rPr>
            </w:pPr>
          </w:p>
          <w:p w:rsidR="00B87439" w:rsidRDefault="00B87439" w:rsidP="00B87439">
            <w:pPr>
              <w:rPr>
                <w:vertAlign w:val="subscript"/>
              </w:rPr>
            </w:pPr>
          </w:p>
          <w:p w:rsidR="00B87439" w:rsidRDefault="00B87439" w:rsidP="00B87439">
            <w:pPr>
              <w:rPr>
                <w:vertAlign w:val="subscript"/>
              </w:rPr>
            </w:pPr>
          </w:p>
          <w:p w:rsidR="00B87439" w:rsidRDefault="00B87439" w:rsidP="00B87439">
            <w:pPr>
              <w:rPr>
                <w:vertAlign w:val="subscript"/>
              </w:rPr>
            </w:pPr>
          </w:p>
          <w:p w:rsidR="00B87439" w:rsidRDefault="00B87439" w:rsidP="00B87439">
            <w:pPr>
              <w:rPr>
                <w:vertAlign w:val="subscript"/>
              </w:rPr>
            </w:pPr>
          </w:p>
          <w:p w:rsidR="00B87439" w:rsidRDefault="00B87439" w:rsidP="00B87439">
            <w:pPr>
              <w:rPr>
                <w:vertAlign w:val="subscript"/>
              </w:rPr>
            </w:pPr>
          </w:p>
          <w:p w:rsidR="00B87439" w:rsidRDefault="00B87439" w:rsidP="00B87439">
            <w:pPr>
              <w:rPr>
                <w:vertAlign w:val="subscript"/>
              </w:rPr>
            </w:pPr>
          </w:p>
          <w:p w:rsidR="00B87439" w:rsidRDefault="00B87439" w:rsidP="00B87439">
            <w:pPr>
              <w:rPr>
                <w:vertAlign w:val="subscript"/>
              </w:rPr>
            </w:pPr>
          </w:p>
          <w:p w:rsidR="006F35CC" w:rsidRPr="00692CE8" w:rsidRDefault="006F35CC" w:rsidP="00B87439">
            <w:r w:rsidRPr="00FE6090">
              <w:rPr>
                <w:vertAlign w:val="subscript"/>
              </w:rPr>
              <w:tab/>
            </w:r>
            <w:r w:rsidRPr="00FE6090">
              <w:rPr>
                <w:vertAlign w:val="subscript"/>
              </w:rPr>
              <w:tab/>
            </w:r>
            <w:r w:rsidRPr="00FE6090">
              <w:rPr>
                <w:vertAlign w:val="subscript"/>
              </w:rPr>
              <w:tab/>
            </w:r>
          </w:p>
          <w:p w:rsidR="006F35CC" w:rsidRPr="0074212E" w:rsidRDefault="006F35CC" w:rsidP="006F35CC">
            <w:pPr>
              <w:rPr>
                <w:lang w:val="en-US" w:eastAsia="en-US"/>
              </w:rPr>
            </w:pPr>
          </w:p>
          <w:p w:rsidR="006F35CC" w:rsidRPr="0074212E" w:rsidRDefault="006F35CC" w:rsidP="006F35CC">
            <w:pPr>
              <w:pStyle w:val="BodyTextIndent"/>
              <w:numPr>
                <w:ilvl w:val="0"/>
                <w:numId w:val="35"/>
              </w:numPr>
              <w:rPr>
                <w:b w:val="0"/>
                <w:szCs w:val="24"/>
              </w:rPr>
            </w:pPr>
            <w:r w:rsidRPr="0074212E">
              <w:rPr>
                <w:b w:val="0"/>
                <w:szCs w:val="24"/>
              </w:rPr>
              <w:t>Two recurrence relations are defined by</w:t>
            </w:r>
          </w:p>
          <w:p w:rsidR="006F35CC" w:rsidRPr="0074212E" w:rsidRDefault="006F35CC" w:rsidP="006F35CC">
            <w:pPr>
              <w:pStyle w:val="BodyTextIndent"/>
              <w:ind w:left="0" w:firstLine="720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U</w:t>
            </w:r>
            <w:r w:rsidRPr="0074212E">
              <w:rPr>
                <w:b w:val="0"/>
                <w:szCs w:val="24"/>
                <w:vertAlign w:val="subscript"/>
              </w:rPr>
              <w:t xml:space="preserve">n+1 </w:t>
            </w:r>
            <w:r>
              <w:rPr>
                <w:b w:val="0"/>
                <w:szCs w:val="24"/>
              </w:rPr>
              <w:t>= 0.6U</w:t>
            </w:r>
            <w:r w:rsidRPr="0074212E">
              <w:rPr>
                <w:b w:val="0"/>
                <w:szCs w:val="24"/>
                <w:vertAlign w:val="subscript"/>
              </w:rPr>
              <w:t>n</w:t>
            </w:r>
            <w:r w:rsidRPr="0074212E">
              <w:rPr>
                <w:b w:val="0"/>
                <w:szCs w:val="24"/>
              </w:rPr>
              <w:t xml:space="preserve"> + 12, and,</w:t>
            </w:r>
            <w:r>
              <w:rPr>
                <w:b w:val="0"/>
                <w:szCs w:val="24"/>
              </w:rPr>
              <w:t xml:space="preserve"> V</w:t>
            </w:r>
            <w:r w:rsidRPr="0074212E">
              <w:rPr>
                <w:b w:val="0"/>
                <w:szCs w:val="24"/>
                <w:vertAlign w:val="subscript"/>
              </w:rPr>
              <w:t>n+1</w:t>
            </w:r>
            <w:r w:rsidRPr="0074212E">
              <w:rPr>
                <w:b w:val="0"/>
                <w:szCs w:val="24"/>
              </w:rPr>
              <w:t xml:space="preserve"> = 3V</w:t>
            </w:r>
            <w:r w:rsidRPr="0074212E">
              <w:rPr>
                <w:b w:val="0"/>
                <w:szCs w:val="24"/>
                <w:vertAlign w:val="subscript"/>
              </w:rPr>
              <w:t>n</w:t>
            </w:r>
            <w:r w:rsidRPr="0074212E">
              <w:rPr>
                <w:b w:val="0"/>
                <w:szCs w:val="24"/>
              </w:rPr>
              <w:t xml:space="preserve"> – 5</w:t>
            </w:r>
          </w:p>
          <w:p w:rsidR="006F35CC" w:rsidRPr="0074212E" w:rsidRDefault="006F35CC" w:rsidP="006F35CC">
            <w:pPr>
              <w:pStyle w:val="BodyTextIndent"/>
              <w:rPr>
                <w:b w:val="0"/>
                <w:szCs w:val="24"/>
              </w:rPr>
            </w:pPr>
          </w:p>
          <w:p w:rsidR="006F35CC" w:rsidRPr="0074212E" w:rsidRDefault="006F35CC" w:rsidP="006F35CC">
            <w:pPr>
              <w:pStyle w:val="BodyTextIndent"/>
              <w:ind w:left="770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            </w:t>
            </w:r>
            <w:r w:rsidRPr="0074212E">
              <w:rPr>
                <w:b w:val="0"/>
                <w:szCs w:val="24"/>
              </w:rPr>
              <w:t>State which of these relations has a limit</w:t>
            </w:r>
            <w:r>
              <w:rPr>
                <w:b w:val="0"/>
                <w:szCs w:val="24"/>
              </w:rPr>
              <w:t xml:space="preserve"> giving a re</w:t>
            </w:r>
            <w:r w:rsidRPr="0074212E">
              <w:rPr>
                <w:b w:val="0"/>
                <w:szCs w:val="24"/>
              </w:rPr>
              <w:t>ason, and calculate its limit.</w:t>
            </w:r>
            <w:r>
              <w:rPr>
                <w:sz w:val="28"/>
              </w:rPr>
              <w:tab/>
            </w:r>
          </w:p>
          <w:p w:rsidR="006F35CC" w:rsidRPr="0074212E" w:rsidRDefault="006F35CC" w:rsidP="006F35CC">
            <w:pPr>
              <w:rPr>
                <w:lang w:val="en-US" w:eastAsia="en-US"/>
              </w:rPr>
            </w:pPr>
          </w:p>
          <w:p w:rsidR="006F35CC" w:rsidRDefault="006F35CC" w:rsidP="006F35CC">
            <w:pPr>
              <w:rPr>
                <w:lang w:val="en-US" w:eastAsia="en-US"/>
              </w:rPr>
            </w:pPr>
          </w:p>
          <w:p w:rsidR="00B87439" w:rsidRDefault="00B87439" w:rsidP="006F35CC">
            <w:pPr>
              <w:rPr>
                <w:lang w:val="en-US" w:eastAsia="en-US"/>
              </w:rPr>
            </w:pPr>
          </w:p>
          <w:p w:rsidR="00B87439" w:rsidRDefault="00B87439" w:rsidP="006F35CC">
            <w:pPr>
              <w:rPr>
                <w:lang w:val="en-US" w:eastAsia="en-US"/>
              </w:rPr>
            </w:pPr>
          </w:p>
          <w:p w:rsidR="00B87439" w:rsidRDefault="00B87439" w:rsidP="006F35CC">
            <w:pPr>
              <w:rPr>
                <w:lang w:val="en-US" w:eastAsia="en-US"/>
              </w:rPr>
            </w:pPr>
          </w:p>
          <w:p w:rsidR="00B87439" w:rsidRDefault="00B87439" w:rsidP="006F35CC">
            <w:pPr>
              <w:rPr>
                <w:lang w:val="en-US" w:eastAsia="en-US"/>
              </w:rPr>
            </w:pPr>
          </w:p>
          <w:p w:rsidR="00B87439" w:rsidRPr="0074212E" w:rsidRDefault="00B87439" w:rsidP="006F35CC">
            <w:pPr>
              <w:rPr>
                <w:lang w:val="en-US" w:eastAsia="en-US"/>
              </w:rPr>
            </w:pPr>
          </w:p>
          <w:p w:rsidR="006F35CC" w:rsidRPr="0074212E" w:rsidRDefault="006F35CC" w:rsidP="006F35CC">
            <w:pPr>
              <w:numPr>
                <w:ilvl w:val="0"/>
                <w:numId w:val="35"/>
              </w:numPr>
            </w:pPr>
            <w:r w:rsidRPr="0074212E">
              <w:t>A car radiator holds 8.5 litres of water when full.</w:t>
            </w:r>
          </w:p>
          <w:p w:rsidR="006F35CC" w:rsidRPr="0074212E" w:rsidRDefault="006F35CC" w:rsidP="006F35CC">
            <w:pPr>
              <w:ind w:left="720"/>
            </w:pPr>
            <w:r w:rsidRPr="0074212E">
              <w:t>Each month 15% of the water is lost and the driver tops up the radiator by adding 1 litre every month. If at any time the water level goes below 6 litres the engine would overheat and get damaged.</w:t>
            </w:r>
          </w:p>
          <w:p w:rsidR="006F35CC" w:rsidRPr="0074212E" w:rsidRDefault="006F35CC" w:rsidP="006F35CC">
            <w:pPr>
              <w:tabs>
                <w:tab w:val="left" w:pos="2505"/>
              </w:tabs>
              <w:ind w:left="720"/>
            </w:pPr>
            <w:r w:rsidRPr="0074212E">
              <w:tab/>
            </w:r>
          </w:p>
          <w:p w:rsidR="006F35CC" w:rsidRPr="0074212E" w:rsidRDefault="006F35CC" w:rsidP="006F35CC">
            <w:pPr>
              <w:ind w:left="720"/>
            </w:pPr>
            <w:r w:rsidRPr="0074212E">
              <w:t>Is the driver adding enough water each month?</w:t>
            </w:r>
          </w:p>
          <w:p w:rsidR="006F35CC" w:rsidRDefault="006F35CC" w:rsidP="006F35CC">
            <w:pPr>
              <w:ind w:left="360"/>
            </w:pPr>
            <w:r>
              <w:t xml:space="preserve">     </w:t>
            </w:r>
            <w:r w:rsidRPr="0074212E">
              <w:t>Justify your conclusion.</w:t>
            </w:r>
          </w:p>
          <w:p w:rsidR="006F35CC" w:rsidRDefault="006F35CC" w:rsidP="006F35CC">
            <w:pPr>
              <w:ind w:left="360"/>
            </w:pPr>
          </w:p>
          <w:p w:rsidR="00B83431" w:rsidRPr="006F35CC" w:rsidRDefault="00B83431" w:rsidP="00B83431">
            <w:pPr>
              <w:rPr>
                <w:lang w:val="en-US"/>
              </w:rPr>
            </w:pPr>
          </w:p>
        </w:tc>
      </w:tr>
    </w:tbl>
    <w:p w:rsidR="00B313B2" w:rsidRPr="00E726A6" w:rsidRDefault="00B313B2" w:rsidP="00244DEF"/>
    <w:sectPr w:rsidR="00B313B2" w:rsidRPr="00E726A6" w:rsidSect="00B313B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13CDD"/>
    <w:multiLevelType w:val="hybridMultilevel"/>
    <w:tmpl w:val="7108B09E"/>
    <w:lvl w:ilvl="0" w:tplc="EC2AC058">
      <w:start w:val="1"/>
      <w:numFmt w:val="lowerLetter"/>
      <w:lvlText w:val="%1)"/>
      <w:lvlJc w:val="left"/>
      <w:pPr>
        <w:tabs>
          <w:tab w:val="num" w:pos="536"/>
        </w:tabs>
        <w:ind w:left="536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56"/>
        </w:tabs>
        <w:ind w:left="12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16"/>
        </w:tabs>
        <w:ind w:left="34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36"/>
        </w:tabs>
        <w:ind w:left="41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76"/>
        </w:tabs>
        <w:ind w:left="55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296"/>
        </w:tabs>
        <w:ind w:left="6296" w:hanging="180"/>
      </w:pPr>
    </w:lvl>
  </w:abstractNum>
  <w:abstractNum w:abstractNumId="1">
    <w:nsid w:val="07061EC7"/>
    <w:multiLevelType w:val="hybridMultilevel"/>
    <w:tmpl w:val="EBA25B6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B892AA1"/>
    <w:multiLevelType w:val="hybridMultilevel"/>
    <w:tmpl w:val="7584D67C"/>
    <w:lvl w:ilvl="0" w:tplc="0608C258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</w:lvl>
  </w:abstractNum>
  <w:abstractNum w:abstractNumId="3">
    <w:nsid w:val="0BC35DE8"/>
    <w:multiLevelType w:val="hybridMultilevel"/>
    <w:tmpl w:val="184C728C"/>
    <w:lvl w:ilvl="0" w:tplc="2A0C5994">
      <w:start w:val="1"/>
      <w:numFmt w:val="lowerRoman"/>
      <w:lvlText w:val="(%1)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10967A3E"/>
    <w:multiLevelType w:val="hybridMultilevel"/>
    <w:tmpl w:val="CE644F1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26C6E4D"/>
    <w:multiLevelType w:val="hybridMultilevel"/>
    <w:tmpl w:val="335E0E4C"/>
    <w:lvl w:ilvl="0" w:tplc="0BE6CFF2">
      <w:start w:val="1"/>
      <w:numFmt w:val="upperLetter"/>
      <w:lvlText w:val="%1)"/>
      <w:lvlJc w:val="left"/>
      <w:pPr>
        <w:tabs>
          <w:tab w:val="num" w:pos="536"/>
        </w:tabs>
        <w:ind w:left="5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56"/>
        </w:tabs>
        <w:ind w:left="12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16"/>
        </w:tabs>
        <w:ind w:left="34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36"/>
        </w:tabs>
        <w:ind w:left="41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76"/>
        </w:tabs>
        <w:ind w:left="55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296"/>
        </w:tabs>
        <w:ind w:left="6296" w:hanging="180"/>
      </w:pPr>
    </w:lvl>
  </w:abstractNum>
  <w:abstractNum w:abstractNumId="6">
    <w:nsid w:val="15D9627F"/>
    <w:multiLevelType w:val="hybridMultilevel"/>
    <w:tmpl w:val="AB3EF87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6E7010"/>
    <w:multiLevelType w:val="hybridMultilevel"/>
    <w:tmpl w:val="EDB25E80"/>
    <w:lvl w:ilvl="0" w:tplc="0809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E06E30"/>
    <w:multiLevelType w:val="hybridMultilevel"/>
    <w:tmpl w:val="A754B6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E00BBC"/>
    <w:multiLevelType w:val="hybridMultilevel"/>
    <w:tmpl w:val="B2026CB0"/>
    <w:lvl w:ilvl="0" w:tplc="8D1CCFC8">
      <w:start w:val="1"/>
      <w:numFmt w:val="lowerLetter"/>
      <w:lvlText w:val="%1)"/>
      <w:lvlJc w:val="left"/>
      <w:pPr>
        <w:tabs>
          <w:tab w:val="num" w:pos="536"/>
        </w:tabs>
        <w:ind w:left="536" w:hanging="360"/>
      </w:pPr>
      <w:rPr>
        <w:rFonts w:hint="default"/>
        <w:b/>
        <w:sz w:val="26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56"/>
        </w:tabs>
        <w:ind w:left="12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16"/>
        </w:tabs>
        <w:ind w:left="34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36"/>
        </w:tabs>
        <w:ind w:left="41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76"/>
        </w:tabs>
        <w:ind w:left="55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296"/>
        </w:tabs>
        <w:ind w:left="6296" w:hanging="180"/>
      </w:pPr>
    </w:lvl>
  </w:abstractNum>
  <w:abstractNum w:abstractNumId="10">
    <w:nsid w:val="23397F88"/>
    <w:multiLevelType w:val="hybridMultilevel"/>
    <w:tmpl w:val="A91649DA"/>
    <w:lvl w:ilvl="0" w:tplc="08090001">
      <w:start w:val="1"/>
      <w:numFmt w:val="bullet"/>
      <w:lvlText w:val=""/>
      <w:lvlJc w:val="left"/>
      <w:pPr>
        <w:tabs>
          <w:tab w:val="num" w:pos="852"/>
        </w:tabs>
        <w:ind w:left="8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1">
    <w:nsid w:val="23CB6394"/>
    <w:multiLevelType w:val="hybridMultilevel"/>
    <w:tmpl w:val="952C6732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6B45EC"/>
    <w:multiLevelType w:val="hybridMultilevel"/>
    <w:tmpl w:val="626E98E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4C756B"/>
    <w:multiLevelType w:val="hybridMultilevel"/>
    <w:tmpl w:val="0A1A088A"/>
    <w:lvl w:ilvl="0" w:tplc="08090001">
      <w:start w:val="1"/>
      <w:numFmt w:val="bullet"/>
      <w:lvlText w:val=""/>
      <w:lvlJc w:val="left"/>
      <w:pPr>
        <w:tabs>
          <w:tab w:val="num" w:pos="896"/>
        </w:tabs>
        <w:ind w:left="8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16"/>
        </w:tabs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36"/>
        </w:tabs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56"/>
        </w:tabs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76"/>
        </w:tabs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96"/>
        </w:tabs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16"/>
        </w:tabs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36"/>
        </w:tabs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56"/>
        </w:tabs>
        <w:ind w:left="6656" w:hanging="360"/>
      </w:pPr>
      <w:rPr>
        <w:rFonts w:ascii="Wingdings" w:hAnsi="Wingdings" w:hint="default"/>
      </w:rPr>
    </w:lvl>
  </w:abstractNum>
  <w:abstractNum w:abstractNumId="14">
    <w:nsid w:val="2E0239DB"/>
    <w:multiLevelType w:val="hybridMultilevel"/>
    <w:tmpl w:val="9920D1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4D34B0E"/>
    <w:multiLevelType w:val="hybridMultilevel"/>
    <w:tmpl w:val="57389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E6568F"/>
    <w:multiLevelType w:val="hybridMultilevel"/>
    <w:tmpl w:val="F40C26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8E143B6"/>
    <w:multiLevelType w:val="hybridMultilevel"/>
    <w:tmpl w:val="32AA21F4"/>
    <w:lvl w:ilvl="0" w:tplc="08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18">
    <w:nsid w:val="4A6B2273"/>
    <w:multiLevelType w:val="hybridMultilevel"/>
    <w:tmpl w:val="8878EF8C"/>
    <w:lvl w:ilvl="0" w:tplc="E8546080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E22105"/>
    <w:multiLevelType w:val="hybridMultilevel"/>
    <w:tmpl w:val="8EB88F4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2AE3237"/>
    <w:multiLevelType w:val="hybridMultilevel"/>
    <w:tmpl w:val="F1BAF3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A05870"/>
    <w:multiLevelType w:val="hybridMultilevel"/>
    <w:tmpl w:val="BB7C3716"/>
    <w:lvl w:ilvl="0" w:tplc="018C9140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D8576A"/>
    <w:multiLevelType w:val="singleLevel"/>
    <w:tmpl w:val="A158400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">
    <w:nsid w:val="57356574"/>
    <w:multiLevelType w:val="hybridMultilevel"/>
    <w:tmpl w:val="B268F0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8707D3A"/>
    <w:multiLevelType w:val="hybridMultilevel"/>
    <w:tmpl w:val="B7FA80A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B47E3D"/>
    <w:multiLevelType w:val="hybridMultilevel"/>
    <w:tmpl w:val="820C98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EA11E32"/>
    <w:multiLevelType w:val="hybridMultilevel"/>
    <w:tmpl w:val="A3660C4C"/>
    <w:lvl w:ilvl="0" w:tplc="08090001">
      <w:start w:val="1"/>
      <w:numFmt w:val="bullet"/>
      <w:lvlText w:val=""/>
      <w:lvlJc w:val="left"/>
      <w:pPr>
        <w:tabs>
          <w:tab w:val="num" w:pos="852"/>
        </w:tabs>
        <w:ind w:left="8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27">
    <w:nsid w:val="63C9626A"/>
    <w:multiLevelType w:val="hybridMultilevel"/>
    <w:tmpl w:val="D33AFD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6CA1645"/>
    <w:multiLevelType w:val="hybridMultilevel"/>
    <w:tmpl w:val="5226D69C"/>
    <w:lvl w:ilvl="0" w:tplc="08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9">
    <w:nsid w:val="68721C0D"/>
    <w:multiLevelType w:val="hybridMultilevel"/>
    <w:tmpl w:val="D92E380A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F6AEF"/>
    <w:multiLevelType w:val="hybridMultilevel"/>
    <w:tmpl w:val="E954F90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D777FB"/>
    <w:multiLevelType w:val="hybridMultilevel"/>
    <w:tmpl w:val="3DAE85D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E9A5ABC"/>
    <w:multiLevelType w:val="hybridMultilevel"/>
    <w:tmpl w:val="E932D78C"/>
    <w:lvl w:ilvl="0" w:tplc="0082C632">
      <w:start w:val="1"/>
      <w:numFmt w:val="lowerRoman"/>
      <w:lvlText w:val="(%1)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740"/>
        </w:tabs>
        <w:ind w:left="17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3">
    <w:nsid w:val="74093EF2"/>
    <w:multiLevelType w:val="hybridMultilevel"/>
    <w:tmpl w:val="96BE8AC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E46079"/>
    <w:multiLevelType w:val="hybridMultilevel"/>
    <w:tmpl w:val="8A30B402"/>
    <w:lvl w:ilvl="0" w:tplc="0809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64491E"/>
    <w:multiLevelType w:val="hybridMultilevel"/>
    <w:tmpl w:val="9E12ACE6"/>
    <w:lvl w:ilvl="0" w:tplc="37FC462A">
      <w:start w:val="1"/>
      <w:numFmt w:val="bullet"/>
      <w:pStyle w:val="Math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954297"/>
    <w:multiLevelType w:val="hybridMultilevel"/>
    <w:tmpl w:val="9E4E92C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6"/>
  </w:num>
  <w:num w:numId="3">
    <w:abstractNumId w:val="31"/>
  </w:num>
  <w:num w:numId="4">
    <w:abstractNumId w:val="6"/>
  </w:num>
  <w:num w:numId="5">
    <w:abstractNumId w:val="29"/>
  </w:num>
  <w:num w:numId="6">
    <w:abstractNumId w:val="11"/>
  </w:num>
  <w:num w:numId="7">
    <w:abstractNumId w:val="12"/>
  </w:num>
  <w:num w:numId="8">
    <w:abstractNumId w:val="25"/>
  </w:num>
  <w:num w:numId="9">
    <w:abstractNumId w:val="8"/>
  </w:num>
  <w:num w:numId="10">
    <w:abstractNumId w:val="7"/>
  </w:num>
  <w:num w:numId="11">
    <w:abstractNumId w:val="33"/>
  </w:num>
  <w:num w:numId="12">
    <w:abstractNumId w:val="1"/>
  </w:num>
  <w:num w:numId="13">
    <w:abstractNumId w:val="5"/>
  </w:num>
  <w:num w:numId="14">
    <w:abstractNumId w:val="30"/>
  </w:num>
  <w:num w:numId="15">
    <w:abstractNumId w:val="34"/>
  </w:num>
  <w:num w:numId="16">
    <w:abstractNumId w:val="2"/>
  </w:num>
  <w:num w:numId="17">
    <w:abstractNumId w:val="16"/>
  </w:num>
  <w:num w:numId="18">
    <w:abstractNumId w:val="9"/>
  </w:num>
  <w:num w:numId="19">
    <w:abstractNumId w:val="0"/>
  </w:num>
  <w:num w:numId="20">
    <w:abstractNumId w:val="35"/>
  </w:num>
  <w:num w:numId="21">
    <w:abstractNumId w:val="17"/>
  </w:num>
  <w:num w:numId="22">
    <w:abstractNumId w:val="21"/>
  </w:num>
  <w:num w:numId="23">
    <w:abstractNumId w:val="26"/>
  </w:num>
  <w:num w:numId="24">
    <w:abstractNumId w:val="10"/>
  </w:num>
  <w:num w:numId="25">
    <w:abstractNumId w:val="28"/>
  </w:num>
  <w:num w:numId="26">
    <w:abstractNumId w:val="3"/>
  </w:num>
  <w:num w:numId="27">
    <w:abstractNumId w:val="18"/>
  </w:num>
  <w:num w:numId="28">
    <w:abstractNumId w:val="19"/>
  </w:num>
  <w:num w:numId="29">
    <w:abstractNumId w:val="14"/>
  </w:num>
  <w:num w:numId="30">
    <w:abstractNumId w:val="4"/>
  </w:num>
  <w:num w:numId="31">
    <w:abstractNumId w:val="32"/>
  </w:num>
  <w:num w:numId="32">
    <w:abstractNumId w:val="24"/>
  </w:num>
  <w:num w:numId="33">
    <w:abstractNumId w:val="23"/>
  </w:num>
  <w:num w:numId="34">
    <w:abstractNumId w:val="13"/>
  </w:num>
  <w:num w:numId="35">
    <w:abstractNumId w:val="27"/>
  </w:num>
  <w:num w:numId="36">
    <w:abstractNumId w:val="22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3B2"/>
    <w:rsid w:val="00053BAF"/>
    <w:rsid w:val="00056D52"/>
    <w:rsid w:val="000B6734"/>
    <w:rsid w:val="000C5F50"/>
    <w:rsid w:val="0013295C"/>
    <w:rsid w:val="001D4C97"/>
    <w:rsid w:val="00244DEF"/>
    <w:rsid w:val="002507C1"/>
    <w:rsid w:val="002A35E5"/>
    <w:rsid w:val="002D051F"/>
    <w:rsid w:val="002E5E4C"/>
    <w:rsid w:val="0035581C"/>
    <w:rsid w:val="003842CA"/>
    <w:rsid w:val="00422E67"/>
    <w:rsid w:val="00483F69"/>
    <w:rsid w:val="004953AD"/>
    <w:rsid w:val="005B0BCB"/>
    <w:rsid w:val="006B60B9"/>
    <w:rsid w:val="006F35CC"/>
    <w:rsid w:val="00704410"/>
    <w:rsid w:val="008078AE"/>
    <w:rsid w:val="00843B5A"/>
    <w:rsid w:val="00873BC1"/>
    <w:rsid w:val="008E2481"/>
    <w:rsid w:val="0093254D"/>
    <w:rsid w:val="009703D2"/>
    <w:rsid w:val="009B3A12"/>
    <w:rsid w:val="00AA1EE1"/>
    <w:rsid w:val="00B313B2"/>
    <w:rsid w:val="00B537C2"/>
    <w:rsid w:val="00B722A1"/>
    <w:rsid w:val="00B83431"/>
    <w:rsid w:val="00B87439"/>
    <w:rsid w:val="00BB2D41"/>
    <w:rsid w:val="00BE09E5"/>
    <w:rsid w:val="00BE5C5A"/>
    <w:rsid w:val="00C23301"/>
    <w:rsid w:val="00C66B55"/>
    <w:rsid w:val="00CA1395"/>
    <w:rsid w:val="00CE421C"/>
    <w:rsid w:val="00CF1482"/>
    <w:rsid w:val="00D078D8"/>
    <w:rsid w:val="00D169FC"/>
    <w:rsid w:val="00D6308F"/>
    <w:rsid w:val="00E726A6"/>
    <w:rsid w:val="00FB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13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703D2"/>
    <w:pPr>
      <w:tabs>
        <w:tab w:val="center" w:pos="4320"/>
        <w:tab w:val="right" w:pos="8640"/>
      </w:tabs>
    </w:pPr>
    <w:rPr>
      <w:szCs w:val="20"/>
      <w:lang w:val="en-US" w:eastAsia="en-US"/>
    </w:rPr>
  </w:style>
  <w:style w:type="paragraph" w:customStyle="1" w:styleId="Maths">
    <w:name w:val="Maths"/>
    <w:basedOn w:val="Normal"/>
    <w:autoRedefine/>
    <w:qFormat/>
    <w:rsid w:val="00B722A1"/>
    <w:pPr>
      <w:numPr>
        <w:numId w:val="20"/>
      </w:numPr>
      <w:tabs>
        <w:tab w:val="left" w:pos="0"/>
        <w:tab w:val="left" w:pos="541"/>
        <w:tab w:val="left" w:pos="1134"/>
        <w:tab w:val="right" w:pos="9026"/>
      </w:tabs>
    </w:pPr>
    <w:rPr>
      <w:rFonts w:cs="Arial"/>
      <w:lang w:eastAsia="en-US"/>
    </w:rPr>
  </w:style>
  <w:style w:type="paragraph" w:customStyle="1" w:styleId="Default">
    <w:name w:val="Default"/>
    <w:rsid w:val="00704410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6F35CC"/>
    <w:pPr>
      <w:ind w:left="720" w:hanging="720"/>
    </w:pPr>
    <w:rPr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F35CC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13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703D2"/>
    <w:pPr>
      <w:tabs>
        <w:tab w:val="center" w:pos="4320"/>
        <w:tab w:val="right" w:pos="8640"/>
      </w:tabs>
    </w:pPr>
    <w:rPr>
      <w:szCs w:val="20"/>
      <w:lang w:val="en-US" w:eastAsia="en-US"/>
    </w:rPr>
  </w:style>
  <w:style w:type="paragraph" w:customStyle="1" w:styleId="Maths">
    <w:name w:val="Maths"/>
    <w:basedOn w:val="Normal"/>
    <w:autoRedefine/>
    <w:qFormat/>
    <w:rsid w:val="00B722A1"/>
    <w:pPr>
      <w:numPr>
        <w:numId w:val="20"/>
      </w:numPr>
      <w:tabs>
        <w:tab w:val="left" w:pos="0"/>
        <w:tab w:val="left" w:pos="541"/>
        <w:tab w:val="left" w:pos="1134"/>
        <w:tab w:val="right" w:pos="9026"/>
      </w:tabs>
    </w:pPr>
    <w:rPr>
      <w:rFonts w:cs="Arial"/>
      <w:lang w:eastAsia="en-US"/>
    </w:rPr>
  </w:style>
  <w:style w:type="paragraph" w:customStyle="1" w:styleId="Default">
    <w:name w:val="Default"/>
    <w:rsid w:val="00704410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6F35CC"/>
    <w:pPr>
      <w:ind w:left="720" w:hanging="720"/>
    </w:pPr>
    <w:rPr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F35CC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D75E2B9</Template>
  <TotalTime>2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NATIONAL 5 MATHEMATICS      Expressions and Formulae</vt:lpstr>
    </vt:vector>
  </TitlesOfParts>
  <Company>RM plc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5 MATHEMATICS      Expressions and Formulae</dc:title>
  <dc:creator>pdawson</dc:creator>
  <cp:lastModifiedBy>Mrs Dawson</cp:lastModifiedBy>
  <cp:revision>3</cp:revision>
  <cp:lastPrinted>2014-05-29T09:15:00Z</cp:lastPrinted>
  <dcterms:created xsi:type="dcterms:W3CDTF">2014-08-20T15:03:00Z</dcterms:created>
  <dcterms:modified xsi:type="dcterms:W3CDTF">2018-06-14T11:10:00Z</dcterms:modified>
</cp:coreProperties>
</file>