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8B9" w:rsidRDefault="00E248B9" w:rsidP="00E248B9">
      <w:r>
        <w:t xml:space="preserve">HIGHER MATHEMATICS      </w:t>
      </w:r>
      <w:r w:rsidR="00D91906">
        <w:rPr>
          <w:b/>
        </w:rPr>
        <w:t>APPLICATIONS</w:t>
      </w:r>
    </w:p>
    <w:p w:rsidR="00E248B9" w:rsidRDefault="00E248B9" w:rsidP="00E248B9">
      <w:pPr>
        <w:rPr>
          <w:b/>
        </w:rPr>
      </w:pPr>
    </w:p>
    <w:p w:rsidR="00E248B9" w:rsidRDefault="00D91906" w:rsidP="00E248B9">
      <w:pPr>
        <w:rPr>
          <w:b/>
        </w:rPr>
      </w:pPr>
      <w:r>
        <w:rPr>
          <w:b/>
        </w:rPr>
        <w:t>INTEGRATION 1</w:t>
      </w:r>
    </w:p>
    <w:p w:rsidR="00E248B9" w:rsidRDefault="00E248B9" w:rsidP="00E248B9">
      <w:pPr>
        <w:rPr>
          <w:b/>
        </w:rPr>
      </w:pPr>
    </w:p>
    <w:p w:rsidR="00E248B9" w:rsidRDefault="00E248B9" w:rsidP="00E248B9">
      <w:pPr>
        <w:rPr>
          <w:b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4"/>
        <w:gridCol w:w="5441"/>
      </w:tblGrid>
      <w:tr w:rsidR="00E248B9" w:rsidRPr="00E248B9" w:rsidTr="00D91906">
        <w:tc>
          <w:tcPr>
            <w:tcW w:w="3884" w:type="dxa"/>
            <w:shd w:val="clear" w:color="auto" w:fill="auto"/>
          </w:tcPr>
          <w:p w:rsidR="00E248B9" w:rsidRPr="00E248B9" w:rsidRDefault="00E248B9" w:rsidP="00E248B9"/>
          <w:p w:rsidR="00D91906" w:rsidRPr="002C68CA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</w:tabs>
              <w:ind w:left="413" w:hanging="284"/>
              <w:jc w:val="both"/>
            </w:pPr>
            <w:r>
              <w:t xml:space="preserve">Know that integration is the opposite of differentiation and </w:t>
            </w:r>
            <w:r w:rsidRPr="002C68CA">
              <w:t>understand the need for a constant of integration.</w:t>
            </w:r>
          </w:p>
          <w:p w:rsidR="00D91906" w:rsidRPr="002C68CA" w:rsidRDefault="00D91906" w:rsidP="00D91906">
            <w:pPr>
              <w:pStyle w:val="ListParagraph"/>
              <w:ind w:left="413"/>
              <w:jc w:val="both"/>
            </w:pPr>
          </w:p>
          <w:p w:rsidR="00D91906" w:rsidRDefault="00D91906" w:rsidP="00D91906">
            <w:pPr>
              <w:pStyle w:val="ListParagraph"/>
              <w:ind w:left="413"/>
              <w:jc w:val="both"/>
            </w:pPr>
          </w:p>
          <w:p w:rsidR="00D91906" w:rsidRDefault="00D91906" w:rsidP="00D91906">
            <w:pPr>
              <w:pStyle w:val="ListParagraph"/>
              <w:ind w:left="413"/>
              <w:jc w:val="both"/>
            </w:pPr>
          </w:p>
          <w:p w:rsidR="00D91906" w:rsidRDefault="00D91906" w:rsidP="00D91906">
            <w:pPr>
              <w:pStyle w:val="ListParagraph"/>
              <w:ind w:left="413"/>
              <w:jc w:val="both"/>
            </w:pPr>
          </w:p>
          <w:p w:rsidR="00D91906" w:rsidRDefault="00D91906" w:rsidP="00D91906">
            <w:pPr>
              <w:pStyle w:val="ListParagraph"/>
              <w:ind w:left="413"/>
              <w:jc w:val="both"/>
            </w:pPr>
          </w:p>
          <w:p w:rsidR="00D91906" w:rsidRPr="002C68CA" w:rsidRDefault="00D91906" w:rsidP="00D91906">
            <w:pPr>
              <w:pStyle w:val="ListParagraph"/>
              <w:ind w:left="413"/>
              <w:jc w:val="both"/>
            </w:pPr>
          </w:p>
          <w:p w:rsidR="00D91906" w:rsidRPr="002C68CA" w:rsidRDefault="00D91906" w:rsidP="00D91906">
            <w:pPr>
              <w:pStyle w:val="ListParagraph"/>
              <w:ind w:left="413"/>
              <w:jc w:val="both"/>
            </w:pPr>
          </w:p>
          <w:p w:rsidR="00D91906" w:rsidRPr="002C68CA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</w:tabs>
              <w:ind w:left="413" w:hanging="284"/>
              <w:jc w:val="both"/>
            </w:pPr>
            <w:r w:rsidRPr="002C68CA">
              <w:t>Know the rule for integration</w:t>
            </w:r>
          </w:p>
          <w:p w:rsidR="00D91906" w:rsidRPr="002C68CA" w:rsidRDefault="003B05A7" w:rsidP="00D91906">
            <w:pPr>
              <w:pStyle w:val="ListParagraph"/>
              <w:ind w:left="413"/>
              <w:jc w:val="both"/>
              <w:rPr>
                <w:u w:val="single"/>
              </w:rPr>
            </w:pPr>
            <m:oMath>
              <m:nary>
                <m:naryPr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ax</m:t>
                  </m:r>
                </m:e>
              </m:nary>
            </m:oMath>
            <w:r w:rsidR="00D91906" w:rsidRPr="002C68CA">
              <w:rPr>
                <w:vertAlign w:val="superscript"/>
              </w:rPr>
              <w:t xml:space="preserve">n </w:t>
            </w:r>
            <w:r w:rsidR="00D91906" w:rsidRPr="002C68CA">
              <w:t>dx=</w:t>
            </w:r>
            <w:r w:rsidR="00D91906" w:rsidRPr="002C68CA">
              <w:rPr>
                <w:u w:val="single"/>
              </w:rPr>
              <w:t xml:space="preserve">  </w:t>
            </w:r>
            <w:r w:rsidR="00D91906" w:rsidRPr="002C68CA">
              <w:rPr>
                <w:i/>
                <w:u w:val="single"/>
              </w:rPr>
              <w:t xml:space="preserve">a x </w:t>
            </w:r>
            <w:r w:rsidR="00D91906" w:rsidRPr="002C68CA">
              <w:rPr>
                <w:u w:val="single"/>
                <w:vertAlign w:val="superscript"/>
              </w:rPr>
              <w:t>n+1</w:t>
            </w:r>
          </w:p>
          <w:p w:rsidR="00D91906" w:rsidRPr="002C68CA" w:rsidRDefault="00D91906" w:rsidP="00D91906">
            <w:pPr>
              <w:pStyle w:val="ListParagraph"/>
              <w:ind w:left="413"/>
              <w:jc w:val="both"/>
            </w:pPr>
            <m:oMath>
              <m:r>
                <w:rPr>
                  <w:rFonts w:ascii="Cambria Math" w:hAnsi="Cambria Math"/>
                </w:rPr>
                <m:t xml:space="preserve">         </m:t>
              </m:r>
            </m:oMath>
            <w:r w:rsidRPr="002C68CA">
              <w:t xml:space="preserve">           n +1</w:t>
            </w:r>
          </w:p>
          <w:p w:rsidR="00D91906" w:rsidRPr="002C68CA" w:rsidRDefault="00D91906" w:rsidP="00D91906"/>
          <w:p w:rsidR="00D91906" w:rsidRPr="002C68CA" w:rsidRDefault="00D91906" w:rsidP="00D91906"/>
          <w:p w:rsidR="00D91906" w:rsidRPr="002C68CA" w:rsidRDefault="00D91906" w:rsidP="00D91906"/>
          <w:p w:rsidR="00D91906" w:rsidRPr="002C68CA" w:rsidRDefault="00D91906" w:rsidP="00D91906"/>
          <w:p w:rsidR="00D91906" w:rsidRPr="002C68CA" w:rsidRDefault="00D91906" w:rsidP="00D91906"/>
          <w:p w:rsidR="00D91906" w:rsidRDefault="00D91906" w:rsidP="00D91906">
            <w:r>
              <w:t xml:space="preserve"> </w:t>
            </w:r>
          </w:p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Pr="002C68CA" w:rsidRDefault="00D91906" w:rsidP="00D91906"/>
          <w:p w:rsidR="00D91906" w:rsidRPr="002C68CA" w:rsidRDefault="00D91906" w:rsidP="00D91906"/>
          <w:p w:rsidR="00D91906" w:rsidRPr="002C68CA" w:rsidRDefault="00D91906" w:rsidP="00D91906">
            <w:pPr>
              <w:numPr>
                <w:ilvl w:val="0"/>
                <w:numId w:val="3"/>
              </w:numPr>
            </w:pPr>
            <w:r w:rsidRPr="002C68CA">
              <w:t>find general and particular solutions of simple differential equations</w:t>
            </w:r>
          </w:p>
          <w:p w:rsidR="00D91906" w:rsidRPr="002C68CA" w:rsidRDefault="00D91906" w:rsidP="00D91906"/>
          <w:p w:rsidR="00D91906" w:rsidRPr="002C68CA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Pr="002C68CA" w:rsidRDefault="00D91906" w:rsidP="00D91906"/>
          <w:p w:rsidR="00D91906" w:rsidRPr="002C68CA" w:rsidRDefault="00D91906" w:rsidP="00D91906"/>
          <w:p w:rsidR="00D91906" w:rsidRPr="002C68CA" w:rsidRDefault="00D91906" w:rsidP="00D91906"/>
          <w:p w:rsidR="00D91906" w:rsidRPr="002C68CA" w:rsidRDefault="00D91906" w:rsidP="00D91906">
            <w:pPr>
              <w:numPr>
                <w:ilvl w:val="0"/>
                <w:numId w:val="3"/>
              </w:numPr>
            </w:pPr>
            <w:proofErr w:type="gramStart"/>
            <w:r w:rsidRPr="002C68CA">
              <w:lastRenderedPageBreak/>
              <w:t>numerically</w:t>
            </w:r>
            <w:proofErr w:type="gramEnd"/>
            <w:r w:rsidRPr="002C68CA">
              <w:t xml:space="preserve"> evaluate definite</w:t>
            </w:r>
            <w:r>
              <w:t xml:space="preserve"> integrals between given limits.</w:t>
            </w:r>
          </w:p>
          <w:p w:rsidR="00D91906" w:rsidRDefault="00D91906" w:rsidP="00D91906">
            <w:pPr>
              <w:ind w:left="360"/>
            </w:pPr>
          </w:p>
          <w:p w:rsidR="00D91906" w:rsidRDefault="00D91906" w:rsidP="00D91906">
            <w:pPr>
              <w:ind w:left="360"/>
            </w:pPr>
          </w:p>
          <w:p w:rsidR="00E248B9" w:rsidRDefault="00E248B9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Default="00D91906" w:rsidP="00E248B9"/>
          <w:p w:rsidR="00D91906" w:rsidRPr="00E248B9" w:rsidRDefault="00D91906" w:rsidP="00E248B9"/>
          <w:p w:rsidR="00D91906" w:rsidRDefault="00D91906" w:rsidP="00D91906">
            <w:pPr>
              <w:pStyle w:val="ListParagraph"/>
              <w:numPr>
                <w:ilvl w:val="0"/>
                <w:numId w:val="3"/>
              </w:numPr>
            </w:pPr>
            <w:r w:rsidRPr="002C68CA">
              <w:t>evaluate the  area under the curve</w:t>
            </w:r>
          </w:p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/>
          <w:p w:rsidR="00D91906" w:rsidRDefault="00D91906" w:rsidP="00D91906">
            <w:pPr>
              <w:numPr>
                <w:ilvl w:val="0"/>
                <w:numId w:val="4"/>
              </w:numPr>
            </w:pPr>
            <w:r w:rsidRPr="002C68CA">
              <w:t>appreciate that definite</w:t>
            </w:r>
            <w:r>
              <w:t xml:space="preserve"> integrals for areas below the x-axis give negative values </w:t>
            </w:r>
          </w:p>
          <w:p w:rsidR="00D91906" w:rsidRDefault="00D91906" w:rsidP="00D91906"/>
          <w:p w:rsidR="00D91906" w:rsidRPr="002C68CA" w:rsidRDefault="00D91906" w:rsidP="00D91906"/>
          <w:p w:rsidR="00D91906" w:rsidRPr="002C68CA" w:rsidRDefault="00D91906" w:rsidP="00D91906">
            <w:pPr>
              <w:numPr>
                <w:ilvl w:val="0"/>
                <w:numId w:val="4"/>
              </w:numPr>
            </w:pPr>
            <w:r w:rsidRPr="002C68CA">
              <w:t xml:space="preserve">use definite integrals to evaluate the area between a line and a curve, and represent this graphically </w:t>
            </w:r>
          </w:p>
          <w:p w:rsidR="00D91906" w:rsidRDefault="00D91906" w:rsidP="00D91906"/>
          <w:p w:rsidR="00D91906" w:rsidRDefault="00D91906" w:rsidP="00D91906"/>
          <w:p w:rsidR="00D91906" w:rsidRDefault="00D91906" w:rsidP="00D91906"/>
          <w:p w:rsidR="00E248B9" w:rsidRPr="00E248B9" w:rsidRDefault="00E248B9" w:rsidP="00E248B9"/>
          <w:p w:rsidR="00E248B9" w:rsidRPr="00E248B9" w:rsidRDefault="00E248B9" w:rsidP="00E248B9"/>
          <w:p w:rsidR="00E248B9" w:rsidRPr="00E248B9" w:rsidRDefault="00E248B9" w:rsidP="00E248B9"/>
          <w:p w:rsidR="00E248B9" w:rsidRPr="00E248B9" w:rsidRDefault="00E248B9" w:rsidP="00E248B9"/>
          <w:p w:rsidR="00E248B9" w:rsidRPr="00E248B9" w:rsidRDefault="00E248B9" w:rsidP="00E248B9"/>
          <w:p w:rsidR="00E248B9" w:rsidRPr="00E248B9" w:rsidRDefault="00E248B9" w:rsidP="00E248B9"/>
          <w:p w:rsidR="00E248B9" w:rsidRPr="00E248B9" w:rsidRDefault="00E248B9" w:rsidP="00E248B9"/>
          <w:p w:rsidR="00E248B9" w:rsidRPr="00E248B9" w:rsidRDefault="00E248B9" w:rsidP="00E248B9"/>
          <w:p w:rsidR="00E248B9" w:rsidRPr="00E248B9" w:rsidRDefault="00E248B9" w:rsidP="00E248B9"/>
        </w:tc>
        <w:tc>
          <w:tcPr>
            <w:tcW w:w="5441" w:type="dxa"/>
            <w:shd w:val="clear" w:color="auto" w:fill="auto"/>
          </w:tcPr>
          <w:p w:rsidR="00D91906" w:rsidRDefault="00D91906" w:rsidP="00D91906">
            <w:pPr>
              <w:pStyle w:val="ListParagraph"/>
              <w:spacing w:line="360" w:lineRule="auto"/>
            </w:pPr>
          </w:p>
          <w:p w:rsidR="00D91906" w:rsidRDefault="00D91906" w:rsidP="00D91906">
            <w:pPr>
              <w:pStyle w:val="ListParagraph"/>
              <w:numPr>
                <w:ilvl w:val="0"/>
                <w:numId w:val="4"/>
              </w:numPr>
              <w:spacing w:line="360" w:lineRule="auto"/>
            </w:pPr>
            <w:r>
              <w:t xml:space="preserve">Given   </w:t>
            </w:r>
          </w:p>
          <w:p w:rsidR="00D91906" w:rsidRDefault="00D91906" w:rsidP="00D91906">
            <w:pPr>
              <w:pStyle w:val="ListParagraph"/>
              <w:spacing w:line="360" w:lineRule="auto"/>
            </w:pPr>
            <w:r>
              <w:object w:dxaOrig="200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.65pt;height:18.1pt" o:ole="">
                  <v:imagedata r:id="rId7" o:title=""/>
                </v:shape>
                <o:OLEObject Type="Embed" ProgID="Equation.3" ShapeID="_x0000_i1025" DrawAspect="Content" ObjectID="_1568612375" r:id="rId8"/>
              </w:object>
            </w:r>
            <w:r>
              <w:t xml:space="preserve">, find   </w:t>
            </w:r>
            <w:r>
              <w:object w:dxaOrig="540" w:dyaOrig="320">
                <v:shape id="_x0000_i1026" type="#_x0000_t75" style="width:26.95pt;height:15.7pt" o:ole="">
                  <v:imagedata r:id="rId9" o:title=""/>
                </v:shape>
                <o:OLEObject Type="Embed" ProgID="Equation.3" ShapeID="_x0000_i1026" DrawAspect="Content" ObjectID="_1568612376" r:id="rId10"/>
              </w:object>
            </w:r>
          </w:p>
          <w:p w:rsidR="00D91906" w:rsidRDefault="00D91906" w:rsidP="00D91906">
            <w:pPr>
              <w:pStyle w:val="ListParagraph"/>
              <w:ind w:left="947"/>
              <w:rPr>
                <w:lang w:val="en-US" w:eastAsia="en-US"/>
              </w:rPr>
            </w:pPr>
          </w:p>
          <w:p w:rsidR="00D91906" w:rsidRDefault="00D91906" w:rsidP="00D91906">
            <w:pPr>
              <w:pStyle w:val="ListParagraph"/>
              <w:ind w:left="947"/>
              <w:rPr>
                <w:lang w:val="en-US" w:eastAsia="en-US"/>
              </w:rPr>
            </w:pPr>
          </w:p>
          <w:p w:rsidR="00D91906" w:rsidRDefault="00D91906" w:rsidP="00D91906">
            <w:pPr>
              <w:pStyle w:val="ListParagraph"/>
              <w:ind w:left="947"/>
              <w:rPr>
                <w:lang w:val="en-US" w:eastAsia="en-US"/>
              </w:rPr>
            </w:pPr>
          </w:p>
          <w:p w:rsidR="00D91906" w:rsidRDefault="00D91906" w:rsidP="00D91906">
            <w:pPr>
              <w:pStyle w:val="ListParagraph"/>
              <w:ind w:left="947"/>
              <w:rPr>
                <w:lang w:val="en-US" w:eastAsia="en-US"/>
              </w:rPr>
            </w:pPr>
          </w:p>
          <w:p w:rsidR="00D91906" w:rsidRDefault="00D91906" w:rsidP="00D91906">
            <w:pPr>
              <w:pStyle w:val="ListParagraph"/>
              <w:ind w:left="947"/>
              <w:rPr>
                <w:lang w:val="en-US" w:eastAsia="en-US"/>
              </w:rPr>
            </w:pPr>
          </w:p>
          <w:p w:rsidR="00D91906" w:rsidRDefault="00D91906" w:rsidP="00D91906">
            <w:pPr>
              <w:pStyle w:val="ListParagraph"/>
              <w:ind w:left="947"/>
              <w:rPr>
                <w:lang w:val="en-US" w:eastAsia="en-US"/>
              </w:rPr>
            </w:pPr>
          </w:p>
          <w:p w:rsidR="00D91906" w:rsidRDefault="00D91906" w:rsidP="00D91906">
            <w:pPr>
              <w:pStyle w:val="ListParagraph"/>
              <w:ind w:left="947"/>
              <w:rPr>
                <w:lang w:val="en-US" w:eastAsia="en-US"/>
              </w:rPr>
            </w:pPr>
          </w:p>
          <w:p w:rsidR="00D91906" w:rsidRDefault="00D91906" w:rsidP="00D91906">
            <w:pPr>
              <w:pStyle w:val="ListParagraph"/>
              <w:ind w:left="947"/>
              <w:rPr>
                <w:lang w:val="en-US" w:eastAsia="en-US"/>
              </w:rPr>
            </w:pPr>
          </w:p>
          <w:p w:rsidR="00D91906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</w:tabs>
              <w:ind w:left="947" w:hanging="425"/>
              <w:rPr>
                <w:lang w:val="en-US" w:eastAsia="en-US"/>
              </w:rPr>
            </w:pPr>
            <w:r>
              <w:rPr>
                <w:lang w:val="en-US" w:eastAsia="en-US"/>
              </w:rPr>
              <w:t>Integrate the following functions</w:t>
            </w: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position w:val="-10"/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  <w:r w:rsidRPr="002C68CA">
              <w:rPr>
                <w:sz w:val="28"/>
                <w:szCs w:val="28"/>
              </w:rPr>
              <w:t xml:space="preserve">   </w:t>
            </w:r>
            <w:r w:rsidRPr="002C68CA">
              <w:rPr>
                <w:position w:val="-16"/>
                <w:sz w:val="28"/>
                <w:szCs w:val="28"/>
              </w:rPr>
              <w:object w:dxaOrig="1320" w:dyaOrig="480">
                <v:shape id="_x0000_i1027" type="#_x0000_t75" style="width:66.9pt;height:23.9pt" o:ole="">
                  <v:imagedata r:id="rId11" o:title=""/>
                </v:shape>
                <o:OLEObject Type="Embed" ProgID="Equation.3" ShapeID="_x0000_i1027" DrawAspect="Content" ObjectID="_1568612377" r:id="rId12"/>
              </w:object>
            </w:r>
            <w:r w:rsidRPr="002C68C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 w:rsidRPr="002C68C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b)  </w:t>
            </w:r>
            <w:r w:rsidRPr="002C68CA">
              <w:rPr>
                <w:noProof/>
                <w:position w:val="-26"/>
                <w:sz w:val="28"/>
                <w:szCs w:val="28"/>
              </w:rPr>
              <w:drawing>
                <wp:inline distT="0" distB="0" distL="0" distR="0" wp14:anchorId="167F309A" wp14:editId="28784E20">
                  <wp:extent cx="237490" cy="40386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68CA">
              <w:rPr>
                <w:position w:val="-10"/>
                <w:sz w:val="28"/>
                <w:szCs w:val="28"/>
              </w:rPr>
              <w:object w:dxaOrig="1540" w:dyaOrig="420">
                <v:shape id="_x0000_i1028" type="#_x0000_t75" style="width:76.45pt;height:20.15pt" o:ole="">
                  <v:imagedata r:id="rId14" o:title=""/>
                </v:shape>
                <o:OLEObject Type="Embed" ProgID="Equation.3" ShapeID="_x0000_i1028" DrawAspect="Content" ObjectID="_1568612378" r:id="rId15"/>
              </w:object>
            </w:r>
          </w:p>
          <w:p w:rsidR="00D91906" w:rsidRDefault="00D91906" w:rsidP="00D91906">
            <w:pPr>
              <w:rPr>
                <w:sz w:val="28"/>
                <w:szCs w:val="28"/>
              </w:rPr>
            </w:pPr>
          </w:p>
          <w:p w:rsidR="00D91906" w:rsidRDefault="00D91906" w:rsidP="00D91906">
            <w:pPr>
              <w:rPr>
                <w:sz w:val="28"/>
                <w:szCs w:val="28"/>
              </w:rPr>
            </w:pPr>
          </w:p>
          <w:p w:rsidR="00D91906" w:rsidRDefault="00D91906" w:rsidP="00D91906">
            <w:pPr>
              <w:rPr>
                <w:sz w:val="28"/>
                <w:szCs w:val="28"/>
              </w:rPr>
            </w:pPr>
          </w:p>
          <w:p w:rsidR="00D91906" w:rsidRDefault="00D91906" w:rsidP="00D91906">
            <w:pPr>
              <w:rPr>
                <w:sz w:val="28"/>
                <w:szCs w:val="28"/>
              </w:rPr>
            </w:pPr>
          </w:p>
          <w:p w:rsidR="00D91906" w:rsidRPr="004321A0" w:rsidRDefault="00D91906" w:rsidP="00D91906">
            <w:pPr>
              <w:rPr>
                <w:sz w:val="28"/>
                <w:szCs w:val="28"/>
              </w:rPr>
            </w:pPr>
          </w:p>
          <w:p w:rsidR="00D91906" w:rsidRPr="002C68CA" w:rsidRDefault="00D91906" w:rsidP="00D91906">
            <w:pPr>
              <w:rPr>
                <w:position w:val="-26"/>
                <w:sz w:val="28"/>
                <w:szCs w:val="28"/>
              </w:rPr>
            </w:pPr>
            <w:r>
              <w:rPr>
                <w:position w:val="-26"/>
                <w:sz w:val="28"/>
                <w:szCs w:val="28"/>
              </w:rPr>
              <w:t xml:space="preserve"> c) </w:t>
            </w:r>
            <w:r w:rsidRPr="002C68CA">
              <w:rPr>
                <w:position w:val="-26"/>
                <w:sz w:val="28"/>
                <w:szCs w:val="28"/>
              </w:rPr>
              <w:t xml:space="preserve">    </w:t>
            </w:r>
            <w:r>
              <w:rPr>
                <w:position w:val="-26"/>
                <w:sz w:val="28"/>
                <w:szCs w:val="28"/>
              </w:rPr>
              <w:t xml:space="preserve">        </w:t>
            </w:r>
          </w:p>
          <w:p w:rsidR="00D91906" w:rsidRDefault="00D91906" w:rsidP="00D91906">
            <w:r w:rsidRPr="002C68CA">
              <w:rPr>
                <w:noProof/>
                <w:position w:val="-26"/>
                <w:sz w:val="28"/>
                <w:szCs w:val="28"/>
              </w:rPr>
              <w:drawing>
                <wp:inline distT="0" distB="0" distL="0" distR="0" wp14:anchorId="2A59F4B9" wp14:editId="580E218A">
                  <wp:extent cx="237490" cy="40386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A5D84" w:rsidRPr="002C68CA">
              <w:rPr>
                <w:position w:val="-24"/>
                <w:sz w:val="28"/>
                <w:szCs w:val="28"/>
              </w:rPr>
              <w:object w:dxaOrig="1500" w:dyaOrig="660">
                <v:shape id="_x0000_i1029" type="#_x0000_t75" style="width:75.4pt;height:33.1pt" o:ole="">
                  <v:imagedata r:id="rId16" o:title=""/>
                </v:shape>
                <o:OLEObject Type="Embed" ProgID="Equation.3" ShapeID="_x0000_i1029" DrawAspect="Content" ObjectID="_1568612379" r:id="rId17"/>
              </w:object>
            </w:r>
            <w:r>
              <w:rPr>
                <w:position w:val="-26"/>
                <w:sz w:val="28"/>
                <w:szCs w:val="28"/>
              </w:rPr>
              <w:t xml:space="preserve">           </w:t>
            </w:r>
            <w:r>
              <w:tab/>
            </w:r>
          </w:p>
          <w:p w:rsidR="00D91906" w:rsidRPr="002C68CA" w:rsidRDefault="00D91906" w:rsidP="00D91906">
            <w:pPr>
              <w:rPr>
                <w:position w:val="-26"/>
                <w:sz w:val="28"/>
                <w:szCs w:val="28"/>
              </w:rPr>
            </w:pPr>
            <w:r>
              <w:t xml:space="preserve">    </w:t>
            </w:r>
          </w:p>
          <w:p w:rsidR="00D91906" w:rsidRPr="002C68CA" w:rsidRDefault="00D91906" w:rsidP="00D91906">
            <w:pPr>
              <w:rPr>
                <w:position w:val="-26"/>
                <w:sz w:val="28"/>
                <w:szCs w:val="28"/>
              </w:rPr>
            </w:pPr>
          </w:p>
          <w:p w:rsidR="00D91906" w:rsidRDefault="00D91906" w:rsidP="00D91906">
            <w:pPr>
              <w:rPr>
                <w:position w:val="-26"/>
              </w:rPr>
            </w:pPr>
          </w:p>
          <w:p w:rsidR="00D91906" w:rsidRPr="002C68CA" w:rsidRDefault="00D91906" w:rsidP="00D91906">
            <w:pPr>
              <w:rPr>
                <w:position w:val="-26"/>
              </w:rPr>
            </w:pPr>
          </w:p>
          <w:p w:rsidR="00D91906" w:rsidRPr="002C68CA" w:rsidRDefault="00D91906" w:rsidP="00D91906">
            <w:pPr>
              <w:pStyle w:val="ListParagraph"/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Pr="000159F0" w:rsidRDefault="00D91906" w:rsidP="00D91906">
            <w:pPr>
              <w:rPr>
                <w:lang w:val="en-US" w:eastAsia="en-US"/>
              </w:rPr>
            </w:pPr>
          </w:p>
          <w:p w:rsidR="00D91906" w:rsidRPr="002C68CA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</w:tabs>
              <w:ind w:left="947" w:hanging="425"/>
              <w:rPr>
                <w:lang w:val="en-US" w:eastAsia="en-US"/>
              </w:rPr>
            </w:pPr>
            <w:r>
              <w:t xml:space="preserve">A curve has as its derivative  </w:t>
            </w:r>
            <w:r>
              <w:rPr>
                <w:position w:val="-24"/>
              </w:rPr>
              <w:object w:dxaOrig="1280" w:dyaOrig="620">
                <v:shape id="_x0000_i1030" type="#_x0000_t75" style="width:63.8pt;height:30.7pt" o:ole="">
                  <v:imagedata r:id="rId18" o:title=""/>
                </v:shape>
                <o:OLEObject Type="Embed" ProgID="Equation.3" ShapeID="_x0000_i1030" DrawAspect="Content" ObjectID="_1568612380" r:id="rId19"/>
              </w:object>
            </w:r>
            <w:r>
              <w:t xml:space="preserve"> Given that the point (6, 4) lies on this curve, express </w:t>
            </w:r>
            <w:r w:rsidRPr="000159F0">
              <w:rPr>
                <w:i/>
                <w:iCs/>
              </w:rPr>
              <w:t>y</w:t>
            </w:r>
            <w:r>
              <w:t xml:space="preserve"> in terms of </w:t>
            </w:r>
            <w:r w:rsidRPr="000159F0">
              <w:rPr>
                <w:i/>
                <w:iCs/>
              </w:rPr>
              <w:t>x</w:t>
            </w:r>
            <w:r>
              <w:t>.</w:t>
            </w: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Pr="00687D23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</w:tabs>
              <w:ind w:left="1089" w:hanging="567"/>
              <w:rPr>
                <w:lang w:val="en-US" w:eastAsia="en-US"/>
              </w:rPr>
            </w:pPr>
            <w:r>
              <w:lastRenderedPageBreak/>
              <w:t xml:space="preserve">Evaluate  </w:t>
            </w:r>
            <w:r>
              <w:rPr>
                <w:position w:val="-30"/>
                <w:szCs w:val="3276"/>
                <w:lang w:eastAsia="en-US"/>
              </w:rPr>
              <w:object w:dxaOrig="1680" w:dyaOrig="720">
                <v:shape id="_x0000_i1031" type="#_x0000_t75" style="width:83.95pt;height:36.85pt" o:ole="">
                  <v:imagedata r:id="rId20" o:title=""/>
                </v:shape>
                <o:OLEObject Type="Embed" ProgID="Equation.3" ShapeID="_x0000_i1031" DrawAspect="Content" ObjectID="_1568612381" r:id="rId21"/>
              </w:object>
            </w: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Pr="00687D23" w:rsidRDefault="00D91906" w:rsidP="00D91906">
            <w:pPr>
              <w:rPr>
                <w:lang w:val="en-US" w:eastAsia="en-US"/>
              </w:rPr>
            </w:pPr>
          </w:p>
          <w:p w:rsidR="00D91906" w:rsidRPr="002C68CA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</w:tabs>
              <w:ind w:left="1089" w:hanging="567"/>
              <w:rPr>
                <w:lang w:val="en-US" w:eastAsia="en-US"/>
              </w:rPr>
            </w:pPr>
            <w:r>
              <w:t xml:space="preserve">Given </w:t>
            </w:r>
            <w:proofErr w:type="gramStart"/>
            <w:r>
              <w:t xml:space="preserve">that  </w:t>
            </w:r>
            <w:proofErr w:type="gramEnd"/>
            <w:r>
              <w:rPr>
                <w:position w:val="-30"/>
                <w:lang w:eastAsia="en-US"/>
              </w:rPr>
              <w:object w:dxaOrig="2220" w:dyaOrig="720">
                <v:shape id="_x0000_i1032" type="#_x0000_t75" style="width:110.9pt;height:36.85pt" o:ole="" fillcolor="window">
                  <v:imagedata r:id="rId22" o:title=""/>
                </v:shape>
                <o:OLEObject Type="Embed" ProgID="Equation.3" ShapeID="_x0000_i1032" DrawAspect="Content" ObjectID="_1568612382" r:id="rId23"/>
              </w:object>
            </w:r>
            <w:r>
              <w:t xml:space="preserve">, find </w:t>
            </w:r>
            <w:r w:rsidR="00A56643">
              <w:t>an expression in a to represent the area.</w:t>
            </w:r>
            <w:r>
              <w:t xml:space="preserve"> </w:t>
            </w: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31299E26" wp14:editId="24A4EAAD">
                      <wp:simplePos x="0" y="0"/>
                      <wp:positionH relativeFrom="column">
                        <wp:posOffset>1902460</wp:posOffset>
                      </wp:positionH>
                      <wp:positionV relativeFrom="paragraph">
                        <wp:posOffset>-3810</wp:posOffset>
                      </wp:positionV>
                      <wp:extent cx="1657350" cy="1600200"/>
                      <wp:effectExtent l="0" t="0" r="0" b="1905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57350" cy="1600200"/>
                                <a:chOff x="5520" y="810"/>
                                <a:chExt cx="2610" cy="2520"/>
                              </a:xfrm>
                            </wpg:grpSpPr>
                            <wps:wsp>
                              <wps:cNvPr id="16" name="Freeform 71" descr="25%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75" y="1533"/>
                                  <a:ext cx="525" cy="1002"/>
                                </a:xfrm>
                                <a:custGeom>
                                  <a:avLst/>
                                  <a:gdLst>
                                    <a:gd name="T0" fmla="*/ 0 w 525"/>
                                    <a:gd name="T1" fmla="*/ 822 h 1002"/>
                                    <a:gd name="T2" fmla="*/ 0 w 525"/>
                                    <a:gd name="T3" fmla="*/ 1002 h 1002"/>
                                    <a:gd name="T4" fmla="*/ 525 w 525"/>
                                    <a:gd name="T5" fmla="*/ 1002 h 1002"/>
                                    <a:gd name="T6" fmla="*/ 525 w 525"/>
                                    <a:gd name="T7" fmla="*/ 0 h 1002"/>
                                    <a:gd name="T8" fmla="*/ 480 w 525"/>
                                    <a:gd name="T9" fmla="*/ 84 h 1002"/>
                                    <a:gd name="T10" fmla="*/ 441 w 525"/>
                                    <a:gd name="T11" fmla="*/ 156 h 1002"/>
                                    <a:gd name="T12" fmla="*/ 399 w 525"/>
                                    <a:gd name="T13" fmla="*/ 225 h 1002"/>
                                    <a:gd name="T14" fmla="*/ 363 w 525"/>
                                    <a:gd name="T15" fmla="*/ 297 h 1002"/>
                                    <a:gd name="T16" fmla="*/ 315 w 525"/>
                                    <a:gd name="T17" fmla="*/ 369 h 1002"/>
                                    <a:gd name="T18" fmla="*/ 263 w 525"/>
                                    <a:gd name="T19" fmla="*/ 450 h 1002"/>
                                    <a:gd name="T20" fmla="*/ 219 w 525"/>
                                    <a:gd name="T21" fmla="*/ 522 h 1002"/>
                                    <a:gd name="T22" fmla="*/ 177 w 525"/>
                                    <a:gd name="T23" fmla="*/ 594 h 1002"/>
                                    <a:gd name="T24" fmla="*/ 126 w 525"/>
                                    <a:gd name="T25" fmla="*/ 657 h 1002"/>
                                    <a:gd name="T26" fmla="*/ 54 w 525"/>
                                    <a:gd name="T27" fmla="*/ 750 h 1002"/>
                                    <a:gd name="T28" fmla="*/ 0 w 525"/>
                                    <a:gd name="T29" fmla="*/ 822 h 100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</a:cxnLst>
                                  <a:rect l="0" t="0" r="r" b="b"/>
                                  <a:pathLst>
                                    <a:path w="525" h="1002">
                                      <a:moveTo>
                                        <a:pt x="0" y="822"/>
                                      </a:moveTo>
                                      <a:lnTo>
                                        <a:pt x="0" y="1002"/>
                                      </a:lnTo>
                                      <a:lnTo>
                                        <a:pt x="525" y="1002"/>
                                      </a:lnTo>
                                      <a:lnTo>
                                        <a:pt x="525" y="0"/>
                                      </a:lnTo>
                                      <a:lnTo>
                                        <a:pt x="480" y="84"/>
                                      </a:lnTo>
                                      <a:lnTo>
                                        <a:pt x="441" y="156"/>
                                      </a:lnTo>
                                      <a:lnTo>
                                        <a:pt x="399" y="225"/>
                                      </a:lnTo>
                                      <a:lnTo>
                                        <a:pt x="363" y="297"/>
                                      </a:lnTo>
                                      <a:lnTo>
                                        <a:pt x="315" y="369"/>
                                      </a:lnTo>
                                      <a:lnTo>
                                        <a:pt x="263" y="450"/>
                                      </a:lnTo>
                                      <a:lnTo>
                                        <a:pt x="219" y="522"/>
                                      </a:lnTo>
                                      <a:lnTo>
                                        <a:pt x="177" y="594"/>
                                      </a:lnTo>
                                      <a:lnTo>
                                        <a:pt x="126" y="657"/>
                                      </a:lnTo>
                                      <a:lnTo>
                                        <a:pt x="54" y="750"/>
                                      </a:lnTo>
                                      <a:lnTo>
                                        <a:pt x="0" y="822"/>
                                      </a:lnTo>
                                      <a:close/>
                                    </a:path>
                                  </a:pathLst>
                                </a:custGeom>
                                <a:pattFill prst="pct25">
                                  <a:fgClr>
                                    <a:srgbClr val="000000"/>
                                  </a:fgClr>
                                  <a:bgClr>
                                    <a:srgbClr val="FFFFFF"/>
                                  </a:bgClr>
                                </a:pattFill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Line 72"/>
                              <wps:cNvCnPr/>
                              <wps:spPr bwMode="auto">
                                <a:xfrm flipV="1">
                                  <a:off x="6663" y="945"/>
                                  <a:ext cx="0" cy="238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73"/>
                              <wps:cNvCnPr/>
                              <wps:spPr bwMode="auto">
                                <a:xfrm rot="5400000" flipV="1">
                                  <a:off x="6769" y="1286"/>
                                  <a:ext cx="0" cy="24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Text Box 7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695" y="2490"/>
                                  <a:ext cx="435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pPr>
                                      <w:rPr>
                                        <w:i/>
                                        <w:iCs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</w:rPr>
                                      <w:t>x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7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38" y="810"/>
                                  <a:ext cx="435" cy="5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pPr>
                                      <w:rPr>
                                        <w:i/>
                                        <w:iCs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</w:rPr>
                                      <w:t>y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7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20" y="1455"/>
                                  <a:ext cx="1725" cy="1080"/>
                                </a:xfrm>
                                <a:custGeom>
                                  <a:avLst/>
                                  <a:gdLst>
                                    <a:gd name="T0" fmla="*/ 0 w 1725"/>
                                    <a:gd name="T1" fmla="*/ 0 h 1080"/>
                                    <a:gd name="T2" fmla="*/ 843 w 1725"/>
                                    <a:gd name="T3" fmla="*/ 1080 h 1080"/>
                                    <a:gd name="T4" fmla="*/ 1725 w 1725"/>
                                    <a:gd name="T5" fmla="*/ 0 h 108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725" h="1080">
                                      <a:moveTo>
                                        <a:pt x="0" y="0"/>
                                      </a:moveTo>
                                      <a:cubicBezTo>
                                        <a:pt x="278" y="540"/>
                                        <a:pt x="556" y="1080"/>
                                        <a:pt x="843" y="1080"/>
                                      </a:cubicBezTo>
                                      <a:cubicBezTo>
                                        <a:pt x="1130" y="1080"/>
                                        <a:pt x="1427" y="540"/>
                                        <a:pt x="1725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905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Line 77"/>
                              <wps:cNvCnPr/>
                              <wps:spPr bwMode="auto">
                                <a:xfrm>
                                  <a:off x="6975" y="2355"/>
                                  <a:ext cx="0" cy="1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78"/>
                              <wps:cNvCnPr/>
                              <wps:spPr bwMode="auto">
                                <a:xfrm>
                                  <a:off x="7500" y="1533"/>
                                  <a:ext cx="0" cy="9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Text Box 7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803" y="2490"/>
                                  <a:ext cx="435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Text Box 8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290" y="2490"/>
                                  <a:ext cx="435" cy="4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pPr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  <w:szCs w:val="2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5" o:spid="_x0000_s1026" style="position:absolute;margin-left:149.8pt;margin-top:-.3pt;width:130.5pt;height:126pt;z-index:251659264" coordorigin="5520,810" coordsize="261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">
                      <v:shape id="Freeform 71" o:spid="_x0000_s1027" alt="25%" style="position:absolute;left:6975;top:1533;width:525;height:1002;visibility:visible;mso-wrap-style:square;v-text-anchor:top" coordsize="525,1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bk6MEA&#10;AADbAAAADwAAAGRycy9kb3ducmV2LnhtbERPzWqDQBC+B/oOyxR6i2ulkWKzERNayCEUYnyAwZ2o&#10;xJ217mrs23cLhd7m4/udbb6YXsw0us6ygucoBkFcW91xo6C6fKxfQTiPrLG3TAq+yUG+e1htMdP2&#10;zmeaS9+IEMIuQwWt90MmpatbMugiOxAH7mpHgz7AsZF6xHsIN71M4jiVBjsODS0OdGipvpWTUZBU&#10;02eXVvviYJP95v0kX/jrfFTq6XEp3kB4Wvy/+M991GF+Cr+/hAPk7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225OjBAAAA2wAAAA8AAAAAAAAAAAAAAAAAmAIAAGRycy9kb3du&#10;cmV2LnhtbFBLBQYAAAAABAAEAPUAAACGAwAAAAA=&#10;" path="m,822r,180l525,1002,525,,480,84r-39,72l399,225r-36,72l315,369r-52,81l219,522r-42,72l126,657,54,750,,822xe" fillcolor="black">
                        <v:fill r:id="rId24" o:title="" type="pattern"/>
                        <v:path arrowok="t" o:connecttype="custom" o:connectlocs="0,822;0,1002;525,1002;525,0;480,84;441,156;399,225;363,297;315,369;263,450;219,522;177,594;126,657;54,750;0,822" o:connectangles="0,0,0,0,0,0,0,0,0,0,0,0,0,0,0"/>
                      </v:shape>
                      <v:line id="Line 72" o:spid="_x0000_s1028" style="position:absolute;flip:y;visibility:visible;mso-wrap-style:square" from="6663,945" to="6663,33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gBh+r8AAADbAAAADwAAAGRycy9kb3ducmV2LnhtbERP24rCMBB9F/yHMIJvmrrgKtVURBBE&#10;FNYLPg/N2JYmk9Jktf69WVjwbQ7nOstVZ414UOsrxwom4wQEce50xYWC62U7moPwAVmjcUwKXuRh&#10;lfV7S0y1e/KJHudQiBjCPkUFZQhNKqXPS7Lox64hjtzdtRZDhG0hdYvPGG6N/EqSb2mx4thQYkOb&#10;kvL6/GsVGL7Vp8N0T5T8FK/jZK07I49KDQfdegEiUBc+4n/3Tsf5M/j7JR4gszc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gBh+r8AAADbAAAADwAAAAAAAAAAAAAAAACh&#10;AgAAZHJzL2Rvd25yZXYueG1sUEsFBgAAAAAEAAQA+QAAAI0DAAAAAA==&#10;">
                        <v:stroke endarrow="block" endarrowwidth="narrow" endarrowlength="short"/>
                      </v:line>
                      <v:line id="Line 73" o:spid="_x0000_s1029" style="position:absolute;rotation:-90;flip:y;visibility:visible;mso-wrap-style:square" from="6769,1286" to="6769,37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89OsMAAADbAAAADwAAAGRycy9kb3ducmV2LnhtbESPQW/CMAyF70j7D5GRdkEjZYdq6ggI&#10;FaFttwH7AVbipRWN0zUBCr9+Pkza7Vl+/vzecj2GTl1oSG1kA4t5AYrYRteyN/B13D29gEoZ2WEX&#10;mQzcKMF69TBZYuXilfd0OWSvBMKpQgNNzn2ldbINBUzz2BPL7jsOAbOMg9duwKvAQ6efi6LUAVuW&#10;Dw32VDdkT4dzEMppa9mVvux+3j79zN7rj3FfG/M4HTevoDKN+d/8d/3uJL6ElS4iQK9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4/PTrDAAAA2wAAAA8AAAAAAAAAAAAA&#10;AAAAoQIAAGRycy9kb3ducmV2LnhtbFBLBQYAAAAABAAEAPkAAACRAwAAAAA=&#10;">
                        <v:stroke endarrow="block" endarrowwidth="narrow" endarrowlength="short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4" o:spid="_x0000_s1030" type="#_x0000_t202" style="position:absolute;left:7695;top:2490;width:4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      <v:textbox>
                          <w:txbxContent>
                            <w:p w:rsidR="00D91906" w:rsidRDefault="00D91906" w:rsidP="00D91906">
                              <w:pPr>
                                <w:rPr>
                                  <w:i/>
                                  <w:iCs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iCs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75" o:spid="_x0000_s1031" type="#_x0000_t202" style="position:absolute;left:6338;top:810;width:435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      <v:textbox>
                          <w:txbxContent>
                            <w:p w:rsidR="00D91906" w:rsidRDefault="00D91906" w:rsidP="00D91906">
                              <w:pPr>
                                <w:rPr>
                                  <w:i/>
                                  <w:iCs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iCs/>
                                </w:rPr>
                                <w:t>y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Freeform 76" o:spid="_x0000_s1032" style="position:absolute;left:5820;top:1455;width:1725;height:1080;visibility:visible;mso-wrap-style:square;v-text-anchor:top" coordsize="1725,10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xwTMQA&#10;AADbAAAADwAAAGRycy9kb3ducmV2LnhtbESPUWvCQBCE3wv+h2OFvpR6ScBqo6e0lmKfFG1/wJpb&#10;k2huN+SuGv99r1Do4zAz3zDzZe8adaHO18IG0lECirgQW3Np4Ovz/XEKygdki40wGbiRh+VicDfH&#10;3MqVd3TZh1JFCPscDVQhtLnWvqjIoR9JSxy9o3QOQ5RdqW2H1wh3jc6S5Ek7rDkuVNjSqqLivP92&#10;Bt6ewzYdb+T0+oBHWU9W2fogmTH3w/5lBipQH/7Df+0PayBL4fdL/AF6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ccEzEAAAA2wAAAA8AAAAAAAAAAAAAAAAAmAIAAGRycy9k&#10;b3ducmV2LnhtbFBLBQYAAAAABAAEAPUAAACJAwAAAAA=&#10;" path="m,c278,540,556,1080,843,1080v287,,584,-540,882,-1080e" filled="f" strokeweight="1.5pt">
                        <v:path arrowok="t" o:connecttype="custom" o:connectlocs="0,0;843,1080;1725,0" o:connectangles="0,0,0"/>
                      </v:shape>
                      <v:line id="Line 77" o:spid="_x0000_s1033" style="position:absolute;visibility:visible;mso-wrap-style:square" from="6975,2355" to="6975,25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        <v:line id="Line 78" o:spid="_x0000_s1034" style="position:absolute;visibility:visible;mso-wrap-style:square" from="7500,1533" to="7500,2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      <v:shape id="Text Box 79" o:spid="_x0000_s1035" type="#_x0000_t202" style="position:absolute;left:6803;top:2490;width:4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      <v:textbox>
                          <w:txbxContent>
                            <w:p w:rsidR="00D91906" w:rsidRDefault="00D91906" w:rsidP="00D91906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80" o:spid="_x0000_s1036" type="#_x0000_t202" style="position:absolute;left:7290;top:2490;width:4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      <v:textbox>
                          <w:txbxContent>
                            <w:p w:rsidR="00D91906" w:rsidRDefault="00D91906" w:rsidP="00D91906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D91906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</w:tabs>
              <w:ind w:left="947" w:hanging="777"/>
              <w:rPr>
                <w:lang w:val="en-US" w:eastAsia="en-US"/>
              </w:rPr>
            </w:pPr>
            <w:r w:rsidRPr="002C68CA">
              <w:rPr>
                <w:lang w:val="en-US" w:eastAsia="en-US"/>
              </w:rPr>
              <w:t>Calculate the shaded area</w:t>
            </w:r>
            <w:r w:rsidR="003B05A7">
              <w:rPr>
                <w:lang w:val="en-US" w:eastAsia="en-US"/>
              </w:rPr>
              <w:t xml:space="preserve">                    y = x</w:t>
            </w:r>
            <w:r w:rsidR="003B05A7">
              <w:rPr>
                <w:vertAlign w:val="superscript"/>
                <w:lang w:val="en-US" w:eastAsia="en-US"/>
              </w:rPr>
              <w:t>2</w:t>
            </w: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Default="00D91906" w:rsidP="00D91906">
            <w:pPr>
              <w:rPr>
                <w:lang w:val="en-US"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</w:tabs>
              <w:ind w:left="805" w:hanging="425"/>
              <w:rPr>
                <w:szCs w:val="3276"/>
                <w:lang w:eastAsia="en-US"/>
              </w:rPr>
            </w:pPr>
            <w:r w:rsidRPr="004321A0">
              <w:rPr>
                <w:szCs w:val="3276"/>
                <w:lang w:eastAsia="en-US"/>
              </w:rPr>
              <w:t xml:space="preserve">The diagram shows the line with equation  </w:t>
            </w:r>
            <w:r>
              <w:rPr>
                <w:noProof/>
                <w:position w:val="-10"/>
              </w:rPr>
              <w:drawing>
                <wp:inline distT="0" distB="0" distL="0" distR="0" wp14:anchorId="65CBC4A3" wp14:editId="5543A098">
                  <wp:extent cx="581025" cy="2000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321A0">
              <w:rPr>
                <w:szCs w:val="3276"/>
                <w:lang w:eastAsia="en-US"/>
              </w:rPr>
              <w:t xml:space="preserve"> and the curve with</w:t>
            </w:r>
            <w:r>
              <w:rPr>
                <w:szCs w:val="3276"/>
                <w:lang w:eastAsia="en-US"/>
              </w:rPr>
              <w:t xml:space="preserve"> </w:t>
            </w:r>
            <w:proofErr w:type="gramStart"/>
            <w:r w:rsidRPr="004321A0">
              <w:rPr>
                <w:szCs w:val="3276"/>
                <w:lang w:eastAsia="en-US"/>
              </w:rPr>
              <w:t xml:space="preserve">equation  </w:t>
            </w:r>
            <w:proofErr w:type="gramEnd"/>
            <w:r>
              <w:rPr>
                <w:noProof/>
                <w:position w:val="-10"/>
              </w:rPr>
              <w:drawing>
                <wp:inline distT="0" distB="0" distL="0" distR="0" wp14:anchorId="1E74B8F8" wp14:editId="7EE8BC16">
                  <wp:extent cx="962025" cy="2286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321A0">
              <w:rPr>
                <w:szCs w:val="3276"/>
                <w:lang w:eastAsia="en-US"/>
              </w:rPr>
              <w:t>.</w:t>
            </w: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  <w:r>
              <w:rPr>
                <w:szCs w:val="3276"/>
                <w:lang w:eastAsia="en-US"/>
              </w:rPr>
              <w:t xml:space="preserve">Calculate </w:t>
            </w:r>
            <w:r w:rsidRPr="004321A0">
              <w:rPr>
                <w:szCs w:val="3276"/>
                <w:lang w:eastAsia="en-US"/>
              </w:rPr>
              <w:t xml:space="preserve">the shaded </w:t>
            </w:r>
            <w:r>
              <w:rPr>
                <w:szCs w:val="3276"/>
                <w:lang w:eastAsia="en-US"/>
              </w:rPr>
              <w:t xml:space="preserve"> area</w:t>
            </w: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  <w:r>
              <w:rPr>
                <w:noProof/>
                <w:sz w:val="20"/>
                <w:szCs w:val="3276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41848876" wp14:editId="1473E312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35560</wp:posOffset>
                      </wp:positionV>
                      <wp:extent cx="3220720" cy="210439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20720" cy="2104390"/>
                                <a:chOff x="3724" y="12460"/>
                                <a:chExt cx="5072" cy="3314"/>
                              </a:xfrm>
                            </wpg:grpSpPr>
                            <wpg:grpSp>
                              <wpg:cNvPr id="62" name="Group 8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724" y="12460"/>
                                  <a:ext cx="5072" cy="3314"/>
                                  <a:chOff x="3874" y="11278"/>
                                  <a:chExt cx="5072" cy="3314"/>
                                </a:xfrm>
                              </wpg:grpSpPr>
                              <wps:wsp>
                                <wps:cNvPr id="63" name="Freeform 8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478" y="12030"/>
                                    <a:ext cx="1269" cy="942"/>
                                  </a:xfrm>
                                  <a:custGeom>
                                    <a:avLst/>
                                    <a:gdLst>
                                      <a:gd name="T0" fmla="*/ 0 w 1269"/>
                                      <a:gd name="T1" fmla="*/ 942 h 942"/>
                                      <a:gd name="T2" fmla="*/ 126 w 1269"/>
                                      <a:gd name="T3" fmla="*/ 708 h 942"/>
                                      <a:gd name="T4" fmla="*/ 330 w 1269"/>
                                      <a:gd name="T5" fmla="*/ 402 h 942"/>
                                      <a:gd name="T6" fmla="*/ 531 w 1269"/>
                                      <a:gd name="T7" fmla="*/ 156 h 942"/>
                                      <a:gd name="T8" fmla="*/ 687 w 1269"/>
                                      <a:gd name="T9" fmla="*/ 36 h 942"/>
                                      <a:gd name="T10" fmla="*/ 801 w 1269"/>
                                      <a:gd name="T11" fmla="*/ 0 h 942"/>
                                      <a:gd name="T12" fmla="*/ 948 w 1269"/>
                                      <a:gd name="T13" fmla="*/ 24 h 942"/>
                                      <a:gd name="T14" fmla="*/ 1044 w 1269"/>
                                      <a:gd name="T15" fmla="*/ 96 h 942"/>
                                      <a:gd name="T16" fmla="*/ 1167 w 1269"/>
                                      <a:gd name="T17" fmla="*/ 213 h 942"/>
                                      <a:gd name="T18" fmla="*/ 1269 w 1269"/>
                                      <a:gd name="T19" fmla="*/ 330 h 942"/>
                                      <a:gd name="T20" fmla="*/ 0 w 1269"/>
                                      <a:gd name="T21" fmla="*/ 942 h 9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</a:cxnLst>
                                    <a:rect l="0" t="0" r="r" b="b"/>
                                    <a:pathLst>
                                      <a:path w="1269" h="942">
                                        <a:moveTo>
                                          <a:pt x="0" y="942"/>
                                        </a:moveTo>
                                        <a:lnTo>
                                          <a:pt x="126" y="708"/>
                                        </a:lnTo>
                                        <a:lnTo>
                                          <a:pt x="330" y="402"/>
                                        </a:lnTo>
                                        <a:lnTo>
                                          <a:pt x="531" y="156"/>
                                        </a:lnTo>
                                        <a:lnTo>
                                          <a:pt x="687" y="36"/>
                                        </a:lnTo>
                                        <a:lnTo>
                                          <a:pt x="801" y="0"/>
                                        </a:lnTo>
                                        <a:lnTo>
                                          <a:pt x="948" y="24"/>
                                        </a:lnTo>
                                        <a:lnTo>
                                          <a:pt x="1044" y="96"/>
                                        </a:lnTo>
                                        <a:lnTo>
                                          <a:pt x="1167" y="213"/>
                                        </a:lnTo>
                                        <a:lnTo>
                                          <a:pt x="1269" y="330"/>
                                        </a:lnTo>
                                        <a:lnTo>
                                          <a:pt x="0" y="94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C0C0C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" name="Freeform 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764" y="12012"/>
                                    <a:ext cx="3106" cy="2365"/>
                                  </a:xfrm>
                                  <a:custGeom>
                                    <a:avLst/>
                                    <a:gdLst>
                                      <a:gd name="T0" fmla="*/ 0 w 3106"/>
                                      <a:gd name="T1" fmla="*/ 2365 h 2365"/>
                                      <a:gd name="T2" fmla="*/ 1525 w 3106"/>
                                      <a:gd name="T3" fmla="*/ 18 h 2365"/>
                                      <a:gd name="T4" fmla="*/ 3106 w 3106"/>
                                      <a:gd name="T5" fmla="*/ 2255 h 23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3106" h="2365">
                                        <a:moveTo>
                                          <a:pt x="0" y="2365"/>
                                        </a:moveTo>
                                        <a:cubicBezTo>
                                          <a:pt x="252" y="1972"/>
                                          <a:pt x="1007" y="36"/>
                                          <a:pt x="1525" y="18"/>
                                        </a:cubicBezTo>
                                        <a:cubicBezTo>
                                          <a:pt x="2043" y="0"/>
                                          <a:pt x="2777" y="1789"/>
                                          <a:pt x="3106" y="2255"/>
                                        </a:cubicBezTo>
                                      </a:path>
                                    </a:pathLst>
                                  </a:custGeom>
                                  <a:noFill/>
                                  <a:ln w="12700" cmpd="sng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" name="Line 85"/>
                                <wps:cNvCnPr/>
                                <wps:spPr bwMode="auto">
                                  <a:xfrm>
                                    <a:off x="3874" y="13805"/>
                                    <a:ext cx="436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6" name="Line 86"/>
                                <wps:cNvCnPr/>
                                <wps:spPr bwMode="auto">
                                  <a:xfrm rot="-10800000">
                                    <a:off x="5476" y="11427"/>
                                    <a:ext cx="0" cy="2913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triangle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7" name="Freeform 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911" y="14053"/>
                                    <a:ext cx="1118" cy="539"/>
                                  </a:xfrm>
                                  <a:custGeom>
                                    <a:avLst/>
                                    <a:gdLst>
                                      <a:gd name="T0" fmla="*/ 402 w 1309"/>
                                      <a:gd name="T1" fmla="*/ 120 h 539"/>
                                      <a:gd name="T2" fmla="*/ 570 w 1309"/>
                                      <a:gd name="T3" fmla="*/ 87 h 539"/>
                                      <a:gd name="T4" fmla="*/ 620 w 1309"/>
                                      <a:gd name="T5" fmla="*/ 53 h 539"/>
                                      <a:gd name="T6" fmla="*/ 737 w 1309"/>
                                      <a:gd name="T7" fmla="*/ 20 h 539"/>
                                      <a:gd name="T8" fmla="*/ 1273 w 1309"/>
                                      <a:gd name="T9" fmla="*/ 87 h 539"/>
                                      <a:gd name="T10" fmla="*/ 1206 w 1309"/>
                                      <a:gd name="T11" fmla="*/ 321 h 539"/>
                                      <a:gd name="T12" fmla="*/ 988 w 1309"/>
                                      <a:gd name="T13" fmla="*/ 539 h 539"/>
                                      <a:gd name="T14" fmla="*/ 620 w 1309"/>
                                      <a:gd name="T15" fmla="*/ 522 h 539"/>
                                      <a:gd name="T16" fmla="*/ 586 w 1309"/>
                                      <a:gd name="T17" fmla="*/ 489 h 539"/>
                                      <a:gd name="T18" fmla="*/ 419 w 1309"/>
                                      <a:gd name="T19" fmla="*/ 455 h 539"/>
                                      <a:gd name="T20" fmla="*/ 17 w 1309"/>
                                      <a:gd name="T21" fmla="*/ 254 h 539"/>
                                      <a:gd name="T22" fmla="*/ 0 w 1309"/>
                                      <a:gd name="T23" fmla="*/ 187 h 539"/>
                                      <a:gd name="T24" fmla="*/ 101 w 1309"/>
                                      <a:gd name="T25" fmla="*/ 154 h 539"/>
                                      <a:gd name="T26" fmla="*/ 134 w 1309"/>
                                      <a:gd name="T27" fmla="*/ 120 h 539"/>
                                      <a:gd name="T28" fmla="*/ 185 w 1309"/>
                                      <a:gd name="T29" fmla="*/ 103 h 539"/>
                                      <a:gd name="T30" fmla="*/ 436 w 1309"/>
                                      <a:gd name="T31" fmla="*/ 170 h 539"/>
                                      <a:gd name="T32" fmla="*/ 402 w 1309"/>
                                      <a:gd name="T33" fmla="*/ 120 h 53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</a:cxnLst>
                                    <a:rect l="0" t="0" r="r" b="b"/>
                                    <a:pathLst>
                                      <a:path w="1309" h="539">
                                        <a:moveTo>
                                          <a:pt x="402" y="120"/>
                                        </a:moveTo>
                                        <a:cubicBezTo>
                                          <a:pt x="457" y="106"/>
                                          <a:pt x="516" y="105"/>
                                          <a:pt x="570" y="87"/>
                                        </a:cubicBezTo>
                                        <a:cubicBezTo>
                                          <a:pt x="589" y="81"/>
                                          <a:pt x="602" y="62"/>
                                          <a:pt x="620" y="53"/>
                                        </a:cubicBezTo>
                                        <a:cubicBezTo>
                                          <a:pt x="647" y="39"/>
                                          <a:pt x="712" y="26"/>
                                          <a:pt x="737" y="20"/>
                                        </a:cubicBezTo>
                                        <a:cubicBezTo>
                                          <a:pt x="774" y="22"/>
                                          <a:pt x="1186" y="0"/>
                                          <a:pt x="1273" y="87"/>
                                        </a:cubicBezTo>
                                        <a:cubicBezTo>
                                          <a:pt x="1309" y="194"/>
                                          <a:pt x="1250" y="232"/>
                                          <a:pt x="1206" y="321"/>
                                        </a:cubicBezTo>
                                        <a:cubicBezTo>
                                          <a:pt x="1141" y="452"/>
                                          <a:pt x="1140" y="500"/>
                                          <a:pt x="988" y="539"/>
                                        </a:cubicBezTo>
                                        <a:cubicBezTo>
                                          <a:pt x="865" y="533"/>
                                          <a:pt x="742" y="537"/>
                                          <a:pt x="620" y="522"/>
                                        </a:cubicBezTo>
                                        <a:cubicBezTo>
                                          <a:pt x="604" y="520"/>
                                          <a:pt x="601" y="494"/>
                                          <a:pt x="586" y="489"/>
                                        </a:cubicBezTo>
                                        <a:cubicBezTo>
                                          <a:pt x="532" y="471"/>
                                          <a:pt x="475" y="466"/>
                                          <a:pt x="419" y="455"/>
                                        </a:cubicBezTo>
                                        <a:cubicBezTo>
                                          <a:pt x="324" y="415"/>
                                          <a:pt x="104" y="333"/>
                                          <a:pt x="17" y="254"/>
                                        </a:cubicBezTo>
                                        <a:cubicBezTo>
                                          <a:pt x="0" y="239"/>
                                          <a:pt x="6" y="209"/>
                                          <a:pt x="0" y="187"/>
                                        </a:cubicBezTo>
                                        <a:cubicBezTo>
                                          <a:pt x="34" y="176"/>
                                          <a:pt x="69" y="170"/>
                                          <a:pt x="101" y="154"/>
                                        </a:cubicBezTo>
                                        <a:cubicBezTo>
                                          <a:pt x="115" y="147"/>
                                          <a:pt x="120" y="128"/>
                                          <a:pt x="134" y="120"/>
                                        </a:cubicBezTo>
                                        <a:cubicBezTo>
                                          <a:pt x="149" y="111"/>
                                          <a:pt x="168" y="109"/>
                                          <a:pt x="185" y="103"/>
                                        </a:cubicBezTo>
                                        <a:cubicBezTo>
                                          <a:pt x="272" y="125"/>
                                          <a:pt x="346" y="156"/>
                                          <a:pt x="436" y="170"/>
                                        </a:cubicBezTo>
                                        <a:cubicBezTo>
                                          <a:pt x="417" y="95"/>
                                          <a:pt x="435" y="87"/>
                                          <a:pt x="402" y="120"/>
                                        </a:cubicBez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" name="Freeform 8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657" y="14239"/>
                                    <a:ext cx="390" cy="270"/>
                                  </a:xfrm>
                                  <a:custGeom>
                                    <a:avLst/>
                                    <a:gdLst>
                                      <a:gd name="T0" fmla="*/ 0 w 390"/>
                                      <a:gd name="T1" fmla="*/ 45 h 270"/>
                                      <a:gd name="T2" fmla="*/ 390 w 390"/>
                                      <a:gd name="T3" fmla="*/ 0 h 270"/>
                                      <a:gd name="T4" fmla="*/ 75 w 390"/>
                                      <a:gd name="T5" fmla="*/ 270 h 270"/>
                                      <a:gd name="T6" fmla="*/ 0 w 390"/>
                                      <a:gd name="T7" fmla="*/ 45 h 27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90" h="270">
                                        <a:moveTo>
                                          <a:pt x="0" y="45"/>
                                        </a:moveTo>
                                        <a:lnTo>
                                          <a:pt x="390" y="0"/>
                                        </a:lnTo>
                                        <a:lnTo>
                                          <a:pt x="75" y="270"/>
                                        </a:lnTo>
                                        <a:lnTo>
                                          <a:pt x="0" y="4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1" y="13708"/>
                                    <a:ext cx="420" cy="5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B05A7" w:rsidRDefault="003B05A7" w:rsidP="00D91906">
                                      <w:pPr>
                                        <w:rPr>
                                          <w:i/>
                                          <w:iCs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i/>
                                          <w:iCs/>
                                        </w:rPr>
                                        <w:t>x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146" y="11278"/>
                                    <a:ext cx="420" cy="5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B05A7" w:rsidRDefault="003B05A7" w:rsidP="00D91906">
                                      <w:pPr>
                                        <w:rPr>
                                          <w:i/>
                                          <w:iCs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i/>
                                          <w:iCs/>
                                        </w:rPr>
                                        <w:t>y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1" name="Text Box 9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135" y="13678"/>
                                    <a:ext cx="420" cy="5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B05A7" w:rsidRDefault="003B05A7" w:rsidP="00D91906">
                                      <w:pPr>
                                        <w:rPr>
                                          <w:i/>
                                          <w:iCs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i/>
                                          <w:iCs/>
                                        </w:rPr>
                                        <w:t>o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2" name="Text Box 9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303" y="13755"/>
                                    <a:ext cx="420" cy="5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B05A7" w:rsidRDefault="003B05A7" w:rsidP="00D91906">
                                      <w:pPr>
                                        <w:rPr>
                                          <w:sz w:val="22"/>
                                        </w:rPr>
                                      </w:pPr>
                                      <w:r>
                                        <w:rPr>
                                          <w:sz w:val="22"/>
                                        </w:rPr>
                                        <w:t>5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3" name="Text Box 9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338" y="11515"/>
                                    <a:ext cx="1208" cy="4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B05A7" w:rsidRDefault="003B05A7" w:rsidP="00D91906">
                                      <w:r>
                                        <w:rPr>
                                          <w:position w:val="-10"/>
                                        </w:rPr>
                                        <w:object w:dxaOrig="920" w:dyaOrig="320">
                                          <v:shape id="_x0000_i1034" type="#_x0000_t75" style="width:45.75pt;height:15.7pt" o:ole="">
                                            <v:imagedata r:id="rId27" o:title=""/>
                                          </v:shape>
                                          <o:OLEObject Type="Embed" ProgID="Equation.3" ShapeID="_x0000_i1034" DrawAspect="Content" ObjectID="_1568612385" r:id="rId28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4" name="Text Box 9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4584" y="13741"/>
                                    <a:ext cx="571" cy="5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B05A7" w:rsidRDefault="003B05A7" w:rsidP="00D91906">
                                      <w:pPr>
                                        <w:rPr>
                                          <w:sz w:val="22"/>
                                        </w:rPr>
                                      </w:pPr>
                                      <w:r>
                                        <w:rPr>
                                          <w:sz w:val="22"/>
                                        </w:rPr>
                                        <w:t>-1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5" name="Line 95"/>
                                <wps:cNvCnPr/>
                                <wps:spPr bwMode="auto">
                                  <a:xfrm flipV="1">
                                    <a:off x="4678" y="11882"/>
                                    <a:ext cx="3030" cy="149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76" name="Text Box 9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58" y="12790"/>
                                    <a:ext cx="1788" cy="50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3B05A7" w:rsidRDefault="003B05A7" w:rsidP="00D91906">
                                      <w:r>
                                        <w:rPr>
                                          <w:position w:val="-10"/>
                                        </w:rPr>
                                        <w:object w:dxaOrig="1500" w:dyaOrig="360">
                                          <v:shape id="_x0000_i1036" type="#_x0000_t75" style="width:75.05pt;height:18.1pt" o:ole="">
                                            <v:imagedata r:id="rId29" o:title=""/>
                                          </v:shape>
                                          <o:OLEObject Type="Embed" ProgID="Equation.3" ShapeID="_x0000_i1036" DrawAspect="Content" ObjectID="_1568612386" r:id="rId30"/>
                                        </w:objec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77" name="Freeform 97"/>
                              <wps:cNvSpPr>
                                <a:spLocks/>
                              </wps:cNvSpPr>
                              <wps:spPr bwMode="auto">
                                <a:xfrm>
                                  <a:off x="4479" y="15297"/>
                                  <a:ext cx="366" cy="336"/>
                                </a:xfrm>
                                <a:custGeom>
                                  <a:avLst/>
                                  <a:gdLst>
                                    <a:gd name="T0" fmla="*/ 51 w 366"/>
                                    <a:gd name="T1" fmla="*/ 66 h 336"/>
                                    <a:gd name="T2" fmla="*/ 366 w 366"/>
                                    <a:gd name="T3" fmla="*/ 111 h 336"/>
                                    <a:gd name="T4" fmla="*/ 201 w 366"/>
                                    <a:gd name="T5" fmla="*/ 336 h 336"/>
                                    <a:gd name="T6" fmla="*/ 111 w 366"/>
                                    <a:gd name="T7" fmla="*/ 321 h 336"/>
                                    <a:gd name="T8" fmla="*/ 21 w 366"/>
                                    <a:gd name="T9" fmla="*/ 231 h 336"/>
                                    <a:gd name="T10" fmla="*/ 51 w 366"/>
                                    <a:gd name="T11" fmla="*/ 66 h 33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</a:cxnLst>
                                  <a:rect l="0" t="0" r="r" b="b"/>
                                  <a:pathLst>
                                    <a:path w="366" h="336">
                                      <a:moveTo>
                                        <a:pt x="51" y="66"/>
                                      </a:moveTo>
                                      <a:cubicBezTo>
                                        <a:pt x="162" y="47"/>
                                        <a:pt x="292" y="0"/>
                                        <a:pt x="366" y="111"/>
                                      </a:cubicBezTo>
                                      <a:cubicBezTo>
                                        <a:pt x="346" y="210"/>
                                        <a:pt x="300" y="303"/>
                                        <a:pt x="201" y="336"/>
                                      </a:cubicBezTo>
                                      <a:cubicBezTo>
                                        <a:pt x="171" y="331"/>
                                        <a:pt x="137" y="336"/>
                                        <a:pt x="111" y="321"/>
                                      </a:cubicBezTo>
                                      <a:cubicBezTo>
                                        <a:pt x="74" y="300"/>
                                        <a:pt x="21" y="231"/>
                                        <a:pt x="21" y="231"/>
                                      </a:cubicBezTo>
                                      <a:cubicBezTo>
                                        <a:pt x="0" y="167"/>
                                        <a:pt x="2" y="115"/>
                                        <a:pt x="51" y="6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8" name="Freeform 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415" y="15135"/>
                                  <a:ext cx="380" cy="284"/>
                                </a:xfrm>
                                <a:custGeom>
                                  <a:avLst/>
                                  <a:gdLst>
                                    <a:gd name="T0" fmla="*/ 85 w 380"/>
                                    <a:gd name="T1" fmla="*/ 120 h 284"/>
                                    <a:gd name="T2" fmla="*/ 175 w 380"/>
                                    <a:gd name="T3" fmla="*/ 0 h 284"/>
                                    <a:gd name="T4" fmla="*/ 310 w 380"/>
                                    <a:gd name="T5" fmla="*/ 30 h 284"/>
                                    <a:gd name="T6" fmla="*/ 355 w 380"/>
                                    <a:gd name="T7" fmla="*/ 75 h 284"/>
                                    <a:gd name="T8" fmla="*/ 340 w 380"/>
                                    <a:gd name="T9" fmla="*/ 210 h 284"/>
                                    <a:gd name="T10" fmla="*/ 250 w 380"/>
                                    <a:gd name="T11" fmla="*/ 270 h 284"/>
                                    <a:gd name="T12" fmla="*/ 25 w 380"/>
                                    <a:gd name="T13" fmla="*/ 195 h 284"/>
                                    <a:gd name="T14" fmla="*/ 100 w 380"/>
                                    <a:gd name="T15" fmla="*/ 120 h 284"/>
                                    <a:gd name="T16" fmla="*/ 85 w 380"/>
                                    <a:gd name="T17" fmla="*/ 120 h 28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</a:cxnLst>
                                  <a:rect l="0" t="0" r="r" b="b"/>
                                  <a:pathLst>
                                    <a:path w="380" h="284">
                                      <a:moveTo>
                                        <a:pt x="85" y="120"/>
                                      </a:moveTo>
                                      <a:cubicBezTo>
                                        <a:pt x="108" y="52"/>
                                        <a:pt x="135" y="61"/>
                                        <a:pt x="175" y="0"/>
                                      </a:cubicBezTo>
                                      <a:cubicBezTo>
                                        <a:pt x="219" y="15"/>
                                        <a:pt x="268" y="11"/>
                                        <a:pt x="310" y="30"/>
                                      </a:cubicBezTo>
                                      <a:cubicBezTo>
                                        <a:pt x="329" y="39"/>
                                        <a:pt x="340" y="60"/>
                                        <a:pt x="355" y="75"/>
                                      </a:cubicBezTo>
                                      <a:cubicBezTo>
                                        <a:pt x="380" y="150"/>
                                        <a:pt x="375" y="105"/>
                                        <a:pt x="340" y="210"/>
                                      </a:cubicBezTo>
                                      <a:cubicBezTo>
                                        <a:pt x="329" y="244"/>
                                        <a:pt x="250" y="270"/>
                                        <a:pt x="250" y="270"/>
                                      </a:cubicBezTo>
                                      <a:cubicBezTo>
                                        <a:pt x="132" y="258"/>
                                        <a:pt x="84" y="284"/>
                                        <a:pt x="25" y="195"/>
                                      </a:cubicBezTo>
                                      <a:cubicBezTo>
                                        <a:pt x="105" y="75"/>
                                        <a:pt x="0" y="220"/>
                                        <a:pt x="100" y="120"/>
                                      </a:cubicBezTo>
                                      <a:cubicBezTo>
                                        <a:pt x="104" y="116"/>
                                        <a:pt x="90" y="120"/>
                                        <a:pt x="85" y="12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" o:spid="_x0000_s1037" style="position:absolute;left:0;text-align:left;margin-left:52.5pt;margin-top:2.8pt;width:253.6pt;height:165.7pt;z-index:251660288" coordorigin="3724,12460" coordsize="5072,3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">
                      <v:group id="Group 82" o:spid="_x0000_s1038" style="position:absolute;left:3724;top:12460;width:5072;height:3314" coordorigin="3874,11278" coordsize="5072,33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  <v:shape id="Freeform 83" o:spid="_x0000_s1039" style="position:absolute;left:5478;top:12030;width:1269;height:942;visibility:visible;mso-wrap-style:square;v-text-anchor:top" coordsize="1269,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qZOMMA&#10;AADbAAAADwAAAGRycy9kb3ducmV2LnhtbESPwWrDMBBE74H8g9hCb4ncFNLiWjYlEPClmLo55LhY&#10;W8vYWhlLcdx+fVUI5DjMzBsmKxY7iJkm3zlW8LRNQBA3TnfcKjh9HTevIHxA1jg4JgU/5KHI16sM&#10;U+2u/ElzHVoRIexTVGBCGFMpfWPIot+6kTh6326yGKKcWqknvEa4HeQuSfbSYsdxweBIB0NNX19s&#10;pNQf3e9QnfqEXs6mHrm6lMus1OPD8v4GItAS7uFbu9QK9s/w/yX+AJn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sqZOMMAAADbAAAADwAAAAAAAAAAAAAAAACYAgAAZHJzL2Rv&#10;d25yZXYueG1sUEsFBgAAAAAEAAQA9QAAAIgDAAAAAA==&#10;" path="m,942l126,708,330,402,531,156,687,36,801,,948,24r96,72l1167,213r102,117l,942xe" fillcolor="silver" stroked="f">
                          <v:path arrowok="t" o:connecttype="custom" o:connectlocs="0,942;126,708;330,402;531,156;687,36;801,0;948,24;1044,96;1167,213;1269,330;0,942" o:connectangles="0,0,0,0,0,0,0,0,0,0,0"/>
                        </v:shape>
                        <v:shape id="Freeform 84" o:spid="_x0000_s1040" style="position:absolute;left:4764;top:12012;width:3106;height:2365;visibility:visible;mso-wrap-style:square;v-text-anchor:top" coordsize="3106,23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vPQ8QA&#10;AADbAAAADwAAAGRycy9kb3ducmV2LnhtbESPQWvCQBSE7wX/w/IEb3VTlRBSVymCIB6EpCJ4e2Zf&#10;k2D2bciumvjr3UKhx2FmvmGW69404k6dqy0r+JhGIIgLq2suFRy/t+8JCOeRNTaWScFADtar0dsS&#10;U20fnNE996UIEHYpKqi8b1MpXVGRQTe1LXHwfmxn0AfZlVJ3+Ahw08hZFMXSYM1hocKWNhUV1/xm&#10;FPhsn3N2Oj+HTTxcrsnTHeaUKDUZ91+fIDz1/j/8195pBfECfr+EHyBX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Lz0PEAAAA2wAAAA8AAAAAAAAAAAAAAAAAmAIAAGRycy9k&#10;b3ducmV2LnhtbFBLBQYAAAAABAAEAPUAAACJAwAAAAA=&#10;" path="m,2365c252,1972,1007,36,1525,18,2043,,2777,1789,3106,2255e" filled="f" strokeweight="1pt">
                          <v:path arrowok="t" o:connecttype="custom" o:connectlocs="0,2365;1525,18;3106,2255" o:connectangles="0,0,0"/>
                        </v:shape>
                        <v:line id="Line 85" o:spid="_x0000_s1041" style="position:absolute;visibility:visible;mso-wrap-style:square" from="3874,13805" to="8237,138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0mIL8AAADbAAAADwAAAGRycy9kb3ducmV2LnhtbESPSwvCMBCE74L/IazgzaYqPqhGEUHQ&#10;ow8Qb0uzttVmU5qo9d8bQfA4zMw3zHzZmFI8qXaFZQX9KAZBnFpdcKbgdNz0piCcR9ZYWiYFb3Kw&#10;XLRbc0y0ffGengefiQBhl6CC3PsqkdKlORl0ka2Ig3e1tUEfZJ1JXeMrwE0pB3E8lgYLDgs5VrTO&#10;Kb0fHkbB6jY6Zxdyt9gOJ9VujeVghxulup1mNQPhqfH/8K+91QrGI/h+CT9AL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Ua0mIL8AAADbAAAADwAAAAAAAAAAAAAAAACh&#10;AgAAZHJzL2Rvd25yZXYueG1sUEsFBgAAAAAEAAQA+QAAAI0DAAAAAA==&#10;" strokeweight="1pt">
                          <v:stroke endarrow="block" endarrowwidth="narrow" endarrowlength="short"/>
                        </v:line>
                        <v:line id="Line 86" o:spid="_x0000_s1042" style="position:absolute;rotation:180;visibility:visible;mso-wrap-style:square" from="5476,11427" to="5476,14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/oQwMIAAADbAAAADwAAAGRycy9kb3ducmV2LnhtbESPT4vCMBTE78J+h/AWvGmqsFW6RpGV&#10;BY/+q14fzdum2LyUJqvVT28EweMwM79hZovO1uJCra8cKxgNExDEhdMVlwoO+9/BFIQPyBprx6Tg&#10;Rh4W84/eDDPtrrylyy6UIkLYZ6jAhNBkUvrCkEU/dA1x9P5cazFE2ZZSt3iNcFvLcZKk0mLFccFg&#10;Qz+GivPu3yo45m6cn74mU2vy1R5X900e1kul+p/d8htEoC68w6/2WitIU3h+iT9Az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/oQwMIAAADbAAAADwAAAAAAAAAAAAAA&#10;AAChAgAAZHJzL2Rvd25yZXYueG1sUEsFBgAAAAAEAAQA+QAAAJADAAAAAA==&#10;" strokeweight="1pt">
                          <v:stroke endarrow="block" endarrowwidth="narrow" endarrowlength="short"/>
                        </v:line>
                        <v:shape id="Freeform 87" o:spid="_x0000_s1043" style="position:absolute;left:6911;top:14053;width:1118;height:539;visibility:visible;mso-wrap-style:square;v-text-anchor:top" coordsize="1309,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xMW8UA&#10;AADbAAAADwAAAGRycy9kb3ducmV2LnhtbESPQWvCQBSE7wX/w/IEL6XZ2IKWNKuIINQeCqaC9PbI&#10;viRLs29DdtXor+8KgsdhZr5h8uVgW3Gi3hvHCqZJCoK4dNpwrWD/s3l5B+EDssbWMSm4kIflYvSU&#10;Y6bdmXd0KkItIoR9hgqaELpMSl82ZNEnriOOXuV6iyHKvpa6x3OE21a+pulMWjQcFxrsaN1Q+Vcc&#10;rYIDVe5rXz8fi4PZmrf5rvr9vlZKTcbD6gNEoCE8wvf2p1Ywm8PtS/wBcvE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nExbxQAAANsAAAAPAAAAAAAAAAAAAAAAAJgCAABkcnMv&#10;ZG93bnJldi54bWxQSwUGAAAAAAQABAD1AAAAigMAAAAA&#10;" path="m402,120c457,106,516,105,570,87v19,-6,32,-25,50,-34c647,39,712,26,737,20v37,2,449,-20,536,67c1309,194,1250,232,1206,321v-65,131,-66,179,-218,218c865,533,742,537,620,522v-16,-2,-19,-28,-34,-33c532,471,475,466,419,455,324,415,104,333,17,254,,239,6,209,,187,34,176,69,170,101,154v14,-7,19,-26,33,-34c149,111,168,109,185,103v87,22,161,53,251,67c417,95,435,87,402,120xe" stroked="f">
                          <v:path arrowok="t" o:connecttype="custom" o:connectlocs="343,120;487,87;530,53;629,20;1087,87;1030,321;844,539;530,522;500,489;358,455;15,254;0,187;86,154;114,120;158,103;372,170;343,120" o:connectangles="0,0,0,0,0,0,0,0,0,0,0,0,0,0,0,0,0"/>
                        </v:shape>
                        <v:shape id="Freeform 88" o:spid="_x0000_s1044" style="position:absolute;left:4657;top:14239;width:390;height:270;visibility:visible;mso-wrap-style:square;v-text-anchor:top" coordsize="39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qzJcEA&#10;AADbAAAADwAAAGRycy9kb3ducmV2LnhtbERPzYrCMBC+C75DGMGLrKkiZekaRRRBBA92fYChGZvu&#10;NpPaRFt9enNY2OPH979c97YWD2p95VjBbJqAIC6crrhUcPnef3yC8AFZY+2YFDzJw3o1HCwx067j&#10;Mz3yUIoYwj5DBSaEJpPSF4Ys+qlriCN3da3FEGFbSt1iF8NtLedJkkqLFccGgw1tDRW/+d0qOP5c&#10;D+fj85ZOLvnJdL57LcrFTqnxqN98gQjUh3/xn/ugFaRxbPw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asyXBAAAA2wAAAA8AAAAAAAAAAAAAAAAAmAIAAGRycy9kb3du&#10;cmV2LnhtbFBLBQYAAAAABAAEAPUAAACGAwAAAAA=&#10;" path="m,45l390,,75,270,,45xe" stroked="f">
                          <v:path arrowok="t" o:connecttype="custom" o:connectlocs="0,45;390,0;75,270;0,45" o:connectangles="0,0,0,0"/>
                        </v:shape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9" o:spid="_x0000_s1045" type="#_x0000_t202" style="position:absolute;left:8041;top:13708;width:42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wPGc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3TG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vA8ZwgAAANsAAAAPAAAAAAAAAAAAAAAAAJgCAABkcnMvZG93&#10;bnJldi54bWxQSwUGAAAAAAQABAD1AAAAhwMAAAAA&#10;" filled="f" stroked="f">
                          <v:textbox>
                            <w:txbxContent>
                              <w:p w:rsidR="003B05A7" w:rsidRDefault="003B05A7" w:rsidP="00D91906">
                                <w:pPr>
                                  <w:rPr>
                                    <w:i/>
                                    <w:iCs/>
                                  </w:rPr>
                                </w:pPr>
                                <w:proofErr w:type="gramStart"/>
                                <w:r>
                                  <w:rPr>
                                    <w:i/>
                                    <w:iCs/>
                                  </w:rPr>
                                  <w:t>x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90" o:spid="_x0000_s1046" type="#_x0000_t202" style="position:absolute;left:5146;top:11278;width:42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8wWcEA&#10;AADb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TWtT1/SD5DL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fMFnBAAAA2wAAAA8AAAAAAAAAAAAAAAAAmAIAAGRycy9kb3du&#10;cmV2LnhtbFBLBQYAAAAABAAEAPUAAACGAwAAAAA=&#10;" filled="f" stroked="f">
                          <v:textbox>
                            <w:txbxContent>
                              <w:p w:rsidR="003B05A7" w:rsidRDefault="003B05A7" w:rsidP="00D91906">
                                <w:pPr>
                                  <w:rPr>
                                    <w:i/>
                                    <w:iCs/>
                                  </w:rPr>
                                </w:pPr>
                                <w:proofErr w:type="gramStart"/>
                                <w:r>
                                  <w:rPr>
                                    <w:i/>
                                    <w:iCs/>
                                  </w:rPr>
                                  <w:t>y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91" o:spid="_x0000_s1047" type="#_x0000_t202" style="position:absolute;left:5135;top:13678;width:42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Vws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D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OVwsMAAADbAAAADwAAAAAAAAAAAAAAAACYAgAAZHJzL2Rv&#10;d25yZXYueG1sUEsFBgAAAAAEAAQA9QAAAIgDAAAAAA==&#10;" filled="f" stroked="f">
                          <v:textbox>
                            <w:txbxContent>
                              <w:p w:rsidR="003B05A7" w:rsidRDefault="003B05A7" w:rsidP="00D91906">
                                <w:pPr>
                                  <w:rPr>
                                    <w:i/>
                                    <w:iCs/>
                                  </w:rPr>
                                </w:pPr>
                                <w:proofErr w:type="gramStart"/>
                                <w:r>
                                  <w:rPr>
                                    <w:i/>
                                    <w:iCs/>
                                  </w:rPr>
                                  <w:t>o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shape id="Text Box 92" o:spid="_x0000_s1048" type="#_x0000_t202" style="position:absolute;left:7303;top:13755;width:42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Ltc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B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BC7XEAAAA2wAAAA8AAAAAAAAAAAAAAAAAmAIAAGRycy9k&#10;b3ducmV2LnhtbFBLBQYAAAAABAAEAPUAAACJAwAAAAA=&#10;" filled="f" stroked="f">
                          <v:textbox>
                            <w:txbxContent>
                              <w:p w:rsidR="003B05A7" w:rsidRDefault="003B05A7" w:rsidP="00D91906">
                                <w:pPr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sz w:val="22"/>
                                  </w:rPr>
                                  <w:t>5</w:t>
                                </w:r>
                              </w:p>
                            </w:txbxContent>
                          </v:textbox>
                        </v:shape>
                        <v:shape id="Text Box 93" o:spid="_x0000_s1049" type="#_x0000_t202" style="position:absolute;left:7338;top:11515;width:1208;height:4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2uLs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eUZ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Nri7EAAAA2wAAAA8AAAAAAAAAAAAAAAAAmAIAAGRycy9k&#10;b3ducmV2LnhtbFBLBQYAAAAABAAEAPUAAACJAwAAAAA=&#10;" filled="f" stroked="f">
                          <v:textbox>
                            <w:txbxContent>
                              <w:p w:rsidR="003B05A7" w:rsidRDefault="003B05A7" w:rsidP="00D91906">
                                <w:r>
                                  <w:rPr>
                                    <w:position w:val="-10"/>
                                  </w:rPr>
                                  <w:object w:dxaOrig="920" w:dyaOrig="320">
                                    <v:shape id="_x0000_i1034" type="#_x0000_t75" style="width:45.75pt;height:15.7pt" o:ole="">
                                      <v:imagedata r:id="rId27" o:title=""/>
                                    </v:shape>
                                    <o:OLEObject Type="Embed" ProgID="Equation.3" ShapeID="_x0000_i1034" DrawAspect="Content" ObjectID="_1568612385" r:id="rId31"/>
                                  </w:object>
                                </w:r>
                              </w:p>
                            </w:txbxContent>
                          </v:textbox>
                        </v:shape>
                        <v:shape id="Text Box 94" o:spid="_x0000_s1050" type="#_x0000_t202" style="position:absolute;left:4584;top:13741;width:571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Q2Ws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Xk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kNlrEAAAA2wAAAA8AAAAAAAAAAAAAAAAAmAIAAGRycy9k&#10;b3ducmV2LnhtbFBLBQYAAAAABAAEAPUAAACJAwAAAAA=&#10;" filled="f" stroked="f">
                          <v:textbox>
                            <w:txbxContent>
                              <w:p w:rsidR="003B05A7" w:rsidRDefault="003B05A7" w:rsidP="00D91906">
                                <w:pPr>
                                  <w:rPr>
                                    <w:sz w:val="22"/>
                                  </w:rPr>
                                </w:pPr>
                                <w:r>
                                  <w:rPr>
                                    <w:sz w:val="22"/>
                                  </w:rPr>
                                  <w:t>-1</w:t>
                                </w:r>
                              </w:p>
                            </w:txbxContent>
                          </v:textbox>
                        </v:shape>
                        <v:line id="Line 95" o:spid="_x0000_s1051" style="position:absolute;flip:y;visibility:visible;mso-wrap-style:square" from="4678,11882" to="7708,133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O9rcMAAADbAAAADwAAAGRycy9kb3ducmV2LnhtbESPS4vCMBSF94L/IVzBjWjqwPioRhFh&#10;QAZc6Ajq7tJc22pzU5po6783gjDLw3l8nPmyMYV4UOVyywqGgwgEcWJ1zqmCw99PfwLCeWSNhWVS&#10;8CQHy0W7NcdY25p39Nj7VIQRdjEqyLwvYyldkpFBN7AlcfAutjLog6xSqSusw7gp5FcUjaTBnAMh&#10;w5LWGSW3/d0EyHWdnrdXSo7TY/lbj4a9+nS6K9XtNKsZCE+N/w9/2hutYPwN7y/hB8jF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ejva3DAAAA2wAAAA8AAAAAAAAAAAAA&#10;AAAAoQIAAGRycy9kb3ducmV2LnhtbFBLBQYAAAAABAAEAPkAAACRAwAAAAA=&#10;" strokeweight="1pt"/>
                        <v:shape id="Text Box 96" o:spid="_x0000_s1052" type="#_x0000_t202" style="position:absolute;left:7158;top:12790;width:178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oNtsMA&#10;AADbAAAADwAAAGRycy9kb3ducmV2LnhtbESPQWvCQBSE74L/YXlCb7prsVZTV5FKoSfFVAVvj+wz&#10;Cc2+DdmtSf+9Kwgeh5n5hlmsOluJKzW+dKxhPFIgiDNnSs41HH6+hjMQPiAbrByThn/ysFr2ewtM&#10;jGt5T9c05CJC2CeooQihTqT0WUEW/cjVxNG7uMZiiLLJpWmwjXBbyVelptJiyXGhwJo+C8p+0z+r&#10;4bi9nE8Ttcs39q1uXack27nU+mXQrT9ABOrCM/xofxsN71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oNtsMAAADbAAAADwAAAAAAAAAAAAAAAACYAgAAZHJzL2Rv&#10;d25yZXYueG1sUEsFBgAAAAAEAAQA9QAAAIgDAAAAAA==&#10;" filled="f" stroked="f">
                          <v:textbox>
                            <w:txbxContent>
                              <w:p w:rsidR="003B05A7" w:rsidRDefault="003B05A7" w:rsidP="00D91906">
                                <w:r>
                                  <w:rPr>
                                    <w:position w:val="-10"/>
                                  </w:rPr>
                                  <w:object w:dxaOrig="1500" w:dyaOrig="360">
                                    <v:shape id="_x0000_i1036" type="#_x0000_t75" style="width:75.05pt;height:18.1pt" o:ole="">
                                      <v:imagedata r:id="rId29" o:title=""/>
                                    </v:shape>
                                    <o:OLEObject Type="Embed" ProgID="Equation.3" ShapeID="_x0000_i1036" DrawAspect="Content" ObjectID="_1568612386" r:id="rId32"/>
                                  </w:object>
                                </w:r>
                              </w:p>
                            </w:txbxContent>
                          </v:textbox>
                        </v:shape>
                      </v:group>
                      <v:shape id="Freeform 97" o:spid="_x0000_s1053" style="position:absolute;left:4479;top:15297;width:366;height:336;visibility:visible;mso-wrap-style:square;v-text-anchor:top" coordsize="366,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ggs8QA&#10;AADbAAAADwAAAGRycy9kb3ducmV2LnhtbESPT2sCMRTE7wW/Q3hCbzWrh6pboxT/0YIFdSt4fGxe&#10;dxc3L0sSdf32RhB6HGbmN8xk1ppaXMj5yrKCfi8BQZxbXXGh4DdbvY1A+ICssbZMCm7kYTbtvEww&#10;1fbKO7rsQyEihH2KCsoQmlRKn5dk0PdsQxy9P+sMhihdIbXDa4SbWg6S5F0arDgulNjQvKT8tD8b&#10;BYu1O/LysPzONj+37aYajzNZa6Veu+3nB4hAbfgPP9tfWsFwCI8v8QfI6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oILPEAAAA2wAAAA8AAAAAAAAAAAAAAAAAmAIAAGRycy9k&#10;b3ducmV2LnhtbFBLBQYAAAAABAAEAPUAAACJAwAAAAA=&#10;" path="m51,66c162,47,292,,366,111,346,210,300,303,201,336v-30,-5,-64,,-90,-15c74,300,21,231,21,231,,167,2,115,51,66xe" stroked="f">
                        <v:path arrowok="t" o:connecttype="custom" o:connectlocs="51,66;366,111;201,336;111,321;21,231;51,66" o:connectangles="0,0,0,0,0,0"/>
                      </v:shape>
                      <v:shape id="Freeform 98" o:spid="_x0000_s1054" style="position:absolute;left:7415;top:15135;width:380;height:284;visibility:visible;mso-wrap-style:square;v-text-anchor:top" coordsize="380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6lfsAA&#10;AADbAAAADwAAAGRycy9kb3ducmV2LnhtbERPTYvCMBC9C/6HMII3TfWgpZoWEVw8eNmuYo9DM7bF&#10;ZlKabNv995vDwh4f7/uYTaYVA/Wusaxgs45AEJdWN1wpuH9dVjEI55E1tpZJwQ85yNL57IiJtiN/&#10;0pD7SoQQdgkqqL3vEildWZNBt7YdceBetjfoA+wrqXscQ7hp5TaKdtJgw6Ghxo7ONZXv/NsoKIb4&#10;Pu5vEinKi42Pbx/P3WOr1HIxnQ4gPE3+X/znvmoF+zA2fAk/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d6lfsAAAADbAAAADwAAAAAAAAAAAAAAAACYAgAAZHJzL2Rvd25y&#10;ZXYueG1sUEsFBgAAAAAEAAQA9QAAAIUDAAAAAA==&#10;" path="m85,120c108,52,135,61,175,v44,15,93,11,135,30c329,39,340,60,355,75v25,75,20,30,-15,135c329,244,250,270,250,270,132,258,84,284,25,195,105,75,,220,100,120v4,-4,-10,,-15,xe" stroked="f">
                        <v:path arrowok="t" o:connecttype="custom" o:connectlocs="85,120;175,0;310,30;355,75;340,210;250,270;25,195;100,120;85,120" o:connectangles="0,0,0,0,0,0,0,0,0"/>
                      </v:shape>
                    </v:group>
                  </w:pict>
                </mc:Fallback>
              </mc:AlternateContent>
            </w: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  <w:bookmarkStart w:id="0" w:name="_GoBack"/>
            <w:bookmarkEnd w:id="0"/>
          </w:p>
          <w:p w:rsidR="00D91906" w:rsidRDefault="003B05A7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  <w:r>
              <w:rPr>
                <w:noProof/>
                <w:szCs w:val="327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2490829</wp:posOffset>
                      </wp:positionH>
                      <wp:positionV relativeFrom="paragraph">
                        <wp:posOffset>194226</wp:posOffset>
                      </wp:positionV>
                      <wp:extent cx="0" cy="920833"/>
                      <wp:effectExtent l="0" t="0" r="19050" b="1270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92083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15pt,15.3pt" to="196.15pt,8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" strokecolor="#bc4542 [3045]"/>
                  </w:pict>
                </mc:Fallback>
              </mc:AlternateContent>
            </w: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3B05A7" w:rsidP="003B05A7">
            <w:pPr>
              <w:tabs>
                <w:tab w:val="left" w:pos="3926"/>
              </w:tabs>
              <w:spacing w:line="360" w:lineRule="auto"/>
              <w:ind w:left="805"/>
              <w:rPr>
                <w:szCs w:val="3276"/>
                <w:lang w:eastAsia="en-US"/>
              </w:rPr>
            </w:pPr>
            <w:r>
              <w:rPr>
                <w:szCs w:val="3276"/>
                <w:lang w:eastAsia="en-US"/>
              </w:rPr>
              <w:tab/>
            </w:r>
            <w:r w:rsidRPr="003B05A7">
              <w:rPr>
                <w:color w:val="FF0000"/>
                <w:szCs w:val="3276"/>
                <w:lang w:eastAsia="en-US"/>
              </w:rPr>
              <w:t>a</w:t>
            </w: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spacing w:line="360" w:lineRule="auto"/>
              <w:ind w:left="805"/>
              <w:rPr>
                <w:szCs w:val="3276"/>
                <w:lang w:eastAsia="en-US"/>
              </w:rPr>
            </w:pPr>
          </w:p>
          <w:p w:rsidR="00D91906" w:rsidRDefault="00D91906" w:rsidP="00D91906">
            <w:pPr>
              <w:pStyle w:val="ListParagraph"/>
              <w:numPr>
                <w:ilvl w:val="0"/>
                <w:numId w:val="2"/>
              </w:numPr>
              <w:tabs>
                <w:tab w:val="clear" w:pos="1440"/>
                <w:tab w:val="num" w:pos="947"/>
              </w:tabs>
              <w:spacing w:line="360" w:lineRule="auto"/>
              <w:ind w:left="1089" w:hanging="567"/>
              <w:rPr>
                <w:szCs w:val="3276"/>
                <w:lang w:eastAsia="en-US"/>
              </w:rPr>
            </w:pPr>
            <w:r w:rsidRPr="00687D23">
              <w:rPr>
                <w:szCs w:val="3276"/>
                <w:lang w:eastAsia="en-US"/>
              </w:rPr>
              <w:t>Th</w:t>
            </w:r>
            <w:r>
              <w:rPr>
                <w:szCs w:val="3276"/>
                <w:lang w:eastAsia="en-US"/>
              </w:rPr>
              <w:t>e diagram shows the curves with</w:t>
            </w:r>
          </w:p>
          <w:p w:rsidR="00D91906" w:rsidRPr="00687D23" w:rsidRDefault="00D91906" w:rsidP="00D91906">
            <w:pPr>
              <w:pStyle w:val="ListParagraph"/>
              <w:tabs>
                <w:tab w:val="num" w:pos="947"/>
              </w:tabs>
              <w:spacing w:line="360" w:lineRule="auto"/>
              <w:ind w:left="1089"/>
              <w:rPr>
                <w:szCs w:val="3276"/>
                <w:lang w:eastAsia="en-US"/>
              </w:rPr>
            </w:pPr>
            <w:proofErr w:type="gramStart"/>
            <w:r w:rsidRPr="00687D23">
              <w:rPr>
                <w:szCs w:val="3276"/>
                <w:lang w:eastAsia="en-US"/>
              </w:rPr>
              <w:t>equations</w:t>
            </w:r>
            <w:proofErr w:type="gramEnd"/>
            <w:r w:rsidRPr="00687D23">
              <w:rPr>
                <w:szCs w:val="3276"/>
                <w:lang w:eastAsia="en-US"/>
              </w:rPr>
              <w:t xml:space="preserve">  </w:t>
            </w:r>
            <w:r w:rsidRPr="004321A0">
              <w:rPr>
                <w:position w:val="-10"/>
                <w:lang w:eastAsia="en-US"/>
              </w:rPr>
              <w:object w:dxaOrig="1400" w:dyaOrig="360">
                <v:shape id="_x0000_i1037" type="#_x0000_t75" style="width:70.65pt;height:18.1pt" o:ole="">
                  <v:imagedata r:id="rId33" o:title=""/>
                </v:shape>
                <o:OLEObject Type="Embed" ProgID="Equation.3" ShapeID="_x0000_i1037" DrawAspect="Content" ObjectID="_1568612383" r:id="rId34"/>
              </w:object>
            </w:r>
            <w:r w:rsidRPr="00687D23">
              <w:rPr>
                <w:szCs w:val="3276"/>
                <w:lang w:eastAsia="en-US"/>
              </w:rPr>
              <w:t xml:space="preserve">  and   </w:t>
            </w:r>
            <w:r w:rsidRPr="004321A0">
              <w:rPr>
                <w:position w:val="-10"/>
                <w:lang w:eastAsia="en-US"/>
              </w:rPr>
              <w:object w:dxaOrig="1480" w:dyaOrig="360">
                <v:shape id="_x0000_i1038" type="#_x0000_t75" style="width:73.35pt;height:18.1pt" o:ole="">
                  <v:imagedata r:id="rId35" o:title=""/>
                </v:shape>
                <o:OLEObject Type="Embed" ProgID="Equation.3" ShapeID="_x0000_i1038" DrawAspect="Content" ObjectID="_1568612384" r:id="rId36"/>
              </w:object>
            </w:r>
            <w:r w:rsidRPr="00687D23">
              <w:rPr>
                <w:szCs w:val="3276"/>
                <w:lang w:eastAsia="en-US"/>
              </w:rPr>
              <w:t xml:space="preserve"> .  </w:t>
            </w:r>
          </w:p>
          <w:p w:rsidR="00D91906" w:rsidRPr="004321A0" w:rsidRDefault="00D91906" w:rsidP="00D91906">
            <w:pPr>
              <w:spacing w:line="360" w:lineRule="auto"/>
              <w:rPr>
                <w:szCs w:val="3276"/>
                <w:lang w:eastAsia="en-US"/>
              </w:rPr>
            </w:pPr>
            <w:r w:rsidRPr="004321A0">
              <w:rPr>
                <w:szCs w:val="3276"/>
                <w:lang w:eastAsia="en-US"/>
              </w:rPr>
              <w:tab/>
            </w:r>
            <w:r>
              <w:rPr>
                <w:szCs w:val="3276"/>
                <w:lang w:eastAsia="en-US"/>
              </w:rPr>
              <w:t xml:space="preserve">      Calculate </w:t>
            </w:r>
            <w:r w:rsidRPr="004321A0">
              <w:rPr>
                <w:szCs w:val="3276"/>
                <w:lang w:eastAsia="en-US"/>
              </w:rPr>
              <w:t>the shaded area.</w:t>
            </w: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3CDAF8F7" wp14:editId="378DE3E3">
                      <wp:simplePos x="0" y="0"/>
                      <wp:positionH relativeFrom="column">
                        <wp:posOffset>908050</wp:posOffset>
                      </wp:positionH>
                      <wp:positionV relativeFrom="paragraph">
                        <wp:posOffset>167640</wp:posOffset>
                      </wp:positionV>
                      <wp:extent cx="2400935" cy="1884045"/>
                      <wp:effectExtent l="0" t="0" r="0" b="1905"/>
                      <wp:wrapNone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00935" cy="1884045"/>
                                <a:chOff x="3911" y="12955"/>
                                <a:chExt cx="3781" cy="2967"/>
                              </a:xfrm>
                            </wpg:grpSpPr>
                            <wps:wsp>
                              <wps:cNvPr id="80" name="Freeform 1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5832" y="15383"/>
                                  <a:ext cx="1309" cy="539"/>
                                </a:xfrm>
                                <a:custGeom>
                                  <a:avLst/>
                                  <a:gdLst>
                                    <a:gd name="T0" fmla="*/ 402 w 1309"/>
                                    <a:gd name="T1" fmla="*/ 120 h 539"/>
                                    <a:gd name="T2" fmla="*/ 570 w 1309"/>
                                    <a:gd name="T3" fmla="*/ 87 h 539"/>
                                    <a:gd name="T4" fmla="*/ 620 w 1309"/>
                                    <a:gd name="T5" fmla="*/ 53 h 539"/>
                                    <a:gd name="T6" fmla="*/ 737 w 1309"/>
                                    <a:gd name="T7" fmla="*/ 20 h 539"/>
                                    <a:gd name="T8" fmla="*/ 1273 w 1309"/>
                                    <a:gd name="T9" fmla="*/ 87 h 539"/>
                                    <a:gd name="T10" fmla="*/ 1206 w 1309"/>
                                    <a:gd name="T11" fmla="*/ 321 h 539"/>
                                    <a:gd name="T12" fmla="*/ 988 w 1309"/>
                                    <a:gd name="T13" fmla="*/ 539 h 539"/>
                                    <a:gd name="T14" fmla="*/ 620 w 1309"/>
                                    <a:gd name="T15" fmla="*/ 522 h 539"/>
                                    <a:gd name="T16" fmla="*/ 586 w 1309"/>
                                    <a:gd name="T17" fmla="*/ 489 h 539"/>
                                    <a:gd name="T18" fmla="*/ 419 w 1309"/>
                                    <a:gd name="T19" fmla="*/ 455 h 539"/>
                                    <a:gd name="T20" fmla="*/ 17 w 1309"/>
                                    <a:gd name="T21" fmla="*/ 254 h 539"/>
                                    <a:gd name="T22" fmla="*/ 0 w 1309"/>
                                    <a:gd name="T23" fmla="*/ 187 h 539"/>
                                    <a:gd name="T24" fmla="*/ 101 w 1309"/>
                                    <a:gd name="T25" fmla="*/ 154 h 539"/>
                                    <a:gd name="T26" fmla="*/ 134 w 1309"/>
                                    <a:gd name="T27" fmla="*/ 120 h 539"/>
                                    <a:gd name="T28" fmla="*/ 185 w 1309"/>
                                    <a:gd name="T29" fmla="*/ 103 h 539"/>
                                    <a:gd name="T30" fmla="*/ 436 w 1309"/>
                                    <a:gd name="T31" fmla="*/ 170 h 539"/>
                                    <a:gd name="T32" fmla="*/ 402 w 1309"/>
                                    <a:gd name="T33" fmla="*/ 120 h 53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</a:cxnLst>
                                  <a:rect l="0" t="0" r="r" b="b"/>
                                  <a:pathLst>
                                    <a:path w="1309" h="539">
                                      <a:moveTo>
                                        <a:pt x="402" y="120"/>
                                      </a:moveTo>
                                      <a:cubicBezTo>
                                        <a:pt x="457" y="106"/>
                                        <a:pt x="516" y="105"/>
                                        <a:pt x="570" y="87"/>
                                      </a:cubicBezTo>
                                      <a:cubicBezTo>
                                        <a:pt x="589" y="81"/>
                                        <a:pt x="602" y="62"/>
                                        <a:pt x="620" y="53"/>
                                      </a:cubicBezTo>
                                      <a:cubicBezTo>
                                        <a:pt x="647" y="39"/>
                                        <a:pt x="712" y="26"/>
                                        <a:pt x="737" y="20"/>
                                      </a:cubicBezTo>
                                      <a:cubicBezTo>
                                        <a:pt x="774" y="22"/>
                                        <a:pt x="1186" y="0"/>
                                        <a:pt x="1273" y="87"/>
                                      </a:cubicBezTo>
                                      <a:cubicBezTo>
                                        <a:pt x="1309" y="194"/>
                                        <a:pt x="1250" y="232"/>
                                        <a:pt x="1206" y="321"/>
                                      </a:cubicBezTo>
                                      <a:cubicBezTo>
                                        <a:pt x="1141" y="452"/>
                                        <a:pt x="1140" y="500"/>
                                        <a:pt x="988" y="539"/>
                                      </a:cubicBezTo>
                                      <a:cubicBezTo>
                                        <a:pt x="865" y="533"/>
                                        <a:pt x="742" y="537"/>
                                        <a:pt x="620" y="522"/>
                                      </a:cubicBezTo>
                                      <a:cubicBezTo>
                                        <a:pt x="604" y="520"/>
                                        <a:pt x="601" y="494"/>
                                        <a:pt x="586" y="489"/>
                                      </a:cubicBezTo>
                                      <a:cubicBezTo>
                                        <a:pt x="532" y="471"/>
                                        <a:pt x="475" y="466"/>
                                        <a:pt x="419" y="455"/>
                                      </a:cubicBezTo>
                                      <a:cubicBezTo>
                                        <a:pt x="324" y="415"/>
                                        <a:pt x="104" y="333"/>
                                        <a:pt x="17" y="254"/>
                                      </a:cubicBezTo>
                                      <a:cubicBezTo>
                                        <a:pt x="0" y="239"/>
                                        <a:pt x="6" y="209"/>
                                        <a:pt x="0" y="187"/>
                                      </a:cubicBezTo>
                                      <a:cubicBezTo>
                                        <a:pt x="34" y="176"/>
                                        <a:pt x="69" y="170"/>
                                        <a:pt x="101" y="154"/>
                                      </a:cubicBezTo>
                                      <a:cubicBezTo>
                                        <a:pt x="115" y="147"/>
                                        <a:pt x="120" y="128"/>
                                        <a:pt x="134" y="120"/>
                                      </a:cubicBezTo>
                                      <a:cubicBezTo>
                                        <a:pt x="149" y="111"/>
                                        <a:pt x="168" y="109"/>
                                        <a:pt x="185" y="103"/>
                                      </a:cubicBezTo>
                                      <a:cubicBezTo>
                                        <a:pt x="272" y="125"/>
                                        <a:pt x="346" y="156"/>
                                        <a:pt x="436" y="170"/>
                                      </a:cubicBezTo>
                                      <a:cubicBezTo>
                                        <a:pt x="417" y="95"/>
                                        <a:pt x="435" y="87"/>
                                        <a:pt x="402" y="12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1" name="Text Box 10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170" y="14748"/>
                                  <a:ext cx="420" cy="5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pPr>
                                      <w:rPr>
                                        <w:i/>
                                        <w:iCs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</w:rPr>
                                      <w:t>x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2" name="Text Box 10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305" y="12955"/>
                                  <a:ext cx="420" cy="5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pPr>
                                      <w:rPr>
                                        <w:i/>
                                        <w:iCs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</w:rPr>
                                      <w:t>y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3" name="Text Box 10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350" y="14718"/>
                                  <a:ext cx="420" cy="5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pPr>
                                      <w:rPr>
                                        <w:i/>
                                        <w:iCs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</w:rPr>
                                      <w:t>o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4" name="Text Box 10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790" y="13084"/>
                                  <a:ext cx="1688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r>
                                      <w:rPr>
                                        <w:position w:val="-10"/>
                                      </w:rPr>
                                      <w:object w:dxaOrig="1400" w:dyaOrig="360">
                                        <v:shape id="_x0000_i1040" type="#_x0000_t75" style="width:70.65pt;height:18.1pt" o:ole="">
                                          <v:imagedata r:id="rId37" o:title=""/>
                                        </v:shape>
                                        <o:OLEObject Type="Embed" ProgID="Equation.3" ShapeID="_x0000_i1040" DrawAspect="Content" ObjectID="_1568612387" r:id="rId38"/>
                                      </w:objec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5" name="Freeform 105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86" y="13617"/>
                                  <a:ext cx="875" cy="786"/>
                                </a:xfrm>
                                <a:custGeom>
                                  <a:avLst/>
                                  <a:gdLst>
                                    <a:gd name="T0" fmla="*/ 0 w 729"/>
                                    <a:gd name="T1" fmla="*/ 510 h 654"/>
                                    <a:gd name="T2" fmla="*/ 99 w 729"/>
                                    <a:gd name="T3" fmla="*/ 348 h 654"/>
                                    <a:gd name="T4" fmla="*/ 216 w 729"/>
                                    <a:gd name="T5" fmla="*/ 174 h 654"/>
                                    <a:gd name="T6" fmla="*/ 330 w 729"/>
                                    <a:gd name="T7" fmla="*/ 60 h 654"/>
                                    <a:gd name="T8" fmla="*/ 417 w 729"/>
                                    <a:gd name="T9" fmla="*/ 6 h 654"/>
                                    <a:gd name="T10" fmla="*/ 474 w 729"/>
                                    <a:gd name="T11" fmla="*/ 0 h 654"/>
                                    <a:gd name="T12" fmla="*/ 510 w 729"/>
                                    <a:gd name="T13" fmla="*/ 6 h 654"/>
                                    <a:gd name="T14" fmla="*/ 543 w 729"/>
                                    <a:gd name="T15" fmla="*/ 30 h 654"/>
                                    <a:gd name="T16" fmla="*/ 594 w 729"/>
                                    <a:gd name="T17" fmla="*/ 60 h 654"/>
                                    <a:gd name="T18" fmla="*/ 642 w 729"/>
                                    <a:gd name="T19" fmla="*/ 102 h 654"/>
                                    <a:gd name="T20" fmla="*/ 702 w 729"/>
                                    <a:gd name="T21" fmla="*/ 174 h 654"/>
                                    <a:gd name="T22" fmla="*/ 729 w 729"/>
                                    <a:gd name="T23" fmla="*/ 210 h 654"/>
                                    <a:gd name="T24" fmla="*/ 678 w 729"/>
                                    <a:gd name="T25" fmla="*/ 279 h 654"/>
                                    <a:gd name="T26" fmla="*/ 630 w 729"/>
                                    <a:gd name="T27" fmla="*/ 357 h 654"/>
                                    <a:gd name="T28" fmla="*/ 564 w 729"/>
                                    <a:gd name="T29" fmla="*/ 441 h 654"/>
                                    <a:gd name="T30" fmla="*/ 498 w 729"/>
                                    <a:gd name="T31" fmla="*/ 519 h 654"/>
                                    <a:gd name="T32" fmla="*/ 420 w 729"/>
                                    <a:gd name="T33" fmla="*/ 591 h 654"/>
                                    <a:gd name="T34" fmla="*/ 288 w 729"/>
                                    <a:gd name="T35" fmla="*/ 654 h 654"/>
                                    <a:gd name="T36" fmla="*/ 168 w 729"/>
                                    <a:gd name="T37" fmla="*/ 642 h 654"/>
                                    <a:gd name="T38" fmla="*/ 114 w 729"/>
                                    <a:gd name="T39" fmla="*/ 615 h 654"/>
                                    <a:gd name="T40" fmla="*/ 45 w 729"/>
                                    <a:gd name="T41" fmla="*/ 567 h 654"/>
                                    <a:gd name="T42" fmla="*/ 0 w 729"/>
                                    <a:gd name="T43" fmla="*/ 510 h 65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</a:cxnLst>
                                  <a:rect l="0" t="0" r="r" b="b"/>
                                  <a:pathLst>
                                    <a:path w="729" h="654">
                                      <a:moveTo>
                                        <a:pt x="0" y="510"/>
                                      </a:moveTo>
                                      <a:lnTo>
                                        <a:pt x="99" y="348"/>
                                      </a:lnTo>
                                      <a:lnTo>
                                        <a:pt x="216" y="174"/>
                                      </a:lnTo>
                                      <a:lnTo>
                                        <a:pt x="330" y="60"/>
                                      </a:lnTo>
                                      <a:lnTo>
                                        <a:pt x="417" y="6"/>
                                      </a:lnTo>
                                      <a:lnTo>
                                        <a:pt x="474" y="0"/>
                                      </a:lnTo>
                                      <a:lnTo>
                                        <a:pt x="510" y="6"/>
                                      </a:lnTo>
                                      <a:lnTo>
                                        <a:pt x="543" y="30"/>
                                      </a:lnTo>
                                      <a:lnTo>
                                        <a:pt x="594" y="60"/>
                                      </a:lnTo>
                                      <a:lnTo>
                                        <a:pt x="642" y="102"/>
                                      </a:lnTo>
                                      <a:lnTo>
                                        <a:pt x="702" y="174"/>
                                      </a:lnTo>
                                      <a:lnTo>
                                        <a:pt x="729" y="210"/>
                                      </a:lnTo>
                                      <a:lnTo>
                                        <a:pt x="678" y="279"/>
                                      </a:lnTo>
                                      <a:lnTo>
                                        <a:pt x="630" y="357"/>
                                      </a:lnTo>
                                      <a:lnTo>
                                        <a:pt x="564" y="441"/>
                                      </a:lnTo>
                                      <a:lnTo>
                                        <a:pt x="498" y="519"/>
                                      </a:lnTo>
                                      <a:lnTo>
                                        <a:pt x="420" y="591"/>
                                      </a:lnTo>
                                      <a:lnTo>
                                        <a:pt x="288" y="654"/>
                                      </a:lnTo>
                                      <a:lnTo>
                                        <a:pt x="168" y="642"/>
                                      </a:lnTo>
                                      <a:lnTo>
                                        <a:pt x="114" y="615"/>
                                      </a:lnTo>
                                      <a:lnTo>
                                        <a:pt x="45" y="567"/>
                                      </a:lnTo>
                                      <a:lnTo>
                                        <a:pt x="0" y="51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6" name="Line 106"/>
                              <wps:cNvCnPr/>
                              <wps:spPr bwMode="auto">
                                <a:xfrm>
                                  <a:off x="3911" y="14851"/>
                                  <a:ext cx="343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" name="Line 107"/>
                              <wps:cNvCnPr/>
                              <wps:spPr bwMode="auto">
                                <a:xfrm rot="-10800000">
                                  <a:off x="4683" y="13104"/>
                                  <a:ext cx="0" cy="207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sm" len="sm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8" name="Freeform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134" y="13157"/>
                                  <a:ext cx="558" cy="559"/>
                                </a:xfrm>
                                <a:custGeom>
                                  <a:avLst/>
                                  <a:gdLst>
                                    <a:gd name="T0" fmla="*/ 0 w 465"/>
                                    <a:gd name="T1" fmla="*/ 300 h 465"/>
                                    <a:gd name="T2" fmla="*/ 465 w 465"/>
                                    <a:gd name="T3" fmla="*/ 0 h 465"/>
                                    <a:gd name="T4" fmla="*/ 360 w 465"/>
                                    <a:gd name="T5" fmla="*/ 465 h 465"/>
                                    <a:gd name="T6" fmla="*/ 0 w 465"/>
                                    <a:gd name="T7" fmla="*/ 300 h 46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65" h="465">
                                      <a:moveTo>
                                        <a:pt x="0" y="300"/>
                                      </a:moveTo>
                                      <a:lnTo>
                                        <a:pt x="465" y="0"/>
                                      </a:lnTo>
                                      <a:lnTo>
                                        <a:pt x="360" y="465"/>
                                      </a:lnTo>
                                      <a:lnTo>
                                        <a:pt x="0" y="3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9" name="Freeform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4164" y="13609"/>
                                  <a:ext cx="2214" cy="1724"/>
                                </a:xfrm>
                                <a:custGeom>
                                  <a:avLst/>
                                  <a:gdLst>
                                    <a:gd name="T0" fmla="*/ 0 w 1845"/>
                                    <a:gd name="T1" fmla="*/ 1375 h 1435"/>
                                    <a:gd name="T2" fmla="*/ 900 w 1845"/>
                                    <a:gd name="T3" fmla="*/ 10 h 1435"/>
                                    <a:gd name="T4" fmla="*/ 1845 w 1845"/>
                                    <a:gd name="T5" fmla="*/ 1435 h 143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845" h="1435">
                                      <a:moveTo>
                                        <a:pt x="0" y="1375"/>
                                      </a:moveTo>
                                      <a:cubicBezTo>
                                        <a:pt x="150" y="1147"/>
                                        <a:pt x="593" y="0"/>
                                        <a:pt x="900" y="10"/>
                                      </a:cubicBezTo>
                                      <a:cubicBezTo>
                                        <a:pt x="1207" y="20"/>
                                        <a:pt x="1648" y="1138"/>
                                        <a:pt x="1845" y="1435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0" name="Freeform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211" y="13026"/>
                                  <a:ext cx="1800" cy="1454"/>
                                </a:xfrm>
                                <a:custGeom>
                                  <a:avLst/>
                                  <a:gdLst>
                                    <a:gd name="T0" fmla="*/ 0 w 1500"/>
                                    <a:gd name="T1" fmla="*/ 420 h 1210"/>
                                    <a:gd name="T2" fmla="*/ 705 w 1500"/>
                                    <a:gd name="T3" fmla="*/ 1140 h 1210"/>
                                    <a:gd name="T4" fmla="*/ 1500 w 1500"/>
                                    <a:gd name="T5" fmla="*/ 0 h 12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00" h="1210">
                                      <a:moveTo>
                                        <a:pt x="0" y="420"/>
                                      </a:moveTo>
                                      <a:cubicBezTo>
                                        <a:pt x="227" y="815"/>
                                        <a:pt x="455" y="1210"/>
                                        <a:pt x="705" y="1140"/>
                                      </a:cubicBezTo>
                                      <a:cubicBezTo>
                                        <a:pt x="955" y="1070"/>
                                        <a:pt x="1227" y="535"/>
                                        <a:pt x="1500" y="0"/>
                                      </a:cubicBezTo>
                                    </a:path>
                                  </a:pathLst>
                                </a:custGeom>
                                <a:noFill/>
                                <a:ln w="12700" cmpd="sng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1" name="Freeform 1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4095" y="15036"/>
                                  <a:ext cx="270" cy="345"/>
                                </a:xfrm>
                                <a:custGeom>
                                  <a:avLst/>
                                  <a:gdLst>
                                    <a:gd name="T0" fmla="*/ 0 w 270"/>
                                    <a:gd name="T1" fmla="*/ 75 h 345"/>
                                    <a:gd name="T2" fmla="*/ 270 w 270"/>
                                    <a:gd name="T3" fmla="*/ 0 h 345"/>
                                    <a:gd name="T4" fmla="*/ 90 w 270"/>
                                    <a:gd name="T5" fmla="*/ 345 h 345"/>
                                    <a:gd name="T6" fmla="*/ 0 w 270"/>
                                    <a:gd name="T7" fmla="*/ 75 h 3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270" h="345">
                                      <a:moveTo>
                                        <a:pt x="0" y="75"/>
                                      </a:moveTo>
                                      <a:lnTo>
                                        <a:pt x="270" y="0"/>
                                      </a:lnTo>
                                      <a:lnTo>
                                        <a:pt x="90" y="345"/>
                                      </a:lnTo>
                                      <a:lnTo>
                                        <a:pt x="0" y="7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2" name="Freeform 1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20" y="15075"/>
                                  <a:ext cx="360" cy="366"/>
                                </a:xfrm>
                                <a:custGeom>
                                  <a:avLst/>
                                  <a:gdLst>
                                    <a:gd name="T0" fmla="*/ 0 w 360"/>
                                    <a:gd name="T1" fmla="*/ 96 h 366"/>
                                    <a:gd name="T2" fmla="*/ 225 w 360"/>
                                    <a:gd name="T3" fmla="*/ 36 h 366"/>
                                    <a:gd name="T4" fmla="*/ 345 w 360"/>
                                    <a:gd name="T5" fmla="*/ 186 h 366"/>
                                    <a:gd name="T6" fmla="*/ 360 w 360"/>
                                    <a:gd name="T7" fmla="*/ 231 h 366"/>
                                    <a:gd name="T8" fmla="*/ 255 w 360"/>
                                    <a:gd name="T9" fmla="*/ 366 h 366"/>
                                    <a:gd name="T10" fmla="*/ 60 w 360"/>
                                    <a:gd name="T11" fmla="*/ 261 h 366"/>
                                    <a:gd name="T12" fmla="*/ 0 w 360"/>
                                    <a:gd name="T13" fmla="*/ 96 h 3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360" h="366">
                                      <a:moveTo>
                                        <a:pt x="0" y="96"/>
                                      </a:moveTo>
                                      <a:cubicBezTo>
                                        <a:pt x="96" y="0"/>
                                        <a:pt x="69" y="19"/>
                                        <a:pt x="225" y="36"/>
                                      </a:cubicBezTo>
                                      <a:cubicBezTo>
                                        <a:pt x="357" y="80"/>
                                        <a:pt x="304" y="34"/>
                                        <a:pt x="345" y="186"/>
                                      </a:cubicBezTo>
                                      <a:cubicBezTo>
                                        <a:pt x="349" y="201"/>
                                        <a:pt x="355" y="216"/>
                                        <a:pt x="360" y="231"/>
                                      </a:cubicBezTo>
                                      <a:cubicBezTo>
                                        <a:pt x="342" y="340"/>
                                        <a:pt x="354" y="333"/>
                                        <a:pt x="255" y="366"/>
                                      </a:cubicBezTo>
                                      <a:cubicBezTo>
                                        <a:pt x="188" y="316"/>
                                        <a:pt x="127" y="306"/>
                                        <a:pt x="60" y="261"/>
                                      </a:cubicBezTo>
                                      <a:cubicBezTo>
                                        <a:pt x="46" y="206"/>
                                        <a:pt x="42" y="138"/>
                                        <a:pt x="0" y="9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3" name="Text Box 11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160" y="15049"/>
                                  <a:ext cx="1768" cy="5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3B05A7" w:rsidRDefault="003B05A7" w:rsidP="00D91906">
                                    <w:r>
                                      <w:rPr>
                                        <w:position w:val="-10"/>
                                      </w:rPr>
                                      <w:object w:dxaOrig="1480" w:dyaOrig="360">
                                        <v:shape id="_x0000_i1042" type="#_x0000_t75" style="width:73.35pt;height:18.1pt" o:ole="">
                                          <v:imagedata r:id="rId39" o:title=""/>
                                        </v:shape>
                                        <o:OLEObject Type="Embed" ProgID="Equation.3" ShapeID="_x0000_i1042" DrawAspect="Content" ObjectID="_1568612388" r:id="rId40"/>
                                      </w:objec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79" o:spid="_x0000_s1055" style="position:absolute;margin-left:71.5pt;margin-top:13.2pt;width:189.05pt;height:148.35pt;z-index:251661312" coordorigin="3911,12955" coordsize="3781,29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">
                      <v:shape id="Freeform 100" o:spid="_x0000_s1056" style="position:absolute;left:5832;top:15383;width:1309;height:539;visibility:visible;mso-wrap-style:square;v-text-anchor:top" coordsize="1309,5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ky1cMA&#10;AADbAAAADwAAAGRycy9kb3ducmV2LnhtbERPy2rCQBTdC/2H4QrdSJ3YQiupYyiCoF0UjIJ0d8nc&#10;JIOZOyEzediv7ywKXR7Oe5NNthEDdd44VrBaJiCIC6cNVwou5/3TGoQPyBobx6TgTh6y7cNsg6l2&#10;I59oyEMlYgj7FBXUIbSplL6oyaJfupY4cqXrLIYIu0rqDscYbhv5nCSv0qLh2FBjS7uailveWwVX&#10;Kt3npVr0+dUczcvbqfz++imVepxPH+8gAk3hX/znPmgF67g+fo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3ky1cMAAADbAAAADwAAAAAAAAAAAAAAAACYAgAAZHJzL2Rv&#10;d25yZXYueG1sUEsFBgAAAAAEAAQA9QAAAIgDAAAAAA==&#10;" path="m402,120c457,106,516,105,570,87v19,-6,32,-25,50,-34c647,39,712,26,737,20v37,2,449,-20,536,67c1309,194,1250,232,1206,321v-65,131,-66,179,-218,218c865,533,742,537,620,522v-16,-2,-19,-28,-34,-33c532,471,475,466,419,455,324,415,104,333,17,254,,239,6,209,,187,34,176,69,170,101,154v14,-7,19,-26,33,-34c149,111,168,109,185,103v87,22,161,53,251,67c417,95,435,87,402,120xe" stroked="f">
                        <v:path arrowok="t" o:connecttype="custom" o:connectlocs="402,120;570,87;620,53;737,20;1273,87;1206,321;988,539;620,522;586,489;419,455;17,254;0,187;101,154;134,120;185,103;436,170;402,120" o:connectangles="0,0,0,0,0,0,0,0,0,0,0,0,0,0,0,0,0"/>
                      </v:shape>
                      <v:shape id="Text Box 101" o:spid="_x0000_s1057" type="#_x0000_t202" style="position:absolute;left:7170;top:14748;width:42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bl5cIA&#10;AADbAAAADwAAAGRycy9kb3ducmV2LnhtbESPT4vCMBTE7wt+h/CEva2JsitajSKKsKcV/4K3R/Ns&#10;i81LaaLtfnsjCB6HmfkNM523thR3qn3hWEO/p0AQp84UnGk47NdfIxA+IBssHZOGf/Iwn3U+ppgY&#10;1/CW7ruQiQhhn6CGPIQqkdKnOVn0PVcRR+/iaoshyjqTpsYmwm0pB0oNpcWC40KOFS1zSq+7m9Vw&#10;/LucT99qk63sT9W4Vkm2Y6n1Z7ddTEAEasM7/Gr/Gg2jPj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xuXlwgAAANsAAAAPAAAAAAAAAAAAAAAAAJgCAABkcnMvZG93&#10;bnJldi54bWxQSwUGAAAAAAQABAD1AAAAhwMAAAAA&#10;" filled="f" stroked="f">
                        <v:textbox>
                          <w:txbxContent>
                            <w:p w:rsidR="00D91906" w:rsidRDefault="00D91906" w:rsidP="00D91906">
                              <w:pPr>
                                <w:rPr>
                                  <w:i/>
                                  <w:iCs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iCs/>
                                </w:rPr>
                                <w:t>x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02" o:spid="_x0000_s1058" type="#_x0000_t202" style="position:absolute;left:4305;top:12955;width:42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R7ksMA&#10;AADbAAAADwAAAGRycy9kb3ducmV2LnhtbESPzWrDMBCE74W8g9hAb7WU0BbHiWxCS6CnluYPclus&#10;jW1irYylxO7bV4VCjsPMfMOsitG24ka9bxxrmCUKBHHpTMOVhv1u85SC8AHZYOuYNPyQhyKfPKww&#10;M27gb7ptQyUihH2GGuoQukxKX9Zk0SeuI47e2fUWQ5R9JU2PQ4TbVs6VepUWG44LNXb0VlN52V6t&#10;hsPn+XR8Vl/Vu33pBjcqyXYhtX6cjusliEBjuIf/2x9GQzqH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R7ksMAAADbAAAADwAAAAAAAAAAAAAAAACYAgAAZHJzL2Rv&#10;d25yZXYueG1sUEsFBgAAAAAEAAQA9QAAAIgDAAAAAA==&#10;" filled="f" stroked="f">
                        <v:textbox>
                          <w:txbxContent>
                            <w:p w:rsidR="00D91906" w:rsidRDefault="00D91906" w:rsidP="00D91906">
                              <w:pPr>
                                <w:rPr>
                                  <w:i/>
                                  <w:iCs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iCs/>
                                </w:rPr>
                                <w:t>y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03" o:spid="_x0000_s1059" type="#_x0000_t202" style="position:absolute;left:4350;top:14718;width:42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eCcIA&#10;AADbAAAADwAAAGRycy9kb3ducmV2LnhtbESPQWsCMRSE74L/ITyht5rUquhqFGkRPClqK3h7bJ67&#10;Szcvyya66783QsHjMDPfMPNla0txo9oXjjV89BUI4tSZgjMNP8f1+wSED8gGS8ek4U4elotuZ46J&#10;cQ3v6XYImYgQ9glqyEOoEil9mpNF33cVcfQurrYYoqwzaWpsItyWcqDUWFosOC7kWNFXTunf4Wo1&#10;/G4v59NQ7bJvO6oa1yrJdiq1fuu1qxmIQG14hf/bG6Nh8gnPL/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N4JwgAAANsAAAAPAAAAAAAAAAAAAAAAAJgCAABkcnMvZG93&#10;bnJldi54bWxQSwUGAAAAAAQABAD1AAAAhwMAAAAA&#10;" filled="f" stroked="f">
                        <v:textbox>
                          <w:txbxContent>
                            <w:p w:rsidR="00D91906" w:rsidRDefault="00D91906" w:rsidP="00D91906">
                              <w:pPr>
                                <w:rPr>
                                  <w:i/>
                                  <w:iCs/>
                                </w:rPr>
                              </w:pPr>
                              <w:proofErr w:type="gramStart"/>
                              <w:r>
                                <w:rPr>
                                  <w:i/>
                                  <w:iCs/>
                                </w:rPr>
                                <w:t>o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04" o:spid="_x0000_s1060" type="#_x0000_t202" style="position:absolute;left:5790;top:13084;width:168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FGfcMA&#10;AADbAAAADwAAAGRycy9kb3ducmV2LnhtbESPzWrDMBCE74W8g9hAbrWUkhbHiWxCS6CnluYPclus&#10;jW1irYylxu7bV4VCjsPMfMOsi9G24ka9bxxrmCcKBHHpTMOVhsN++5iC8AHZYOuYNPyQhyKfPKwx&#10;M27gL7rtQiUihH2GGuoQukxKX9Zk0SeuI47exfUWQ5R9JU2PQ4TbVj4p9SItNhwXauzotabyuvu2&#10;Go4fl/NpoT6rN/vcDW5Uku1Saj2bjpsViEBjuIf/2+9GQ7qA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FGfcMAAADbAAAADwAAAAAAAAAAAAAAAACYAgAAZHJzL2Rv&#10;d25yZXYueG1sUEsFBgAAAAAEAAQA9QAAAIgDAAAAAA==&#10;" filled="f" stroked="f">
                        <v:textbox>
                          <w:txbxContent>
                            <w:p w:rsidR="00D91906" w:rsidRDefault="00D91906" w:rsidP="00D91906">
                              <w:r>
                                <w:rPr>
                                  <w:position w:val="-10"/>
                                </w:rPr>
                                <w:object w:dxaOrig="1400" w:dyaOrig="360">
                                  <v:shape id="_x0000_i1208" type="#_x0000_t75" style="width:70.5pt;height:18pt" o:ole="">
                                    <v:imagedata r:id="rId43" o:title=""/>
                                  </v:shape>
                                  <o:OLEObject Type="Embed" ProgID="Equation.3" ShapeID="_x0000_i1208" DrawAspect="Content" ObjectID="_1524301945" r:id="rId44"/>
                                </w:object>
                              </w:r>
                            </w:p>
                          </w:txbxContent>
                        </v:textbox>
                      </v:shape>
                      <v:shape id="Freeform 105" o:spid="_x0000_s1061" style="position:absolute;left:4686;top:13617;width:875;height:786;visibility:visible;mso-wrap-style:square;v-text-anchor:top" coordsize="729,6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DlKcEA&#10;AADbAAAADwAAAGRycy9kb3ducmV2LnhtbESPzYrCQBCE78K+w9AL3nTiguJmHUUWBAUP/u29yfQm&#10;wUx3zIwxvr0jCB6LqvqKmi06V6mWGl8KGxgNE1DEmdiScwOn42owBeUDssVKmAzcycNi/tGbYWrl&#10;xntqDyFXEcI+RQNFCHWqtc8KcuiHUhNH718ahyHKJte2wVuEu0p/JclEOyw5LhRY029B2flwdQbG&#10;sim/dy3q85Yvf2IvK72Typj+Z7f8ARWoC+/wq722BqZjeH6JP0DP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w5SnBAAAA2wAAAA8AAAAAAAAAAAAAAAAAmAIAAGRycy9kb3du&#10;cmV2LnhtbFBLBQYAAAAABAAEAPUAAACGAwAAAAA=&#10;" path="m,510l99,348,216,174,330,60,417,6,474,r36,6l543,30r51,30l642,102r60,72l729,210r-51,69l630,357r-66,84l498,519r-78,72l288,654,168,642,114,615,45,567,,510xe" fillcolor="silver" stroked="f">
                        <v:path arrowok="t" o:connecttype="custom" o:connectlocs="0,613;119,418;259,209;396,72;501,7;569,0;612,7;652,36;713,72;771,123;843,209;875,252;814,335;756,429;677,530;598,624;504,710;346,786;202,772;137,739;54,681;0,613" o:connectangles="0,0,0,0,0,0,0,0,0,0,0,0,0,0,0,0,0,0,0,0,0,0"/>
                      </v:shape>
                      <v:line id="Line 106" o:spid="_x0000_s1062" style="position:absolute;visibility:visible;mso-wrap-style:square" from="3911,14851" to="7348,148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XNerb8AAADbAAAADwAAAGRycy9kb3ducmV2LnhtbESPzQrCMBCE74LvEFbwpqmKWqpRRBD0&#10;6A+It6VZ22qzKU3U+vZGEDwOM/MNM182phRPql1hWcGgH4EgTq0uOFNwOm56MQjnkTWWlknBmxws&#10;F+3WHBNtX7yn58FnIkDYJagg975KpHRpTgZd31bEwbva2qAPss6krvEV4KaUwyiaSIMFh4UcK1rn&#10;lN4PD6NgdRufswu5W2RH02q3xnK4w41S3U6zmoHw1Ph/+NfeagXxBL5fwg+Qiw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EXNerb8AAADbAAAADwAAAAAAAAAAAAAAAACh&#10;AgAAZHJzL2Rvd25yZXYueG1sUEsFBgAAAAAEAAQA+QAAAI0DAAAAAA==&#10;" strokeweight="1pt">
                        <v:stroke endarrow="block" endarrowwidth="narrow" endarrowlength="short"/>
                      </v:line>
                      <v:line id="Line 107" o:spid="_x0000_s1063" style="position:absolute;rotation:180;visibility:visible;mso-wrap-style:square" from="4683,13104" to="4683,151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LpTocIAAADbAAAADwAAAGRycy9kb3ducmV2LnhtbESPT4vCMBTE78J+h/AWvGmqsFq6RpGV&#10;BY/+q14fzdum2LyUJqvVT28EweMwM79hZovO1uJCra8cKxgNExDEhdMVlwoO+99BCsIHZI21Y1Jw&#10;Iw+L+Udvhpl2V97SZRdKESHsM1RgQmgyKX1hyKIfuoY4en+utRiibEupW7xGuK3lOEkm0mLFccFg&#10;Qz+GivPu3yo45m6cn76mqTX5ao+r+yYP66VS/c9u+Q0iUBfe4Vd7rRWkU3h+iT9Azh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LpTocIAAADbAAAADwAAAAAAAAAAAAAA&#10;AAChAgAAZHJzL2Rvd25yZXYueG1sUEsFBgAAAAAEAAQA+QAAAJADAAAAAA==&#10;" strokeweight="1pt">
                        <v:stroke endarrow="block" endarrowwidth="narrow" endarrowlength="short"/>
                      </v:line>
                      <v:shape id="Freeform 108" o:spid="_x0000_s1064" style="position:absolute;left:7134;top:13157;width:558;height:559;visibility:visible;mso-wrap-style:square;v-text-anchor:top" coordsize="465,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J0Zb8A&#10;AADbAAAADwAAAGRycy9kb3ducmV2LnhtbERPTYvCMBC9L/gfwgje1rQe1K1GEUEoCCvqgtehGdti&#10;MylJrHV/vTkIHh/ve7nuTSM6cr62rCAdJyCIC6trLhX8nXffcxA+IGtsLJOCJ3lYrwZfS8y0ffCR&#10;ulMoRQxhn6GCKoQ2k9IXFRn0Y9sSR+5qncEQoSuldviI4aaRkySZSoM1x4YKW9pWVNxOd6NgUwbz&#10;e2i6n3x/dmm+Sy+T/xkrNRr2mwWIQH34iN/uXCuYx7HxS/wB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U4nRlvwAAANsAAAAPAAAAAAAAAAAAAAAAAJgCAABkcnMvZG93bnJl&#10;di54bWxQSwUGAAAAAAQABAD1AAAAhAMAAAAA&#10;" path="m,300l465,,360,465,,300xe" stroked="f">
                        <v:path arrowok="t" o:connecttype="custom" o:connectlocs="0,361;558,0;432,559;0,361" o:connectangles="0,0,0,0"/>
                      </v:shape>
                      <v:shape id="Freeform 109" o:spid="_x0000_s1065" style="position:absolute;left:4164;top:13609;width:2214;height:1724;visibility:visible;mso-wrap-style:square;v-text-anchor:top" coordsize="1845,1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OVFsMA&#10;AADbAAAADwAAAGRycy9kb3ducmV2LnhtbESP3WrCQBSE7wt9h+UUvKubKtgYXaVKhUBB/MkDHLPH&#10;bDB7NmS3Gt/eLQi9HGbmG2a+7G0jrtT52rGCj2ECgrh0uuZKQXHcvKcgfEDW2DgmBXfysFy8vswx&#10;0+7Ge7oeQiUihH2GCkwIbSalLw1Z9EPXEkfv7DqLIcqukrrDW4TbRo6SZCIt1hwXDLa0NlReDr9W&#10;wdgXxXea+3Z7+qx+8l2/KlfaKDV4679mIAL14T/8bOdaQTqF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OVFsMAAADbAAAADwAAAAAAAAAAAAAAAACYAgAAZHJzL2Rv&#10;d25yZXYueG1sUEsFBgAAAAAEAAQA9QAAAIgDAAAAAA==&#10;" path="m,1375c150,1147,593,,900,10v307,10,748,1128,945,1425e" filled="f" strokeweight="1pt">
                        <v:path arrowok="t" o:connecttype="custom" o:connectlocs="0,1652;1080,12;2214,1724" o:connectangles="0,0,0"/>
                      </v:shape>
                      <v:shape id="Freeform 110" o:spid="_x0000_s1066" style="position:absolute;left:4211;top:13026;width:1800;height:1454;visibility:visible;mso-wrap-style:square;v-text-anchor:top" coordsize="1500,1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FYgcMA&#10;AADbAAAADwAAAGRycy9kb3ducmV2LnhtbERPTWvCQBC9C/6HZYRepG7MoTTRVVQoFe3FVKrHaXaa&#10;BLOzIbtN0n/vHoQeH+97uR5MLTpqXWVZwXwWgSDOra64UHD+fHt+BeE8ssbaMin4Iwfr1Xi0xFTb&#10;nk/UZb4QIYRdigpK75tUSpeXZNDNbEMcuB/bGvQBtoXULfYh3NQyjqIXabDi0FBiQ7uS8lv2axRQ&#10;ln3Em/PWXZLr+/RrOH3L6+Go1NNk2CxAeBr8v/jh3msFSVgfvoQf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FYgcMAAADbAAAADwAAAAAAAAAAAAAAAACYAgAAZHJzL2Rv&#10;d25yZXYueG1sUEsFBgAAAAAEAAQA9QAAAIgDAAAAAA==&#10;" path="m,420v227,395,455,790,705,720c955,1070,1227,535,1500,e" filled="f" strokeweight="1pt">
                        <v:path arrowok="t" o:connecttype="custom" o:connectlocs="0,505;846,1370;1800,0" o:connectangles="0,0,0"/>
                      </v:shape>
                      <v:shape id="Freeform 111" o:spid="_x0000_s1067" style="position:absolute;left:4095;top:15036;width:270;height:345;visibility:visible;mso-wrap-style:square;v-text-anchor:top" coordsize="270,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64c8QA&#10;AADbAAAADwAAAGRycy9kb3ducmV2LnhtbESPzWrDMBCE74G+g9hCb4nsUBLXtRzaQCChEFI3D7BY&#10;W9vUWhlL8c/bR4VCj8PMfMNku8m0YqDeNZYVxKsIBHFpdcOVguvXYZmAcB5ZY2uZFMzkYJc/LDJM&#10;tR35k4bCVyJA2KWooPa+S6V0ZU0G3cp2xMH7tr1BH2RfSd3jGOCmleso2kiDDYeFGjva11T+FDej&#10;YJjP7/HzFZOLGedia/ftqfg4KPX0OL29gvA0+f/wX/uoFbzE8Psl/ACZ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uuHPEAAAA2wAAAA8AAAAAAAAAAAAAAAAAmAIAAGRycy9k&#10;b3ducmV2LnhtbFBLBQYAAAAABAAEAPUAAACJAwAAAAA=&#10;" path="m,75l270,,90,345,,75xe" stroked="f">
                        <v:path arrowok="t" o:connecttype="custom" o:connectlocs="0,75;270,0;90,345;0,75" o:connectangles="0,0,0,0"/>
                      </v:shape>
                      <v:shape id="Freeform 112" o:spid="_x0000_s1068" style="position:absolute;left:6120;top:15075;width:360;height:366;visibility:visible;mso-wrap-style:square;v-text-anchor:top" coordsize="360,3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lEgcQA&#10;AADbAAAADwAAAGRycy9kb3ducmV2LnhtbESPzWrDMBCE74G8g9hCLiGR60Jw3CghNBh8aSFuc1+s&#10;rW1qrYyl+Ofto0Khx2FmvmEOp8m0YqDeNZYVPG8jEMSl1Q1XCr4+s00Cwnlkja1lUjCTg9NxuThg&#10;qu3IVxoKX4kAYZeigtr7LpXSlTUZdFvbEQfv2/YGfZB9JXWPY4CbVsZRtJMGGw4LNXb0VlP5U9yN&#10;gg7LvBiKJI/Xc/LyYS7Z+228KbV6ms6vIDxN/j/81861gn0Mv1/CD5DH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JRIHEAAAA2wAAAA8AAAAAAAAAAAAAAAAAmAIAAGRycy9k&#10;b3ducmV2LnhtbFBLBQYAAAAABAAEAPUAAACJAwAAAAA=&#10;" path="m,96c96,,69,19,225,36v132,44,79,-2,120,150c349,201,355,216,360,231,342,340,354,333,255,366,188,316,127,306,60,261,46,206,42,138,,96xe" stroked="f">
                        <v:path arrowok="t" o:connecttype="custom" o:connectlocs="0,96;225,36;345,186;360,231;255,366;60,261;0,96" o:connectangles="0,0,0,0,0,0,0"/>
                      </v:shape>
                      <v:shape id="Text Box 113" o:spid="_x0000_s1069" type="#_x0000_t202" style="position:absolute;left:5160;top:15049;width:176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FI1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8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gUjUwgAAANsAAAAPAAAAAAAAAAAAAAAAAJgCAABkcnMvZG93&#10;bnJldi54bWxQSwUGAAAAAAQABAD1AAAAhwMAAAAA&#10;" filled="f" stroked="f">
                        <v:textbox>
                          <w:txbxContent>
                            <w:p w:rsidR="00D91906" w:rsidRDefault="00D91906" w:rsidP="00D91906">
                              <w:r>
                                <w:rPr>
                                  <w:position w:val="-10"/>
                                </w:rPr>
                                <w:object w:dxaOrig="1480" w:dyaOrig="360">
                                  <v:shape id="_x0000_i1209" type="#_x0000_t75" style="width:73.5pt;height:18pt" o:ole="">
                                    <v:imagedata r:id="rId45" o:title=""/>
                                  </v:shape>
                                  <o:OLEObject Type="Embed" ProgID="Equation.3" ShapeID="_x0000_i1209" DrawAspect="Content" ObjectID="_1524301946" r:id="rId46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4321A0">
              <w:rPr>
                <w:szCs w:val="3276"/>
                <w:lang w:eastAsia="en-US"/>
              </w:rPr>
              <w:tab/>
            </w: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Pr="004321A0" w:rsidRDefault="00D91906" w:rsidP="00D91906">
            <w:pPr>
              <w:rPr>
                <w:szCs w:val="3276"/>
                <w:lang w:eastAsia="en-US"/>
              </w:rPr>
            </w:pPr>
          </w:p>
          <w:p w:rsidR="00D91906" w:rsidRDefault="00D91906" w:rsidP="00D91906"/>
          <w:p w:rsidR="00D91906" w:rsidRPr="004321A0" w:rsidRDefault="00D91906" w:rsidP="00D91906">
            <w:pPr>
              <w:rPr>
                <w:szCs w:val="20"/>
                <w:lang w:eastAsia="en-US"/>
              </w:rPr>
            </w:pPr>
          </w:p>
          <w:p w:rsidR="00D91906" w:rsidRDefault="00D91906" w:rsidP="00D91906">
            <w:pPr>
              <w:rPr>
                <w:szCs w:val="20"/>
                <w:lang w:eastAsia="en-US"/>
              </w:rPr>
            </w:pPr>
          </w:p>
          <w:p w:rsidR="00D91906" w:rsidRPr="00E248B9" w:rsidRDefault="00D91906" w:rsidP="00D91906"/>
        </w:tc>
      </w:tr>
    </w:tbl>
    <w:p w:rsidR="002607A0" w:rsidRDefault="002607A0"/>
    <w:sectPr w:rsidR="002607A0" w:rsidSect="00E248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855B9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>
    <w:nsid w:val="264F5B35"/>
    <w:multiLevelType w:val="hybridMultilevel"/>
    <w:tmpl w:val="C1E05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96329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">
    <w:nsid w:val="713F3EB4"/>
    <w:multiLevelType w:val="hybridMultilevel"/>
    <w:tmpl w:val="C7045A9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7B0E1B76"/>
    <w:multiLevelType w:val="hybridMultilevel"/>
    <w:tmpl w:val="A9D276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8B9"/>
    <w:rsid w:val="002607A0"/>
    <w:rsid w:val="003B05A7"/>
    <w:rsid w:val="00626F4F"/>
    <w:rsid w:val="00785D34"/>
    <w:rsid w:val="00A56643"/>
    <w:rsid w:val="00D91906"/>
    <w:rsid w:val="00E248B9"/>
    <w:rsid w:val="00FA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48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8B9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D9190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9190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48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48B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8B9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D9190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9190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3.bin"/><Relationship Id="rId47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5.bin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8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image" Target="media/image1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0.gif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80.wmf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4.bin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1.bin"/><Relationship Id="rId44" Type="http://schemas.openxmlformats.org/officeDocument/2006/relationships/oleObject" Target="embeddings/oleObject17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5.wmf"/><Relationship Id="rId43" Type="http://schemas.openxmlformats.org/officeDocument/2006/relationships/image" Target="media/image170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81D52-59D2-4699-BDB3-A4B9EB98B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A392692</Template>
  <TotalTime>241</TotalTime>
  <Pages>3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King</dc:creator>
  <cp:lastModifiedBy>Mrs Dawson</cp:lastModifiedBy>
  <cp:revision>4</cp:revision>
  <cp:lastPrinted>2017-10-02T08:41:00Z</cp:lastPrinted>
  <dcterms:created xsi:type="dcterms:W3CDTF">2016-05-09T11:23:00Z</dcterms:created>
  <dcterms:modified xsi:type="dcterms:W3CDTF">2017-10-04T07:53:00Z</dcterms:modified>
</cp:coreProperties>
</file>