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DE493" w14:textId="3313AD0A" w:rsidR="00121CFC" w:rsidRPr="0040300D" w:rsidRDefault="00121CFC" w:rsidP="0009127E">
      <w:pPr>
        <w:tabs>
          <w:tab w:val="clear" w:pos="284"/>
          <w:tab w:val="clear" w:pos="567"/>
        </w:tabs>
        <w:jc w:val="center"/>
      </w:pPr>
      <w:bookmarkStart w:id="0" w:name="_GoBack"/>
      <w:bookmarkEnd w:id="0"/>
      <w:r w:rsidRPr="0040300D">
        <w:rPr>
          <w:b/>
          <w:sz w:val="36"/>
          <w:szCs w:val="36"/>
        </w:rPr>
        <w:t>Section 1: Understanding factors</w:t>
      </w:r>
    </w:p>
    <w:p w14:paraId="0A86A2F6" w14:textId="77777777" w:rsidR="00121CFC" w:rsidRPr="0040300D" w:rsidRDefault="00121CFC" w:rsidP="0009127E">
      <w:pPr>
        <w:tabs>
          <w:tab w:val="clear" w:pos="284"/>
          <w:tab w:val="clear" w:pos="567"/>
        </w:tabs>
        <w:jc w:val="center"/>
        <w:rPr>
          <w:b/>
          <w:sz w:val="36"/>
          <w:szCs w:val="36"/>
        </w:rPr>
      </w:pPr>
      <w:proofErr w:type="gramStart"/>
      <w:r w:rsidRPr="0040300D">
        <w:rPr>
          <w:b/>
          <w:sz w:val="36"/>
          <w:szCs w:val="36"/>
        </w:rPr>
        <w:t>that</w:t>
      </w:r>
      <w:proofErr w:type="gramEnd"/>
      <w:r w:rsidRPr="0040300D">
        <w:rPr>
          <w:b/>
          <w:sz w:val="36"/>
          <w:szCs w:val="36"/>
        </w:rPr>
        <w:t xml:space="preserve"> impact on performance</w:t>
      </w:r>
    </w:p>
    <w:p w14:paraId="6A267CC0" w14:textId="77777777" w:rsidR="00121CFC" w:rsidRPr="0040300D" w:rsidRDefault="00121CFC" w:rsidP="0009127E">
      <w:pPr>
        <w:tabs>
          <w:tab w:val="clear" w:pos="284"/>
          <w:tab w:val="clear" w:pos="567"/>
        </w:tabs>
        <w:jc w:val="center"/>
        <w:rPr>
          <w:b/>
          <w:sz w:val="36"/>
          <w:szCs w:val="36"/>
        </w:rPr>
      </w:pPr>
    </w:p>
    <w:p w14:paraId="618CB33B" w14:textId="77777777" w:rsidR="00570663" w:rsidRPr="0040300D" w:rsidRDefault="009A2516" w:rsidP="0009127E">
      <w:pPr>
        <w:tabs>
          <w:tab w:val="clear" w:pos="284"/>
          <w:tab w:val="clear" w:pos="567"/>
        </w:tabs>
      </w:pPr>
      <w:r w:rsidRPr="0040300D">
        <w:t>For each factor, Mental, Emotional, Social and Physical, explain its impact on performance</w:t>
      </w:r>
      <w:r w:rsidR="00267AD1" w:rsidRPr="0040300D">
        <w:t xml:space="preserve">. </w:t>
      </w:r>
    </w:p>
    <w:p w14:paraId="6DC4C455" w14:textId="77777777" w:rsidR="00F4264C" w:rsidRPr="0040300D" w:rsidRDefault="00267AD1" w:rsidP="0009127E">
      <w:pPr>
        <w:tabs>
          <w:tab w:val="clear" w:pos="284"/>
          <w:tab w:val="clear" w:pos="567"/>
        </w:tabs>
      </w:pPr>
      <w:r w:rsidRPr="0040300D">
        <w:t>(8 marks)</w:t>
      </w:r>
    </w:p>
    <w:p w14:paraId="30ACF248" w14:textId="77777777" w:rsidR="009A2516" w:rsidRPr="0040300D" w:rsidRDefault="009A2516" w:rsidP="0009127E">
      <w:pPr>
        <w:tabs>
          <w:tab w:val="clear" w:pos="284"/>
          <w:tab w:val="clear" w:pos="567"/>
        </w:tabs>
      </w:pPr>
    </w:p>
    <w:p w14:paraId="75D7824E" w14:textId="77777777" w:rsidR="009A2516" w:rsidRPr="0040300D" w:rsidRDefault="009A2516" w:rsidP="0009127E">
      <w:pPr>
        <w:tabs>
          <w:tab w:val="clear" w:pos="284"/>
          <w:tab w:val="clear" w:pos="567"/>
        </w:tabs>
      </w:pPr>
      <w:r w:rsidRPr="0040300D">
        <w:t xml:space="preserve">In your answer you may provide a general response or relate </w:t>
      </w:r>
      <w:r w:rsidR="00267AD1" w:rsidRPr="0040300D">
        <w:t>to an activity or activities</w:t>
      </w:r>
      <w:r w:rsidRPr="0040300D">
        <w:t>.</w:t>
      </w:r>
    </w:p>
    <w:p w14:paraId="67AED57B" w14:textId="77777777" w:rsidR="001915BA" w:rsidRPr="0040300D" w:rsidRDefault="001915BA" w:rsidP="0009127E">
      <w:pPr>
        <w:tabs>
          <w:tab w:val="clear" w:pos="284"/>
          <w:tab w:val="clear" w:pos="567"/>
        </w:tabs>
        <w:rPr>
          <w:b/>
        </w:rPr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050419B2" w14:textId="77777777" w:rsidTr="00CC66AB">
        <w:trPr>
          <w:trHeight w:val="2420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0C64C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Factor</w:t>
            </w:r>
            <w:r w:rsidR="00297535" w:rsidRPr="0040300D">
              <w:rPr>
                <w:lang w:eastAsia="en-GB"/>
              </w:rPr>
              <w:t xml:space="preserve"> 1:</w:t>
            </w: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="001915BA" w:rsidRPr="0040300D">
              <w:rPr>
                <w:lang w:eastAsia="en-GB"/>
              </w:rPr>
              <w:t xml:space="preserve"> </w:t>
            </w:r>
          </w:p>
        </w:tc>
      </w:tr>
      <w:tr w:rsidR="00F4264C" w:rsidRPr="0040300D" w14:paraId="6CCB8914" w14:textId="77777777" w:rsidTr="00CC66AB">
        <w:trPr>
          <w:trHeight w:val="2553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A6B1A" w14:textId="77777777" w:rsidR="00F4264C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Factor 2: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9A2516" w:rsidRPr="0040300D" w14:paraId="332FAA35" w14:textId="77777777" w:rsidTr="00CC66AB">
        <w:trPr>
          <w:trHeight w:val="253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6ACCA" w14:textId="77777777" w:rsidR="009A2516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Factor 3: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9A2516" w:rsidRPr="0040300D" w14:paraId="3F583BC3" w14:textId="77777777" w:rsidTr="00E90C6C">
        <w:trPr>
          <w:trHeight w:val="282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19183" w14:textId="77777777" w:rsidR="009A2516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Factor 4: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36F97445" w14:textId="77777777" w:rsidR="0009127E" w:rsidRPr="0040300D" w:rsidRDefault="0009127E" w:rsidP="0009127E">
      <w:pPr>
        <w:tabs>
          <w:tab w:val="clear" w:pos="284"/>
          <w:tab w:val="clear" w:pos="567"/>
        </w:tabs>
        <w:rPr>
          <w:b/>
        </w:rPr>
      </w:pPr>
    </w:p>
    <w:p w14:paraId="1AEE3909" w14:textId="77777777" w:rsidR="00121CFC" w:rsidRPr="0040300D" w:rsidRDefault="00FC40DB" w:rsidP="0009127E">
      <w:pPr>
        <w:tabs>
          <w:tab w:val="clear" w:pos="284"/>
          <w:tab w:val="clear" w:pos="567"/>
        </w:tabs>
        <w:jc w:val="center"/>
        <w:rPr>
          <w:b/>
          <w:sz w:val="36"/>
          <w:szCs w:val="36"/>
        </w:rPr>
      </w:pPr>
      <w:r w:rsidRPr="0040300D">
        <w:rPr>
          <w:b/>
        </w:rPr>
        <w:br w:type="page"/>
      </w:r>
      <w:r w:rsidR="00121CFC" w:rsidRPr="0040300D">
        <w:rPr>
          <w:b/>
          <w:sz w:val="36"/>
          <w:szCs w:val="36"/>
        </w:rPr>
        <w:lastRenderedPageBreak/>
        <w:t>Section 2: Planning, developing and implementing</w:t>
      </w:r>
    </w:p>
    <w:p w14:paraId="400ECA10" w14:textId="77777777" w:rsidR="00121CFC" w:rsidRPr="0040300D" w:rsidRDefault="00121CFC" w:rsidP="0009127E">
      <w:pPr>
        <w:tabs>
          <w:tab w:val="clear" w:pos="567"/>
        </w:tabs>
        <w:jc w:val="center"/>
        <w:rPr>
          <w:b/>
          <w:sz w:val="36"/>
          <w:szCs w:val="36"/>
        </w:rPr>
      </w:pPr>
      <w:proofErr w:type="gramStart"/>
      <w:r w:rsidRPr="0040300D">
        <w:rPr>
          <w:b/>
          <w:sz w:val="36"/>
          <w:szCs w:val="36"/>
        </w:rPr>
        <w:t>approaches</w:t>
      </w:r>
      <w:proofErr w:type="gramEnd"/>
      <w:r w:rsidRPr="0040300D">
        <w:rPr>
          <w:b/>
          <w:sz w:val="36"/>
          <w:szCs w:val="36"/>
        </w:rPr>
        <w:t xml:space="preserve"> to enhance personal performance</w:t>
      </w:r>
    </w:p>
    <w:p w14:paraId="126A9FB5" w14:textId="77777777" w:rsidR="00121CFC" w:rsidRPr="0040300D" w:rsidRDefault="00121CFC" w:rsidP="0009127E">
      <w:pPr>
        <w:tabs>
          <w:tab w:val="clear" w:pos="567"/>
        </w:tabs>
        <w:jc w:val="center"/>
        <w:rPr>
          <w:b/>
        </w:rPr>
      </w:pPr>
    </w:p>
    <w:p w14:paraId="1F7D98B4" w14:textId="77777777" w:rsidR="00F4264C" w:rsidRPr="0040300D" w:rsidRDefault="00F4264C" w:rsidP="0009127E">
      <w:pPr>
        <w:tabs>
          <w:tab w:val="clear" w:pos="567"/>
        </w:tabs>
      </w:pPr>
      <w:r w:rsidRPr="0040300D">
        <w:t xml:space="preserve">Choose </w:t>
      </w:r>
      <w:r w:rsidR="004D1443" w:rsidRPr="0040300D">
        <w:rPr>
          <w:b/>
        </w:rPr>
        <w:t>two</w:t>
      </w:r>
      <w:r w:rsidRPr="0040300D">
        <w:t xml:space="preserve"> of the factors you selected in Section 1 and any </w:t>
      </w:r>
      <w:r w:rsidRPr="0040300D">
        <w:rPr>
          <w:b/>
        </w:rPr>
        <w:t>one</w:t>
      </w:r>
      <w:r w:rsidRPr="0040300D">
        <w:t xml:space="preserve"> physical activity </w:t>
      </w:r>
      <w:r w:rsidR="00267AD1" w:rsidRPr="0040300D">
        <w:t>for</w:t>
      </w:r>
      <w:r w:rsidRPr="0040300D">
        <w:t xml:space="preserve"> which you will provide evidence </w:t>
      </w:r>
      <w:r w:rsidR="00267AD1" w:rsidRPr="0040300D">
        <w:t>in</w:t>
      </w:r>
      <w:r w:rsidRPr="0040300D">
        <w:t xml:space="preserve"> your portfolio.</w:t>
      </w:r>
    </w:p>
    <w:p w14:paraId="305802D7" w14:textId="77777777" w:rsidR="00F4264C" w:rsidRPr="0040300D" w:rsidRDefault="00F4264C" w:rsidP="0009127E">
      <w:pPr>
        <w:tabs>
          <w:tab w:val="clear" w:pos="567"/>
        </w:tabs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14769972" w14:textId="77777777" w:rsidTr="002910AC">
        <w:trPr>
          <w:trHeight w:val="1134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1B697" w14:textId="77777777" w:rsidR="00F4264C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Activity: </w:t>
            </w:r>
            <w:r w:rsidR="00C67D38" w:rsidRPr="0040300D">
              <w:rPr>
                <w:lang w:eastAsia="en-GB"/>
              </w:rPr>
              <w:t xml:space="preserve"> </w:t>
            </w:r>
            <w:r w:rsidR="008C1AAB" w:rsidRPr="0040300D">
              <w:rPr>
                <w:lang w:eastAsia="en-GB"/>
              </w:rPr>
              <w:t xml:space="preserve"> </w:t>
            </w:r>
          </w:p>
        </w:tc>
      </w:tr>
      <w:tr w:rsidR="001360F0" w:rsidRPr="0040300D" w14:paraId="2B3BFD8A" w14:textId="77777777" w:rsidTr="00C42F08">
        <w:trPr>
          <w:trHeight w:val="1758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9750B" w14:textId="77777777" w:rsidR="00C42F08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Factor 1:</w:t>
            </w:r>
            <w:r w:rsidR="00C67D38" w:rsidRPr="0040300D">
              <w:rPr>
                <w:lang w:eastAsia="en-GB"/>
              </w:rPr>
              <w:t xml:space="preserve"> </w:t>
            </w:r>
            <w:r w:rsidR="008C1AAB" w:rsidRPr="0040300D">
              <w:rPr>
                <w:lang w:eastAsia="en-GB"/>
              </w:rPr>
              <w:t xml:space="preserve"> </w:t>
            </w:r>
          </w:p>
        </w:tc>
      </w:tr>
      <w:tr w:rsidR="00C324F7" w:rsidRPr="0040300D" w14:paraId="6E1EFFB5" w14:textId="77777777" w:rsidTr="001360F0">
        <w:trPr>
          <w:trHeight w:val="1701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A691B" w14:textId="77777777" w:rsidR="00C324F7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Factor 2: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3644A6DC" w14:textId="77777777" w:rsidR="00F4264C" w:rsidRPr="0040300D" w:rsidRDefault="00F4264C" w:rsidP="0009127E">
      <w:pPr>
        <w:tabs>
          <w:tab w:val="clear" w:pos="567"/>
        </w:tabs>
      </w:pPr>
    </w:p>
    <w:p w14:paraId="02C2132D" w14:textId="77777777" w:rsidR="00F4264C" w:rsidRPr="0040300D" w:rsidRDefault="00F4264C" w:rsidP="003A6BEB">
      <w:pPr>
        <w:tabs>
          <w:tab w:val="clear" w:pos="284"/>
          <w:tab w:val="clear" w:pos="567"/>
        </w:tabs>
        <w:ind w:left="567" w:hanging="567"/>
      </w:pPr>
    </w:p>
    <w:p w14:paraId="6A66633C" w14:textId="5D51964E" w:rsidR="00F4264C" w:rsidRPr="0040300D" w:rsidRDefault="00F4264C" w:rsidP="003A6BEB">
      <w:pPr>
        <w:tabs>
          <w:tab w:val="clear" w:pos="284"/>
          <w:tab w:val="clear" w:pos="567"/>
        </w:tabs>
        <w:ind w:left="567" w:hanging="567"/>
      </w:pPr>
      <w:r w:rsidRPr="0040300D">
        <w:t>2</w:t>
      </w:r>
      <w:r w:rsidR="00D51DF4" w:rsidRPr="0040300D">
        <w:t xml:space="preserve">a     </w:t>
      </w:r>
      <w:r w:rsidRPr="0040300D">
        <w:tab/>
      </w:r>
      <w:r w:rsidR="00AF685D" w:rsidRPr="0040300D">
        <w:t>Explain the challenges you may face when gathering reliable da</w:t>
      </w:r>
      <w:r w:rsidR="008E6A72" w:rsidRPr="0040300D">
        <w:t>ta on your two selected factors</w:t>
      </w:r>
      <w:r w:rsidR="00267AD1" w:rsidRPr="0040300D">
        <w:t>.</w:t>
      </w:r>
      <w:r w:rsidRPr="0040300D">
        <w:t xml:space="preserve"> (</w:t>
      </w:r>
      <w:r w:rsidR="00AF685D" w:rsidRPr="0040300D">
        <w:t>3</w:t>
      </w:r>
      <w:r w:rsidR="00267AD1" w:rsidRPr="0040300D">
        <w:t xml:space="preserve"> marks)</w:t>
      </w:r>
    </w:p>
    <w:p w14:paraId="74F9F659" w14:textId="77777777" w:rsidR="00F4264C" w:rsidRPr="0040300D" w:rsidRDefault="00F4264C" w:rsidP="003A6BEB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475CD447" w14:textId="77777777" w:rsidTr="002926C0">
        <w:trPr>
          <w:trHeight w:val="4535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CA759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4F48848E" w14:textId="77777777" w:rsidR="00B644AD" w:rsidRPr="0040300D" w:rsidRDefault="00B644AD" w:rsidP="00F45A8A">
      <w:pPr>
        <w:tabs>
          <w:tab w:val="clear" w:pos="284"/>
          <w:tab w:val="clear" w:pos="567"/>
        </w:tabs>
        <w:ind w:left="567" w:hanging="567"/>
      </w:pPr>
    </w:p>
    <w:p w14:paraId="2DDE2864" w14:textId="77777777" w:rsidR="00F4264C" w:rsidRPr="0040300D" w:rsidRDefault="00FC40DB" w:rsidP="00F45A8A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2C12107B" w14:textId="5D30ED49" w:rsidR="00F4264C" w:rsidRPr="0040300D" w:rsidRDefault="00F4264C" w:rsidP="00F45A8A">
      <w:pPr>
        <w:tabs>
          <w:tab w:val="clear" w:pos="284"/>
          <w:tab w:val="clear" w:pos="567"/>
        </w:tabs>
        <w:ind w:left="567" w:hanging="567"/>
      </w:pPr>
      <w:proofErr w:type="gramStart"/>
      <w:r w:rsidRPr="0040300D">
        <w:lastRenderedPageBreak/>
        <w:t>2</w:t>
      </w:r>
      <w:r w:rsidR="00D51DF4" w:rsidRPr="0040300D">
        <w:t>b</w:t>
      </w:r>
      <w:r w:rsidR="00267AD1" w:rsidRPr="0040300D">
        <w:t>(</w:t>
      </w:r>
      <w:proofErr w:type="gramEnd"/>
      <w:r w:rsidR="00D51DF4" w:rsidRPr="0040300D">
        <w:t>i</w:t>
      </w:r>
      <w:r w:rsidR="00267AD1" w:rsidRPr="0040300D">
        <w:t xml:space="preserve">)  </w:t>
      </w:r>
      <w:r w:rsidR="00671B70" w:rsidRPr="0040300D">
        <w:t xml:space="preserve">Identify </w:t>
      </w:r>
      <w:r w:rsidR="000C1FCC" w:rsidRPr="0040300D">
        <w:t>one appropriate</w:t>
      </w:r>
      <w:r w:rsidR="00671B70" w:rsidRPr="0040300D">
        <w:t xml:space="preserve"> method</w:t>
      </w:r>
      <w:r w:rsidR="00267AD1" w:rsidRPr="0040300D">
        <w:t xml:space="preserve"> you used</w:t>
      </w:r>
      <w:r w:rsidR="00671B70" w:rsidRPr="0040300D">
        <w:t xml:space="preserve"> to gather data on your performance </w:t>
      </w:r>
      <w:r w:rsidR="008E6A72" w:rsidRPr="0040300D">
        <w:t xml:space="preserve">in </w:t>
      </w:r>
      <w:r w:rsidR="007605B9" w:rsidRPr="0040300D">
        <w:br/>
      </w:r>
      <w:r w:rsidR="00267AD1" w:rsidRPr="0040300D">
        <w:t xml:space="preserve"> f</w:t>
      </w:r>
      <w:r w:rsidR="008E6A72" w:rsidRPr="0040300D">
        <w:t>actor 1</w:t>
      </w:r>
      <w:r w:rsidR="00267AD1" w:rsidRPr="0040300D">
        <w:t>.</w:t>
      </w:r>
      <w:r w:rsidR="00671B70" w:rsidRPr="0040300D">
        <w:t xml:space="preserve"> (1 mark)</w:t>
      </w:r>
    </w:p>
    <w:p w14:paraId="4C0F10CE" w14:textId="77777777" w:rsidR="00671B70" w:rsidRPr="0040300D" w:rsidRDefault="00671B70" w:rsidP="00F45A8A">
      <w:pPr>
        <w:tabs>
          <w:tab w:val="clear" w:pos="284"/>
          <w:tab w:val="clear" w:pos="567"/>
          <w:tab w:val="left" w:pos="709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671B70" w:rsidRPr="0040300D" w14:paraId="3E6F2159" w14:textId="77777777" w:rsidTr="00C42F08">
        <w:trPr>
          <w:trHeight w:val="1474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48BAB" w14:textId="77777777" w:rsidR="00671B70" w:rsidRPr="0040300D" w:rsidRDefault="00297535" w:rsidP="0009127E">
            <w:pPr>
              <w:tabs>
                <w:tab w:val="clear" w:pos="567"/>
                <w:tab w:val="left" w:pos="251"/>
                <w:tab w:val="left" w:pos="664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Factor 1: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485F217B" w14:textId="77777777" w:rsidR="00267AD1" w:rsidRPr="0040300D" w:rsidRDefault="00267AD1" w:rsidP="00F45A8A">
      <w:pPr>
        <w:tabs>
          <w:tab w:val="clear" w:pos="284"/>
          <w:tab w:val="clear" w:pos="567"/>
        </w:tabs>
        <w:ind w:left="567" w:hanging="567"/>
      </w:pPr>
    </w:p>
    <w:p w14:paraId="049456D6" w14:textId="07D72AAE" w:rsidR="00671B70" w:rsidRPr="0040300D" w:rsidRDefault="00267AD1" w:rsidP="44C48FE3">
      <w:pPr>
        <w:tabs>
          <w:tab w:val="clear" w:pos="284"/>
          <w:tab w:val="clear" w:pos="567"/>
        </w:tabs>
        <w:ind w:left="567" w:hanging="567"/>
        <w:rPr>
          <w:lang w:eastAsia="en-GB"/>
        </w:rPr>
      </w:pPr>
      <w:r w:rsidRPr="0040300D">
        <w:rPr>
          <w:lang w:eastAsia="en-GB"/>
        </w:rPr>
        <w:t>(</w:t>
      </w:r>
      <w:r w:rsidR="00D51DF4" w:rsidRPr="0040300D">
        <w:rPr>
          <w:lang w:eastAsia="en-GB"/>
        </w:rPr>
        <w:t>ii</w:t>
      </w:r>
      <w:r w:rsidRPr="0040300D">
        <w:rPr>
          <w:lang w:eastAsia="en-GB"/>
        </w:rPr>
        <w:t>)</w:t>
      </w:r>
      <w:r w:rsidR="00671B70" w:rsidRPr="0040300D">
        <w:rPr>
          <w:lang w:eastAsia="en-GB"/>
        </w:rPr>
        <w:t xml:space="preserve">    </w:t>
      </w:r>
      <w:r w:rsidR="00570663" w:rsidRPr="0040300D">
        <w:rPr>
          <w:lang w:eastAsia="en-GB"/>
        </w:rPr>
        <w:tab/>
      </w:r>
      <w:r w:rsidR="00671B70" w:rsidRPr="0040300D">
        <w:rPr>
          <w:lang w:eastAsia="en-GB"/>
        </w:rPr>
        <w:t xml:space="preserve">Identify </w:t>
      </w:r>
      <w:r w:rsidR="00C51FE6" w:rsidRPr="0040300D">
        <w:rPr>
          <w:lang w:eastAsia="en-GB"/>
        </w:rPr>
        <w:t>one appropriate</w:t>
      </w:r>
      <w:r w:rsidR="00671B70" w:rsidRPr="0040300D">
        <w:rPr>
          <w:lang w:eastAsia="en-GB"/>
        </w:rPr>
        <w:t xml:space="preserve"> method</w:t>
      </w:r>
      <w:r w:rsidRPr="0040300D">
        <w:rPr>
          <w:lang w:eastAsia="en-GB"/>
        </w:rPr>
        <w:t xml:space="preserve"> you used</w:t>
      </w:r>
      <w:r w:rsidR="00671B70" w:rsidRPr="0040300D">
        <w:rPr>
          <w:lang w:eastAsia="en-GB"/>
        </w:rPr>
        <w:t xml:space="preserve"> to gather data</w:t>
      </w:r>
      <w:r w:rsidR="00C51FE6" w:rsidRPr="0040300D">
        <w:rPr>
          <w:lang w:eastAsia="en-GB"/>
        </w:rPr>
        <w:t xml:space="preserve"> on your performance</w:t>
      </w:r>
      <w:r w:rsidR="00671B70" w:rsidRPr="0040300D">
        <w:rPr>
          <w:lang w:eastAsia="en-GB"/>
        </w:rPr>
        <w:t xml:space="preserve"> </w:t>
      </w:r>
      <w:r w:rsidR="00C51FE6" w:rsidRPr="0040300D">
        <w:rPr>
          <w:lang w:eastAsia="en-GB"/>
        </w:rPr>
        <w:t>in</w:t>
      </w:r>
      <w:r w:rsidR="00671B70" w:rsidRPr="0040300D">
        <w:rPr>
          <w:lang w:eastAsia="en-GB"/>
        </w:rPr>
        <w:t xml:space="preserve"> </w:t>
      </w:r>
      <w:r w:rsidRPr="0040300D">
        <w:rPr>
          <w:lang w:eastAsia="en-GB"/>
        </w:rPr>
        <w:t>f</w:t>
      </w:r>
      <w:r w:rsidR="00671B70" w:rsidRPr="0040300D">
        <w:rPr>
          <w:lang w:eastAsia="en-GB"/>
        </w:rPr>
        <w:t>actor 2</w:t>
      </w:r>
      <w:r w:rsidRPr="0040300D">
        <w:rPr>
          <w:lang w:eastAsia="en-GB"/>
        </w:rPr>
        <w:t>.</w:t>
      </w:r>
      <w:r w:rsidR="007605B9" w:rsidRPr="0040300D">
        <w:rPr>
          <w:lang w:eastAsia="en-GB"/>
        </w:rPr>
        <w:t xml:space="preserve"> </w:t>
      </w:r>
      <w:r w:rsidRPr="0040300D">
        <w:rPr>
          <w:lang w:eastAsia="en-GB"/>
        </w:rPr>
        <w:t>(1 mark)</w:t>
      </w:r>
    </w:p>
    <w:p w14:paraId="49D3F97A" w14:textId="77777777" w:rsidR="002C3D15" w:rsidRPr="0040300D" w:rsidRDefault="002C3D15" w:rsidP="00F45A8A">
      <w:pPr>
        <w:tabs>
          <w:tab w:val="clear" w:pos="284"/>
          <w:tab w:val="clear" w:pos="567"/>
        </w:tabs>
        <w:ind w:left="567" w:hanging="567"/>
        <w:rPr>
          <w:lang w:eastAsia="en-GB"/>
        </w:rPr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2C3D15" w:rsidRPr="0040300D" w14:paraId="52B1A60E" w14:textId="77777777" w:rsidTr="00C42F08">
        <w:trPr>
          <w:trHeight w:val="1474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69DD3" w14:textId="77777777" w:rsidR="002C3D15" w:rsidRPr="0040300D" w:rsidRDefault="00297535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Factor 2: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043C5157" w14:textId="77777777" w:rsidR="002C3D15" w:rsidRPr="0040300D" w:rsidRDefault="002C3D15" w:rsidP="0009127E">
      <w:pPr>
        <w:tabs>
          <w:tab w:val="clear" w:pos="567"/>
          <w:tab w:val="left" w:pos="709"/>
        </w:tabs>
        <w:rPr>
          <w:lang w:eastAsia="en-GB"/>
        </w:rPr>
      </w:pPr>
    </w:p>
    <w:p w14:paraId="19091973" w14:textId="77777777" w:rsidR="002C3D15" w:rsidRPr="0040300D" w:rsidRDefault="002C3D15" w:rsidP="0009127E">
      <w:pPr>
        <w:tabs>
          <w:tab w:val="clear" w:pos="567"/>
          <w:tab w:val="left" w:pos="709"/>
        </w:tabs>
        <w:rPr>
          <w:lang w:eastAsia="en-GB"/>
        </w:rPr>
      </w:pPr>
    </w:p>
    <w:p w14:paraId="0D221604" w14:textId="77777777" w:rsidR="002C3D15" w:rsidRPr="0040300D" w:rsidRDefault="002C3D15" w:rsidP="0009127E">
      <w:pPr>
        <w:tabs>
          <w:tab w:val="clear" w:pos="567"/>
          <w:tab w:val="left" w:pos="709"/>
        </w:tabs>
      </w:pPr>
      <w:r w:rsidRPr="0040300D">
        <w:t>Include a copy of the data you have gathered</w:t>
      </w:r>
      <w:r w:rsidR="00B44A38" w:rsidRPr="0040300D">
        <w:t>, which must not exceed four A4 pages</w:t>
      </w:r>
      <w:r w:rsidRPr="0040300D">
        <w:t>.</w:t>
      </w:r>
    </w:p>
    <w:p w14:paraId="6FB344A2" w14:textId="77777777" w:rsidR="002C3D15" w:rsidRPr="0040300D" w:rsidRDefault="002C3D15" w:rsidP="0009127E">
      <w:pPr>
        <w:tabs>
          <w:tab w:val="clear" w:pos="567"/>
          <w:tab w:val="left" w:pos="709"/>
        </w:tabs>
        <w:rPr>
          <w:b/>
          <w:sz w:val="24"/>
          <w:szCs w:val="24"/>
        </w:rPr>
      </w:pPr>
    </w:p>
    <w:p w14:paraId="4B5CE8FF" w14:textId="17F9AC00" w:rsidR="00FC40DB" w:rsidRPr="0040300D" w:rsidRDefault="002C3D15" w:rsidP="0009127E">
      <w:pPr>
        <w:tabs>
          <w:tab w:val="clear" w:pos="567"/>
          <w:tab w:val="left" w:pos="709"/>
        </w:tabs>
        <w:rPr>
          <w:b/>
          <w:sz w:val="24"/>
          <w:szCs w:val="24"/>
        </w:rPr>
      </w:pPr>
      <w:r w:rsidRPr="0040300D">
        <w:rPr>
          <w:b/>
          <w:sz w:val="24"/>
          <w:szCs w:val="24"/>
        </w:rPr>
        <w:t xml:space="preserve">You must </w:t>
      </w:r>
      <w:r w:rsidR="000B3B35">
        <w:rPr>
          <w:b/>
          <w:sz w:val="24"/>
          <w:szCs w:val="24"/>
        </w:rPr>
        <w:t>enclose this data with</w:t>
      </w:r>
      <w:r w:rsidRPr="0040300D">
        <w:rPr>
          <w:b/>
          <w:sz w:val="24"/>
          <w:szCs w:val="24"/>
        </w:rPr>
        <w:t xml:space="preserve"> the template</w:t>
      </w:r>
      <w:r w:rsidR="00CC66AB" w:rsidRPr="0040300D">
        <w:rPr>
          <w:b/>
          <w:sz w:val="24"/>
          <w:szCs w:val="24"/>
        </w:rPr>
        <w:t xml:space="preserve"> and ensure you </w:t>
      </w:r>
      <w:r w:rsidR="0001624E" w:rsidRPr="0040300D">
        <w:rPr>
          <w:b/>
          <w:sz w:val="24"/>
          <w:szCs w:val="24"/>
        </w:rPr>
        <w:t>add your SCN to each page of data</w:t>
      </w:r>
      <w:r w:rsidRPr="0040300D">
        <w:rPr>
          <w:b/>
          <w:sz w:val="24"/>
          <w:szCs w:val="24"/>
        </w:rPr>
        <w:t>.</w:t>
      </w:r>
    </w:p>
    <w:p w14:paraId="46635913" w14:textId="77777777" w:rsidR="00AA028D" w:rsidRPr="0040300D" w:rsidRDefault="00AA028D" w:rsidP="00AA028D">
      <w:pPr>
        <w:tabs>
          <w:tab w:val="clear" w:pos="284"/>
          <w:tab w:val="clear" w:pos="567"/>
        </w:tabs>
        <w:ind w:left="567" w:hanging="567"/>
      </w:pPr>
    </w:p>
    <w:p w14:paraId="0A6C1CC2" w14:textId="77777777" w:rsidR="00F4264C" w:rsidRPr="0040300D" w:rsidRDefault="00FC40DB" w:rsidP="00AA028D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6C5D10F5" w14:textId="4097FC4C" w:rsidR="00F4264C" w:rsidRPr="0040300D" w:rsidRDefault="00F4264C" w:rsidP="00AA028D">
      <w:pPr>
        <w:tabs>
          <w:tab w:val="clear" w:pos="284"/>
          <w:tab w:val="clear" w:pos="567"/>
        </w:tabs>
        <w:ind w:left="567" w:hanging="567"/>
      </w:pPr>
      <w:r w:rsidRPr="0040300D">
        <w:lastRenderedPageBreak/>
        <w:t>2</w:t>
      </w:r>
      <w:r w:rsidR="00D51DF4" w:rsidRPr="0040300D">
        <w:t xml:space="preserve">c     </w:t>
      </w:r>
      <w:r w:rsidRPr="0040300D">
        <w:tab/>
      </w:r>
      <w:r w:rsidR="00D533B2" w:rsidRPr="0040300D">
        <w:t>Select one</w:t>
      </w:r>
      <w:r w:rsidR="00132875" w:rsidRPr="0040300D">
        <w:t xml:space="preserve"> of the methods identified in 2</w:t>
      </w:r>
      <w:r w:rsidR="00D51DF4" w:rsidRPr="0040300D">
        <w:t>b</w:t>
      </w:r>
      <w:r w:rsidR="00D533B2" w:rsidRPr="0040300D">
        <w:t>. Describe how you used this method to gather data about this factor</w:t>
      </w:r>
      <w:r w:rsidR="007605B9" w:rsidRPr="0040300D">
        <w:t>.</w:t>
      </w:r>
      <w:r w:rsidR="00D533B2" w:rsidRPr="0040300D">
        <w:t xml:space="preserve"> </w:t>
      </w:r>
      <w:r w:rsidRPr="0040300D">
        <w:t>(</w:t>
      </w:r>
      <w:r w:rsidR="00D533B2" w:rsidRPr="0040300D">
        <w:t>4</w:t>
      </w:r>
      <w:r w:rsidR="007605B9" w:rsidRPr="0040300D">
        <w:t xml:space="preserve"> marks)</w:t>
      </w:r>
    </w:p>
    <w:p w14:paraId="496065CA" w14:textId="77777777" w:rsidR="00373E6B" w:rsidRPr="0040300D" w:rsidRDefault="00373E6B" w:rsidP="00AA028D">
      <w:pPr>
        <w:tabs>
          <w:tab w:val="clear" w:pos="284"/>
          <w:tab w:val="clear" w:pos="567"/>
        </w:tabs>
        <w:ind w:left="567" w:hanging="567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373E6B" w:rsidRPr="0040300D" w14:paraId="01523B20" w14:textId="77777777" w:rsidTr="009E5D1C">
        <w:trPr>
          <w:trHeight w:val="1063"/>
        </w:trPr>
        <w:tc>
          <w:tcPr>
            <w:tcW w:w="9746" w:type="dxa"/>
            <w:shd w:val="clear" w:color="auto" w:fill="auto"/>
          </w:tcPr>
          <w:p w14:paraId="122DC7AF" w14:textId="77777777" w:rsidR="00373E6B" w:rsidRPr="0040300D" w:rsidRDefault="00297535" w:rsidP="0009127E">
            <w:pPr>
              <w:tabs>
                <w:tab w:val="clear" w:pos="567"/>
                <w:tab w:val="left" w:pos="709"/>
              </w:tabs>
            </w:pPr>
            <w:r w:rsidRPr="0040300D">
              <w:rPr>
                <w:lang w:eastAsia="en-GB"/>
              </w:rPr>
              <w:t xml:space="preserve">Method: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373E6B" w:rsidRPr="0040300D" w14:paraId="4EBE1D99" w14:textId="77777777" w:rsidTr="009E5D1C">
        <w:trPr>
          <w:trHeight w:val="5192"/>
        </w:trPr>
        <w:tc>
          <w:tcPr>
            <w:tcW w:w="9746" w:type="dxa"/>
            <w:shd w:val="clear" w:color="auto" w:fill="auto"/>
          </w:tcPr>
          <w:p w14:paraId="4AB2F718" w14:textId="77777777" w:rsidR="00373E6B" w:rsidRPr="0040300D" w:rsidRDefault="00C67D38" w:rsidP="0009127E">
            <w:pPr>
              <w:tabs>
                <w:tab w:val="clear" w:pos="567"/>
                <w:tab w:val="left" w:pos="709"/>
              </w:tabs>
            </w:pPr>
            <w:r w:rsidRPr="0040300D">
              <w:rPr>
                <w:lang w:eastAsia="en-GB"/>
              </w:rPr>
              <w:t xml:space="preserve"> </w:t>
            </w:r>
            <w:r w:rsidR="00373E6B" w:rsidRPr="0040300D">
              <w:rPr>
                <w:lang w:eastAsia="en-GB"/>
              </w:rPr>
              <w:t xml:space="preserve"> </w:t>
            </w:r>
          </w:p>
        </w:tc>
      </w:tr>
    </w:tbl>
    <w:p w14:paraId="6E825FA1" w14:textId="77777777" w:rsidR="00F4264C" w:rsidRPr="0040300D" w:rsidRDefault="00F4264C" w:rsidP="00AA028D">
      <w:pPr>
        <w:tabs>
          <w:tab w:val="clear" w:pos="284"/>
          <w:tab w:val="clear" w:pos="567"/>
        </w:tabs>
        <w:ind w:left="567" w:hanging="567"/>
      </w:pPr>
    </w:p>
    <w:p w14:paraId="5B508C08" w14:textId="77777777" w:rsidR="00BC7DA0" w:rsidRPr="0040300D" w:rsidRDefault="00FC40DB" w:rsidP="00AA028D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1A9B96A8" w14:textId="3BC8EA3A" w:rsidR="00BC7DA0" w:rsidRPr="0040300D" w:rsidRDefault="00BC7DA0" w:rsidP="00AA028D">
      <w:pPr>
        <w:tabs>
          <w:tab w:val="clear" w:pos="284"/>
          <w:tab w:val="clear" w:pos="567"/>
        </w:tabs>
        <w:ind w:left="567" w:hanging="567"/>
      </w:pPr>
      <w:proofErr w:type="gramStart"/>
      <w:r w:rsidRPr="0040300D">
        <w:lastRenderedPageBreak/>
        <w:t xml:space="preserve">2d     </w:t>
      </w:r>
      <w:r w:rsidRPr="0040300D">
        <w:rPr>
          <w:color w:val="000000"/>
        </w:rPr>
        <w:t>Explain why you selected this method to gather data on your performance in the identified factor</w:t>
      </w:r>
      <w:r w:rsidR="007605B9" w:rsidRPr="0040300D">
        <w:rPr>
          <w:color w:val="000000"/>
        </w:rPr>
        <w:t>.</w:t>
      </w:r>
      <w:proofErr w:type="gramEnd"/>
      <w:r w:rsidRPr="0040300D">
        <w:rPr>
          <w:color w:val="000000"/>
        </w:rPr>
        <w:t xml:space="preserve"> (</w:t>
      </w:r>
      <w:r w:rsidR="00C51FE6" w:rsidRPr="0040300D">
        <w:rPr>
          <w:color w:val="000000"/>
        </w:rPr>
        <w:t>3</w:t>
      </w:r>
      <w:r w:rsidR="007605B9" w:rsidRPr="0040300D">
        <w:rPr>
          <w:color w:val="000000"/>
        </w:rPr>
        <w:t xml:space="preserve"> marks)</w:t>
      </w:r>
    </w:p>
    <w:p w14:paraId="5DEF658C" w14:textId="77777777" w:rsidR="00F4264C" w:rsidRPr="0040300D" w:rsidRDefault="00F4264C" w:rsidP="00AA028D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5A649CAA" w14:textId="77777777" w:rsidTr="00CC66AB">
        <w:trPr>
          <w:trHeight w:val="5599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7A6BE" w14:textId="77777777" w:rsidR="00F4264C" w:rsidRPr="0040300D" w:rsidRDefault="00F4264C" w:rsidP="00A10E59">
            <w:pPr>
              <w:tabs>
                <w:tab w:val="clear" w:pos="567"/>
              </w:tabs>
              <w:rPr>
                <w:rFonts w:ascii="Arial" w:hAnsi="Arial"/>
                <w:lang w:eastAsia="en-GB"/>
              </w:rPr>
            </w:pPr>
          </w:p>
        </w:tc>
      </w:tr>
    </w:tbl>
    <w:p w14:paraId="60DB1733" w14:textId="77777777" w:rsidR="00FC40DB" w:rsidRPr="0040300D" w:rsidRDefault="00FC40DB" w:rsidP="0009127E">
      <w:pPr>
        <w:tabs>
          <w:tab w:val="clear" w:pos="567"/>
        </w:tabs>
      </w:pPr>
    </w:p>
    <w:p w14:paraId="5015D984" w14:textId="77777777" w:rsidR="0015312A" w:rsidRPr="0040300D" w:rsidRDefault="0015312A" w:rsidP="00F67162">
      <w:pPr>
        <w:tabs>
          <w:tab w:val="clear" w:pos="284"/>
          <w:tab w:val="clear" w:pos="567"/>
        </w:tabs>
        <w:ind w:left="567" w:hanging="567"/>
      </w:pPr>
    </w:p>
    <w:p w14:paraId="71467C8F" w14:textId="2E6A29FE" w:rsidR="00471CFA" w:rsidRPr="0040300D" w:rsidRDefault="00471CFA" w:rsidP="00F67162">
      <w:pPr>
        <w:tabs>
          <w:tab w:val="clear" w:pos="284"/>
          <w:tab w:val="clear" w:pos="567"/>
        </w:tabs>
        <w:ind w:left="567" w:hanging="567"/>
      </w:pPr>
      <w:r w:rsidRPr="0040300D">
        <w:t xml:space="preserve">2e     </w:t>
      </w:r>
      <w:r w:rsidRPr="0040300D">
        <w:tab/>
      </w:r>
      <w:proofErr w:type="gramStart"/>
      <w:r w:rsidR="004D75F2" w:rsidRPr="0040300D">
        <w:rPr>
          <w:color w:val="000000"/>
        </w:rPr>
        <w:t>From</w:t>
      </w:r>
      <w:proofErr w:type="gramEnd"/>
      <w:r w:rsidR="004D75F2" w:rsidRPr="0040300D">
        <w:rPr>
          <w:color w:val="000000"/>
        </w:rPr>
        <w:t xml:space="preserve"> the data you have gathered</w:t>
      </w:r>
      <w:r w:rsidR="006C0347" w:rsidRPr="0040300D">
        <w:rPr>
          <w:color w:val="000000"/>
        </w:rPr>
        <w:t xml:space="preserve"> describe your strength</w:t>
      </w:r>
      <w:r w:rsidR="009742E2" w:rsidRPr="0040300D">
        <w:rPr>
          <w:color w:val="000000"/>
        </w:rPr>
        <w:t>s</w:t>
      </w:r>
      <w:r w:rsidR="006C0347" w:rsidRPr="0040300D">
        <w:rPr>
          <w:color w:val="000000"/>
        </w:rPr>
        <w:t xml:space="preserve"> and development needs in relation to </w:t>
      </w:r>
      <w:r w:rsidR="007A3560" w:rsidRPr="0040300D">
        <w:rPr>
          <w:color w:val="000000"/>
        </w:rPr>
        <w:t xml:space="preserve">your performance for </w:t>
      </w:r>
      <w:r w:rsidR="006C0347" w:rsidRPr="0040300D">
        <w:rPr>
          <w:color w:val="000000"/>
        </w:rPr>
        <w:t>both factors</w:t>
      </w:r>
      <w:r w:rsidR="004D75F2" w:rsidRPr="0040300D">
        <w:rPr>
          <w:color w:val="000000"/>
        </w:rPr>
        <w:t>. (4 marks)</w:t>
      </w:r>
    </w:p>
    <w:p w14:paraId="38257176" w14:textId="77777777" w:rsidR="00471CFA" w:rsidRPr="0040300D" w:rsidRDefault="00471CFA" w:rsidP="00F67162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471CFA" w:rsidRPr="0040300D" w14:paraId="04A4250D" w14:textId="77777777" w:rsidTr="0009127E">
        <w:trPr>
          <w:trHeight w:val="5272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E8AEB" w14:textId="77777777" w:rsidR="00471CFA" w:rsidRPr="0040300D" w:rsidRDefault="00471CFA" w:rsidP="00A10E59">
            <w:pPr>
              <w:tabs>
                <w:tab w:val="clear" w:pos="567"/>
              </w:tabs>
              <w:rPr>
                <w:rFonts w:ascii="Arial" w:hAnsi="Arial"/>
                <w:lang w:eastAsia="en-GB"/>
              </w:rPr>
            </w:pPr>
          </w:p>
        </w:tc>
      </w:tr>
    </w:tbl>
    <w:p w14:paraId="282E28BC" w14:textId="77777777" w:rsidR="0009127E" w:rsidRPr="0040300D" w:rsidRDefault="0009127E" w:rsidP="00AA028D">
      <w:pPr>
        <w:tabs>
          <w:tab w:val="clear" w:pos="284"/>
          <w:tab w:val="clear" w:pos="567"/>
        </w:tabs>
        <w:ind w:left="567" w:hanging="567"/>
      </w:pPr>
    </w:p>
    <w:p w14:paraId="0DDD72F1" w14:textId="77777777" w:rsidR="00557C11" w:rsidRPr="0040300D" w:rsidRDefault="00557C11" w:rsidP="00AA028D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0ECEDA72" w14:textId="7422CDFD" w:rsidR="44C48FE3" w:rsidRPr="0040300D" w:rsidRDefault="44C48FE3" w:rsidP="44C48FE3">
      <w:pPr>
        <w:ind w:left="567" w:hanging="567"/>
      </w:pPr>
    </w:p>
    <w:p w14:paraId="038F3556" w14:textId="67139FE6" w:rsidR="00A36400" w:rsidRPr="0040300D" w:rsidRDefault="00A36400" w:rsidP="44C48FE3">
      <w:pPr>
        <w:tabs>
          <w:tab w:val="clear" w:pos="284"/>
          <w:tab w:val="clear" w:pos="567"/>
        </w:tabs>
        <w:ind w:left="567" w:hanging="567"/>
        <w:rPr>
          <w:color w:val="000000" w:themeColor="text1"/>
        </w:rPr>
      </w:pPr>
      <w:r w:rsidRPr="0040300D">
        <w:t>2</w:t>
      </w:r>
      <w:r w:rsidR="000C690E" w:rsidRPr="0040300D">
        <w:t xml:space="preserve">f    </w:t>
      </w:r>
      <w:r w:rsidR="000C690E" w:rsidRPr="0040300D">
        <w:tab/>
      </w:r>
      <w:r w:rsidRPr="0040300D">
        <w:rPr>
          <w:color w:val="000000"/>
        </w:rPr>
        <w:t>With reference to th</w:t>
      </w:r>
      <w:r w:rsidR="00D44F7A" w:rsidRPr="0040300D">
        <w:rPr>
          <w:color w:val="000000"/>
        </w:rPr>
        <w:t>e</w:t>
      </w:r>
      <w:r w:rsidRPr="0040300D">
        <w:rPr>
          <w:color w:val="000000"/>
        </w:rPr>
        <w:t xml:space="preserve"> data, identify an appropriate target for each factor.</w:t>
      </w:r>
    </w:p>
    <w:p w14:paraId="27FDD70C" w14:textId="77777777" w:rsidR="00A36400" w:rsidRPr="0040300D" w:rsidRDefault="00A36400" w:rsidP="00AA028D">
      <w:pPr>
        <w:tabs>
          <w:tab w:val="clear" w:pos="284"/>
          <w:tab w:val="clear" w:pos="567"/>
          <w:tab w:val="left" w:pos="709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A36400" w:rsidRPr="0040300D" w14:paraId="3DA3605F" w14:textId="77777777" w:rsidTr="00C42F08">
        <w:trPr>
          <w:trHeight w:val="198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FA0AE" w14:textId="77777777" w:rsidR="004D75F2" w:rsidRPr="0040300D" w:rsidRDefault="004D75F2" w:rsidP="0009127E">
            <w:pPr>
              <w:tabs>
                <w:tab w:val="clear" w:pos="567"/>
                <w:tab w:val="left" w:pos="426"/>
                <w:tab w:val="left" w:pos="709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(i) </w:t>
            </w:r>
            <w:r w:rsidRPr="0040300D">
              <w:rPr>
                <w:lang w:eastAsia="en-GB"/>
              </w:rPr>
              <w:tab/>
              <w:t>Identified target for factor 1. (1 mark)</w:t>
            </w:r>
          </w:p>
          <w:p w14:paraId="4E340B53" w14:textId="77777777" w:rsidR="00A36400" w:rsidRPr="0040300D" w:rsidRDefault="004D75F2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ab/>
              <w:t xml:space="preserve">  </w:t>
            </w:r>
          </w:p>
        </w:tc>
      </w:tr>
    </w:tbl>
    <w:p w14:paraId="3FB4E199" w14:textId="77777777" w:rsidR="00A36400" w:rsidRPr="0040300D" w:rsidRDefault="00A36400" w:rsidP="0009127E">
      <w:pPr>
        <w:tabs>
          <w:tab w:val="clear" w:pos="567"/>
          <w:tab w:val="left" w:pos="709"/>
        </w:tabs>
      </w:pPr>
    </w:p>
    <w:p w14:paraId="193F7031" w14:textId="77777777" w:rsidR="00A36400" w:rsidRPr="0040300D" w:rsidRDefault="00A36400" w:rsidP="0009127E">
      <w:pPr>
        <w:tabs>
          <w:tab w:val="clear" w:pos="567"/>
          <w:tab w:val="left" w:pos="709"/>
        </w:tabs>
        <w:rPr>
          <w:lang w:eastAsia="en-GB"/>
        </w:rPr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A36400" w:rsidRPr="0040300D" w14:paraId="2E669AF7" w14:textId="77777777" w:rsidTr="00C42F08">
        <w:trPr>
          <w:trHeight w:val="1985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FD7D3" w14:textId="77777777" w:rsidR="004D75F2" w:rsidRPr="0040300D" w:rsidRDefault="004D75F2" w:rsidP="0009127E">
            <w:pPr>
              <w:tabs>
                <w:tab w:val="clear" w:pos="567"/>
                <w:tab w:val="left" w:pos="426"/>
                <w:tab w:val="left" w:pos="709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(ii) </w:t>
            </w:r>
            <w:r w:rsidRPr="0040300D">
              <w:rPr>
                <w:lang w:eastAsia="en-GB"/>
              </w:rPr>
              <w:tab/>
              <w:t>Identified target for factor 2. (1 mark)</w:t>
            </w:r>
          </w:p>
          <w:p w14:paraId="27C79332" w14:textId="77777777" w:rsidR="00A36400" w:rsidRPr="0040300D" w:rsidRDefault="004D75F2" w:rsidP="0009127E">
            <w:pPr>
              <w:tabs>
                <w:tab w:val="clear" w:pos="567"/>
                <w:tab w:val="left" w:pos="454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ab/>
              <w:t xml:space="preserve">  </w:t>
            </w:r>
          </w:p>
        </w:tc>
      </w:tr>
    </w:tbl>
    <w:p w14:paraId="3153B93E" w14:textId="77777777" w:rsidR="00A36400" w:rsidRPr="0040300D" w:rsidRDefault="00A36400" w:rsidP="0009127E">
      <w:pPr>
        <w:tabs>
          <w:tab w:val="clear" w:pos="567"/>
          <w:tab w:val="left" w:pos="709"/>
        </w:tabs>
        <w:rPr>
          <w:lang w:eastAsia="en-GB"/>
        </w:rPr>
      </w:pPr>
    </w:p>
    <w:p w14:paraId="73F64C3F" w14:textId="77777777" w:rsidR="00A36400" w:rsidRPr="0040300D" w:rsidRDefault="00A36400" w:rsidP="00F67162">
      <w:pPr>
        <w:tabs>
          <w:tab w:val="clear" w:pos="284"/>
          <w:tab w:val="clear" w:pos="567"/>
        </w:tabs>
        <w:ind w:left="567" w:hanging="567"/>
        <w:rPr>
          <w:lang w:eastAsia="en-GB"/>
        </w:rPr>
      </w:pPr>
    </w:p>
    <w:p w14:paraId="4AD80D17" w14:textId="7AEED894" w:rsidR="0015312A" w:rsidRPr="0040300D" w:rsidRDefault="00A36400" w:rsidP="44C48FE3">
      <w:pPr>
        <w:tabs>
          <w:tab w:val="clear" w:pos="284"/>
          <w:tab w:val="clear" w:pos="567"/>
        </w:tabs>
        <w:ind w:left="567" w:hanging="567"/>
        <w:rPr>
          <w:color w:val="000000" w:themeColor="text1"/>
        </w:rPr>
      </w:pPr>
      <w:r w:rsidRPr="0040300D">
        <w:t>2</w:t>
      </w:r>
      <w:r w:rsidR="00BC7DA0" w:rsidRPr="0040300D">
        <w:t xml:space="preserve">g     </w:t>
      </w:r>
      <w:r w:rsidRPr="0040300D">
        <w:tab/>
      </w:r>
      <w:proofErr w:type="gramStart"/>
      <w:r w:rsidR="00BC7DA0" w:rsidRPr="0040300D">
        <w:rPr>
          <w:color w:val="000000"/>
        </w:rPr>
        <w:t>Explain</w:t>
      </w:r>
      <w:proofErr w:type="gramEnd"/>
      <w:r w:rsidR="00BC7DA0" w:rsidRPr="0040300D">
        <w:rPr>
          <w:color w:val="000000"/>
        </w:rPr>
        <w:t xml:space="preserve"> why it is important to set targets when creating a </w:t>
      </w:r>
      <w:r w:rsidR="00C51FE6" w:rsidRPr="0040300D">
        <w:rPr>
          <w:color w:val="000000"/>
        </w:rPr>
        <w:t xml:space="preserve">personal </w:t>
      </w:r>
      <w:r w:rsidR="00A4396C" w:rsidRPr="0040300D">
        <w:rPr>
          <w:color w:val="000000"/>
        </w:rPr>
        <w:t>development programme</w:t>
      </w:r>
      <w:r w:rsidR="005D221A" w:rsidRPr="0040300D">
        <w:rPr>
          <w:color w:val="000000"/>
        </w:rPr>
        <w:t>. (3 marks)</w:t>
      </w:r>
    </w:p>
    <w:p w14:paraId="5D7AFD1A" w14:textId="77777777" w:rsidR="00B34FBD" w:rsidRPr="0040300D" w:rsidRDefault="00B34FBD" w:rsidP="00F67162">
      <w:pPr>
        <w:tabs>
          <w:tab w:val="clear" w:pos="284"/>
          <w:tab w:val="clear" w:pos="567"/>
        </w:tabs>
        <w:ind w:left="567" w:hanging="567"/>
        <w:rPr>
          <w:bCs/>
          <w:iCs/>
          <w:color w:val="000000"/>
        </w:rPr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B34FBD" w:rsidRPr="0040300D" w14:paraId="62DADEF0" w14:textId="77777777" w:rsidTr="00C42F08">
        <w:trPr>
          <w:trHeight w:val="6237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CAECD" w14:textId="77777777" w:rsidR="00B34FBD" w:rsidRPr="0040300D" w:rsidRDefault="00B34FBD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 </w:t>
            </w:r>
          </w:p>
        </w:tc>
      </w:tr>
    </w:tbl>
    <w:p w14:paraId="01A78FAF" w14:textId="77777777" w:rsidR="0009127E" w:rsidRPr="0040300D" w:rsidRDefault="0009127E" w:rsidP="0009127E">
      <w:pPr>
        <w:tabs>
          <w:tab w:val="clear" w:pos="567"/>
        </w:tabs>
      </w:pPr>
    </w:p>
    <w:p w14:paraId="143FCEAB" w14:textId="77777777" w:rsidR="00557C11" w:rsidRPr="0040300D" w:rsidRDefault="00557C11" w:rsidP="0009127E">
      <w:pPr>
        <w:tabs>
          <w:tab w:val="clear" w:pos="567"/>
        </w:tabs>
      </w:pPr>
      <w:r w:rsidRPr="0040300D">
        <w:br w:type="page"/>
      </w:r>
    </w:p>
    <w:p w14:paraId="6EE84266" w14:textId="77777777" w:rsidR="00D44F7A" w:rsidRPr="0040300D" w:rsidRDefault="00D44F7A" w:rsidP="0009127E">
      <w:pPr>
        <w:tabs>
          <w:tab w:val="clear" w:pos="567"/>
        </w:tabs>
      </w:pPr>
    </w:p>
    <w:p w14:paraId="5F4824F2" w14:textId="77777777" w:rsidR="00EC638A" w:rsidRPr="0040300D" w:rsidRDefault="00B34FBD" w:rsidP="0009127E">
      <w:pPr>
        <w:tabs>
          <w:tab w:val="clear" w:pos="567"/>
        </w:tabs>
      </w:pPr>
      <w:r w:rsidRPr="0040300D">
        <w:rPr>
          <w:b/>
          <w:sz w:val="28"/>
          <w:szCs w:val="28"/>
        </w:rPr>
        <w:t xml:space="preserve">Personal Development Programme </w:t>
      </w:r>
      <w:r w:rsidR="00D44F7A" w:rsidRPr="0040300D">
        <w:rPr>
          <w:b/>
          <w:sz w:val="28"/>
          <w:szCs w:val="28"/>
        </w:rPr>
        <w:t xml:space="preserve">(PDP) </w:t>
      </w:r>
      <w:r w:rsidR="0010407E" w:rsidRPr="0040300D">
        <w:rPr>
          <w:b/>
          <w:sz w:val="28"/>
          <w:szCs w:val="28"/>
        </w:rPr>
        <w:t>Table</w:t>
      </w:r>
    </w:p>
    <w:p w14:paraId="6DBE5112" w14:textId="2C87246F" w:rsidR="00EC638A" w:rsidRPr="0040300D" w:rsidRDefault="00D44F7A" w:rsidP="0009127E">
      <w:pPr>
        <w:tabs>
          <w:tab w:val="clear" w:pos="567"/>
        </w:tabs>
      </w:pPr>
      <w:r w:rsidRPr="0040300D">
        <w:t xml:space="preserve">Do </w:t>
      </w:r>
      <w:r w:rsidR="00332707" w:rsidRPr="0040300D">
        <w:t>not submit your PDP. Y</w:t>
      </w:r>
      <w:r w:rsidRPr="0040300D">
        <w:t>ou must t</w:t>
      </w:r>
      <w:r w:rsidR="0010407E" w:rsidRPr="0040300D">
        <w:t xml:space="preserve">ransfer </w:t>
      </w:r>
      <w:r w:rsidR="00EC638A" w:rsidRPr="0040300D">
        <w:t>the relevant information from your</w:t>
      </w:r>
      <w:r w:rsidR="00655B85" w:rsidRPr="0040300D">
        <w:t xml:space="preserve"> </w:t>
      </w:r>
      <w:r w:rsidRPr="0040300D">
        <w:t xml:space="preserve">PDP </w:t>
      </w:r>
      <w:r w:rsidR="00FB6393" w:rsidRPr="0040300D">
        <w:t>in</w:t>
      </w:r>
      <w:r w:rsidR="0010407E" w:rsidRPr="0040300D">
        <w:t>to</w:t>
      </w:r>
      <w:r w:rsidR="00FB6393" w:rsidRPr="0040300D">
        <w:t xml:space="preserve"> the </w:t>
      </w:r>
      <w:r w:rsidR="0010407E" w:rsidRPr="0040300D">
        <w:t>table belo</w:t>
      </w:r>
      <w:r w:rsidR="00FB6393" w:rsidRPr="0040300D">
        <w:t>w</w:t>
      </w:r>
      <w:r w:rsidR="00EC638A" w:rsidRPr="0040300D">
        <w:t>.</w:t>
      </w:r>
    </w:p>
    <w:p w14:paraId="393914BA" w14:textId="77777777" w:rsidR="00EC638A" w:rsidRPr="0040300D" w:rsidRDefault="00EC638A" w:rsidP="0009127E">
      <w:pPr>
        <w:tabs>
          <w:tab w:val="clear" w:pos="567"/>
        </w:tabs>
      </w:pPr>
    </w:p>
    <w:tbl>
      <w:tblPr>
        <w:tblW w:w="9741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3544"/>
        <w:gridCol w:w="3933"/>
      </w:tblGrid>
      <w:tr w:rsidR="000D233E" w:rsidRPr="0040300D" w14:paraId="2C20FF94" w14:textId="77777777" w:rsidTr="00CC66AB">
        <w:trPr>
          <w:trHeight w:hRule="exact" w:val="567"/>
        </w:trPr>
        <w:tc>
          <w:tcPr>
            <w:tcW w:w="1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D00B4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0F121" w14:textId="77777777" w:rsidR="000D233E" w:rsidRPr="0040300D" w:rsidRDefault="000D233E" w:rsidP="0009127E">
            <w:pPr>
              <w:tabs>
                <w:tab w:val="clear" w:pos="567"/>
              </w:tabs>
              <w:rPr>
                <w:b/>
                <w:lang w:eastAsia="en-GB"/>
              </w:rPr>
            </w:pPr>
            <w:r w:rsidRPr="0040300D">
              <w:rPr>
                <w:b/>
                <w:lang w:eastAsia="en-GB"/>
              </w:rPr>
              <w:t>Factor 1</w:t>
            </w:r>
          </w:p>
        </w:tc>
        <w:tc>
          <w:tcPr>
            <w:tcW w:w="2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F3C81" w14:textId="77777777" w:rsidR="000D233E" w:rsidRPr="0040300D" w:rsidRDefault="000D233E" w:rsidP="0009127E">
            <w:pPr>
              <w:tabs>
                <w:tab w:val="clear" w:pos="567"/>
              </w:tabs>
              <w:rPr>
                <w:b/>
                <w:lang w:eastAsia="en-GB"/>
              </w:rPr>
            </w:pPr>
            <w:r w:rsidRPr="0040300D">
              <w:rPr>
                <w:b/>
                <w:lang w:eastAsia="en-GB"/>
              </w:rPr>
              <w:t>Factor 2</w:t>
            </w:r>
          </w:p>
        </w:tc>
      </w:tr>
      <w:tr w:rsidR="000D233E" w:rsidRPr="0040300D" w14:paraId="1FFA44E3" w14:textId="77777777" w:rsidTr="00CC66AB">
        <w:trPr>
          <w:trHeight w:val="2024"/>
        </w:trPr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98BAA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Approaches you used in your development programme  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A364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  <w:tc>
          <w:tcPr>
            <w:tcW w:w="2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C1ABB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0D233E" w:rsidRPr="0040300D" w14:paraId="2A4707E1" w14:textId="77777777" w:rsidTr="00CC66AB">
        <w:trPr>
          <w:trHeight w:val="1982"/>
        </w:trPr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180D8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Length of each session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CA25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  <w:tc>
          <w:tcPr>
            <w:tcW w:w="2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FA197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0D233E" w:rsidRPr="0040300D" w14:paraId="4C2F43ED" w14:textId="77777777" w:rsidTr="00CC66AB">
        <w:trPr>
          <w:trHeight w:val="2394"/>
        </w:trPr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61D7B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How many training sessions per week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A9E3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  <w:tc>
          <w:tcPr>
            <w:tcW w:w="2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337C4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0D233E" w:rsidRPr="0040300D" w14:paraId="5CE092E7" w14:textId="77777777" w:rsidTr="00CC66AB">
        <w:trPr>
          <w:trHeight w:val="2438"/>
        </w:trPr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DC040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Who you train</w:t>
            </w:r>
            <w:r w:rsidR="00132875" w:rsidRPr="0040300D">
              <w:rPr>
                <w:lang w:eastAsia="en-GB"/>
              </w:rPr>
              <w:t>ed</w:t>
            </w:r>
            <w:r w:rsidRPr="0040300D">
              <w:rPr>
                <w:lang w:eastAsia="en-GB"/>
              </w:rPr>
              <w:t xml:space="preserve"> with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3954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  <w:tc>
          <w:tcPr>
            <w:tcW w:w="2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42CD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  <w:tr w:rsidR="000D233E" w:rsidRPr="0040300D" w14:paraId="4565147B" w14:textId="77777777" w:rsidTr="00557C11">
        <w:trPr>
          <w:trHeight w:val="2211"/>
        </w:trPr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09F5B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Methods used to monitor your programme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2E11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  <w:tc>
          <w:tcPr>
            <w:tcW w:w="2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A0B02" w14:textId="77777777" w:rsidR="000D233E" w:rsidRPr="0040300D" w:rsidRDefault="000D233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51CF9AD5" w14:textId="77777777" w:rsidR="0009127E" w:rsidRPr="0040300D" w:rsidRDefault="0009127E" w:rsidP="0009127E">
      <w:pPr>
        <w:tabs>
          <w:tab w:val="clear" w:pos="567"/>
        </w:tabs>
      </w:pPr>
    </w:p>
    <w:p w14:paraId="2473C9A7" w14:textId="77777777" w:rsidR="00557C11" w:rsidRPr="0040300D" w:rsidRDefault="00557C11" w:rsidP="0009127E">
      <w:pPr>
        <w:tabs>
          <w:tab w:val="clear" w:pos="567"/>
        </w:tabs>
      </w:pPr>
      <w:r w:rsidRPr="0040300D">
        <w:br w:type="page"/>
      </w:r>
    </w:p>
    <w:p w14:paraId="090BD135" w14:textId="77777777" w:rsidR="00C51FE6" w:rsidRPr="0040300D" w:rsidRDefault="00C51FE6" w:rsidP="0009127E">
      <w:pPr>
        <w:tabs>
          <w:tab w:val="clear" w:pos="567"/>
        </w:tabs>
      </w:pPr>
    </w:p>
    <w:p w14:paraId="256580F3" w14:textId="77777777" w:rsidR="00C51FE6" w:rsidRPr="0040300D" w:rsidRDefault="00C51FE6" w:rsidP="0009127E">
      <w:pPr>
        <w:tabs>
          <w:tab w:val="clear" w:pos="567"/>
        </w:tabs>
        <w:rPr>
          <w:b/>
          <w:sz w:val="28"/>
          <w:szCs w:val="28"/>
        </w:rPr>
      </w:pPr>
      <w:r w:rsidRPr="0040300D">
        <w:rPr>
          <w:b/>
          <w:sz w:val="28"/>
          <w:szCs w:val="28"/>
        </w:rPr>
        <w:t>Describing approaches to develop performance</w:t>
      </w:r>
    </w:p>
    <w:p w14:paraId="4210A193" w14:textId="77777777" w:rsidR="00C51FE6" w:rsidRPr="0040300D" w:rsidRDefault="00C51FE6" w:rsidP="00F67162">
      <w:pPr>
        <w:tabs>
          <w:tab w:val="clear" w:pos="284"/>
          <w:tab w:val="clear" w:pos="567"/>
        </w:tabs>
        <w:ind w:left="567" w:hanging="567"/>
      </w:pPr>
    </w:p>
    <w:p w14:paraId="13136031" w14:textId="2B589B37" w:rsidR="003E4C8A" w:rsidRPr="0040300D" w:rsidRDefault="00CE0AA5" w:rsidP="00F67162">
      <w:pPr>
        <w:tabs>
          <w:tab w:val="clear" w:pos="284"/>
          <w:tab w:val="clear" w:pos="567"/>
        </w:tabs>
        <w:ind w:left="567" w:hanging="567"/>
      </w:pPr>
      <w:r w:rsidRPr="0040300D">
        <w:t>2h</w:t>
      </w:r>
      <w:r w:rsidR="00132875" w:rsidRPr="0040300D">
        <w:t xml:space="preserve"> </w:t>
      </w:r>
      <w:r w:rsidR="003704FE" w:rsidRPr="0040300D">
        <w:t xml:space="preserve">(i) </w:t>
      </w:r>
      <w:proofErr w:type="gramStart"/>
      <w:r w:rsidR="003704FE" w:rsidRPr="0040300D">
        <w:t>From</w:t>
      </w:r>
      <w:proofErr w:type="gramEnd"/>
      <w:r w:rsidR="003704FE" w:rsidRPr="0040300D">
        <w:t xml:space="preserve"> </w:t>
      </w:r>
      <w:r w:rsidR="003704FE" w:rsidRPr="0040300D">
        <w:rPr>
          <w:color w:val="000000"/>
        </w:rPr>
        <w:t>your personal development programme, select and describe an approach that you</w:t>
      </w:r>
      <w:r w:rsidR="000C690E" w:rsidRPr="0040300D">
        <w:t xml:space="preserve">   </w:t>
      </w:r>
      <w:r w:rsidR="003E4C8A" w:rsidRPr="0040300D">
        <w:rPr>
          <w:color w:val="000000"/>
        </w:rPr>
        <w:t xml:space="preserve">used to develop </w:t>
      </w:r>
      <w:r w:rsidR="003704FE" w:rsidRPr="0040300D">
        <w:rPr>
          <w:color w:val="000000"/>
        </w:rPr>
        <w:t>f</w:t>
      </w:r>
      <w:r w:rsidR="003E4C8A" w:rsidRPr="0040300D">
        <w:rPr>
          <w:color w:val="000000"/>
        </w:rPr>
        <w:t>actor 1</w:t>
      </w:r>
      <w:r w:rsidR="003704FE" w:rsidRPr="0040300D">
        <w:rPr>
          <w:color w:val="000000"/>
        </w:rPr>
        <w:t>. (2 marks)</w:t>
      </w:r>
    </w:p>
    <w:p w14:paraId="695DFED5" w14:textId="77777777" w:rsidR="00CE0AA5" w:rsidRPr="0040300D" w:rsidRDefault="00CE0AA5" w:rsidP="00F67162">
      <w:pPr>
        <w:tabs>
          <w:tab w:val="clear" w:pos="284"/>
          <w:tab w:val="clear" w:pos="567"/>
          <w:tab w:val="left" w:pos="709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CE0AA5" w:rsidRPr="0040300D" w14:paraId="4208A815" w14:textId="77777777" w:rsidTr="00936970">
        <w:trPr>
          <w:trHeight w:val="510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612B6" w14:textId="77777777" w:rsidR="00CE0AA5" w:rsidRPr="0040300D" w:rsidRDefault="003704FE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>Approach for f</w:t>
            </w:r>
            <w:r w:rsidR="00B54259" w:rsidRPr="0040300D">
              <w:rPr>
                <w:lang w:eastAsia="en-GB"/>
              </w:rPr>
              <w:t xml:space="preserve">actor </w:t>
            </w:r>
            <w:r w:rsidR="00297535" w:rsidRPr="0040300D">
              <w:rPr>
                <w:lang w:eastAsia="en-GB"/>
              </w:rPr>
              <w:t>1:</w:t>
            </w:r>
            <w:r w:rsidR="00B54259"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="00B54259" w:rsidRPr="0040300D">
              <w:rPr>
                <w:lang w:eastAsia="en-GB"/>
              </w:rPr>
              <w:t xml:space="preserve"> </w:t>
            </w:r>
          </w:p>
        </w:tc>
      </w:tr>
    </w:tbl>
    <w:p w14:paraId="612510E8" w14:textId="77777777" w:rsidR="00983472" w:rsidRPr="0040300D" w:rsidRDefault="00983472" w:rsidP="00F67162">
      <w:pPr>
        <w:tabs>
          <w:tab w:val="clear" w:pos="284"/>
          <w:tab w:val="clear" w:pos="567"/>
        </w:tabs>
        <w:ind w:left="567" w:hanging="567"/>
      </w:pPr>
    </w:p>
    <w:p w14:paraId="660687F8" w14:textId="7D1272C5" w:rsidR="00983472" w:rsidRPr="0040300D" w:rsidRDefault="003704FE" w:rsidP="44C48FE3">
      <w:pPr>
        <w:tabs>
          <w:tab w:val="clear" w:pos="284"/>
          <w:tab w:val="clear" w:pos="567"/>
        </w:tabs>
        <w:ind w:left="567" w:hanging="567"/>
        <w:rPr>
          <w:lang w:eastAsia="en-GB"/>
        </w:rPr>
      </w:pPr>
      <w:r w:rsidRPr="0040300D">
        <w:t>(</w:t>
      </w:r>
      <w:r w:rsidR="00D51DF4" w:rsidRPr="0040300D">
        <w:t>ii</w:t>
      </w:r>
      <w:r w:rsidRPr="0040300D">
        <w:t xml:space="preserve">)    </w:t>
      </w:r>
      <w:r w:rsidR="00983472" w:rsidRPr="0040300D">
        <w:tab/>
      </w:r>
      <w:r w:rsidR="00983472" w:rsidRPr="0040300D">
        <w:rPr>
          <w:color w:val="000000"/>
        </w:rPr>
        <w:t xml:space="preserve">From your personal development programme, select and describe an approach that you used to develop </w:t>
      </w:r>
      <w:r w:rsidRPr="0040300D">
        <w:rPr>
          <w:color w:val="000000"/>
        </w:rPr>
        <w:t>f</w:t>
      </w:r>
      <w:r w:rsidR="00983472" w:rsidRPr="0040300D">
        <w:rPr>
          <w:color w:val="000000"/>
        </w:rPr>
        <w:t>actor 2</w:t>
      </w:r>
      <w:r w:rsidRPr="0040300D">
        <w:rPr>
          <w:color w:val="000000"/>
        </w:rPr>
        <w:t>. (2 marks)</w:t>
      </w:r>
    </w:p>
    <w:p w14:paraId="239B2051" w14:textId="77777777" w:rsidR="00CE0AA5" w:rsidRPr="0040300D" w:rsidRDefault="00CE0AA5" w:rsidP="00F67162">
      <w:pPr>
        <w:tabs>
          <w:tab w:val="clear" w:pos="284"/>
          <w:tab w:val="clear" w:pos="567"/>
        </w:tabs>
        <w:ind w:left="567" w:hanging="567"/>
        <w:rPr>
          <w:lang w:eastAsia="en-GB"/>
        </w:rPr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CE0AA5" w:rsidRPr="0040300D" w14:paraId="03BAB02A" w14:textId="77777777" w:rsidTr="00557C11">
        <w:trPr>
          <w:trHeight w:val="481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39A7F" w14:textId="77777777" w:rsidR="00CE0AA5" w:rsidRPr="0040300D" w:rsidRDefault="000A1FEF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Approach for </w:t>
            </w:r>
            <w:r w:rsidR="003704FE" w:rsidRPr="0040300D">
              <w:rPr>
                <w:lang w:eastAsia="en-GB"/>
              </w:rPr>
              <w:t>f</w:t>
            </w:r>
            <w:r w:rsidRPr="0040300D">
              <w:rPr>
                <w:lang w:eastAsia="en-GB"/>
              </w:rPr>
              <w:t xml:space="preserve">actor </w:t>
            </w:r>
            <w:r w:rsidR="00297535" w:rsidRPr="0040300D">
              <w:rPr>
                <w:lang w:eastAsia="en-GB"/>
              </w:rPr>
              <w:t>2:</w:t>
            </w: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2C04ED50" w14:textId="77777777" w:rsidR="0009127E" w:rsidRPr="0040300D" w:rsidRDefault="0009127E" w:rsidP="00AA028D">
      <w:pPr>
        <w:tabs>
          <w:tab w:val="clear" w:pos="284"/>
          <w:tab w:val="clear" w:pos="567"/>
        </w:tabs>
        <w:ind w:left="567" w:hanging="567"/>
      </w:pPr>
    </w:p>
    <w:p w14:paraId="5410D66D" w14:textId="77777777" w:rsidR="00557C11" w:rsidRPr="0040300D" w:rsidRDefault="00557C11" w:rsidP="00AA028D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24FEEE90" w14:textId="55C0571B" w:rsidR="000A1FEF" w:rsidRPr="0040300D" w:rsidRDefault="000A1FEF" w:rsidP="44C48FE3">
      <w:pPr>
        <w:tabs>
          <w:tab w:val="clear" w:pos="284"/>
          <w:tab w:val="clear" w:pos="567"/>
        </w:tabs>
        <w:ind w:left="567" w:hanging="567"/>
        <w:rPr>
          <w:color w:val="000000" w:themeColor="text1"/>
        </w:rPr>
      </w:pPr>
      <w:r w:rsidRPr="0040300D">
        <w:lastRenderedPageBreak/>
        <w:t xml:space="preserve">2i     </w:t>
      </w:r>
      <w:r w:rsidRPr="0040300D">
        <w:tab/>
      </w:r>
      <w:r w:rsidRPr="0040300D">
        <w:rPr>
          <w:color w:val="000000"/>
        </w:rPr>
        <w:t>In addition to the approaches you used, justify further decisions that you made when planning your personal development programme</w:t>
      </w:r>
      <w:r w:rsidR="003704FE" w:rsidRPr="0040300D">
        <w:rPr>
          <w:color w:val="000000"/>
        </w:rPr>
        <w:t>. (4 marks)</w:t>
      </w:r>
    </w:p>
    <w:p w14:paraId="6312D16B" w14:textId="77777777" w:rsidR="000A1FEF" w:rsidRPr="0040300D" w:rsidRDefault="000A1FEF" w:rsidP="00AA028D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0A1FEF" w:rsidRPr="0040300D" w14:paraId="5D7011D4" w14:textId="77777777" w:rsidTr="00C42F08">
        <w:trPr>
          <w:trHeight w:val="6469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8DE2B" w14:textId="77777777" w:rsidR="000A1FEF" w:rsidRPr="0040300D" w:rsidRDefault="000A1FEF" w:rsidP="0009127E">
            <w:pPr>
              <w:tabs>
                <w:tab w:val="clear" w:pos="567"/>
              </w:tabs>
              <w:rPr>
                <w:lang w:eastAsia="en-GB"/>
              </w:rPr>
            </w:pPr>
            <w:r w:rsidRPr="0040300D">
              <w:rPr>
                <w:lang w:eastAsia="en-GB"/>
              </w:rPr>
              <w:t xml:space="preserve"> </w:t>
            </w:r>
            <w:r w:rsidR="00C67D38" w:rsidRPr="0040300D">
              <w:rPr>
                <w:lang w:eastAsia="en-GB"/>
              </w:rPr>
              <w:t xml:space="preserve"> </w:t>
            </w:r>
            <w:r w:rsidRPr="0040300D">
              <w:rPr>
                <w:lang w:eastAsia="en-GB"/>
              </w:rPr>
              <w:t xml:space="preserve"> </w:t>
            </w:r>
          </w:p>
        </w:tc>
      </w:tr>
    </w:tbl>
    <w:p w14:paraId="2F68D5AC" w14:textId="77777777" w:rsidR="000A1FEF" w:rsidRPr="0040300D" w:rsidRDefault="000A1FEF" w:rsidP="0009127E">
      <w:pPr>
        <w:tabs>
          <w:tab w:val="clear" w:pos="567"/>
        </w:tabs>
      </w:pPr>
    </w:p>
    <w:p w14:paraId="63D9F149" w14:textId="77777777" w:rsidR="00121CFC" w:rsidRPr="0040300D" w:rsidRDefault="00FC40DB" w:rsidP="0009127E">
      <w:pPr>
        <w:tabs>
          <w:tab w:val="clear" w:pos="567"/>
        </w:tabs>
        <w:jc w:val="center"/>
        <w:rPr>
          <w:b/>
          <w:sz w:val="36"/>
          <w:szCs w:val="36"/>
        </w:rPr>
      </w:pPr>
      <w:r w:rsidRPr="0040300D">
        <w:br w:type="page"/>
      </w:r>
      <w:r w:rsidR="00121CFC" w:rsidRPr="0040300D">
        <w:rPr>
          <w:b/>
          <w:sz w:val="36"/>
          <w:szCs w:val="36"/>
        </w:rPr>
        <w:lastRenderedPageBreak/>
        <w:t xml:space="preserve">Section 3: Monitoring, recording and </w:t>
      </w:r>
    </w:p>
    <w:p w14:paraId="3B0A7A80" w14:textId="77777777" w:rsidR="00121CFC" w:rsidRPr="0040300D" w:rsidRDefault="00121CFC" w:rsidP="0009127E">
      <w:pPr>
        <w:tabs>
          <w:tab w:val="clear" w:pos="567"/>
          <w:tab w:val="left" w:pos="709"/>
        </w:tabs>
        <w:jc w:val="center"/>
        <w:rPr>
          <w:b/>
          <w:sz w:val="36"/>
          <w:szCs w:val="36"/>
        </w:rPr>
      </w:pPr>
      <w:proofErr w:type="gramStart"/>
      <w:r w:rsidRPr="0040300D">
        <w:rPr>
          <w:b/>
          <w:sz w:val="36"/>
          <w:szCs w:val="36"/>
        </w:rPr>
        <w:t>evaluating</w:t>
      </w:r>
      <w:proofErr w:type="gramEnd"/>
      <w:r w:rsidRPr="0040300D">
        <w:rPr>
          <w:b/>
          <w:sz w:val="36"/>
          <w:szCs w:val="36"/>
        </w:rPr>
        <w:t xml:space="preserve"> performance development</w:t>
      </w:r>
    </w:p>
    <w:p w14:paraId="1C0A5971" w14:textId="77777777" w:rsidR="00121CFC" w:rsidRPr="0040300D" w:rsidRDefault="00121CFC" w:rsidP="00F67162"/>
    <w:p w14:paraId="54160ED4" w14:textId="77777777" w:rsidR="00F67162" w:rsidRPr="0040300D" w:rsidRDefault="00F67162" w:rsidP="00F67162">
      <w:pPr>
        <w:tabs>
          <w:tab w:val="clear" w:pos="284"/>
          <w:tab w:val="clear" w:pos="567"/>
        </w:tabs>
        <w:ind w:left="567" w:hanging="567"/>
      </w:pPr>
    </w:p>
    <w:p w14:paraId="6D43BF7E" w14:textId="3291B1D0" w:rsidR="00F4264C" w:rsidRPr="0040300D" w:rsidRDefault="00F4264C" w:rsidP="00F67162">
      <w:pPr>
        <w:tabs>
          <w:tab w:val="clear" w:pos="284"/>
          <w:tab w:val="clear" w:pos="567"/>
        </w:tabs>
        <w:ind w:left="567" w:hanging="567"/>
      </w:pPr>
      <w:r w:rsidRPr="0040300D">
        <w:t>3</w:t>
      </w:r>
      <w:r w:rsidR="00D51DF4" w:rsidRPr="0040300D">
        <w:t xml:space="preserve">a     </w:t>
      </w:r>
      <w:r w:rsidRPr="0040300D">
        <w:tab/>
      </w:r>
      <w:proofErr w:type="gramStart"/>
      <w:r w:rsidR="00993712" w:rsidRPr="0040300D">
        <w:t>During</w:t>
      </w:r>
      <w:proofErr w:type="gramEnd"/>
      <w:r w:rsidR="00993712" w:rsidRPr="0040300D">
        <w:t xml:space="preserve"> your personal development programme you will have received feedback from others.  Explain whether the feedback you received was useful or no</w:t>
      </w:r>
      <w:r w:rsidRPr="0040300D">
        <w:t>t</w:t>
      </w:r>
      <w:r w:rsidR="003704FE" w:rsidRPr="0040300D">
        <w:t>.</w:t>
      </w:r>
      <w:r w:rsidRPr="0040300D">
        <w:t xml:space="preserve"> (</w:t>
      </w:r>
      <w:r w:rsidR="00993712" w:rsidRPr="0040300D">
        <w:t>2</w:t>
      </w:r>
      <w:r w:rsidR="003704FE" w:rsidRPr="0040300D">
        <w:t xml:space="preserve"> marks)</w:t>
      </w:r>
    </w:p>
    <w:p w14:paraId="5B1634DD" w14:textId="77777777" w:rsidR="00B644AD" w:rsidRPr="0040300D" w:rsidRDefault="00B644AD" w:rsidP="00F67162">
      <w:pPr>
        <w:tabs>
          <w:tab w:val="clear" w:pos="284"/>
          <w:tab w:val="clear" w:pos="567"/>
        </w:tabs>
        <w:ind w:left="567" w:hanging="567"/>
        <w:rPr>
          <w:b/>
          <w:bCs/>
          <w:iCs/>
          <w:color w:val="000000"/>
        </w:rPr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06A058AD" w14:textId="77777777" w:rsidTr="00F67162">
        <w:trPr>
          <w:trHeight w:val="4819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6F84B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5076890A" w14:textId="77777777" w:rsidR="00F4264C" w:rsidRPr="0040300D" w:rsidRDefault="00F4264C" w:rsidP="0009127E">
      <w:pPr>
        <w:tabs>
          <w:tab w:val="clear" w:pos="567"/>
        </w:tabs>
      </w:pPr>
    </w:p>
    <w:p w14:paraId="6E741434" w14:textId="77777777" w:rsidR="00993712" w:rsidRPr="0040300D" w:rsidRDefault="00993712" w:rsidP="00F67162">
      <w:pPr>
        <w:tabs>
          <w:tab w:val="clear" w:pos="284"/>
          <w:tab w:val="clear" w:pos="567"/>
        </w:tabs>
        <w:ind w:left="567" w:hanging="567"/>
      </w:pPr>
    </w:p>
    <w:p w14:paraId="76380B58" w14:textId="2B43F99B" w:rsidR="00F4264C" w:rsidRPr="0040300D" w:rsidRDefault="00F4264C" w:rsidP="00F67162">
      <w:pPr>
        <w:tabs>
          <w:tab w:val="clear" w:pos="284"/>
          <w:tab w:val="clear" w:pos="567"/>
        </w:tabs>
        <w:ind w:left="567" w:hanging="567"/>
      </w:pPr>
      <w:r w:rsidRPr="0040300D">
        <w:t>3</w:t>
      </w:r>
      <w:r w:rsidR="00D51DF4" w:rsidRPr="0040300D">
        <w:t xml:space="preserve">b     </w:t>
      </w:r>
      <w:r w:rsidRPr="0040300D">
        <w:tab/>
      </w:r>
      <w:r w:rsidR="00993712" w:rsidRPr="0040300D">
        <w:t>Explain why it is necessary to monitor your performance development</w:t>
      </w:r>
      <w:r w:rsidR="008E5D60" w:rsidRPr="0040300D">
        <w:t>.</w:t>
      </w:r>
      <w:r w:rsidRPr="0040300D">
        <w:t xml:space="preserve"> (</w:t>
      </w:r>
      <w:r w:rsidR="00993712" w:rsidRPr="0040300D">
        <w:t>3</w:t>
      </w:r>
      <w:r w:rsidR="008E5D60" w:rsidRPr="0040300D">
        <w:t xml:space="preserve"> marks)</w:t>
      </w:r>
    </w:p>
    <w:p w14:paraId="5F1823EE" w14:textId="77777777" w:rsidR="00B644AD" w:rsidRPr="0040300D" w:rsidRDefault="00B644AD" w:rsidP="00F67162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4B39E6B1" w14:textId="77777777" w:rsidTr="00E84948">
        <w:trPr>
          <w:trHeight w:val="4819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75021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0753F2F0" w14:textId="77777777" w:rsidR="00F4264C" w:rsidRPr="0040300D" w:rsidRDefault="00F4264C" w:rsidP="0009127E">
      <w:pPr>
        <w:tabs>
          <w:tab w:val="clear" w:pos="567"/>
        </w:tabs>
      </w:pPr>
    </w:p>
    <w:p w14:paraId="3A9BA479" w14:textId="77777777" w:rsidR="00C51FE6" w:rsidRPr="0040300D" w:rsidRDefault="00FC40DB" w:rsidP="0009127E">
      <w:pPr>
        <w:tabs>
          <w:tab w:val="clear" w:pos="567"/>
        </w:tabs>
        <w:rPr>
          <w:b/>
          <w:sz w:val="28"/>
          <w:szCs w:val="28"/>
        </w:rPr>
      </w:pPr>
      <w:r w:rsidRPr="0040300D">
        <w:br w:type="page"/>
      </w:r>
      <w:r w:rsidR="00C51FE6" w:rsidRPr="0040300D">
        <w:rPr>
          <w:b/>
          <w:sz w:val="28"/>
          <w:szCs w:val="28"/>
        </w:rPr>
        <w:lastRenderedPageBreak/>
        <w:t xml:space="preserve">Describing </w:t>
      </w:r>
      <w:r w:rsidR="00ED1696" w:rsidRPr="0040300D">
        <w:rPr>
          <w:b/>
          <w:sz w:val="28"/>
          <w:szCs w:val="28"/>
        </w:rPr>
        <w:t>methods to monitor</w:t>
      </w:r>
      <w:r w:rsidR="00C51FE6" w:rsidRPr="0040300D">
        <w:rPr>
          <w:b/>
          <w:sz w:val="28"/>
          <w:szCs w:val="28"/>
        </w:rPr>
        <w:t xml:space="preserve"> performance</w:t>
      </w:r>
    </w:p>
    <w:p w14:paraId="00019425" w14:textId="77777777" w:rsidR="00ED1696" w:rsidRPr="0040300D" w:rsidRDefault="00ED1696" w:rsidP="00F67162">
      <w:pPr>
        <w:tabs>
          <w:tab w:val="clear" w:pos="284"/>
          <w:tab w:val="clear" w:pos="567"/>
        </w:tabs>
        <w:ind w:left="567" w:hanging="567"/>
      </w:pPr>
    </w:p>
    <w:p w14:paraId="579D0F47" w14:textId="77777777" w:rsidR="00F4264C" w:rsidRPr="0040300D" w:rsidRDefault="00F4264C" w:rsidP="00F67162">
      <w:pPr>
        <w:tabs>
          <w:tab w:val="clear" w:pos="284"/>
          <w:tab w:val="clear" w:pos="567"/>
        </w:tabs>
        <w:ind w:left="567" w:hanging="567"/>
      </w:pPr>
      <w:r w:rsidRPr="0040300D">
        <w:t>3</w:t>
      </w:r>
      <w:r w:rsidR="00D51DF4" w:rsidRPr="0040300D">
        <w:t>c</w:t>
      </w:r>
      <w:r w:rsidR="00132875" w:rsidRPr="0040300D">
        <w:t xml:space="preserve"> </w:t>
      </w:r>
      <w:r w:rsidR="008D09B3" w:rsidRPr="0040300D">
        <w:t>(</w:t>
      </w:r>
      <w:r w:rsidR="00D51DF4" w:rsidRPr="0040300D">
        <w:t>i</w:t>
      </w:r>
      <w:r w:rsidR="008D09B3" w:rsidRPr="0040300D">
        <w:t>)</w:t>
      </w:r>
      <w:r w:rsidRPr="0040300D">
        <w:t xml:space="preserve"> </w:t>
      </w:r>
      <w:r w:rsidR="00E86D6C" w:rsidRPr="0040300D">
        <w:tab/>
      </w:r>
      <w:proofErr w:type="gramStart"/>
      <w:r w:rsidR="009742E2" w:rsidRPr="0040300D">
        <w:t>Describe</w:t>
      </w:r>
      <w:proofErr w:type="gramEnd"/>
      <w:r w:rsidR="009742E2" w:rsidRPr="0040300D">
        <w:t xml:space="preserve"> how you monitored your programme of work for </w:t>
      </w:r>
      <w:r w:rsidR="008D09B3" w:rsidRPr="0040300D">
        <w:t>f</w:t>
      </w:r>
      <w:r w:rsidR="00993712" w:rsidRPr="0040300D">
        <w:t>actor 1</w:t>
      </w:r>
      <w:r w:rsidR="008D09B3" w:rsidRPr="0040300D">
        <w:t>.</w:t>
      </w:r>
      <w:r w:rsidR="00993712" w:rsidRPr="0040300D">
        <w:t xml:space="preserve"> </w:t>
      </w:r>
      <w:r w:rsidRPr="0040300D">
        <w:t>(</w:t>
      </w:r>
      <w:r w:rsidR="00993712" w:rsidRPr="0040300D">
        <w:t>2</w:t>
      </w:r>
      <w:r w:rsidR="008D09B3" w:rsidRPr="0040300D">
        <w:t xml:space="preserve"> marks)</w:t>
      </w:r>
    </w:p>
    <w:p w14:paraId="3F600DB5" w14:textId="77777777" w:rsidR="00F4264C" w:rsidRPr="0040300D" w:rsidRDefault="00F4264C" w:rsidP="00F67162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447A5BB9" w14:textId="77777777" w:rsidTr="00C42F08">
        <w:trPr>
          <w:trHeight w:val="3402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AA434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251D9336" w14:textId="77777777" w:rsidR="00993712" w:rsidRPr="0040300D" w:rsidRDefault="00993712" w:rsidP="00F67162">
      <w:pPr>
        <w:tabs>
          <w:tab w:val="clear" w:pos="284"/>
          <w:tab w:val="clear" w:pos="567"/>
        </w:tabs>
        <w:ind w:left="567" w:hanging="567"/>
      </w:pPr>
    </w:p>
    <w:p w14:paraId="7AA551A2" w14:textId="10137CC9" w:rsidR="00993712" w:rsidRPr="0040300D" w:rsidRDefault="008D09B3" w:rsidP="44C48FE3">
      <w:pPr>
        <w:tabs>
          <w:tab w:val="clear" w:pos="284"/>
          <w:tab w:val="clear" w:pos="567"/>
        </w:tabs>
        <w:ind w:left="567" w:hanging="567"/>
        <w:rPr>
          <w:highlight w:val="yellow"/>
        </w:rPr>
      </w:pPr>
      <w:r w:rsidRPr="0040300D">
        <w:t>(</w:t>
      </w:r>
      <w:r w:rsidR="00D51DF4" w:rsidRPr="0040300D">
        <w:t>i</w:t>
      </w:r>
      <w:r w:rsidR="00E86D6C" w:rsidRPr="0040300D">
        <w:t>i</w:t>
      </w:r>
      <w:r w:rsidRPr="0040300D">
        <w:t xml:space="preserve">)    </w:t>
      </w:r>
      <w:r w:rsidR="000C690E" w:rsidRPr="0040300D">
        <w:tab/>
      </w:r>
      <w:r w:rsidR="009742E2" w:rsidRPr="0040300D">
        <w:t xml:space="preserve">Using a different method describe how you monitored your programme of work for </w:t>
      </w:r>
      <w:r w:rsidR="00092E09">
        <w:t xml:space="preserve">    </w:t>
      </w:r>
      <w:r w:rsidR="009742E2" w:rsidRPr="0040300D">
        <w:t xml:space="preserve">factor </w:t>
      </w:r>
      <w:r w:rsidR="005C0FE7" w:rsidRPr="0040300D">
        <w:t>2</w:t>
      </w:r>
      <w:r w:rsidRPr="0040300D">
        <w:t>.</w:t>
      </w:r>
      <w:r w:rsidR="00993712" w:rsidRPr="0040300D">
        <w:t xml:space="preserve"> (2</w:t>
      </w:r>
      <w:r w:rsidRPr="0040300D">
        <w:t xml:space="preserve"> marks)</w:t>
      </w:r>
    </w:p>
    <w:p w14:paraId="3339BDF2" w14:textId="77777777" w:rsidR="00993712" w:rsidRPr="0040300D" w:rsidRDefault="00993712" w:rsidP="00F67162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993712" w:rsidRPr="0040300D" w14:paraId="20D4BB4E" w14:textId="77777777" w:rsidTr="00C42F08">
        <w:trPr>
          <w:trHeight w:val="3402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8BDC3" w14:textId="77777777" w:rsidR="00B30EB6" w:rsidRPr="0040300D" w:rsidRDefault="00B30EB6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1C227488" w14:textId="77777777" w:rsidR="00936970" w:rsidRPr="0040300D" w:rsidRDefault="00936970" w:rsidP="00E5572F">
      <w:pPr>
        <w:tabs>
          <w:tab w:val="clear" w:pos="284"/>
          <w:tab w:val="clear" w:pos="567"/>
        </w:tabs>
        <w:ind w:left="567" w:hanging="567"/>
      </w:pPr>
    </w:p>
    <w:p w14:paraId="58AFABD6" w14:textId="77777777" w:rsidR="00F4264C" w:rsidRPr="0040300D" w:rsidRDefault="00993712" w:rsidP="00E5572F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70DD4D09" w14:textId="05947942" w:rsidR="00F4264C" w:rsidRPr="0040300D" w:rsidRDefault="00F4264C" w:rsidP="00E5572F">
      <w:pPr>
        <w:tabs>
          <w:tab w:val="clear" w:pos="284"/>
          <w:tab w:val="clear" w:pos="567"/>
        </w:tabs>
        <w:ind w:left="567" w:hanging="567"/>
      </w:pPr>
      <w:r w:rsidRPr="0040300D">
        <w:lastRenderedPageBreak/>
        <w:t>3</w:t>
      </w:r>
      <w:r w:rsidR="00D51DF4" w:rsidRPr="0040300D">
        <w:t xml:space="preserve">d     </w:t>
      </w:r>
      <w:r w:rsidRPr="0040300D">
        <w:tab/>
      </w:r>
      <w:r w:rsidR="005C0FE7" w:rsidRPr="0040300D">
        <w:t>Evaluate the effectiveness of your personal development programme</w:t>
      </w:r>
      <w:r w:rsidR="008D09B3" w:rsidRPr="0040300D">
        <w:t>.</w:t>
      </w:r>
      <w:r w:rsidRPr="0040300D">
        <w:t xml:space="preserve"> (</w:t>
      </w:r>
      <w:r w:rsidR="005C0FE7" w:rsidRPr="0040300D">
        <w:t>6</w:t>
      </w:r>
      <w:r w:rsidR="008D09B3" w:rsidRPr="0040300D">
        <w:t xml:space="preserve"> marks)</w:t>
      </w:r>
    </w:p>
    <w:p w14:paraId="74E144FB" w14:textId="77777777" w:rsidR="00CC66AB" w:rsidRPr="0040300D" w:rsidRDefault="00CC66AB" w:rsidP="00E5572F">
      <w:pPr>
        <w:tabs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50690E81" w14:textId="77777777" w:rsidTr="00936970">
        <w:trPr>
          <w:trHeight w:val="12189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054FD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695E453A" w14:textId="77777777" w:rsidR="00FC40DB" w:rsidRPr="0040300D" w:rsidRDefault="00FC40DB" w:rsidP="00E5572F">
      <w:pPr>
        <w:tabs>
          <w:tab w:val="clear" w:pos="284"/>
          <w:tab w:val="clear" w:pos="567"/>
        </w:tabs>
        <w:ind w:left="567" w:hanging="567"/>
      </w:pPr>
    </w:p>
    <w:p w14:paraId="215657BA" w14:textId="77777777" w:rsidR="00F4264C" w:rsidRPr="0040300D" w:rsidRDefault="00FC40DB" w:rsidP="00E5572F">
      <w:pPr>
        <w:tabs>
          <w:tab w:val="clear" w:pos="284"/>
          <w:tab w:val="clear" w:pos="567"/>
        </w:tabs>
        <w:ind w:left="567" w:hanging="567"/>
      </w:pPr>
      <w:r w:rsidRPr="0040300D">
        <w:br w:type="page"/>
      </w:r>
    </w:p>
    <w:p w14:paraId="6092A99F" w14:textId="352E579F" w:rsidR="00F4264C" w:rsidRPr="0040300D" w:rsidRDefault="00F4264C" w:rsidP="00E5572F">
      <w:pPr>
        <w:tabs>
          <w:tab w:val="clear" w:pos="284"/>
          <w:tab w:val="clear" w:pos="567"/>
        </w:tabs>
        <w:ind w:left="567" w:hanging="567"/>
      </w:pPr>
      <w:r w:rsidRPr="0040300D">
        <w:lastRenderedPageBreak/>
        <w:t>3</w:t>
      </w:r>
      <w:r w:rsidR="00D51DF4" w:rsidRPr="0040300D">
        <w:t xml:space="preserve">e     </w:t>
      </w:r>
      <w:r w:rsidRPr="0040300D">
        <w:tab/>
      </w:r>
      <w:r w:rsidR="00113ADB" w:rsidRPr="0040300D">
        <w:t>Evaluate your performance in the two selected factors</w:t>
      </w:r>
      <w:r w:rsidR="008D09B3" w:rsidRPr="0040300D">
        <w:t>.</w:t>
      </w:r>
      <w:r w:rsidR="00113ADB" w:rsidRPr="0040300D">
        <w:t xml:space="preserve"> </w:t>
      </w:r>
      <w:r w:rsidRPr="0040300D">
        <w:t>(</w:t>
      </w:r>
      <w:r w:rsidR="00113ADB" w:rsidRPr="0040300D">
        <w:t>4</w:t>
      </w:r>
      <w:r w:rsidR="008D09B3" w:rsidRPr="0040300D">
        <w:t xml:space="preserve"> marks)</w:t>
      </w:r>
    </w:p>
    <w:p w14:paraId="758213A6" w14:textId="77777777" w:rsidR="00F4264C" w:rsidRPr="0040300D" w:rsidRDefault="00F4264C" w:rsidP="00E5572F">
      <w:pPr>
        <w:tabs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F4264C" w:rsidRPr="0040300D" w14:paraId="0B70A443" w14:textId="77777777" w:rsidTr="00CC66AB">
        <w:trPr>
          <w:trHeight w:val="5000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8ADCF" w14:textId="77777777" w:rsidR="00F4264C" w:rsidRPr="0040300D" w:rsidRDefault="00F4264C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7B5A4B72" w14:textId="77777777" w:rsidR="00BA3F0A" w:rsidRPr="0040300D" w:rsidRDefault="00BA3F0A" w:rsidP="0009127E">
      <w:pPr>
        <w:tabs>
          <w:tab w:val="clear" w:pos="567"/>
        </w:tabs>
      </w:pPr>
    </w:p>
    <w:p w14:paraId="520D3B97" w14:textId="77777777" w:rsidR="00CC66AB" w:rsidRPr="0040300D" w:rsidRDefault="00CC66AB" w:rsidP="00F67162">
      <w:pPr>
        <w:tabs>
          <w:tab w:val="clear" w:pos="284"/>
          <w:tab w:val="clear" w:pos="567"/>
        </w:tabs>
        <w:ind w:left="567" w:hanging="567"/>
      </w:pPr>
    </w:p>
    <w:p w14:paraId="60B3EE57" w14:textId="6F9C63A4" w:rsidR="00BA3F0A" w:rsidRPr="0040300D" w:rsidRDefault="00BA3F0A" w:rsidP="00F67162">
      <w:pPr>
        <w:tabs>
          <w:tab w:val="clear" w:pos="284"/>
          <w:tab w:val="clear" w:pos="567"/>
        </w:tabs>
        <w:ind w:left="567" w:hanging="567"/>
      </w:pPr>
      <w:r w:rsidRPr="0040300D">
        <w:t xml:space="preserve">3f     </w:t>
      </w:r>
      <w:r w:rsidRPr="0040300D">
        <w:tab/>
        <w:t xml:space="preserve">With reference to your current performance, justify </w:t>
      </w:r>
      <w:r w:rsidR="00ED1696" w:rsidRPr="0040300D">
        <w:t xml:space="preserve">the next steps in </w:t>
      </w:r>
      <w:r w:rsidRPr="0040300D">
        <w:t>planning for your future performance development</w:t>
      </w:r>
      <w:r w:rsidR="008D09B3" w:rsidRPr="0040300D">
        <w:t>.</w:t>
      </w:r>
      <w:r w:rsidRPr="0040300D">
        <w:t xml:space="preserve"> (4</w:t>
      </w:r>
      <w:r w:rsidR="008D09B3" w:rsidRPr="0040300D">
        <w:t xml:space="preserve"> marks)</w:t>
      </w:r>
    </w:p>
    <w:p w14:paraId="71CB5B51" w14:textId="77777777" w:rsidR="00BA3F0A" w:rsidRPr="0040300D" w:rsidRDefault="00BA3F0A" w:rsidP="00F67162">
      <w:pPr>
        <w:tabs>
          <w:tab w:val="clear" w:pos="284"/>
          <w:tab w:val="clear" w:pos="567"/>
        </w:tabs>
        <w:ind w:left="567" w:hanging="567"/>
      </w:pPr>
    </w:p>
    <w:tbl>
      <w:tblPr>
        <w:tblW w:w="9639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BA3F0A" w:rsidRPr="0040300D" w14:paraId="0A7548BA" w14:textId="77777777" w:rsidTr="00BC7033">
        <w:trPr>
          <w:trHeight w:val="6236"/>
        </w:trPr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18DB" w14:textId="48E6E475" w:rsidR="004D1E58" w:rsidRPr="0040300D" w:rsidRDefault="004D1E58" w:rsidP="0009127E">
            <w:pPr>
              <w:tabs>
                <w:tab w:val="clear" w:pos="567"/>
              </w:tabs>
              <w:rPr>
                <w:lang w:eastAsia="en-GB"/>
              </w:rPr>
            </w:pPr>
          </w:p>
        </w:tc>
      </w:tr>
    </w:tbl>
    <w:p w14:paraId="5073BFC4" w14:textId="77777777" w:rsidR="00B30EB6" w:rsidRPr="0040300D" w:rsidRDefault="00B30EB6" w:rsidP="00B44A38">
      <w:pPr>
        <w:tabs>
          <w:tab w:val="clear" w:pos="567"/>
        </w:tabs>
      </w:pPr>
    </w:p>
    <w:sectPr w:rsidR="00B30EB6" w:rsidRPr="0040300D" w:rsidSect="0009127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34" w:right="1134" w:bottom="1134" w:left="1134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3BFE5" w14:textId="77777777" w:rsidR="00A10E59" w:rsidRDefault="00A10E59" w:rsidP="00D24E99">
      <w:r>
        <w:separator/>
      </w:r>
    </w:p>
  </w:endnote>
  <w:endnote w:type="continuationSeparator" w:id="0">
    <w:p w14:paraId="3DB1C30B" w14:textId="77777777" w:rsidR="00A10E59" w:rsidRDefault="00A10E59" w:rsidP="00D24E99">
      <w:r>
        <w:continuationSeparator/>
      </w:r>
    </w:p>
  </w:endnote>
  <w:endnote w:type="continuationNotice" w:id="1">
    <w:p w14:paraId="3EBD6F43" w14:textId="77777777" w:rsidR="00933D97" w:rsidRDefault="00933D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等线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510"/>
      <w:gridCol w:w="510"/>
      <w:gridCol w:w="510"/>
      <w:gridCol w:w="510"/>
      <w:gridCol w:w="510"/>
      <w:gridCol w:w="510"/>
      <w:gridCol w:w="510"/>
      <w:gridCol w:w="510"/>
      <w:gridCol w:w="512"/>
      <w:gridCol w:w="2154"/>
      <w:gridCol w:w="794"/>
      <w:gridCol w:w="510"/>
      <w:gridCol w:w="510"/>
      <w:gridCol w:w="510"/>
    </w:tblGrid>
    <w:tr w:rsidR="00A10E59" w14:paraId="454861AA" w14:textId="77777777" w:rsidTr="00A10E59">
      <w:trPr>
        <w:trHeight w:val="283"/>
      </w:trPr>
      <w:tc>
        <w:tcPr>
          <w:tcW w:w="4592" w:type="dxa"/>
          <w:gridSpan w:val="9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14:paraId="55A23C4C" w14:textId="77777777" w:rsidR="00A10E59" w:rsidRDefault="00A10E59" w:rsidP="00955877">
          <w:r>
            <w:t>Scottish Candidate Number</w:t>
          </w:r>
        </w:p>
      </w:tc>
      <w:tc>
        <w:tcPr>
          <w:tcW w:w="215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4BF02552" w14:textId="77777777" w:rsidR="00A10E59" w:rsidRDefault="00A10E59" w:rsidP="00955877"/>
      </w:tc>
      <w:tc>
        <w:tcPr>
          <w:tcW w:w="79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6D4A257" w14:textId="77777777" w:rsidR="00A10E59" w:rsidRDefault="00A10E59" w:rsidP="00955877"/>
      </w:tc>
      <w:tc>
        <w:tcPr>
          <w:tcW w:w="51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3664BE7F" w14:textId="77777777" w:rsidR="00A10E59" w:rsidRDefault="00A10E59" w:rsidP="00955877">
          <w:pPr>
            <w:jc w:val="center"/>
          </w:pPr>
        </w:p>
      </w:tc>
      <w:tc>
        <w:tcPr>
          <w:tcW w:w="51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1ECCE46" w14:textId="77777777" w:rsidR="00A10E59" w:rsidRDefault="00A10E59" w:rsidP="00955877">
          <w:pPr>
            <w:jc w:val="center"/>
          </w:pPr>
        </w:p>
      </w:tc>
      <w:tc>
        <w:tcPr>
          <w:tcW w:w="510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4B23FDB" w14:textId="77777777" w:rsidR="00A10E59" w:rsidRDefault="00A10E59" w:rsidP="00955877">
          <w:pPr>
            <w:jc w:val="center"/>
          </w:pPr>
        </w:p>
      </w:tc>
    </w:tr>
    <w:tr w:rsidR="00A10E59" w14:paraId="3C9BD191" w14:textId="77777777" w:rsidTr="00A10E59">
      <w:trPr>
        <w:trHeight w:val="709"/>
      </w:trPr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04D79DF0" w14:textId="77777777" w:rsidR="00A10E59" w:rsidRDefault="00A10E59" w:rsidP="00955877">
          <w:pPr>
            <w:jc w:val="center"/>
          </w:pPr>
          <w:permStart w:id="106841168" w:edGrp="everyone"/>
          <w:r>
            <w:t xml:space="preserve"> </w:t>
          </w:r>
          <w:permEnd w:id="106841168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5ED2B83B" w14:textId="77777777" w:rsidR="00A10E59" w:rsidRDefault="00A10E59" w:rsidP="00955877">
          <w:pPr>
            <w:jc w:val="center"/>
          </w:pPr>
          <w:permStart w:id="352478515" w:edGrp="everyone"/>
          <w:r>
            <w:t xml:space="preserve"> </w:t>
          </w:r>
          <w:permEnd w:id="352478515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54F2AA8A" w14:textId="77777777" w:rsidR="00A10E59" w:rsidRDefault="00A10E59" w:rsidP="00955877">
          <w:pPr>
            <w:jc w:val="center"/>
          </w:pPr>
          <w:permStart w:id="531961347" w:edGrp="everyone"/>
          <w:r>
            <w:t xml:space="preserve"> </w:t>
          </w:r>
          <w:permEnd w:id="531961347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7C855AAD" w14:textId="77777777" w:rsidR="00A10E59" w:rsidRDefault="00A10E59" w:rsidP="00955877">
          <w:pPr>
            <w:jc w:val="center"/>
          </w:pPr>
          <w:permStart w:id="924518838" w:edGrp="everyone"/>
          <w:r>
            <w:t xml:space="preserve"> </w:t>
          </w:r>
          <w:permEnd w:id="924518838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22F4AA4B" w14:textId="77777777" w:rsidR="00A10E59" w:rsidRDefault="00A10E59" w:rsidP="00955877">
          <w:pPr>
            <w:jc w:val="center"/>
          </w:pPr>
          <w:permStart w:id="1137658078" w:edGrp="everyone"/>
          <w:r>
            <w:t xml:space="preserve"> </w:t>
          </w:r>
          <w:permEnd w:id="1137658078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1F35B413" w14:textId="77777777" w:rsidR="00A10E59" w:rsidRDefault="00A10E59" w:rsidP="00955877">
          <w:pPr>
            <w:jc w:val="center"/>
          </w:pPr>
          <w:permStart w:id="358226071" w:edGrp="everyone"/>
          <w:r>
            <w:t xml:space="preserve"> </w:t>
          </w:r>
          <w:permEnd w:id="358226071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6A49F28C" w14:textId="77777777" w:rsidR="00A10E59" w:rsidRDefault="00A10E59" w:rsidP="00955877">
          <w:pPr>
            <w:jc w:val="center"/>
          </w:pPr>
          <w:permStart w:id="2103919072" w:edGrp="everyone"/>
          <w:r>
            <w:t xml:space="preserve"> </w:t>
          </w:r>
          <w:permEnd w:id="2103919072"/>
        </w:p>
      </w:tc>
      <w:tc>
        <w:tcPr>
          <w:tcW w:w="510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31EAE729" w14:textId="77777777" w:rsidR="00A10E59" w:rsidRDefault="00A10E59" w:rsidP="00955877">
          <w:pPr>
            <w:jc w:val="center"/>
          </w:pPr>
          <w:permStart w:id="6568786" w:edGrp="everyone"/>
          <w:r>
            <w:t xml:space="preserve"> </w:t>
          </w:r>
          <w:permEnd w:id="6568786"/>
        </w:p>
      </w:tc>
      <w:tc>
        <w:tcPr>
          <w:tcW w:w="512" w:type="dxa"/>
          <w:tcBorders>
            <w:top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BB2E4DE" w14:textId="77777777" w:rsidR="00A10E59" w:rsidRDefault="00A10E59" w:rsidP="00955877">
          <w:pPr>
            <w:jc w:val="center"/>
          </w:pPr>
          <w:permStart w:id="1642082392" w:edGrp="everyone"/>
          <w:r>
            <w:t xml:space="preserve"> </w:t>
          </w:r>
          <w:permEnd w:id="1642082392"/>
        </w:p>
      </w:tc>
      <w:tc>
        <w:tcPr>
          <w:tcW w:w="2154" w:type="dxa"/>
          <w:tcBorders>
            <w:top w:val="nil"/>
            <w:left w:val="single" w:sz="4" w:space="0" w:color="auto"/>
            <w:bottom w:val="nil"/>
            <w:right w:val="nil"/>
          </w:tcBorders>
          <w:shd w:val="clear" w:color="auto" w:fill="auto"/>
        </w:tcPr>
        <w:p w14:paraId="3902CB60" w14:textId="77777777" w:rsidR="00A10E59" w:rsidRDefault="00A10E59" w:rsidP="00955877"/>
      </w:tc>
      <w:tc>
        <w:tcPr>
          <w:tcW w:w="794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  <w:vAlign w:val="center"/>
        </w:tcPr>
        <w:p w14:paraId="3B40FA97" w14:textId="77777777" w:rsidR="00A10E59" w:rsidRDefault="00A10E59" w:rsidP="00955877">
          <w:pPr>
            <w:jc w:val="center"/>
          </w:pPr>
          <w:r>
            <w:t>Page</w:t>
          </w:r>
        </w:p>
      </w:tc>
      <w:tc>
        <w:tcPr>
          <w:tcW w:w="51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6DA4F18" w14:textId="77777777" w:rsidR="00A10E59" w:rsidRDefault="00A10E59" w:rsidP="00955877">
          <w:pPr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5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auto"/>
          <w:vAlign w:val="center"/>
        </w:tcPr>
        <w:p w14:paraId="40191633" w14:textId="77777777" w:rsidR="00A10E59" w:rsidRDefault="00A10E59" w:rsidP="00955877">
          <w:pPr>
            <w:jc w:val="center"/>
          </w:pPr>
          <w:r>
            <w:t>of</w:t>
          </w:r>
        </w:p>
      </w:tc>
      <w:tc>
        <w:tcPr>
          <w:tcW w:w="510" w:type="dxa"/>
          <w:tcBorders>
            <w:top w:val="single" w:sz="4" w:space="0" w:color="auto"/>
            <w:left w:val="single" w:sz="4" w:space="0" w:color="auto"/>
          </w:tcBorders>
          <w:shd w:val="clear" w:color="auto" w:fill="auto"/>
          <w:vAlign w:val="center"/>
        </w:tcPr>
        <w:p w14:paraId="1D756B23" w14:textId="482FD8CB" w:rsidR="00A10E59" w:rsidRPr="00FB3103" w:rsidRDefault="00A10E59" w:rsidP="00955877">
          <w:pPr>
            <w:jc w:val="center"/>
            <w:rPr>
              <w:bCs/>
            </w:rPr>
          </w:pPr>
          <w:r w:rsidRPr="00FB3103">
            <w:rPr>
              <w:bCs/>
            </w:rPr>
            <w:fldChar w:fldCharType="begin"/>
          </w:r>
          <w:r w:rsidRPr="00FB3103">
            <w:rPr>
              <w:bCs/>
            </w:rPr>
            <w:instrText xml:space="preserve"> NUMPAGES   \* MERGEFORMAT </w:instrText>
          </w:r>
          <w:r w:rsidRPr="00FB3103">
            <w:rPr>
              <w:bCs/>
            </w:rPr>
            <w:fldChar w:fldCharType="separate"/>
          </w:r>
          <w:r w:rsidR="00FE77D5">
            <w:rPr>
              <w:bCs/>
              <w:noProof/>
            </w:rPr>
            <w:t>13</w:t>
          </w:r>
          <w:r w:rsidRPr="00FB3103">
            <w:rPr>
              <w:bCs/>
            </w:rPr>
            <w:fldChar w:fldCharType="end"/>
          </w:r>
        </w:p>
      </w:tc>
    </w:tr>
  </w:tbl>
  <w:p w14:paraId="40C375D4" w14:textId="77777777" w:rsidR="00A10E59" w:rsidRDefault="00A10E59" w:rsidP="00955877">
    <w:pPr>
      <w:rPr>
        <w:noProof/>
      </w:rPr>
    </w:pP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76" behindDoc="0" locked="0" layoutInCell="1" allowOverlap="1" wp14:anchorId="7EA75AB8" wp14:editId="6E100856">
              <wp:simplePos x="0" y="0"/>
              <wp:positionH relativeFrom="page">
                <wp:posOffset>540385</wp:posOffset>
              </wp:positionH>
              <wp:positionV relativeFrom="page">
                <wp:posOffset>10009504</wp:posOffset>
              </wp:positionV>
              <wp:extent cx="252095" cy="0"/>
              <wp:effectExtent l="0" t="19050" r="14605" b="0"/>
              <wp:wrapNone/>
              <wp:docPr id="48" name="Line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2D1CBC43" id="Line 71" o:spid="_x0000_s1026" style="position:absolute;z-index:25165827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42.55pt,788.15pt" to="62.4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79" behindDoc="0" locked="0" layoutInCell="1" allowOverlap="1" wp14:anchorId="232252EF" wp14:editId="781CB8EF">
              <wp:simplePos x="0" y="0"/>
              <wp:positionH relativeFrom="page">
                <wp:posOffset>540384</wp:posOffset>
              </wp:positionH>
              <wp:positionV relativeFrom="page">
                <wp:posOffset>9757410</wp:posOffset>
              </wp:positionV>
              <wp:extent cx="0" cy="252095"/>
              <wp:effectExtent l="19050" t="0" r="0" b="14605"/>
              <wp:wrapNone/>
              <wp:docPr id="49" name="Line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32CC043" id="Line 74" o:spid="_x0000_s1026" style="position:absolute;z-index:251658279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42.55pt,768.3pt" to="42.5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78" behindDoc="0" locked="0" layoutInCell="1" allowOverlap="1" wp14:anchorId="4C7E929B" wp14:editId="00EFA609">
              <wp:simplePos x="0" y="0"/>
              <wp:positionH relativeFrom="page">
                <wp:posOffset>6769100</wp:posOffset>
              </wp:positionH>
              <wp:positionV relativeFrom="page">
                <wp:posOffset>10009504</wp:posOffset>
              </wp:positionV>
              <wp:extent cx="252095" cy="0"/>
              <wp:effectExtent l="0" t="19050" r="14605" b="0"/>
              <wp:wrapNone/>
              <wp:docPr id="51" name="Line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2C3BA4AC" id="Line 73" o:spid="_x0000_s1026" style="position:absolute;z-index:25165827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33pt,788.15pt" to="552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77" behindDoc="0" locked="0" layoutInCell="1" allowOverlap="1" wp14:anchorId="4286DB82" wp14:editId="04C14877">
              <wp:simplePos x="0" y="0"/>
              <wp:positionH relativeFrom="page">
                <wp:posOffset>7021194</wp:posOffset>
              </wp:positionH>
              <wp:positionV relativeFrom="page">
                <wp:posOffset>9757410</wp:posOffset>
              </wp:positionV>
              <wp:extent cx="0" cy="252095"/>
              <wp:effectExtent l="19050" t="0" r="0" b="14605"/>
              <wp:wrapNone/>
              <wp:docPr id="52" name="Line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29E88453" id="Line 72" o:spid="_x0000_s1026" style="position:absolute;z-index:251658277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552.85pt,768.3pt" to="552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" strokeweight="3pt">
              <w10:wrap anchorx="page" anchory="page"/>
            </v:line>
          </w:pict>
        </mc:Fallback>
      </mc:AlternateContent>
    </w:r>
  </w:p>
  <w:p w14:paraId="258C0ACD" w14:textId="77777777" w:rsidR="00A10E59" w:rsidRPr="00FB5254" w:rsidRDefault="00A10E59" w:rsidP="0095587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931" w:type="dxa"/>
      <w:tblInd w:w="3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07"/>
      <w:gridCol w:w="408"/>
      <w:gridCol w:w="408"/>
      <w:gridCol w:w="408"/>
      <w:gridCol w:w="408"/>
      <w:gridCol w:w="408"/>
      <w:gridCol w:w="408"/>
      <w:gridCol w:w="408"/>
      <w:gridCol w:w="408"/>
      <w:gridCol w:w="2380"/>
      <w:gridCol w:w="1002"/>
      <w:gridCol w:w="626"/>
      <w:gridCol w:w="626"/>
      <w:gridCol w:w="626"/>
    </w:tblGrid>
    <w:tr w:rsidR="00A10E59" w14:paraId="26CEF85F" w14:textId="77777777" w:rsidTr="00D078EC">
      <w:trPr>
        <w:trHeight w:val="283"/>
      </w:trPr>
      <w:tc>
        <w:tcPr>
          <w:tcW w:w="3119" w:type="dxa"/>
          <w:gridSpan w:val="9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</w:tcPr>
        <w:p w14:paraId="4479038C" w14:textId="77777777" w:rsidR="00A10E59" w:rsidRDefault="00A10E59" w:rsidP="00CC66AB">
          <w:r>
            <w:t>Scottish Candidate Number</w:t>
          </w:r>
        </w:p>
      </w:tc>
      <w:tc>
        <w:tcPr>
          <w:tcW w:w="81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189E9E6" w14:textId="77777777" w:rsidR="00A10E59" w:rsidRDefault="00A10E59" w:rsidP="00CC66AB"/>
      </w:tc>
      <w:tc>
        <w:tcPr>
          <w:tcW w:w="90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2DF06CD" w14:textId="77777777" w:rsidR="00A10E59" w:rsidRDefault="00A10E59" w:rsidP="00CC66AB"/>
      </w:tc>
      <w:tc>
        <w:tcPr>
          <w:tcW w:w="56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5114D631" w14:textId="77777777" w:rsidR="00A10E59" w:rsidRDefault="00A10E59" w:rsidP="00FB3103">
          <w:pPr>
            <w:jc w:val="center"/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2769E8F9" w14:textId="77777777" w:rsidR="00A10E59" w:rsidRDefault="00A10E59" w:rsidP="00FB3103">
          <w:pPr>
            <w:jc w:val="center"/>
          </w:pPr>
        </w:p>
      </w:tc>
      <w:tc>
        <w:tcPr>
          <w:tcW w:w="56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51B63C3" w14:textId="77777777" w:rsidR="00A10E59" w:rsidRDefault="00A10E59" w:rsidP="00FB3103">
          <w:pPr>
            <w:jc w:val="center"/>
          </w:pPr>
        </w:p>
      </w:tc>
    </w:tr>
    <w:tr w:rsidR="00A10E59" w14:paraId="7B1001E1" w14:textId="77777777" w:rsidTr="00D078EC">
      <w:trPr>
        <w:trHeight w:val="709"/>
      </w:trPr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6D1B27C1" w14:textId="7063801F" w:rsidR="00A10E59" w:rsidRDefault="00A10E59" w:rsidP="00B178BA">
          <w:pPr>
            <w:jc w:val="center"/>
          </w:pPr>
          <w:r>
            <w:t xml:space="preserve"> </w:t>
          </w: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45D10FBF" w14:textId="2F311F7D" w:rsidR="00A10E59" w:rsidRDefault="00A10E59" w:rsidP="00AA3394">
          <w:pPr>
            <w:jc w:val="center"/>
          </w:pPr>
          <w:r>
            <w:t xml:space="preserve">  </w:t>
          </w: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0055FD50" w14:textId="1572F40D" w:rsidR="00A10E59" w:rsidRDefault="00A10E59" w:rsidP="00AA3394">
          <w:pPr>
            <w:jc w:val="center"/>
          </w:pPr>
          <w:r>
            <w:t xml:space="preserve">  </w:t>
          </w: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7DE3A141" w14:textId="4F4E8A85" w:rsidR="00A10E59" w:rsidRDefault="00A10E59" w:rsidP="00AA3394">
          <w:pPr>
            <w:jc w:val="center"/>
          </w:pP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20AE277D" w14:textId="48FF3693" w:rsidR="00A10E59" w:rsidRDefault="00A10E59" w:rsidP="00AA3394">
          <w:pPr>
            <w:jc w:val="center"/>
          </w:pP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542DA56D" w14:textId="59EC1760" w:rsidR="00A10E59" w:rsidRDefault="00A10E59" w:rsidP="00AA3394">
          <w:pPr>
            <w:jc w:val="center"/>
          </w:pP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76301738" w14:textId="587C5D4F" w:rsidR="00A10E59" w:rsidRDefault="00A10E59" w:rsidP="00AA3394">
          <w:pPr>
            <w:jc w:val="center"/>
          </w:pPr>
        </w:p>
      </w:tc>
      <w:tc>
        <w:tcPr>
          <w:tcW w:w="369" w:type="dxa"/>
          <w:tcBorders>
            <w:top w:val="single" w:sz="4" w:space="0" w:color="auto"/>
          </w:tcBorders>
          <w:shd w:val="clear" w:color="auto" w:fill="auto"/>
          <w:vAlign w:val="center"/>
        </w:tcPr>
        <w:p w14:paraId="2DF7AA45" w14:textId="59D42CCB" w:rsidR="00A10E59" w:rsidRDefault="00A10E59" w:rsidP="00AA3394">
          <w:pPr>
            <w:jc w:val="center"/>
          </w:pPr>
        </w:p>
      </w:tc>
      <w:tc>
        <w:tcPr>
          <w:tcW w:w="369" w:type="dxa"/>
          <w:tcBorders>
            <w:top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14BD456" w14:textId="5852A4AC" w:rsidR="00A10E59" w:rsidRDefault="00A10E59" w:rsidP="00AA3394">
          <w:pPr>
            <w:jc w:val="center"/>
          </w:pPr>
        </w:p>
      </w:tc>
      <w:tc>
        <w:tcPr>
          <w:tcW w:w="2154" w:type="dxa"/>
          <w:tcBorders>
            <w:top w:val="nil"/>
            <w:left w:val="single" w:sz="4" w:space="0" w:color="auto"/>
            <w:bottom w:val="nil"/>
            <w:right w:val="nil"/>
          </w:tcBorders>
          <w:shd w:val="clear" w:color="auto" w:fill="auto"/>
          <w:vAlign w:val="bottom"/>
        </w:tcPr>
        <w:p w14:paraId="251DB4B8" w14:textId="1800FE44" w:rsidR="00A10E59" w:rsidRDefault="00A10E59" w:rsidP="00B30EB6">
          <w:pPr>
            <w:jc w:val="center"/>
          </w:pPr>
        </w:p>
      </w:tc>
      <w:tc>
        <w:tcPr>
          <w:tcW w:w="907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  <w:vAlign w:val="center"/>
        </w:tcPr>
        <w:p w14:paraId="7FAAC9A3" w14:textId="77777777" w:rsidR="00A10E59" w:rsidRDefault="00A10E59" w:rsidP="00FB3103">
          <w:pPr>
            <w:jc w:val="center"/>
          </w:pPr>
          <w:r>
            <w:t>Page</w:t>
          </w:r>
        </w:p>
      </w:tc>
      <w:tc>
        <w:tcPr>
          <w:tcW w:w="56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6066767" w14:textId="71E5C81F" w:rsidR="00A10E59" w:rsidRDefault="00A10E59" w:rsidP="00FB3103">
          <w:pPr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369E8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  <w:tc>
        <w:tcPr>
          <w:tcW w:w="56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auto"/>
          <w:vAlign w:val="center"/>
        </w:tcPr>
        <w:p w14:paraId="4EB9B78E" w14:textId="77777777" w:rsidR="00A10E59" w:rsidRDefault="00A10E59" w:rsidP="00FB3103">
          <w:pPr>
            <w:jc w:val="center"/>
          </w:pPr>
          <w:r>
            <w:t>of</w:t>
          </w:r>
        </w:p>
      </w:tc>
      <w:tc>
        <w:tcPr>
          <w:tcW w:w="567" w:type="dxa"/>
          <w:tcBorders>
            <w:top w:val="single" w:sz="4" w:space="0" w:color="auto"/>
            <w:left w:val="single" w:sz="4" w:space="0" w:color="auto"/>
          </w:tcBorders>
          <w:shd w:val="clear" w:color="auto" w:fill="auto"/>
          <w:vAlign w:val="center"/>
        </w:tcPr>
        <w:p w14:paraId="45C393F5" w14:textId="54D630EA" w:rsidR="00A10E59" w:rsidRPr="00FB3103" w:rsidRDefault="00A10E59" w:rsidP="00FB3103">
          <w:pPr>
            <w:jc w:val="center"/>
            <w:rPr>
              <w:bCs/>
            </w:rPr>
          </w:pPr>
          <w:r w:rsidRPr="00FB3103">
            <w:rPr>
              <w:bCs/>
            </w:rPr>
            <w:fldChar w:fldCharType="begin"/>
          </w:r>
          <w:r w:rsidRPr="00FB3103">
            <w:rPr>
              <w:bCs/>
            </w:rPr>
            <w:instrText xml:space="preserve"> NUMPAGES   \* MERGEFORMAT </w:instrText>
          </w:r>
          <w:r w:rsidRPr="00FB3103">
            <w:rPr>
              <w:bCs/>
            </w:rPr>
            <w:fldChar w:fldCharType="separate"/>
          </w:r>
          <w:r w:rsidR="00D369E8">
            <w:rPr>
              <w:bCs/>
              <w:noProof/>
            </w:rPr>
            <w:t>13</w:t>
          </w:r>
          <w:r w:rsidRPr="00FB3103">
            <w:rPr>
              <w:bCs/>
            </w:rPr>
            <w:fldChar w:fldCharType="end"/>
          </w:r>
        </w:p>
      </w:tc>
    </w:tr>
  </w:tbl>
  <w:p w14:paraId="302519D0" w14:textId="3C55CD9D" w:rsidR="00A10E59" w:rsidRDefault="000928CB" w:rsidP="004F492F">
    <w:pPr>
      <w:rPr>
        <w:noProof/>
      </w:rPr>
    </w:pP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74" behindDoc="0" locked="0" layoutInCell="1" allowOverlap="1" wp14:anchorId="20CABE1C" wp14:editId="73D2982C">
              <wp:simplePos x="0" y="0"/>
              <wp:positionH relativeFrom="column">
                <wp:posOffset>6039485</wp:posOffset>
              </wp:positionH>
              <wp:positionV relativeFrom="paragraph">
                <wp:posOffset>-548640</wp:posOffset>
              </wp:positionV>
              <wp:extent cx="251460" cy="0"/>
              <wp:effectExtent l="0" t="19050" r="34290" b="19050"/>
              <wp:wrapNone/>
              <wp:docPr id="27" name="Line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146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FE24546" id="Line 73" o:spid="_x0000_s1026" style="position:absolute;z-index:25165827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475.55pt,-43.2pt" to="495.35pt,-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" strokeweight="3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73" behindDoc="0" locked="0" layoutInCell="1" allowOverlap="1" wp14:anchorId="26AFB7F2" wp14:editId="3CED39E3">
              <wp:simplePos x="0" y="0"/>
              <wp:positionH relativeFrom="column">
                <wp:posOffset>6291580</wp:posOffset>
              </wp:positionH>
              <wp:positionV relativeFrom="paragraph">
                <wp:posOffset>-796925</wp:posOffset>
              </wp:positionV>
              <wp:extent cx="0" cy="251460"/>
              <wp:effectExtent l="19050" t="0" r="19050" b="34290"/>
              <wp:wrapNone/>
              <wp:docPr id="26" name="Line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146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798734E9" id="Line 72" o:spid="_x0000_s1026" style="position:absolute;z-index:251658273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495.4pt,-62.75pt" to="495.4pt,-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" strokeweight="3pt"/>
          </w:pict>
        </mc:Fallback>
      </mc:AlternateContent>
    </w:r>
    <w:r w:rsidR="00BE16C1"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72" behindDoc="0" locked="0" layoutInCell="1" allowOverlap="1" wp14:anchorId="7536583D" wp14:editId="0605C29E">
              <wp:simplePos x="0" y="0"/>
              <wp:positionH relativeFrom="column">
                <wp:posOffset>-180340</wp:posOffset>
              </wp:positionH>
              <wp:positionV relativeFrom="paragraph">
                <wp:posOffset>-539115</wp:posOffset>
              </wp:positionV>
              <wp:extent cx="251460" cy="0"/>
              <wp:effectExtent l="0" t="19050" r="34290" b="19050"/>
              <wp:wrapNone/>
              <wp:docPr id="29" name="Line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146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71016628" id="Line 71" o:spid="_x0000_s1026" style="position:absolute;z-index:2516582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4.2pt,-42.45pt" to="5.6pt,-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" strokeweight="3pt"/>
          </w:pict>
        </mc:Fallback>
      </mc:AlternateContent>
    </w:r>
    <w:r w:rsidR="00BE16C1"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75" behindDoc="0" locked="0" layoutInCell="1" allowOverlap="1" wp14:anchorId="08830029" wp14:editId="2607EE04">
              <wp:simplePos x="0" y="0"/>
              <wp:positionH relativeFrom="column">
                <wp:posOffset>-180340</wp:posOffset>
              </wp:positionH>
              <wp:positionV relativeFrom="paragraph">
                <wp:posOffset>-787400</wp:posOffset>
              </wp:positionV>
              <wp:extent cx="0" cy="251460"/>
              <wp:effectExtent l="19050" t="0" r="19050" b="34290"/>
              <wp:wrapNone/>
              <wp:docPr id="28" name="Line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146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5DB5D26" id="Line 74" o:spid="_x0000_s1026" style="position:absolute;z-index:251658275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-14.2pt,-62pt" to="-14.2pt,-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" strokeweight="3pt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E0D70" w14:textId="77777777" w:rsidR="00A10E59" w:rsidRDefault="00A10E59" w:rsidP="004F492F">
    <w:pPr>
      <w:rPr>
        <w:noProof/>
      </w:rPr>
    </w:pP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60" behindDoc="0" locked="0" layoutInCell="1" allowOverlap="1" wp14:anchorId="37794389" wp14:editId="4220A9D9">
              <wp:simplePos x="0" y="0"/>
              <wp:positionH relativeFrom="page">
                <wp:posOffset>540385</wp:posOffset>
              </wp:positionH>
              <wp:positionV relativeFrom="page">
                <wp:posOffset>10009504</wp:posOffset>
              </wp:positionV>
              <wp:extent cx="252095" cy="0"/>
              <wp:effectExtent l="0" t="19050" r="14605" b="0"/>
              <wp:wrapNone/>
              <wp:docPr id="20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767D6AA5" id="Line 26" o:spid="_x0000_s1026" style="position:absolute;z-index:2516582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42.55pt,788.15pt" to="62.4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61" behindDoc="0" locked="0" layoutInCell="1" allowOverlap="1" wp14:anchorId="7A20C3D1" wp14:editId="56052EE6">
              <wp:simplePos x="0" y="0"/>
              <wp:positionH relativeFrom="page">
                <wp:posOffset>7021194</wp:posOffset>
              </wp:positionH>
              <wp:positionV relativeFrom="page">
                <wp:posOffset>9757410</wp:posOffset>
              </wp:positionV>
              <wp:extent cx="0" cy="252095"/>
              <wp:effectExtent l="19050" t="0" r="0" b="14605"/>
              <wp:wrapNone/>
              <wp:docPr id="19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0C802E1A" id="Line 27" o:spid="_x0000_s1026" style="position:absolute;z-index:251658261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552.85pt,768.3pt" to="552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62" behindDoc="0" locked="0" layoutInCell="1" allowOverlap="1" wp14:anchorId="1FE4FEB4" wp14:editId="2F0C0E5E">
              <wp:simplePos x="0" y="0"/>
              <wp:positionH relativeFrom="page">
                <wp:posOffset>6769100</wp:posOffset>
              </wp:positionH>
              <wp:positionV relativeFrom="page">
                <wp:posOffset>10010774</wp:posOffset>
              </wp:positionV>
              <wp:extent cx="252095" cy="0"/>
              <wp:effectExtent l="0" t="19050" r="14605" b="0"/>
              <wp:wrapNone/>
              <wp:docPr id="18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4F6FC362" id="Line 28" o:spid="_x0000_s1026" style="position:absolute;z-index:251658262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33pt,788.25pt" to="552.85pt,7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63" behindDoc="0" locked="0" layoutInCell="1" allowOverlap="1" wp14:anchorId="7C8FF0DB" wp14:editId="3917F10D">
              <wp:simplePos x="0" y="0"/>
              <wp:positionH relativeFrom="page">
                <wp:posOffset>540384</wp:posOffset>
              </wp:positionH>
              <wp:positionV relativeFrom="page">
                <wp:posOffset>9757410</wp:posOffset>
              </wp:positionV>
              <wp:extent cx="0" cy="252095"/>
              <wp:effectExtent l="19050" t="0" r="0" b="14605"/>
              <wp:wrapNone/>
              <wp:docPr id="17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7F09C52F" id="Line 29" o:spid="_x0000_s1026" style="position:absolute;z-index:251658263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42.55pt,768.3pt" to="42.5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52" behindDoc="0" locked="0" layoutInCell="1" allowOverlap="1" wp14:anchorId="66876459" wp14:editId="7321A85C">
              <wp:simplePos x="0" y="0"/>
              <wp:positionH relativeFrom="column">
                <wp:posOffset>7021194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16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0467EE81" id="Line 14" o:spid="_x0000_s1026" style="position:absolute;z-index:25165825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552.85pt,759.8pt" to="552.8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53" behindDoc="0" locked="0" layoutInCell="1" allowOverlap="1" wp14:anchorId="6D44BF30" wp14:editId="016798B1">
              <wp:simplePos x="0" y="0"/>
              <wp:positionH relativeFrom="column">
                <wp:posOffset>6661150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15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4693785D" id="Line 15" o:spid="_x0000_s1026" style="position:absolute;z-index:251658253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24.5pt,788.15pt" to="552.8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54" behindDoc="0" locked="0" layoutInCell="1" allowOverlap="1" wp14:anchorId="7E596256" wp14:editId="461E8B9B">
              <wp:simplePos x="0" y="0"/>
              <wp:positionH relativeFrom="column">
                <wp:posOffset>540384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14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328CB409" id="Line 16" o:spid="_x0000_s1026" style="position:absolute;z-index:25165825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2.55pt,759.8pt" to="42.5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55" behindDoc="0" locked="0" layoutInCell="1" allowOverlap="1" wp14:anchorId="1CDEA32F" wp14:editId="24270ECE">
              <wp:simplePos x="0" y="0"/>
              <wp:positionH relativeFrom="column">
                <wp:posOffset>540385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13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76B8473A" id="Line 17" o:spid="_x0000_s1026" style="position:absolute;z-index:251658255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55pt,788.15pt" to="70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48" behindDoc="0" locked="0" layoutInCell="1" allowOverlap="1" wp14:anchorId="096FA851" wp14:editId="1B98D6BD">
              <wp:simplePos x="0" y="0"/>
              <wp:positionH relativeFrom="column">
                <wp:posOffset>7021194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1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174DF3AB" id="Line 10" o:spid="_x0000_s1026" style="position:absolute;z-index:25165824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552.85pt,759.8pt" to="552.8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49" behindDoc="0" locked="0" layoutInCell="1" allowOverlap="1" wp14:anchorId="5172C3B0" wp14:editId="3ACA052A">
              <wp:simplePos x="0" y="0"/>
              <wp:positionH relativeFrom="column">
                <wp:posOffset>6661150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0C7AD60F" id="Line 11" o:spid="_x0000_s1026" style="position:absolute;z-index:251658249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24.5pt,788.15pt" to="552.8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50" behindDoc="0" locked="0" layoutInCell="1" allowOverlap="1" wp14:anchorId="7334E802" wp14:editId="4FB58711">
              <wp:simplePos x="0" y="0"/>
              <wp:positionH relativeFrom="column">
                <wp:posOffset>540384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10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596AD99D" id="Line 12" o:spid="_x0000_s1026" style="position:absolute;z-index:25165825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2.55pt,759.8pt" to="42.5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51" behindDoc="0" locked="0" layoutInCell="1" allowOverlap="1" wp14:anchorId="020B7836" wp14:editId="0D0F6BB7">
              <wp:simplePos x="0" y="0"/>
              <wp:positionH relativeFrom="column">
                <wp:posOffset>540385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9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4D0AA412" id="Line 13" o:spid="_x0000_s1026" style="position:absolute;z-index:251658251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55pt,788.15pt" to="70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44" behindDoc="0" locked="0" layoutInCell="1" allowOverlap="1" wp14:anchorId="23A3F286" wp14:editId="639BBB23">
              <wp:simplePos x="0" y="0"/>
              <wp:positionH relativeFrom="column">
                <wp:posOffset>7021194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8" name="Straight Connecto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1AE051CA" id="Straight Connector 11" o:spid="_x0000_s1026" style="position:absolute;z-index:25165824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552.85pt,759.8pt" to="552.8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45" behindDoc="0" locked="0" layoutInCell="1" allowOverlap="1" wp14:anchorId="68670EB5" wp14:editId="54AC27F2">
              <wp:simplePos x="0" y="0"/>
              <wp:positionH relativeFrom="column">
                <wp:posOffset>6661150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7" name="Straight Connector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638919F6" id="Straight Connector 12" o:spid="_x0000_s1026" style="position:absolute;z-index:251658245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24.5pt,788.15pt" to="552.8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46" behindDoc="0" locked="0" layoutInCell="1" allowOverlap="1" wp14:anchorId="6B8541DB" wp14:editId="723C71AE">
              <wp:simplePos x="0" y="0"/>
              <wp:positionH relativeFrom="column">
                <wp:posOffset>540384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6" name="Straight Connector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795715BF" id="Straight Connector 13" o:spid="_x0000_s1026" style="position:absolute;z-index:25165824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2.55pt,759.8pt" to="42.5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47" behindDoc="0" locked="0" layoutInCell="1" allowOverlap="1" wp14:anchorId="13E21B9F" wp14:editId="644A5C88">
              <wp:simplePos x="0" y="0"/>
              <wp:positionH relativeFrom="column">
                <wp:posOffset>540385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5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67D9630B" id="Straight Connector 14" o:spid="_x0000_s1026" style="position:absolute;z-index:251658247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55pt,788.15pt" to="70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56" behindDoc="0" locked="0" layoutInCell="1" allowOverlap="1" wp14:anchorId="13CCA8F9" wp14:editId="2D7B0A96">
              <wp:simplePos x="0" y="0"/>
              <wp:positionH relativeFrom="column">
                <wp:posOffset>7021194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4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25BF81A3" id="Line 18" o:spid="_x0000_s1026" style="position:absolute;z-index:25165825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552.85pt,759.8pt" to="552.8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57" behindDoc="0" locked="0" layoutInCell="1" allowOverlap="1" wp14:anchorId="6451E3D2" wp14:editId="349DEC7F">
              <wp:simplePos x="0" y="0"/>
              <wp:positionH relativeFrom="column">
                <wp:posOffset>6661150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3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516BCFD6" id="Line 19" o:spid="_x0000_s1026" style="position:absolute;z-index:251658257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24.5pt,788.15pt" to="552.8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7" distR="114297" simplePos="0" relativeHeight="251658258" behindDoc="0" locked="0" layoutInCell="1" allowOverlap="1" wp14:anchorId="29868B9F" wp14:editId="29A7112E">
              <wp:simplePos x="0" y="0"/>
              <wp:positionH relativeFrom="column">
                <wp:posOffset>540384</wp:posOffset>
              </wp:positionH>
              <wp:positionV relativeFrom="paragraph">
                <wp:posOffset>9649460</wp:posOffset>
              </wp:positionV>
              <wp:extent cx="0" cy="359410"/>
              <wp:effectExtent l="19050" t="0" r="0" b="2540"/>
              <wp:wrapNone/>
              <wp:docPr id="2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71E940C7" id="Line 20" o:spid="_x0000_s1026" style="position:absolute;z-index:25165825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2.55pt,759.8pt" to="42.55pt,78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" strokeweight="3pt">
              <o:lock v:ext="edit" shapetype="f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3" distB="4294967293" distL="114300" distR="114300" simplePos="0" relativeHeight="251658259" behindDoc="0" locked="0" layoutInCell="1" allowOverlap="1" wp14:anchorId="094AD0F4" wp14:editId="163EDFCF">
              <wp:simplePos x="0" y="0"/>
              <wp:positionH relativeFrom="column">
                <wp:posOffset>540385</wp:posOffset>
              </wp:positionH>
              <wp:positionV relativeFrom="paragraph">
                <wp:posOffset>10009504</wp:posOffset>
              </wp:positionV>
              <wp:extent cx="359410" cy="0"/>
              <wp:effectExtent l="0" t="19050" r="2540" b="0"/>
              <wp:wrapNone/>
              <wp:docPr id="1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594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46F5C641" id="Line 21" o:spid="_x0000_s1026" style="position:absolute;z-index:251658259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55pt,788.15pt" to="70.85pt,7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" strokeweight="3pt">
              <o:lock v:ext="edit" shapetype="f"/>
            </v:line>
          </w:pict>
        </mc:Fallback>
      </mc:AlternateContent>
    </w:r>
  </w:p>
  <w:p w14:paraId="79D65109" w14:textId="77777777" w:rsidR="00A10E59" w:rsidRPr="00FB5254" w:rsidRDefault="00A10E59" w:rsidP="00FB5254">
    <w:pPr>
      <w:rPr>
        <w:sz w:val="4"/>
        <w:szCs w:val="4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3284"/>
      <w:gridCol w:w="3285"/>
      <w:gridCol w:w="3285"/>
    </w:tblGrid>
    <w:tr w:rsidR="00A10E59" w:rsidRPr="00043AFF" w14:paraId="1B2B418C" w14:textId="77777777" w:rsidTr="00917FA3">
      <w:trPr>
        <w:cantSplit/>
        <w:trHeight w:val="284"/>
      </w:trPr>
      <w:tc>
        <w:tcPr>
          <w:tcW w:w="3284" w:type="dxa"/>
        </w:tcPr>
        <w:p w14:paraId="2DEFADD2" w14:textId="77777777" w:rsidR="00A10E59" w:rsidRPr="00043AFF" w:rsidRDefault="00A10E59" w:rsidP="004F492F"/>
      </w:tc>
      <w:tc>
        <w:tcPr>
          <w:tcW w:w="3285" w:type="dxa"/>
        </w:tcPr>
        <w:p w14:paraId="5EEC2C53" w14:textId="77777777" w:rsidR="00A10E59" w:rsidRPr="00043AFF" w:rsidRDefault="00A10E59" w:rsidP="005705A7"/>
        <w:p w14:paraId="256D6098" w14:textId="77777777" w:rsidR="00A10E59" w:rsidRPr="00043AFF" w:rsidRDefault="00A10E59" w:rsidP="00917FA3">
          <w:pPr>
            <w:rPr>
              <w:sz w:val="6"/>
              <w:szCs w:val="4"/>
            </w:rPr>
          </w:pPr>
        </w:p>
        <w:p w14:paraId="701F6508" w14:textId="77777777" w:rsidR="00A10E59" w:rsidRPr="00043AFF" w:rsidRDefault="00A10E59" w:rsidP="00424311"/>
      </w:tc>
      <w:tc>
        <w:tcPr>
          <w:tcW w:w="3285" w:type="dxa"/>
        </w:tcPr>
        <w:p w14:paraId="7F73DE7C" w14:textId="77777777" w:rsidR="00A10E59" w:rsidRPr="00043AFF" w:rsidRDefault="00A10E59" w:rsidP="004F492F"/>
      </w:tc>
    </w:tr>
  </w:tbl>
  <w:p w14:paraId="657E4D22" w14:textId="77777777" w:rsidR="00A10E59" w:rsidRPr="00DF6C2A" w:rsidRDefault="00A10E59" w:rsidP="00FC2C23">
    <w:pPr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555D45" w14:textId="77777777" w:rsidR="00A10E59" w:rsidRDefault="00A10E59" w:rsidP="00D24E99">
      <w:r>
        <w:separator/>
      </w:r>
    </w:p>
  </w:footnote>
  <w:footnote w:type="continuationSeparator" w:id="0">
    <w:p w14:paraId="3E06F203" w14:textId="77777777" w:rsidR="00A10E59" w:rsidRDefault="00A10E59" w:rsidP="00D24E99">
      <w:r>
        <w:continuationSeparator/>
      </w:r>
    </w:p>
  </w:footnote>
  <w:footnote w:type="continuationNotice" w:id="1">
    <w:p w14:paraId="607E26B9" w14:textId="77777777" w:rsidR="00933D97" w:rsidRDefault="00933D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FC7D74" w14:textId="77777777" w:rsidR="00A10E59" w:rsidRPr="00034FC4" w:rsidRDefault="00A10E59" w:rsidP="000F2028"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66" behindDoc="0" locked="0" layoutInCell="1" allowOverlap="1" wp14:anchorId="6B896925" wp14:editId="11939AC5">
              <wp:simplePos x="0" y="0"/>
              <wp:positionH relativeFrom="page">
                <wp:posOffset>7021194</wp:posOffset>
              </wp:positionH>
              <wp:positionV relativeFrom="page">
                <wp:posOffset>360045</wp:posOffset>
              </wp:positionV>
              <wp:extent cx="0" cy="252095"/>
              <wp:effectExtent l="19050" t="0" r="0" b="14605"/>
              <wp:wrapNone/>
              <wp:docPr id="42" name="Lin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4446701D" id="Line 53" o:spid="_x0000_s1026" style="position:absolute;z-index:251658266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552.85pt,28.35pt" to="552.8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65" behindDoc="0" locked="0" layoutInCell="1" allowOverlap="1" wp14:anchorId="66A52173" wp14:editId="68012738">
              <wp:simplePos x="0" y="0"/>
              <wp:positionH relativeFrom="page">
                <wp:posOffset>540384</wp:posOffset>
              </wp:positionH>
              <wp:positionV relativeFrom="page">
                <wp:posOffset>360045</wp:posOffset>
              </wp:positionV>
              <wp:extent cx="0" cy="252095"/>
              <wp:effectExtent l="19050" t="0" r="0" b="14605"/>
              <wp:wrapNone/>
              <wp:docPr id="41" name="Line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2B039C5B" id="Line 52" o:spid="_x0000_s1026" style="position:absolute;z-index:251658265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42.55pt,28.35pt" to="42.5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64" behindDoc="0" locked="0" layoutInCell="1" allowOverlap="1" wp14:anchorId="0F4A8582" wp14:editId="38F090DD">
              <wp:simplePos x="0" y="0"/>
              <wp:positionH relativeFrom="page">
                <wp:posOffset>540385</wp:posOffset>
              </wp:positionH>
              <wp:positionV relativeFrom="page">
                <wp:posOffset>360044</wp:posOffset>
              </wp:positionV>
              <wp:extent cx="252095" cy="0"/>
              <wp:effectExtent l="0" t="19050" r="14605" b="0"/>
              <wp:wrapNone/>
              <wp:docPr id="40" name="Lin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329ABF25" id="Line 51" o:spid="_x0000_s1026" style="position:absolute;z-index:251658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42.55pt,28.35pt" to="62.4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67" behindDoc="0" locked="0" layoutInCell="1" allowOverlap="1" wp14:anchorId="7FF23071" wp14:editId="09396E2B">
              <wp:simplePos x="0" y="0"/>
              <wp:positionH relativeFrom="page">
                <wp:posOffset>6769100</wp:posOffset>
              </wp:positionH>
              <wp:positionV relativeFrom="page">
                <wp:posOffset>360044</wp:posOffset>
              </wp:positionV>
              <wp:extent cx="252095" cy="0"/>
              <wp:effectExtent l="0" t="19050" r="14605" b="0"/>
              <wp:wrapNone/>
              <wp:docPr id="39" name="Line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4AAA3816" id="Line 54" o:spid="_x0000_s1026" style="position:absolute;z-index:251658267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33pt,28.35pt" to="552.8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" strokeweight="3pt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422FC" w14:textId="57BE587E" w:rsidR="00A10E59" w:rsidRPr="00C70E8C" w:rsidRDefault="00F12317" w:rsidP="00FB5254"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70" behindDoc="0" locked="0" layoutInCell="1" allowOverlap="1" wp14:anchorId="3970F7C3" wp14:editId="42BDD2D5">
              <wp:simplePos x="0" y="0"/>
              <wp:positionH relativeFrom="column">
                <wp:posOffset>6291580</wp:posOffset>
              </wp:positionH>
              <wp:positionV relativeFrom="paragraph">
                <wp:posOffset>-71755</wp:posOffset>
              </wp:positionV>
              <wp:extent cx="0" cy="251460"/>
              <wp:effectExtent l="19050" t="0" r="19050" b="34290"/>
              <wp:wrapNone/>
              <wp:docPr id="35" name="Lin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146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5CE43053" id="Line 65" o:spid="_x0000_s1026" style="position:absolute;z-index:25165827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495.4pt,-5.65pt" to="495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" strokeweight="3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71" behindDoc="0" locked="0" layoutInCell="1" allowOverlap="1" wp14:anchorId="79EA44F3" wp14:editId="074E0435">
              <wp:simplePos x="0" y="0"/>
              <wp:positionH relativeFrom="column">
                <wp:posOffset>6039485</wp:posOffset>
              </wp:positionH>
              <wp:positionV relativeFrom="paragraph">
                <wp:posOffset>-71755</wp:posOffset>
              </wp:positionV>
              <wp:extent cx="251460" cy="0"/>
              <wp:effectExtent l="0" t="19050" r="34290" b="19050"/>
              <wp:wrapNone/>
              <wp:docPr id="36" name="Line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146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7373E18C" id="Line 66" o:spid="_x0000_s1026" style="position:absolute;z-index:251658271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475.55pt,-5.65pt" to="495.35pt,-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" strokeweight="3pt"/>
          </w:pict>
        </mc:Fallback>
      </mc:AlternateContent>
    </w:r>
    <w:r w:rsidR="00A10E59"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69" behindDoc="0" locked="0" layoutInCell="1" allowOverlap="1" wp14:anchorId="7B4418B2" wp14:editId="113E38C2">
              <wp:simplePos x="0" y="0"/>
              <wp:positionH relativeFrom="column">
                <wp:posOffset>-180340</wp:posOffset>
              </wp:positionH>
              <wp:positionV relativeFrom="paragraph">
                <wp:posOffset>-71755</wp:posOffset>
              </wp:positionV>
              <wp:extent cx="0" cy="252000"/>
              <wp:effectExtent l="19050" t="0" r="19050" b="34290"/>
              <wp:wrapNone/>
              <wp:docPr id="38" name="Line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0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FE1208D" id="Line 64" o:spid="_x0000_s1026" style="position:absolute;z-index:251658269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-14.2pt,-5.65pt" to="-14.2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" strokeweight="3pt"/>
          </w:pict>
        </mc:Fallback>
      </mc:AlternateContent>
    </w:r>
    <w:r w:rsidR="00A10E59"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68" behindDoc="0" locked="0" layoutInCell="1" allowOverlap="1" wp14:anchorId="52290C27" wp14:editId="1B141FAE">
              <wp:simplePos x="0" y="0"/>
              <wp:positionH relativeFrom="column">
                <wp:posOffset>-180340</wp:posOffset>
              </wp:positionH>
              <wp:positionV relativeFrom="paragraph">
                <wp:posOffset>-71755</wp:posOffset>
              </wp:positionV>
              <wp:extent cx="252000" cy="0"/>
              <wp:effectExtent l="0" t="19050" r="34290" b="19050"/>
              <wp:wrapNone/>
              <wp:docPr id="37" name="Line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733B7E29" id="Line 63" o:spid="_x0000_s1026" style="position:absolute;z-index:2516582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4.2pt,-5.65pt" to="5.65pt,-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" strokeweight="3pt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7CDFD" w14:textId="77777777" w:rsidR="00A10E59" w:rsidRPr="00FC2C23" w:rsidRDefault="00A10E59" w:rsidP="008F3307">
    <w:pPr>
      <w:tabs>
        <w:tab w:val="left" w:pos="915"/>
      </w:tabs>
    </w:pP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42" behindDoc="0" locked="0" layoutInCell="1" allowOverlap="1" wp14:anchorId="672AAF43" wp14:editId="6B927CF2">
              <wp:simplePos x="0" y="0"/>
              <wp:positionH relativeFrom="page">
                <wp:posOffset>7021194</wp:posOffset>
              </wp:positionH>
              <wp:positionV relativeFrom="page">
                <wp:posOffset>360045</wp:posOffset>
              </wp:positionV>
              <wp:extent cx="0" cy="252095"/>
              <wp:effectExtent l="19050" t="0" r="0" b="14605"/>
              <wp:wrapNone/>
              <wp:docPr id="25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78946186" id="Straight Connector 7" o:spid="_x0000_s1026" style="position:absolute;z-index:251658242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552.85pt,28.35pt" to="552.8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298" distR="114298" simplePos="0" relativeHeight="251658241" behindDoc="0" locked="0" layoutInCell="1" allowOverlap="1" wp14:anchorId="6DD0476C" wp14:editId="6A50EFA5">
              <wp:simplePos x="0" y="0"/>
              <wp:positionH relativeFrom="page">
                <wp:posOffset>540384</wp:posOffset>
              </wp:positionH>
              <wp:positionV relativeFrom="page">
                <wp:posOffset>360045</wp:posOffset>
              </wp:positionV>
              <wp:extent cx="0" cy="252095"/>
              <wp:effectExtent l="19050" t="0" r="0" b="14605"/>
              <wp:wrapNone/>
              <wp:docPr id="24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9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0BEE5C50" id="Straight Connector 5" o:spid="_x0000_s1026" style="position:absolute;z-index:251658241;visibility:visible;mso-wrap-style:square;mso-width-percent:0;mso-height-percent:0;mso-wrap-distance-left:3.17494mm;mso-wrap-distance-top:0;mso-wrap-distance-right:3.17494mm;mso-wrap-distance-bottom:0;mso-position-horizontal:absolute;mso-position-horizontal-relative:page;mso-position-vertical:absolute;mso-position-vertical-relative:page;mso-width-percent:0;mso-height-percent:0;mso-width-relative:margin;mso-height-relative:margin" from="42.55pt,28.35pt" to="42.55pt,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43" behindDoc="0" locked="0" layoutInCell="1" allowOverlap="1" wp14:anchorId="3E067F0F" wp14:editId="1A452E6E">
              <wp:simplePos x="0" y="0"/>
              <wp:positionH relativeFrom="page">
                <wp:posOffset>6769100</wp:posOffset>
              </wp:positionH>
              <wp:positionV relativeFrom="page">
                <wp:posOffset>360044</wp:posOffset>
              </wp:positionV>
              <wp:extent cx="252095" cy="0"/>
              <wp:effectExtent l="0" t="19050" r="14605" b="0"/>
              <wp:wrapNone/>
              <wp:docPr id="23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18FB2C74" id="Straight Connector 8" o:spid="_x0000_s1026" style="position:absolute;z-index:251658243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33pt,28.35pt" to="552.8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" strokeweight="3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B12EC7A" wp14:editId="5006FF34">
              <wp:simplePos x="0" y="0"/>
              <wp:positionH relativeFrom="page">
                <wp:posOffset>539750</wp:posOffset>
              </wp:positionH>
              <wp:positionV relativeFrom="page">
                <wp:posOffset>360044</wp:posOffset>
              </wp:positionV>
              <wp:extent cx="252095" cy="0"/>
              <wp:effectExtent l="0" t="19050" r="14605" b="0"/>
              <wp:wrapNone/>
              <wp:docPr id="22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ysClr val="windowText" lastClr="000000">
                            <a:lumMod val="100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line w14:anchorId="54C0187C" id="Straight Connector 6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42.5pt,28.35pt" to="62.3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" strokeweight="3pt">
              <w10:wrap anchorx="page" anchory="page"/>
            </v:lin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725C"/>
    <w:multiLevelType w:val="hybridMultilevel"/>
    <w:tmpl w:val="227E8F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B81BD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E44445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2C8C5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2FC2E1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348C4F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2AEF0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C80A95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BE0AE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985BA7"/>
    <w:multiLevelType w:val="hybridMultilevel"/>
    <w:tmpl w:val="A5FA1966"/>
    <w:lvl w:ilvl="0" w:tplc="B55E563C">
      <w:numFmt w:val="bullet"/>
      <w:lvlText w:val=""/>
      <w:lvlJc w:val="left"/>
      <w:pPr>
        <w:ind w:left="720" w:hanging="720"/>
      </w:pPr>
      <w:rPr>
        <w:rFonts w:ascii="Symbol" w:eastAsia="Calibri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A146320"/>
    <w:multiLevelType w:val="hybridMultilevel"/>
    <w:tmpl w:val="0B0E5820"/>
    <w:lvl w:ilvl="0" w:tplc="B55E563C">
      <w:numFmt w:val="bullet"/>
      <w:lvlText w:val=""/>
      <w:lvlJc w:val="left"/>
      <w:pPr>
        <w:ind w:left="1080" w:hanging="720"/>
      </w:pPr>
      <w:rPr>
        <w:rFonts w:ascii="Symbol" w:eastAsia="Calibri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07724"/>
    <w:multiLevelType w:val="hybridMultilevel"/>
    <w:tmpl w:val="F6DC0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8E0B17"/>
    <w:multiLevelType w:val="hybridMultilevel"/>
    <w:tmpl w:val="5C7EEB96"/>
    <w:lvl w:ilvl="0" w:tplc="B55E563C">
      <w:numFmt w:val="bullet"/>
      <w:lvlText w:val=""/>
      <w:lvlJc w:val="left"/>
      <w:pPr>
        <w:ind w:left="1080" w:hanging="720"/>
      </w:pPr>
      <w:rPr>
        <w:rFonts w:ascii="Symbol" w:eastAsia="Calibri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565ECF"/>
    <w:multiLevelType w:val="hybridMultilevel"/>
    <w:tmpl w:val="F5C4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2F74E5"/>
    <w:multiLevelType w:val="hybridMultilevel"/>
    <w:tmpl w:val="9B00CA9E"/>
    <w:lvl w:ilvl="0" w:tplc="B55E563C">
      <w:numFmt w:val="bullet"/>
      <w:lvlText w:val=""/>
      <w:lvlJc w:val="left"/>
      <w:pPr>
        <w:ind w:left="1080" w:hanging="720"/>
      </w:pPr>
      <w:rPr>
        <w:rFonts w:ascii="Symbol" w:eastAsia="Calibri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C24BD2"/>
    <w:multiLevelType w:val="hybridMultilevel"/>
    <w:tmpl w:val="E514C800"/>
    <w:lvl w:ilvl="0" w:tplc="B55E563C">
      <w:numFmt w:val="bullet"/>
      <w:lvlText w:val=""/>
      <w:lvlJc w:val="left"/>
      <w:pPr>
        <w:ind w:left="1080" w:hanging="720"/>
      </w:pPr>
      <w:rPr>
        <w:rFonts w:ascii="Symbol" w:eastAsia="Calibri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1069C4"/>
    <w:multiLevelType w:val="hybridMultilevel"/>
    <w:tmpl w:val="9B520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BC17C8"/>
    <w:multiLevelType w:val="hybridMultilevel"/>
    <w:tmpl w:val="F57AD888"/>
    <w:lvl w:ilvl="0" w:tplc="26A4AABC">
      <w:start w:val="1"/>
      <w:numFmt w:val="bullet"/>
      <w:lvlText w:val=""/>
      <w:lvlJc w:val="left"/>
      <w:pPr>
        <w:ind w:left="360" w:hanging="360"/>
      </w:pPr>
      <w:rPr>
        <w:rFonts w:ascii="Symbol" w:hAnsi="Symbol" w:cs="Symbol" w:hint="default"/>
      </w:rPr>
    </w:lvl>
    <w:lvl w:ilvl="1" w:tplc="F5B81BD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9E44445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2C8C5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2FC2E1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348C4F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2AEF01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C80A95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BE0AE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77A499A"/>
    <w:multiLevelType w:val="hybridMultilevel"/>
    <w:tmpl w:val="DACC5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BE2BFD"/>
    <w:multiLevelType w:val="hybridMultilevel"/>
    <w:tmpl w:val="939644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10"/>
  </w:num>
  <w:num w:numId="10">
    <w:abstractNumId w:val="8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clean"/>
  <w:documentProtection w:edit="readOnly" w:enforcement="0"/>
  <w:defaultTabStop w:val="720"/>
  <w:drawingGridHorizontalSpacing w:val="110"/>
  <w:displayHorizontalDrawingGridEvery w:val="2"/>
  <w:doNotShadeFormData/>
  <w:characterSpacingControl w:val="doNotCompress"/>
  <w:hdrShapeDefaults>
    <o:shapedefaults v:ext="edit" spidmax="604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E99"/>
    <w:rsid w:val="00004267"/>
    <w:rsid w:val="00006A57"/>
    <w:rsid w:val="0001624E"/>
    <w:rsid w:val="00016C07"/>
    <w:rsid w:val="00023B7F"/>
    <w:rsid w:val="000240F8"/>
    <w:rsid w:val="00025C1F"/>
    <w:rsid w:val="00033946"/>
    <w:rsid w:val="00034FC4"/>
    <w:rsid w:val="00040E6C"/>
    <w:rsid w:val="00043AFF"/>
    <w:rsid w:val="00046667"/>
    <w:rsid w:val="00047666"/>
    <w:rsid w:val="00054776"/>
    <w:rsid w:val="000605BD"/>
    <w:rsid w:val="0007174B"/>
    <w:rsid w:val="000831B7"/>
    <w:rsid w:val="0009127E"/>
    <w:rsid w:val="00091B6E"/>
    <w:rsid w:val="000928CB"/>
    <w:rsid w:val="00092E09"/>
    <w:rsid w:val="000945BA"/>
    <w:rsid w:val="00094E4F"/>
    <w:rsid w:val="00096CD3"/>
    <w:rsid w:val="000A1FEF"/>
    <w:rsid w:val="000A241C"/>
    <w:rsid w:val="000A3CE0"/>
    <w:rsid w:val="000A44BB"/>
    <w:rsid w:val="000B3B35"/>
    <w:rsid w:val="000C1FCC"/>
    <w:rsid w:val="000C690E"/>
    <w:rsid w:val="000D233E"/>
    <w:rsid w:val="000D3D26"/>
    <w:rsid w:val="000D6C5A"/>
    <w:rsid w:val="000E3CD1"/>
    <w:rsid w:val="000E4846"/>
    <w:rsid w:val="000F2028"/>
    <w:rsid w:val="000F2C68"/>
    <w:rsid w:val="000F5BA9"/>
    <w:rsid w:val="00100883"/>
    <w:rsid w:val="0010111C"/>
    <w:rsid w:val="00103CB5"/>
    <w:rsid w:val="0010407E"/>
    <w:rsid w:val="00105EFB"/>
    <w:rsid w:val="0010797E"/>
    <w:rsid w:val="00113ADB"/>
    <w:rsid w:val="0011575B"/>
    <w:rsid w:val="001179BE"/>
    <w:rsid w:val="00121CFC"/>
    <w:rsid w:val="00132875"/>
    <w:rsid w:val="001360F0"/>
    <w:rsid w:val="00140574"/>
    <w:rsid w:val="0015312A"/>
    <w:rsid w:val="00153230"/>
    <w:rsid w:val="00160367"/>
    <w:rsid w:val="0016756A"/>
    <w:rsid w:val="001707C4"/>
    <w:rsid w:val="00173CEA"/>
    <w:rsid w:val="00174680"/>
    <w:rsid w:val="0017611F"/>
    <w:rsid w:val="00177AA7"/>
    <w:rsid w:val="00181438"/>
    <w:rsid w:val="001915BA"/>
    <w:rsid w:val="001A4600"/>
    <w:rsid w:val="001A76FA"/>
    <w:rsid w:val="001B0E21"/>
    <w:rsid w:val="001B5C00"/>
    <w:rsid w:val="001C5A00"/>
    <w:rsid w:val="001D161A"/>
    <w:rsid w:val="001D1F3E"/>
    <w:rsid w:val="001D2F1D"/>
    <w:rsid w:val="001D46F3"/>
    <w:rsid w:val="001D7E69"/>
    <w:rsid w:val="001F0E45"/>
    <w:rsid w:val="001F37A1"/>
    <w:rsid w:val="001F4DFE"/>
    <w:rsid w:val="001F4E5D"/>
    <w:rsid w:val="0020689D"/>
    <w:rsid w:val="00206EBD"/>
    <w:rsid w:val="00214E85"/>
    <w:rsid w:val="00224AD9"/>
    <w:rsid w:val="00227309"/>
    <w:rsid w:val="00227F0F"/>
    <w:rsid w:val="00233FF9"/>
    <w:rsid w:val="002359E9"/>
    <w:rsid w:val="002428E9"/>
    <w:rsid w:val="00247700"/>
    <w:rsid w:val="0026267D"/>
    <w:rsid w:val="00263646"/>
    <w:rsid w:val="00267AD1"/>
    <w:rsid w:val="00271914"/>
    <w:rsid w:val="00271A72"/>
    <w:rsid w:val="00277940"/>
    <w:rsid w:val="002910AC"/>
    <w:rsid w:val="002926C0"/>
    <w:rsid w:val="00297535"/>
    <w:rsid w:val="00297D29"/>
    <w:rsid w:val="002A6AA6"/>
    <w:rsid w:val="002B1182"/>
    <w:rsid w:val="002B44BD"/>
    <w:rsid w:val="002C0421"/>
    <w:rsid w:val="002C3D15"/>
    <w:rsid w:val="002C7026"/>
    <w:rsid w:val="002D3DB8"/>
    <w:rsid w:val="002D558D"/>
    <w:rsid w:val="002D6587"/>
    <w:rsid w:val="002E3315"/>
    <w:rsid w:val="002F68A9"/>
    <w:rsid w:val="00311C03"/>
    <w:rsid w:val="00312B32"/>
    <w:rsid w:val="00313144"/>
    <w:rsid w:val="0031506A"/>
    <w:rsid w:val="00327D08"/>
    <w:rsid w:val="00332707"/>
    <w:rsid w:val="003422D7"/>
    <w:rsid w:val="003704FE"/>
    <w:rsid w:val="00372C30"/>
    <w:rsid w:val="00373721"/>
    <w:rsid w:val="00373E6B"/>
    <w:rsid w:val="0037617C"/>
    <w:rsid w:val="00395202"/>
    <w:rsid w:val="003A0FBD"/>
    <w:rsid w:val="003A6BEB"/>
    <w:rsid w:val="003B121F"/>
    <w:rsid w:val="003C662D"/>
    <w:rsid w:val="003C7023"/>
    <w:rsid w:val="003D2A6F"/>
    <w:rsid w:val="003D3B77"/>
    <w:rsid w:val="003D5A3C"/>
    <w:rsid w:val="003D60FD"/>
    <w:rsid w:val="003E4C8A"/>
    <w:rsid w:val="003F26DD"/>
    <w:rsid w:val="0040300D"/>
    <w:rsid w:val="004070EF"/>
    <w:rsid w:val="00410406"/>
    <w:rsid w:val="0041670F"/>
    <w:rsid w:val="00420615"/>
    <w:rsid w:val="00424311"/>
    <w:rsid w:val="00426CCA"/>
    <w:rsid w:val="00446D40"/>
    <w:rsid w:val="00453FB1"/>
    <w:rsid w:val="004638B9"/>
    <w:rsid w:val="00471CFA"/>
    <w:rsid w:val="00480DDF"/>
    <w:rsid w:val="00481AD4"/>
    <w:rsid w:val="00481D6D"/>
    <w:rsid w:val="00491453"/>
    <w:rsid w:val="004916C4"/>
    <w:rsid w:val="00497AA5"/>
    <w:rsid w:val="004A3D0F"/>
    <w:rsid w:val="004A74A7"/>
    <w:rsid w:val="004D1443"/>
    <w:rsid w:val="004D1E58"/>
    <w:rsid w:val="004D4530"/>
    <w:rsid w:val="004D5351"/>
    <w:rsid w:val="004D75F2"/>
    <w:rsid w:val="004D7B47"/>
    <w:rsid w:val="004E10A6"/>
    <w:rsid w:val="004F11A6"/>
    <w:rsid w:val="004F1805"/>
    <w:rsid w:val="004F492F"/>
    <w:rsid w:val="0050171B"/>
    <w:rsid w:val="00501CED"/>
    <w:rsid w:val="00503D64"/>
    <w:rsid w:val="00504E6E"/>
    <w:rsid w:val="00510FFD"/>
    <w:rsid w:val="00514431"/>
    <w:rsid w:val="005159CC"/>
    <w:rsid w:val="00515F6F"/>
    <w:rsid w:val="00525AC5"/>
    <w:rsid w:val="00537650"/>
    <w:rsid w:val="005378F0"/>
    <w:rsid w:val="00537A3C"/>
    <w:rsid w:val="00547B5B"/>
    <w:rsid w:val="00557C11"/>
    <w:rsid w:val="005705A7"/>
    <w:rsid w:val="00570663"/>
    <w:rsid w:val="00574599"/>
    <w:rsid w:val="0058275C"/>
    <w:rsid w:val="00587497"/>
    <w:rsid w:val="00596AB2"/>
    <w:rsid w:val="005A4299"/>
    <w:rsid w:val="005A4FD4"/>
    <w:rsid w:val="005B386C"/>
    <w:rsid w:val="005B6FC8"/>
    <w:rsid w:val="005C0FE7"/>
    <w:rsid w:val="005D221A"/>
    <w:rsid w:val="005D6398"/>
    <w:rsid w:val="005E161E"/>
    <w:rsid w:val="005F4EFB"/>
    <w:rsid w:val="00604B09"/>
    <w:rsid w:val="006108F7"/>
    <w:rsid w:val="00610923"/>
    <w:rsid w:val="006131A8"/>
    <w:rsid w:val="00613F97"/>
    <w:rsid w:val="006204FC"/>
    <w:rsid w:val="0062124A"/>
    <w:rsid w:val="00622C81"/>
    <w:rsid w:val="00624DEA"/>
    <w:rsid w:val="00626BD9"/>
    <w:rsid w:val="00630918"/>
    <w:rsid w:val="00635B6C"/>
    <w:rsid w:val="00637BE5"/>
    <w:rsid w:val="006415E5"/>
    <w:rsid w:val="00655B85"/>
    <w:rsid w:val="00657B3D"/>
    <w:rsid w:val="00667A91"/>
    <w:rsid w:val="00671B70"/>
    <w:rsid w:val="006760ED"/>
    <w:rsid w:val="00681B46"/>
    <w:rsid w:val="00682080"/>
    <w:rsid w:val="006863CA"/>
    <w:rsid w:val="0069052E"/>
    <w:rsid w:val="0069623E"/>
    <w:rsid w:val="006979FC"/>
    <w:rsid w:val="00697BAC"/>
    <w:rsid w:val="006B68BE"/>
    <w:rsid w:val="006C0347"/>
    <w:rsid w:val="006F50BD"/>
    <w:rsid w:val="006F7F7A"/>
    <w:rsid w:val="00721167"/>
    <w:rsid w:val="00722C19"/>
    <w:rsid w:val="00727146"/>
    <w:rsid w:val="00734232"/>
    <w:rsid w:val="007373EF"/>
    <w:rsid w:val="007400F0"/>
    <w:rsid w:val="00751090"/>
    <w:rsid w:val="007605B9"/>
    <w:rsid w:val="00770A80"/>
    <w:rsid w:val="00770DDC"/>
    <w:rsid w:val="0077176A"/>
    <w:rsid w:val="00785D8B"/>
    <w:rsid w:val="007A208A"/>
    <w:rsid w:val="007A212F"/>
    <w:rsid w:val="007A3560"/>
    <w:rsid w:val="007A7013"/>
    <w:rsid w:val="007B27EB"/>
    <w:rsid w:val="007D2DC3"/>
    <w:rsid w:val="007E0484"/>
    <w:rsid w:val="007F403A"/>
    <w:rsid w:val="007F616C"/>
    <w:rsid w:val="008027B9"/>
    <w:rsid w:val="0081323D"/>
    <w:rsid w:val="00827682"/>
    <w:rsid w:val="00837A37"/>
    <w:rsid w:val="00843AC8"/>
    <w:rsid w:val="00846B44"/>
    <w:rsid w:val="00851226"/>
    <w:rsid w:val="00866C1C"/>
    <w:rsid w:val="00874386"/>
    <w:rsid w:val="00874995"/>
    <w:rsid w:val="00876F1B"/>
    <w:rsid w:val="00880A18"/>
    <w:rsid w:val="00880F40"/>
    <w:rsid w:val="008864F9"/>
    <w:rsid w:val="00887D48"/>
    <w:rsid w:val="00890CEF"/>
    <w:rsid w:val="008915F0"/>
    <w:rsid w:val="0089191D"/>
    <w:rsid w:val="00891BC2"/>
    <w:rsid w:val="0089449B"/>
    <w:rsid w:val="00894C4D"/>
    <w:rsid w:val="008958CD"/>
    <w:rsid w:val="00896300"/>
    <w:rsid w:val="008A15E5"/>
    <w:rsid w:val="008C1AAB"/>
    <w:rsid w:val="008D0822"/>
    <w:rsid w:val="008D09B3"/>
    <w:rsid w:val="008D2CAF"/>
    <w:rsid w:val="008D386E"/>
    <w:rsid w:val="008D566A"/>
    <w:rsid w:val="008E5D60"/>
    <w:rsid w:val="008E6A72"/>
    <w:rsid w:val="008F3307"/>
    <w:rsid w:val="008F49E7"/>
    <w:rsid w:val="00904F0E"/>
    <w:rsid w:val="00906FD1"/>
    <w:rsid w:val="00917FA3"/>
    <w:rsid w:val="00924C01"/>
    <w:rsid w:val="00930058"/>
    <w:rsid w:val="00933D97"/>
    <w:rsid w:val="00936970"/>
    <w:rsid w:val="00945110"/>
    <w:rsid w:val="00945B15"/>
    <w:rsid w:val="00955877"/>
    <w:rsid w:val="009612E0"/>
    <w:rsid w:val="0096658B"/>
    <w:rsid w:val="00970AD5"/>
    <w:rsid w:val="009742E2"/>
    <w:rsid w:val="00976F81"/>
    <w:rsid w:val="0098011C"/>
    <w:rsid w:val="00983472"/>
    <w:rsid w:val="00990388"/>
    <w:rsid w:val="0099139B"/>
    <w:rsid w:val="00993712"/>
    <w:rsid w:val="009A2516"/>
    <w:rsid w:val="009A3ACD"/>
    <w:rsid w:val="009A77E9"/>
    <w:rsid w:val="009B4916"/>
    <w:rsid w:val="009C5B0A"/>
    <w:rsid w:val="009C7E79"/>
    <w:rsid w:val="009E0EDD"/>
    <w:rsid w:val="009E5D1C"/>
    <w:rsid w:val="009F2F89"/>
    <w:rsid w:val="009F5B54"/>
    <w:rsid w:val="009F7C9E"/>
    <w:rsid w:val="009F7D70"/>
    <w:rsid w:val="00A02B28"/>
    <w:rsid w:val="00A10E59"/>
    <w:rsid w:val="00A11154"/>
    <w:rsid w:val="00A12B17"/>
    <w:rsid w:val="00A1491C"/>
    <w:rsid w:val="00A16FFD"/>
    <w:rsid w:val="00A20583"/>
    <w:rsid w:val="00A21F53"/>
    <w:rsid w:val="00A23546"/>
    <w:rsid w:val="00A24A91"/>
    <w:rsid w:val="00A32A23"/>
    <w:rsid w:val="00A32BCE"/>
    <w:rsid w:val="00A36400"/>
    <w:rsid w:val="00A36681"/>
    <w:rsid w:val="00A4396C"/>
    <w:rsid w:val="00A43A86"/>
    <w:rsid w:val="00A45876"/>
    <w:rsid w:val="00A63062"/>
    <w:rsid w:val="00A651AE"/>
    <w:rsid w:val="00A66CB0"/>
    <w:rsid w:val="00A712B5"/>
    <w:rsid w:val="00A74610"/>
    <w:rsid w:val="00A80F38"/>
    <w:rsid w:val="00A81B2B"/>
    <w:rsid w:val="00A83257"/>
    <w:rsid w:val="00A85A7A"/>
    <w:rsid w:val="00A86458"/>
    <w:rsid w:val="00AA028D"/>
    <w:rsid w:val="00AA0B2F"/>
    <w:rsid w:val="00AA3394"/>
    <w:rsid w:val="00AB070D"/>
    <w:rsid w:val="00AB1806"/>
    <w:rsid w:val="00AB37EE"/>
    <w:rsid w:val="00AB3DA2"/>
    <w:rsid w:val="00AB4C6E"/>
    <w:rsid w:val="00AC26F6"/>
    <w:rsid w:val="00AD3A44"/>
    <w:rsid w:val="00AD3F0B"/>
    <w:rsid w:val="00AD5A33"/>
    <w:rsid w:val="00AE06FF"/>
    <w:rsid w:val="00AE4ADE"/>
    <w:rsid w:val="00AF1594"/>
    <w:rsid w:val="00AF685D"/>
    <w:rsid w:val="00B178BA"/>
    <w:rsid w:val="00B24258"/>
    <w:rsid w:val="00B26980"/>
    <w:rsid w:val="00B30EB6"/>
    <w:rsid w:val="00B316A6"/>
    <w:rsid w:val="00B34FBD"/>
    <w:rsid w:val="00B41A25"/>
    <w:rsid w:val="00B44A38"/>
    <w:rsid w:val="00B45B47"/>
    <w:rsid w:val="00B46FD6"/>
    <w:rsid w:val="00B54259"/>
    <w:rsid w:val="00B6283F"/>
    <w:rsid w:val="00B6285F"/>
    <w:rsid w:val="00B644AD"/>
    <w:rsid w:val="00B71063"/>
    <w:rsid w:val="00B877D7"/>
    <w:rsid w:val="00B92E6E"/>
    <w:rsid w:val="00B96BC0"/>
    <w:rsid w:val="00BA1AC4"/>
    <w:rsid w:val="00BA3F0A"/>
    <w:rsid w:val="00BA5F5C"/>
    <w:rsid w:val="00BB1F85"/>
    <w:rsid w:val="00BB4F10"/>
    <w:rsid w:val="00BB7954"/>
    <w:rsid w:val="00BC16D1"/>
    <w:rsid w:val="00BC2ABB"/>
    <w:rsid w:val="00BC6AFB"/>
    <w:rsid w:val="00BC7033"/>
    <w:rsid w:val="00BC7DA0"/>
    <w:rsid w:val="00BD011A"/>
    <w:rsid w:val="00BE16C1"/>
    <w:rsid w:val="00BF4234"/>
    <w:rsid w:val="00BF4505"/>
    <w:rsid w:val="00BF65A1"/>
    <w:rsid w:val="00C03D10"/>
    <w:rsid w:val="00C03D20"/>
    <w:rsid w:val="00C064BD"/>
    <w:rsid w:val="00C07D22"/>
    <w:rsid w:val="00C1096C"/>
    <w:rsid w:val="00C10AC0"/>
    <w:rsid w:val="00C324F7"/>
    <w:rsid w:val="00C33F8A"/>
    <w:rsid w:val="00C35197"/>
    <w:rsid w:val="00C42F08"/>
    <w:rsid w:val="00C46E0C"/>
    <w:rsid w:val="00C51FE6"/>
    <w:rsid w:val="00C57082"/>
    <w:rsid w:val="00C613F3"/>
    <w:rsid w:val="00C62E90"/>
    <w:rsid w:val="00C65F83"/>
    <w:rsid w:val="00C67D38"/>
    <w:rsid w:val="00C70E8C"/>
    <w:rsid w:val="00C7419C"/>
    <w:rsid w:val="00C742CC"/>
    <w:rsid w:val="00C77067"/>
    <w:rsid w:val="00C80AFE"/>
    <w:rsid w:val="00C8425C"/>
    <w:rsid w:val="00C90017"/>
    <w:rsid w:val="00CA5279"/>
    <w:rsid w:val="00CA5A68"/>
    <w:rsid w:val="00CB0BF7"/>
    <w:rsid w:val="00CB3B4D"/>
    <w:rsid w:val="00CB5B6B"/>
    <w:rsid w:val="00CC1570"/>
    <w:rsid w:val="00CC66AB"/>
    <w:rsid w:val="00CD3657"/>
    <w:rsid w:val="00CE094C"/>
    <w:rsid w:val="00CE0AA5"/>
    <w:rsid w:val="00CF1644"/>
    <w:rsid w:val="00CF297D"/>
    <w:rsid w:val="00D01394"/>
    <w:rsid w:val="00D05C24"/>
    <w:rsid w:val="00D078EC"/>
    <w:rsid w:val="00D105B7"/>
    <w:rsid w:val="00D10637"/>
    <w:rsid w:val="00D1081C"/>
    <w:rsid w:val="00D20BB0"/>
    <w:rsid w:val="00D230DC"/>
    <w:rsid w:val="00D24E99"/>
    <w:rsid w:val="00D30361"/>
    <w:rsid w:val="00D32A91"/>
    <w:rsid w:val="00D334B7"/>
    <w:rsid w:val="00D369E8"/>
    <w:rsid w:val="00D44F7A"/>
    <w:rsid w:val="00D51DF4"/>
    <w:rsid w:val="00D533B2"/>
    <w:rsid w:val="00D54A01"/>
    <w:rsid w:val="00D54C93"/>
    <w:rsid w:val="00D56E0D"/>
    <w:rsid w:val="00D625B4"/>
    <w:rsid w:val="00D751FB"/>
    <w:rsid w:val="00D8302B"/>
    <w:rsid w:val="00D86D04"/>
    <w:rsid w:val="00D908CC"/>
    <w:rsid w:val="00DB57D6"/>
    <w:rsid w:val="00DB5E21"/>
    <w:rsid w:val="00DC60F3"/>
    <w:rsid w:val="00DC76F0"/>
    <w:rsid w:val="00DF6C2A"/>
    <w:rsid w:val="00E114E6"/>
    <w:rsid w:val="00E146D3"/>
    <w:rsid w:val="00E2133E"/>
    <w:rsid w:val="00E2364D"/>
    <w:rsid w:val="00E237CB"/>
    <w:rsid w:val="00E30B31"/>
    <w:rsid w:val="00E35BB2"/>
    <w:rsid w:val="00E506FA"/>
    <w:rsid w:val="00E527F4"/>
    <w:rsid w:val="00E5572F"/>
    <w:rsid w:val="00E55AF3"/>
    <w:rsid w:val="00E56222"/>
    <w:rsid w:val="00E6411B"/>
    <w:rsid w:val="00E647C0"/>
    <w:rsid w:val="00E704DC"/>
    <w:rsid w:val="00E75C6B"/>
    <w:rsid w:val="00E84948"/>
    <w:rsid w:val="00E86D6C"/>
    <w:rsid w:val="00E87CAE"/>
    <w:rsid w:val="00E90C6C"/>
    <w:rsid w:val="00E91F64"/>
    <w:rsid w:val="00EA66C9"/>
    <w:rsid w:val="00EA6B27"/>
    <w:rsid w:val="00EA7846"/>
    <w:rsid w:val="00EB015B"/>
    <w:rsid w:val="00EB6E45"/>
    <w:rsid w:val="00EC1EA7"/>
    <w:rsid w:val="00EC638A"/>
    <w:rsid w:val="00ED1696"/>
    <w:rsid w:val="00EE022B"/>
    <w:rsid w:val="00EE1ED4"/>
    <w:rsid w:val="00F02A5E"/>
    <w:rsid w:val="00F050C5"/>
    <w:rsid w:val="00F12317"/>
    <w:rsid w:val="00F22770"/>
    <w:rsid w:val="00F25265"/>
    <w:rsid w:val="00F258FE"/>
    <w:rsid w:val="00F41D7B"/>
    <w:rsid w:val="00F4264C"/>
    <w:rsid w:val="00F42B61"/>
    <w:rsid w:val="00F45A8A"/>
    <w:rsid w:val="00F47EF7"/>
    <w:rsid w:val="00F50209"/>
    <w:rsid w:val="00F53BC2"/>
    <w:rsid w:val="00F56DC8"/>
    <w:rsid w:val="00F614B1"/>
    <w:rsid w:val="00F67162"/>
    <w:rsid w:val="00F71960"/>
    <w:rsid w:val="00F7208D"/>
    <w:rsid w:val="00F80EFD"/>
    <w:rsid w:val="00F83034"/>
    <w:rsid w:val="00F87658"/>
    <w:rsid w:val="00F941F3"/>
    <w:rsid w:val="00F95546"/>
    <w:rsid w:val="00F9670D"/>
    <w:rsid w:val="00FA01DA"/>
    <w:rsid w:val="00FA13E6"/>
    <w:rsid w:val="00FA3C37"/>
    <w:rsid w:val="00FB3103"/>
    <w:rsid w:val="00FB5254"/>
    <w:rsid w:val="00FB6393"/>
    <w:rsid w:val="00FC261B"/>
    <w:rsid w:val="00FC2C23"/>
    <w:rsid w:val="00FC40DB"/>
    <w:rsid w:val="00FC5BE4"/>
    <w:rsid w:val="00FC5DAC"/>
    <w:rsid w:val="00FD4F1A"/>
    <w:rsid w:val="00FD6979"/>
    <w:rsid w:val="00FD6D5B"/>
    <w:rsid w:val="00FE77D5"/>
    <w:rsid w:val="00FF7FC2"/>
    <w:rsid w:val="44C48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."/>
  <w:listSeparator w:val=","/>
  <w14:docId w14:val="3B0DC5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GB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11F"/>
    <w:pPr>
      <w:tabs>
        <w:tab w:val="left" w:pos="284"/>
        <w:tab w:val="left" w:pos="567"/>
      </w:tabs>
    </w:pPr>
    <w:rPr>
      <w:rFonts w:ascii="Trebuchet MS" w:eastAsia="Times New Roman" w:hAnsi="Trebuchet MS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qFormat/>
    <w:locked/>
    <w:rsid w:val="0017611F"/>
    <w:pPr>
      <w:keepNext/>
      <w:spacing w:after="240"/>
      <w:outlineLvl w:val="0"/>
    </w:pPr>
    <w:rPr>
      <w:b/>
      <w:kern w:val="28"/>
      <w:sz w:val="48"/>
    </w:rPr>
  </w:style>
  <w:style w:type="paragraph" w:styleId="Heading2">
    <w:name w:val="heading 2"/>
    <w:basedOn w:val="Heading1"/>
    <w:next w:val="Normal"/>
    <w:link w:val="Heading2Char"/>
    <w:autoRedefine/>
    <w:qFormat/>
    <w:locked/>
    <w:rsid w:val="0017611F"/>
    <w:pPr>
      <w:spacing w:before="240" w:after="60"/>
      <w:outlineLvl w:val="1"/>
    </w:pPr>
    <w:rPr>
      <w:rFonts w:cs="Arial"/>
      <w:sz w:val="36"/>
      <w:szCs w:val="22"/>
      <w:lang w:eastAsia="en-GB"/>
    </w:rPr>
  </w:style>
  <w:style w:type="paragraph" w:styleId="Heading3">
    <w:name w:val="heading 3"/>
    <w:basedOn w:val="Heading2"/>
    <w:next w:val="Normal"/>
    <w:link w:val="Heading3Char"/>
    <w:qFormat/>
    <w:locked/>
    <w:rsid w:val="0017611F"/>
    <w:pPr>
      <w:outlineLvl w:val="2"/>
    </w:pPr>
    <w:rPr>
      <w:sz w:val="28"/>
    </w:rPr>
  </w:style>
  <w:style w:type="paragraph" w:styleId="Heading4">
    <w:name w:val="heading 4"/>
    <w:basedOn w:val="Heading3"/>
    <w:next w:val="Normal"/>
    <w:link w:val="Heading4Char"/>
    <w:autoRedefine/>
    <w:qFormat/>
    <w:locked/>
    <w:rsid w:val="0017611F"/>
    <w:pPr>
      <w:spacing w:before="120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qFormat/>
    <w:locked/>
    <w:rsid w:val="0017611F"/>
    <w:pPr>
      <w:keepNext/>
      <w:spacing w:before="120" w:after="60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locked/>
    <w:rsid w:val="0017611F"/>
    <w:pPr>
      <w:tabs>
        <w:tab w:val="clear" w:pos="284"/>
        <w:tab w:val="clear" w:pos="567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11F"/>
    <w:rPr>
      <w:rFonts w:ascii="Trebuchet MS" w:eastAsia="Times New Roman" w:hAnsi="Trebuchet MS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locked/>
    <w:rsid w:val="0017611F"/>
    <w:pPr>
      <w:tabs>
        <w:tab w:val="clear" w:pos="284"/>
        <w:tab w:val="clear" w:pos="567"/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11F"/>
    <w:rPr>
      <w:rFonts w:ascii="Trebuchet MS" w:eastAsia="Times New Roman" w:hAnsi="Trebuchet MS" w:cs="Times New Roman"/>
      <w:sz w:val="22"/>
    </w:rPr>
  </w:style>
  <w:style w:type="character" w:customStyle="1" w:styleId="Heading1Char">
    <w:name w:val="Heading 1 Char"/>
    <w:basedOn w:val="DefaultParagraphFont"/>
    <w:link w:val="Heading1"/>
    <w:rsid w:val="0017611F"/>
    <w:rPr>
      <w:rFonts w:ascii="Trebuchet MS" w:eastAsia="Times New Roman" w:hAnsi="Trebuchet MS" w:cs="Times New Roman"/>
      <w:b/>
      <w:kern w:val="28"/>
      <w:sz w:val="48"/>
    </w:rPr>
  </w:style>
  <w:style w:type="character" w:customStyle="1" w:styleId="Heading4Char">
    <w:name w:val="Heading 4 Char"/>
    <w:basedOn w:val="DefaultParagraphFont"/>
    <w:link w:val="Heading4"/>
    <w:rsid w:val="0017611F"/>
    <w:rPr>
      <w:rFonts w:ascii="Trebuchet MS" w:eastAsia="Times New Roman" w:hAnsi="Trebuchet MS"/>
      <w:b/>
      <w:kern w:val="28"/>
      <w:sz w:val="24"/>
      <w:szCs w:val="22"/>
      <w:lang w:eastAsia="en-GB"/>
    </w:rPr>
  </w:style>
  <w:style w:type="character" w:customStyle="1" w:styleId="Heading5Char">
    <w:name w:val="Heading 5 Char"/>
    <w:basedOn w:val="DefaultParagraphFont"/>
    <w:link w:val="Heading5"/>
    <w:rsid w:val="0017611F"/>
    <w:rPr>
      <w:rFonts w:ascii="Trebuchet MS" w:eastAsia="Times New Roman" w:hAnsi="Trebuchet MS" w:cs="Times New Roman"/>
      <w:b/>
      <w:sz w:val="22"/>
    </w:rPr>
  </w:style>
  <w:style w:type="character" w:customStyle="1" w:styleId="Heading3Char">
    <w:name w:val="Heading 3 Char"/>
    <w:basedOn w:val="DefaultParagraphFont"/>
    <w:link w:val="Heading3"/>
    <w:rsid w:val="0017611F"/>
    <w:rPr>
      <w:rFonts w:ascii="Trebuchet MS" w:eastAsia="Times New Roman" w:hAnsi="Trebuchet MS"/>
      <w:b/>
      <w:kern w:val="28"/>
      <w:sz w:val="28"/>
      <w:szCs w:val="22"/>
      <w:lang w:eastAsia="en-GB"/>
    </w:rPr>
  </w:style>
  <w:style w:type="character" w:customStyle="1" w:styleId="Heading2Char">
    <w:name w:val="Heading 2 Char"/>
    <w:basedOn w:val="DefaultParagraphFont"/>
    <w:link w:val="Heading2"/>
    <w:rsid w:val="0017611F"/>
    <w:rPr>
      <w:rFonts w:ascii="Trebuchet MS" w:eastAsia="Times New Roman" w:hAnsi="Trebuchet MS"/>
      <w:b/>
      <w:kern w:val="28"/>
      <w:sz w:val="36"/>
      <w:szCs w:val="22"/>
      <w:lang w:eastAsia="en-GB"/>
    </w:rPr>
  </w:style>
  <w:style w:type="paragraph" w:styleId="Revision">
    <w:name w:val="Revision"/>
    <w:hidden/>
    <w:uiPriority w:val="99"/>
    <w:semiHidden/>
    <w:rsid w:val="0010407E"/>
    <w:rPr>
      <w:rFonts w:ascii="Trebuchet MS" w:hAnsi="Trebuchet MS"/>
      <w:sz w:val="22"/>
      <w:szCs w:val="22"/>
      <w:lang w:eastAsia="en-US"/>
    </w:rPr>
  </w:style>
  <w:style w:type="character" w:customStyle="1" w:styleId="Italics">
    <w:name w:val="Italics"/>
    <w:uiPriority w:val="1"/>
    <w:qFormat/>
    <w:rsid w:val="001A4600"/>
    <w:rPr>
      <w:i/>
    </w:rPr>
  </w:style>
  <w:style w:type="table" w:styleId="TableGrid">
    <w:name w:val="Table Grid"/>
    <w:basedOn w:val="Table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locked/>
    <w:rsid w:val="002C7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GB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11F"/>
    <w:pPr>
      <w:tabs>
        <w:tab w:val="left" w:pos="284"/>
        <w:tab w:val="left" w:pos="567"/>
      </w:tabs>
    </w:pPr>
    <w:rPr>
      <w:rFonts w:ascii="Trebuchet MS" w:eastAsia="Times New Roman" w:hAnsi="Trebuchet MS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qFormat/>
    <w:locked/>
    <w:rsid w:val="0017611F"/>
    <w:pPr>
      <w:keepNext/>
      <w:spacing w:after="240"/>
      <w:outlineLvl w:val="0"/>
    </w:pPr>
    <w:rPr>
      <w:b/>
      <w:kern w:val="28"/>
      <w:sz w:val="48"/>
    </w:rPr>
  </w:style>
  <w:style w:type="paragraph" w:styleId="Heading2">
    <w:name w:val="heading 2"/>
    <w:basedOn w:val="Heading1"/>
    <w:next w:val="Normal"/>
    <w:link w:val="Heading2Char"/>
    <w:autoRedefine/>
    <w:qFormat/>
    <w:locked/>
    <w:rsid w:val="0017611F"/>
    <w:pPr>
      <w:spacing w:before="240" w:after="60"/>
      <w:outlineLvl w:val="1"/>
    </w:pPr>
    <w:rPr>
      <w:rFonts w:cs="Arial"/>
      <w:sz w:val="36"/>
      <w:szCs w:val="22"/>
      <w:lang w:eastAsia="en-GB"/>
    </w:rPr>
  </w:style>
  <w:style w:type="paragraph" w:styleId="Heading3">
    <w:name w:val="heading 3"/>
    <w:basedOn w:val="Heading2"/>
    <w:next w:val="Normal"/>
    <w:link w:val="Heading3Char"/>
    <w:qFormat/>
    <w:locked/>
    <w:rsid w:val="0017611F"/>
    <w:pPr>
      <w:outlineLvl w:val="2"/>
    </w:pPr>
    <w:rPr>
      <w:sz w:val="28"/>
    </w:rPr>
  </w:style>
  <w:style w:type="paragraph" w:styleId="Heading4">
    <w:name w:val="heading 4"/>
    <w:basedOn w:val="Heading3"/>
    <w:next w:val="Normal"/>
    <w:link w:val="Heading4Char"/>
    <w:autoRedefine/>
    <w:qFormat/>
    <w:locked/>
    <w:rsid w:val="0017611F"/>
    <w:pPr>
      <w:spacing w:before="120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qFormat/>
    <w:locked/>
    <w:rsid w:val="0017611F"/>
    <w:pPr>
      <w:keepNext/>
      <w:spacing w:before="120" w:after="60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locked/>
    <w:rsid w:val="0017611F"/>
    <w:pPr>
      <w:tabs>
        <w:tab w:val="clear" w:pos="284"/>
        <w:tab w:val="clear" w:pos="567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11F"/>
    <w:rPr>
      <w:rFonts w:ascii="Trebuchet MS" w:eastAsia="Times New Roman" w:hAnsi="Trebuchet MS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locked/>
    <w:rsid w:val="0017611F"/>
    <w:pPr>
      <w:tabs>
        <w:tab w:val="clear" w:pos="284"/>
        <w:tab w:val="clear" w:pos="567"/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11F"/>
    <w:rPr>
      <w:rFonts w:ascii="Trebuchet MS" w:eastAsia="Times New Roman" w:hAnsi="Trebuchet MS" w:cs="Times New Roman"/>
      <w:sz w:val="22"/>
    </w:rPr>
  </w:style>
  <w:style w:type="character" w:customStyle="1" w:styleId="Heading1Char">
    <w:name w:val="Heading 1 Char"/>
    <w:basedOn w:val="DefaultParagraphFont"/>
    <w:link w:val="Heading1"/>
    <w:rsid w:val="0017611F"/>
    <w:rPr>
      <w:rFonts w:ascii="Trebuchet MS" w:eastAsia="Times New Roman" w:hAnsi="Trebuchet MS" w:cs="Times New Roman"/>
      <w:b/>
      <w:kern w:val="28"/>
      <w:sz w:val="48"/>
    </w:rPr>
  </w:style>
  <w:style w:type="character" w:customStyle="1" w:styleId="Heading4Char">
    <w:name w:val="Heading 4 Char"/>
    <w:basedOn w:val="DefaultParagraphFont"/>
    <w:link w:val="Heading4"/>
    <w:rsid w:val="0017611F"/>
    <w:rPr>
      <w:rFonts w:ascii="Trebuchet MS" w:eastAsia="Times New Roman" w:hAnsi="Trebuchet MS"/>
      <w:b/>
      <w:kern w:val="28"/>
      <w:sz w:val="24"/>
      <w:szCs w:val="22"/>
      <w:lang w:eastAsia="en-GB"/>
    </w:rPr>
  </w:style>
  <w:style w:type="character" w:customStyle="1" w:styleId="Heading5Char">
    <w:name w:val="Heading 5 Char"/>
    <w:basedOn w:val="DefaultParagraphFont"/>
    <w:link w:val="Heading5"/>
    <w:rsid w:val="0017611F"/>
    <w:rPr>
      <w:rFonts w:ascii="Trebuchet MS" w:eastAsia="Times New Roman" w:hAnsi="Trebuchet MS" w:cs="Times New Roman"/>
      <w:b/>
      <w:sz w:val="22"/>
    </w:rPr>
  </w:style>
  <w:style w:type="character" w:customStyle="1" w:styleId="Heading3Char">
    <w:name w:val="Heading 3 Char"/>
    <w:basedOn w:val="DefaultParagraphFont"/>
    <w:link w:val="Heading3"/>
    <w:rsid w:val="0017611F"/>
    <w:rPr>
      <w:rFonts w:ascii="Trebuchet MS" w:eastAsia="Times New Roman" w:hAnsi="Trebuchet MS"/>
      <w:b/>
      <w:kern w:val="28"/>
      <w:sz w:val="28"/>
      <w:szCs w:val="22"/>
      <w:lang w:eastAsia="en-GB"/>
    </w:rPr>
  </w:style>
  <w:style w:type="character" w:customStyle="1" w:styleId="Heading2Char">
    <w:name w:val="Heading 2 Char"/>
    <w:basedOn w:val="DefaultParagraphFont"/>
    <w:link w:val="Heading2"/>
    <w:rsid w:val="0017611F"/>
    <w:rPr>
      <w:rFonts w:ascii="Trebuchet MS" w:eastAsia="Times New Roman" w:hAnsi="Trebuchet MS"/>
      <w:b/>
      <w:kern w:val="28"/>
      <w:sz w:val="36"/>
      <w:szCs w:val="22"/>
      <w:lang w:eastAsia="en-GB"/>
    </w:rPr>
  </w:style>
  <w:style w:type="paragraph" w:styleId="Revision">
    <w:name w:val="Revision"/>
    <w:hidden/>
    <w:uiPriority w:val="99"/>
    <w:semiHidden/>
    <w:rsid w:val="0010407E"/>
    <w:rPr>
      <w:rFonts w:ascii="Trebuchet MS" w:hAnsi="Trebuchet MS"/>
      <w:sz w:val="22"/>
      <w:szCs w:val="22"/>
      <w:lang w:eastAsia="en-US"/>
    </w:rPr>
  </w:style>
  <w:style w:type="character" w:customStyle="1" w:styleId="Italics">
    <w:name w:val="Italics"/>
    <w:uiPriority w:val="1"/>
    <w:qFormat/>
    <w:rsid w:val="001A4600"/>
    <w:rPr>
      <w:i/>
    </w:rPr>
  </w:style>
  <w:style w:type="table" w:styleId="TableGrid">
    <w:name w:val="Table Grid"/>
    <w:basedOn w:val="Table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locked/>
    <w:rsid w:val="002C7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9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baff09f-14f1-4785-8f94-8ab2f7433f3d">
      <UserInfo>
        <DisplayName>Jamie Aitken</DisplayName>
        <AccountId>1576</AccountId>
        <AccountType/>
      </UserInfo>
    </SharedWithUsers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75A38C5B5F8C419E6B2ED1F74BA5E2" ma:contentTypeVersion="7" ma:contentTypeDescription="Create a new document." ma:contentTypeScope="" ma:versionID="e4a6a75512950ad5a060afb17e9b1feb">
  <xsd:schema xmlns:xsd="http://www.w3.org/2001/XMLSchema" xmlns:xs="http://www.w3.org/2001/XMLSchema" xmlns:p="http://schemas.microsoft.com/office/2006/metadata/properties" xmlns:ns2="f90df392-b681-4e03-b775-d75a1b0bce17" xmlns:ns3="1baff09f-14f1-4785-8f94-8ab2f7433f3d" targetNamespace="http://schemas.microsoft.com/office/2006/metadata/properties" ma:root="true" ma:fieldsID="e0c2772119ec19b0f1b84a8e2ae78088" ns2:_="" ns3:_="">
    <xsd:import namespace="f90df392-b681-4e03-b775-d75a1b0bce17"/>
    <xsd:import namespace="1baff09f-14f1-4785-8f94-8ab2f7433f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f392-b681-4e03-b775-d75a1b0bce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ff09f-14f1-4785-8f94-8ab2f7433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FA5E-B536-4A66-8723-A55BF439B055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7D5B02-B13D-41D4-BE49-2E88CB72A770}">
  <ds:schemaRefs>
    <ds:schemaRef ds:uri="086f01e0-d353-4d27-8453-e883ef4ca08d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ada3d2c4-9ae5-46f0-b093-be4439f03a8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0A5AE0-117E-4752-BEF0-E8E58DF186C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976E520-1934-4127-8969-F50079B872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17E6BE7-8A19-4483-BB83-16886490FC20}"/>
</file>

<file path=customXml/itemProps6.xml><?xml version="1.0" encoding="utf-8"?>
<ds:datastoreItem xmlns:ds="http://schemas.openxmlformats.org/officeDocument/2006/customXml" ds:itemID="{20DC70A3-7817-4D38-B94E-FC4A925D5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B701BE19</Template>
  <TotalTime>0</TotalTime>
  <Pages>13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2019-10-24T08:21:00Z</dcterms:created>
  <dcterms:modified xsi:type="dcterms:W3CDTF">2019-10-24T08:21:00Z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0x0101002375A38C5B5F8C419E6B2ED1F74BA5E2</vt:lpwstr>
  </property>
</Properties>
</file>