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4B3E" w:rsidRDefault="00901DA1">
      <w:pPr>
        <w:contextualSpacing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Topic: Angles</w:t>
      </w:r>
    </w:p>
    <w:p w:rsidR="00901DA1" w:rsidRDefault="00901DA1">
      <w:pPr>
        <w:contextualSpacing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At the end of this topic you should be able to:</w:t>
      </w:r>
    </w:p>
    <w:tbl>
      <w:tblPr>
        <w:tblStyle w:val="TableGrid"/>
        <w:tblpPr w:leftFromText="180" w:rightFromText="180" w:vertAnchor="text" w:tblpX="392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180"/>
        <w:gridCol w:w="1134"/>
      </w:tblGrid>
      <w:tr w:rsidR="00901DA1" w:rsidTr="00D358DE">
        <w:tc>
          <w:tcPr>
            <w:tcW w:w="9180" w:type="dxa"/>
          </w:tcPr>
          <w:p w:rsidR="00901DA1" w:rsidRDefault="00901DA1" w:rsidP="00F820FC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901DA1" w:rsidRDefault="00901DA1" w:rsidP="00F820FC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 can do this</w:t>
            </w:r>
          </w:p>
        </w:tc>
      </w:tr>
      <w:tr w:rsidR="00901DA1" w:rsidTr="00D358DE">
        <w:tc>
          <w:tcPr>
            <w:tcW w:w="9180" w:type="dxa"/>
          </w:tcPr>
          <w:p w:rsidR="00901DA1" w:rsidRDefault="00901DA1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901DA1">
              <w:rPr>
                <w:rFonts w:ascii="Comic Sans MS" w:hAnsi="Comic Sans MS"/>
                <w:b/>
                <w:sz w:val="28"/>
                <w:szCs w:val="28"/>
              </w:rPr>
              <w:t>Accurately draw and measure angles</w:t>
            </w:r>
          </w:p>
          <w:p w:rsidR="00901DA1" w:rsidRPr="00901DA1" w:rsidRDefault="00901DA1" w:rsidP="00F820FC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 this angle                        Draw an angle of 68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</w:p>
          <w:p w:rsidR="00901DA1" w:rsidRDefault="00F820F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F9D3CC" wp14:editId="393EDC1A">
                      <wp:simplePos x="0" y="0"/>
                      <wp:positionH relativeFrom="column">
                        <wp:posOffset>133350</wp:posOffset>
                      </wp:positionH>
                      <wp:positionV relativeFrom="paragraph">
                        <wp:posOffset>213995</wp:posOffset>
                      </wp:positionV>
                      <wp:extent cx="371475" cy="1009650"/>
                      <wp:effectExtent l="0" t="0" r="2857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71475" cy="1009650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6.85pt" to="39.75pt,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" strokecolor="black [3040]" strokeweight="1.5pt"/>
                  </w:pict>
                </mc:Fallback>
              </mc:AlternateContent>
            </w:r>
          </w:p>
          <w:p w:rsidR="00901DA1" w:rsidRDefault="00901DA1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01DA1" w:rsidRDefault="00F820F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B8EA49E" wp14:editId="6A4E0CB3">
                      <wp:simplePos x="0" y="0"/>
                      <wp:positionH relativeFrom="column">
                        <wp:posOffset>227330</wp:posOffset>
                      </wp:positionH>
                      <wp:positionV relativeFrom="paragraph">
                        <wp:posOffset>139065</wp:posOffset>
                      </wp:positionV>
                      <wp:extent cx="908685" cy="935355"/>
                      <wp:effectExtent l="0" t="19050" r="24765" b="0"/>
                      <wp:wrapNone/>
                      <wp:docPr id="3" name="Arc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989803">
                                <a:off x="0" y="0"/>
                                <a:ext cx="908685" cy="935355"/>
                              </a:xfrm>
                              <a:prstGeom prst="arc">
                                <a:avLst>
                                  <a:gd name="adj1" fmla="val 12656248"/>
                                  <a:gd name="adj2" fmla="val 20640918"/>
                                </a:avLst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rc 3" o:spid="_x0000_s1026" style="position:absolute;margin-left:17.9pt;margin-top:10.95pt;width:71.55pt;height:73.65pt;rotation:108112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08685,935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" path="m61712,232344nsc154155,68926,333107,-21106,515165,4209,695148,29236,843361,162188,892052,342293l454343,467678,61712,232344xem61712,232344nfc154155,68926,333107,-21106,515165,4209,695148,29236,843361,162188,892052,342293e" filled="f" strokecolor="#4579b8 [3044]">
                      <v:path arrowok="t" o:connecttype="custom" o:connectlocs="61712,232344;515165,4209;892052,342293" o:connectangles="0,0,0"/>
                    </v:shape>
                  </w:pict>
                </mc:Fallback>
              </mc:AlternateContent>
            </w:r>
          </w:p>
          <w:p w:rsidR="00901DA1" w:rsidRDefault="00901DA1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901DA1" w:rsidRPr="00901DA1" w:rsidRDefault="00901DA1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4A1DEC" wp14:editId="696AB9FA">
                      <wp:simplePos x="0" y="0"/>
                      <wp:positionH relativeFrom="column">
                        <wp:posOffset>504825</wp:posOffset>
                      </wp:positionH>
                      <wp:positionV relativeFrom="paragraph">
                        <wp:posOffset>-2540</wp:posOffset>
                      </wp:positionV>
                      <wp:extent cx="1247775" cy="238125"/>
                      <wp:effectExtent l="0" t="0" r="28575" b="28575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247775" cy="238125"/>
                              </a:xfrm>
                              <a:prstGeom prst="line">
                                <a:avLst/>
                              </a:prstGeom>
                              <a:ln w="1905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.75pt,-.2pt" to="138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" strokecolor="black [3040]" strokeweight="1.5pt"/>
                  </w:pict>
                </mc:Fallback>
              </mc:AlternateContent>
            </w:r>
          </w:p>
          <w:p w:rsidR="00901DA1" w:rsidRDefault="00901DA1" w:rsidP="00F820FC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901DA1" w:rsidRDefault="00901DA1" w:rsidP="00F820FC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L2</w:t>
            </w:r>
          </w:p>
        </w:tc>
      </w:tr>
      <w:tr w:rsidR="00901DA1" w:rsidTr="00D358DE">
        <w:tc>
          <w:tcPr>
            <w:tcW w:w="9180" w:type="dxa"/>
          </w:tcPr>
          <w:p w:rsidR="00901DA1" w:rsidRDefault="00901DA1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901DA1">
              <w:rPr>
                <w:rFonts w:ascii="Comic Sans MS" w:hAnsi="Comic Sans MS"/>
                <w:b/>
                <w:sz w:val="28"/>
                <w:szCs w:val="28"/>
              </w:rPr>
              <w:t>Use the correct vocabulary to describe angles</w:t>
            </w:r>
          </w:p>
          <w:p w:rsidR="00901DA1" w:rsidRPr="00901DA1" w:rsidRDefault="00901DA1" w:rsidP="00F820FC">
            <w:pPr>
              <w:contextualSpacing/>
              <w:rPr>
                <w:rFonts w:ascii="Comic Sans MS" w:eastAsiaTheme="minorEastAsia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1. </w:t>
            </w:r>
            <w:r>
              <w:rPr>
                <w:rFonts w:ascii="Comic Sans MS" w:hAnsi="Comic Sans MS"/>
                <w:sz w:val="28"/>
                <w:szCs w:val="28"/>
              </w:rPr>
              <w:t>An angle less than 90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  <w:r>
              <w:rPr>
                <w:rFonts w:ascii="Comic Sans MS" w:eastAsiaTheme="minorEastAsia" w:hAnsi="Comic Sans MS"/>
                <w:sz w:val="28"/>
                <w:szCs w:val="28"/>
              </w:rPr>
              <w:t xml:space="preserve"> is called ______________</w:t>
            </w:r>
          </w:p>
          <w:p w:rsidR="00901DA1" w:rsidRDefault="00901DA1" w:rsidP="00F820FC">
            <w:pPr>
              <w:contextualSpacing/>
              <w:rPr>
                <w:rFonts w:ascii="Comic Sans MS" w:eastAsiaTheme="minorEastAsia" w:hAnsi="Comic Sans MS"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 xml:space="preserve">2. </w:t>
            </w:r>
            <w:r>
              <w:rPr>
                <w:rFonts w:ascii="Comic Sans MS" w:hAnsi="Comic Sans MS"/>
                <w:sz w:val="28"/>
                <w:szCs w:val="28"/>
              </w:rPr>
              <w:t>An angle equal to 180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  <w:r>
              <w:rPr>
                <w:rFonts w:ascii="Comic Sans MS" w:eastAsiaTheme="minorEastAsia" w:hAnsi="Comic Sans MS"/>
                <w:sz w:val="28"/>
                <w:szCs w:val="28"/>
              </w:rPr>
              <w:t xml:space="preserve"> is called ______________</w:t>
            </w:r>
          </w:p>
          <w:p w:rsidR="00F4125C" w:rsidRDefault="00F4125C" w:rsidP="00F820FC">
            <w:pPr>
              <w:contextualSpacing/>
              <w:rPr>
                <w:rFonts w:ascii="Comic Sans MS" w:eastAsiaTheme="minorEastAsia" w:hAnsi="Comic Sans MS"/>
                <w:sz w:val="28"/>
                <w:szCs w:val="28"/>
              </w:rPr>
            </w:pPr>
            <w:r>
              <w:rPr>
                <w:rFonts w:ascii="Comic Sans MS" w:eastAsiaTheme="minorEastAsia" w:hAnsi="Comic Sans MS"/>
                <w:b/>
                <w:sz w:val="28"/>
                <w:szCs w:val="28"/>
              </w:rPr>
              <w:t xml:space="preserve">3. </w:t>
            </w:r>
            <w:r w:rsidRPr="00F4125C">
              <w:rPr>
                <w:rFonts w:ascii="Comic Sans MS" w:eastAsiaTheme="minorEastAsia" w:hAnsi="Comic Sans MS"/>
                <w:sz w:val="28"/>
                <w:szCs w:val="28"/>
              </w:rPr>
              <w:t>An angle between 90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  <w:r w:rsidRPr="00F4125C">
              <w:rPr>
                <w:rFonts w:ascii="Comic Sans MS" w:eastAsiaTheme="minorEastAsia" w:hAnsi="Comic Sans MS"/>
                <w:sz w:val="28"/>
                <w:szCs w:val="28"/>
              </w:rPr>
              <w:t xml:space="preserve"> and 180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  <w:r w:rsidRPr="00F4125C">
              <w:rPr>
                <w:rFonts w:ascii="Comic Sans MS" w:eastAsiaTheme="minorEastAsia" w:hAnsi="Comic Sans MS"/>
                <w:sz w:val="28"/>
                <w:szCs w:val="28"/>
              </w:rPr>
              <w:t xml:space="preserve"> is called</w:t>
            </w:r>
            <w:r>
              <w:rPr>
                <w:rFonts w:ascii="Comic Sans MS" w:eastAsiaTheme="minorEastAsia" w:hAnsi="Comic Sans MS"/>
                <w:sz w:val="28"/>
                <w:szCs w:val="28"/>
              </w:rPr>
              <w:t xml:space="preserve"> __________</w:t>
            </w:r>
          </w:p>
          <w:p w:rsidR="00F4125C" w:rsidRDefault="00F4125C" w:rsidP="00F820FC">
            <w:pPr>
              <w:contextualSpacing/>
              <w:rPr>
                <w:rFonts w:ascii="Comic Sans MS" w:eastAsiaTheme="minorEastAsia" w:hAnsi="Comic Sans MS"/>
                <w:sz w:val="28"/>
                <w:szCs w:val="28"/>
              </w:rPr>
            </w:pPr>
            <w:r>
              <w:rPr>
                <w:rFonts w:ascii="Comic Sans MS" w:eastAsiaTheme="minorEastAsia" w:hAnsi="Comic Sans MS"/>
                <w:b/>
                <w:sz w:val="28"/>
                <w:szCs w:val="28"/>
              </w:rPr>
              <w:t xml:space="preserve">4. </w:t>
            </w:r>
            <w:r>
              <w:rPr>
                <w:rFonts w:ascii="Comic Sans MS" w:eastAsiaTheme="minorEastAsia" w:hAnsi="Comic Sans MS"/>
                <w:sz w:val="28"/>
                <w:szCs w:val="28"/>
              </w:rPr>
              <w:t>An angle greater than 180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  <w:r>
              <w:rPr>
                <w:rFonts w:ascii="Comic Sans MS" w:eastAsiaTheme="minorEastAsia" w:hAnsi="Comic Sans MS"/>
                <w:sz w:val="28"/>
                <w:szCs w:val="28"/>
              </w:rPr>
              <w:t xml:space="preserve"> is called ___________</w:t>
            </w:r>
          </w:p>
          <w:p w:rsidR="00F4125C" w:rsidRDefault="00F4125C" w:rsidP="00F820FC">
            <w:pPr>
              <w:contextualSpacing/>
              <w:rPr>
                <w:rFonts w:ascii="Comic Sans MS" w:eastAsiaTheme="minorEastAsia" w:hAnsi="Comic Sans MS"/>
                <w:sz w:val="28"/>
                <w:szCs w:val="28"/>
              </w:rPr>
            </w:pPr>
            <w:r>
              <w:rPr>
                <w:rFonts w:ascii="Comic Sans MS" w:eastAsiaTheme="minorEastAsia" w:hAnsi="Comic Sans MS"/>
                <w:b/>
                <w:sz w:val="28"/>
                <w:szCs w:val="28"/>
              </w:rPr>
              <w:t xml:space="preserve">5. </w:t>
            </w:r>
            <w:r>
              <w:rPr>
                <w:rFonts w:ascii="Comic Sans MS" w:eastAsiaTheme="minorEastAsia" w:hAnsi="Comic Sans MS"/>
                <w:sz w:val="28"/>
                <w:szCs w:val="28"/>
              </w:rPr>
              <w:t>A full turn (revolution) is _____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</w:p>
          <w:p w:rsidR="00F4125C" w:rsidRDefault="00F4125C" w:rsidP="00F820FC">
            <w:pPr>
              <w:contextualSpacing/>
              <w:rPr>
                <w:rFonts w:ascii="Comic Sans MS" w:eastAsiaTheme="minorEastAsia" w:hAnsi="Comic Sans MS"/>
                <w:sz w:val="28"/>
                <w:szCs w:val="28"/>
              </w:rPr>
            </w:pPr>
            <w:r>
              <w:rPr>
                <w:rFonts w:ascii="Comic Sans MS" w:eastAsiaTheme="minorEastAsia" w:hAnsi="Comic Sans MS"/>
                <w:b/>
                <w:sz w:val="28"/>
                <w:szCs w:val="28"/>
              </w:rPr>
              <w:t xml:space="preserve">6. </w:t>
            </w:r>
            <w:r>
              <w:rPr>
                <w:rFonts w:ascii="Comic Sans MS" w:eastAsiaTheme="minorEastAsia" w:hAnsi="Comic Sans MS"/>
                <w:sz w:val="28"/>
                <w:szCs w:val="28"/>
              </w:rPr>
              <w:t>Angles that add up to 90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  <w:r>
              <w:rPr>
                <w:rFonts w:ascii="Comic Sans MS" w:eastAsiaTheme="minorEastAsia" w:hAnsi="Comic Sans MS"/>
                <w:sz w:val="28"/>
                <w:szCs w:val="28"/>
              </w:rPr>
              <w:t xml:space="preserve"> are called __________</w:t>
            </w:r>
          </w:p>
          <w:p w:rsidR="00901DA1" w:rsidRPr="00F4125C" w:rsidRDefault="00F4125C" w:rsidP="00F820FC">
            <w:pPr>
              <w:contextualSpacing/>
              <w:rPr>
                <w:rFonts w:ascii="Comic Sans MS" w:hAnsi="Comic Sans MS"/>
                <w:sz w:val="28"/>
                <w:szCs w:val="28"/>
                <w:u w:val="single"/>
              </w:rPr>
            </w:pPr>
            <w:r>
              <w:rPr>
                <w:rFonts w:ascii="Comic Sans MS" w:eastAsiaTheme="minorEastAsia" w:hAnsi="Comic Sans MS"/>
                <w:b/>
                <w:sz w:val="28"/>
                <w:szCs w:val="28"/>
              </w:rPr>
              <w:t xml:space="preserve">7. </w:t>
            </w:r>
            <w:r>
              <w:rPr>
                <w:rFonts w:ascii="Comic Sans MS" w:eastAsiaTheme="minorEastAsia" w:hAnsi="Comic Sans MS"/>
                <w:sz w:val="28"/>
                <w:szCs w:val="28"/>
              </w:rPr>
              <w:t>Angles that add up to 180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°</m:t>
              </m:r>
            </m:oMath>
            <w:r>
              <w:rPr>
                <w:rFonts w:ascii="Comic Sans MS" w:eastAsiaTheme="minorEastAsia" w:hAnsi="Comic Sans MS"/>
                <w:sz w:val="28"/>
                <w:szCs w:val="28"/>
              </w:rPr>
              <w:t xml:space="preserve"> are called _________</w:t>
            </w:r>
          </w:p>
        </w:tc>
        <w:tc>
          <w:tcPr>
            <w:tcW w:w="1134" w:type="dxa"/>
          </w:tcPr>
          <w:p w:rsidR="00901DA1" w:rsidRPr="00F4125C" w:rsidRDefault="00901DA1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F4125C">
              <w:rPr>
                <w:rFonts w:ascii="Comic Sans MS" w:hAnsi="Comic Sans MS"/>
                <w:b/>
                <w:sz w:val="28"/>
                <w:szCs w:val="28"/>
              </w:rPr>
              <w:t>L2</w:t>
            </w:r>
          </w:p>
        </w:tc>
      </w:tr>
      <w:tr w:rsidR="00901DA1" w:rsidTr="00D358DE">
        <w:tc>
          <w:tcPr>
            <w:tcW w:w="9180" w:type="dxa"/>
          </w:tcPr>
          <w:p w:rsidR="00901DA1" w:rsidRDefault="00F4125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F4125C">
              <w:rPr>
                <w:rFonts w:ascii="Comic Sans MS" w:hAnsi="Comic Sans MS"/>
                <w:b/>
                <w:sz w:val="28"/>
                <w:szCs w:val="28"/>
              </w:rPr>
              <w:t>Identify types of angles</w:t>
            </w:r>
          </w:p>
          <w:p w:rsidR="00F4125C" w:rsidRDefault="00F4125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9E0BC6B" wp14:editId="0DA90AAD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154940</wp:posOffset>
                      </wp:positionV>
                      <wp:extent cx="9525" cy="828675"/>
                      <wp:effectExtent l="0" t="0" r="28575" b="28575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" cy="828675"/>
                              </a:xfrm>
                              <a:prstGeom prst="line">
                                <a:avLst/>
                              </a:prstGeom>
                              <a:ln w="9525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5pt,12.2pt" to="19.5pt,7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" strokecolor="black [3040]"/>
                  </w:pict>
                </mc:Fallback>
              </mc:AlternateContent>
            </w:r>
          </w:p>
          <w:p w:rsidR="00F4125C" w:rsidRDefault="00F4125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4125C" w:rsidRDefault="00E56FC9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90B42FD" wp14:editId="3015BEB0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325755</wp:posOffset>
                      </wp:positionV>
                      <wp:extent cx="190500" cy="161925"/>
                      <wp:effectExtent l="0" t="0" r="19050" b="2857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0500" cy="161925"/>
                              </a:xfrm>
                              <a:prstGeom prst="rect">
                                <a:avLst/>
                              </a:prstGeom>
                              <a:ln w="9525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7" o:spid="_x0000_s1026" style="position:absolute;margin-left:19.5pt;margin-top:25.65pt;width:15pt;height:12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" fillcolor="#4f81bd [3204]" strokecolor="#243f60 [1604]"/>
                  </w:pict>
                </mc:Fallback>
              </mc:AlternateContent>
            </w:r>
            <w:r>
              <w:rPr>
                <w:noProof/>
                <w:lang w:eastAsia="en-GB"/>
              </w:rPr>
              <w:t xml:space="preserve">                                          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4D412ECE" wp14:editId="58AD7442">
                  <wp:extent cx="2800350" cy="485775"/>
                  <wp:effectExtent l="0" t="0" r="0" b="9525"/>
                  <wp:docPr id="11" name="Picture 11" descr="http://images.tutorcircle.com/cms/images/tcimages/straight-ang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images.tutorcircle.com/cms/images/tcimages/straight-angle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68" t="37615" r="6098" b="15597"/>
                          <a:stretch/>
                        </pic:blipFill>
                        <pic:spPr bwMode="auto">
                          <a:xfrm>
                            <a:off x="0" y="0"/>
                            <a:ext cx="280035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4125C" w:rsidRDefault="00E56FC9" w:rsidP="00F820FC">
            <w:pPr>
              <w:tabs>
                <w:tab w:val="left" w:pos="4860"/>
              </w:tabs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151DAED" wp14:editId="0C486C80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-7620</wp:posOffset>
                      </wp:positionV>
                      <wp:extent cx="847725" cy="0"/>
                      <wp:effectExtent l="0" t="0" r="952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7725" cy="0"/>
                              </a:xfrm>
                              <a:prstGeom prst="line">
                                <a:avLst/>
                              </a:prstGeom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.75pt,-.6pt" to="85.5pt,-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" strokecolor="black [3213]"/>
                  </w:pict>
                </mc:Fallback>
              </mc:AlternateContent>
            </w:r>
            <w:r w:rsidR="00F4125C">
              <w:rPr>
                <w:rFonts w:ascii="Comic Sans MS" w:hAnsi="Comic Sans MS"/>
                <w:b/>
                <w:sz w:val="28"/>
                <w:szCs w:val="28"/>
              </w:rPr>
              <w:tab/>
            </w:r>
          </w:p>
          <w:p w:rsidR="00F4125C" w:rsidRDefault="00E56FC9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E56FC9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1771908" wp14:editId="61081A07">
                      <wp:simplePos x="0" y="0"/>
                      <wp:positionH relativeFrom="column">
                        <wp:posOffset>2987040</wp:posOffset>
                      </wp:positionH>
                      <wp:positionV relativeFrom="paragraph">
                        <wp:posOffset>628650</wp:posOffset>
                      </wp:positionV>
                      <wp:extent cx="1714500" cy="1085850"/>
                      <wp:effectExtent l="0" t="0" r="0" b="0"/>
                      <wp:wrapNone/>
                      <wp:docPr id="1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10858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58DE" w:rsidRDefault="00D358DE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797BE95A" wp14:editId="21B420A0">
                                        <wp:extent cx="1419225" cy="1038225"/>
                                        <wp:effectExtent l="0" t="0" r="9525" b="9525"/>
                                        <wp:docPr id="313" name="Picture 313" descr="http://www.maths.com/angles/acuteangle.jpe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1" descr="http://www.maths.com/angles/acuteangle.jpe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 rotWithShape="1"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l="11501" t="14000" r="13999" b="1333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1419225" cy="10382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35.2pt;margin-top:49.5pt;width:135pt;height:85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" stroked="f">
                      <v:textbox>
                        <w:txbxContent>
                          <w:p w:rsidR="00D358DE" w:rsidRDefault="00D358D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797BE95A" wp14:editId="21B420A0">
                                  <wp:extent cx="1419225" cy="1038225"/>
                                  <wp:effectExtent l="0" t="0" r="9525" b="9525"/>
                                  <wp:docPr id="313" name="Picture 313" descr="http://www.maths.com/angles/acuteangle.jpe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 descr="http://www.maths.com/angles/acuteangle.jpe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501" t="14000" r="13999" b="1333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25" cy="10382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0EDB5B62" wp14:editId="104D741B">
                  <wp:extent cx="1962150" cy="1181100"/>
                  <wp:effectExtent l="0" t="0" r="0" b="0"/>
                  <wp:docPr id="12" name="Picture 12" descr="http://study.com/cimages/multimages/16/drawingangle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tudy.com/cimages/multimages/16/drawingangle2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475" t="24153" r="4236" b="23305"/>
                          <a:stretch/>
                        </pic:blipFill>
                        <pic:spPr bwMode="auto">
                          <a:xfrm>
                            <a:off x="0" y="0"/>
                            <a:ext cx="1962150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66BD773" wp14:editId="72350D9F">
                  <wp:extent cx="2247900" cy="1323975"/>
                  <wp:effectExtent l="0" t="0" r="0" b="9525"/>
                  <wp:docPr id="13" name="Picture 13" descr="http://www.maths.com/angles/reflexangle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maths.com/angles/reflexangle.jpe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000" t="7222" r="12333" b="15556"/>
                          <a:stretch/>
                        </pic:blipFill>
                        <pic:spPr bwMode="auto">
                          <a:xfrm>
                            <a:off x="0" y="0"/>
                            <a:ext cx="224790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56FC9" w:rsidRDefault="00E56FC9" w:rsidP="00F820FC">
            <w:pPr>
              <w:contextualSpacing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  <w:p w:rsidR="00F4125C" w:rsidRPr="00074ACA" w:rsidRDefault="00F4125C" w:rsidP="00F820FC">
            <w:pPr>
              <w:contextualSpacing/>
              <w:rPr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134" w:type="dxa"/>
          </w:tcPr>
          <w:p w:rsidR="00901DA1" w:rsidRDefault="00F4125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F4125C">
              <w:rPr>
                <w:rFonts w:ascii="Comic Sans MS" w:hAnsi="Comic Sans MS"/>
                <w:b/>
                <w:sz w:val="28"/>
                <w:szCs w:val="28"/>
              </w:rPr>
              <w:t>L2</w:t>
            </w: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074ACA" w:rsidRPr="00F4125C" w:rsidRDefault="00074ACA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  <w:tr w:rsidR="00F820FC" w:rsidTr="00D358DE">
        <w:tc>
          <w:tcPr>
            <w:tcW w:w="9180" w:type="dxa"/>
          </w:tcPr>
          <w:p w:rsidR="00F820FC" w:rsidRDefault="00F820FC" w:rsidP="00F820FC">
            <w:pPr>
              <w:contextualSpacing/>
              <w:rPr>
                <w:noProof/>
                <w:lang w:eastAsia="en-GB"/>
              </w:rPr>
            </w:pPr>
          </w:p>
          <w:p w:rsidR="00F820FC" w:rsidRDefault="00F820FC" w:rsidP="00F820FC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5A7E6D">
              <w:rPr>
                <w:rFonts w:ascii="Comic Sans MS" w:hAnsi="Comic Sans MS"/>
                <w:b/>
                <w:sz w:val="28"/>
                <w:szCs w:val="28"/>
              </w:rPr>
              <w:t>Name Angles using</w:t>
            </w:r>
            <w:r w:rsidR="00D358DE" w:rsidRPr="00074ACA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c">
                  <w:drawing>
                    <wp:anchor distT="0" distB="0" distL="114300" distR="114300" simplePos="0" relativeHeight="251670528" behindDoc="0" locked="0" layoutInCell="1" allowOverlap="1" wp14:anchorId="24FFF0D8" wp14:editId="09C758F3">
                      <wp:simplePos x="0" y="0"/>
                      <wp:positionH relativeFrom="character">
                        <wp:posOffset>106680</wp:posOffset>
                      </wp:positionH>
                      <wp:positionV relativeFrom="line">
                        <wp:posOffset>62230</wp:posOffset>
                      </wp:positionV>
                      <wp:extent cx="4229100" cy="1181100"/>
                      <wp:effectExtent l="0" t="0" r="0" b="0"/>
                      <wp:wrapNone/>
                      <wp:docPr id="17" name="Canvas 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>
                              <a:ln>
                                <a:noFill/>
                              </a:ln>
                            </wpc:whole>
                            <wps:wsp>
                              <wps:cNvPr id="8" name="Line 4"/>
                              <wps:cNvCnPr/>
                              <wps:spPr bwMode="auto">
                                <a:xfrm flipH="1">
                                  <a:off x="457380" y="228269"/>
                                  <a:ext cx="1028772" cy="686131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9" name="Line 5"/>
                              <wps:cNvCnPr/>
                              <wps:spPr bwMode="auto">
                                <a:xfrm>
                                  <a:off x="457380" y="914400"/>
                                  <a:ext cx="137147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0" name="Text Box 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86152" y="0"/>
                                  <a:ext cx="456713" cy="3427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358DE" w:rsidRDefault="00D358DE" w:rsidP="00074ACA">
                                    <w:r>
                                      <w:t>A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4" name="Text Box 7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012" y="799935"/>
                                  <a:ext cx="228690" cy="3433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358DE" w:rsidRDefault="00D358DE" w:rsidP="00074ACA">
                                    <w:r>
                                      <w:t>B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Text Box 8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28854" y="799935"/>
                                  <a:ext cx="457380" cy="3433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358DE" w:rsidRDefault="00D358DE" w:rsidP="00074ACA">
                                    <w: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Text Box 9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14258" y="457200"/>
                                  <a:ext cx="1714842" cy="4572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D358DE" w:rsidRPr="00074ACA" w:rsidRDefault="00D358DE" w:rsidP="00074ACA">
                                    <w:pPr>
                                      <w:rPr>
                                        <w:sz w:val="28"/>
                                        <w:szCs w:val="28"/>
                                      </w:rPr>
                                    </w:pPr>
                                    <w:r w:rsidRPr="00074ACA">
                                      <w:rPr>
                                        <w:sz w:val="28"/>
                                        <w:szCs w:val="28"/>
                                      </w:rPr>
                                      <w:t>&lt; ABC or &lt; CBA</w:t>
                                    </w:r>
                                  </w:p>
                                  <w:p w:rsidR="00D358DE" w:rsidRDefault="00D358DE"/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Canvas 17" o:spid="_x0000_s1027" editas="canvas" style="position:absolute;margin-left:8.4pt;margin-top:4.9pt;width:333pt;height:93pt;z-index:251670528;mso-position-horizontal-relative:char;mso-position-vertical-relative:line" coordsize="42291,118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8" type="#_x0000_t75" style="position:absolute;width:42291;height:11811;visibility:visible;mso-wrap-style:square">
                        <v:fill o:detectmouseclick="t"/>
                        <v:path o:connecttype="none"/>
                      </v:shape>
                      <v:line id="Line 4" o:spid="_x0000_s1029" style="position:absolute;flip:x;visibility:visible;mso-wrap-style:square" from="4573,2282" to="14861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mbqisIAAADaAAAADwAAAGRycy9kb3ducmV2LnhtbERPz2vCMBS+C/sfwhvsIjPdkKHVtIgw&#10;2MHLnFS8vTXPprR5qUmm3X9vDoMdP77f63K0vbiSD61jBS+zDARx7XTLjYLD1/vzAkSIyBp7x6Tg&#10;lwKUxcNkjbl2N/6k6z42IoVwyFGBiXHIpQy1IYth5gbixJ2dtxgT9I3UHm8p3PbyNcvepMWWU4PB&#10;gbaG6m7/YxXIxW568ZvveVd1x+PSVHU1nHZKPT2OmxWISGP8F/+5P7SCtDVdSTdAFn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mbqisIAAADaAAAADwAAAAAAAAAAAAAA&#10;AAChAgAAZHJzL2Rvd25yZXYueG1sUEsFBgAAAAAEAAQA+QAAAJADAAAAAA==&#10;"/>
                      <v:line id="Line 5" o:spid="_x0000_s1030" style="position:absolute;visibility:visible;mso-wrap-style:square" from="4573,9144" to="18288,9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FkbNsUAAADaAAAADwAAAGRycy9kb3ducmV2LnhtbESPT2vCQBTE74V+h+UJvdWNLYQaXUVa&#10;Cuqh1D+gx2f2mcRm34bdNUm/vSsUehxm5jfMdN6bWrTkfGVZwWiYgCDOra64ULDffT6/gfABWWNt&#10;mRT8kof57PFhipm2HW+o3YZCRAj7DBWUITSZlD4vyaAf2oY4emfrDIYoXSG1wy7CTS1fkiSVBiuO&#10;CyU29F5S/rO9GgVfr99pu1itl/1hlZ7yj83peOmcUk+DfjEBEagP/+G/9lIrGMP9SrwBcnY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FkbNsUAAADaAAAADwAAAAAAAAAA&#10;AAAAAAChAgAAZHJzL2Rvd25yZXYueG1sUEsFBgAAAAAEAAQA+QAAAJMDAAAAAA==&#10;"/>
                      <v:shape id="Text Box 6" o:spid="_x0000_s1031" type="#_x0000_t202" style="position:absolute;left:14861;width:4567;height:342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      <v:textbox>
                          <w:txbxContent>
                            <w:p w:rsidR="00D358DE" w:rsidRDefault="00D358DE" w:rsidP="00074ACA">
                              <w:r>
                                <w:t>A</w:t>
                              </w:r>
                            </w:p>
                          </w:txbxContent>
                        </v:textbox>
                      </v:shape>
                      <v:shape id="Text Box 7" o:spid="_x0000_s1032" type="#_x0000_t202" style="position:absolute;left:1140;top:7999;width:2287;height:34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lr9fsEA&#10;AADbAAAADwAAAGRycy9kb3ducmV2LnhtbERPzWrCQBC+F/oOyxS8FN1UbGyjm1ALitdEH2DMjkkw&#10;Oxuyq4lv3xWE3ubj+511NppW3Kh3jWUFH7MIBHFpdcOVguNhO/0C4TyyxtYyKbiTgyx9fVljou3A&#10;Od0KX4kQwi5BBbX3XSKlK2sy6Ga2Iw7c2fYGfYB9JXWPQwg3rZxHUSwNNhwaauzot6byUlyNgvN+&#10;eP/8Hk47f1zmi3iDzfJk70pN3safFQhPo/8XP917HeYv4PFLOECm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Ja/X7BAAAA2wAAAA8AAAAAAAAAAAAAAAAAmAIAAGRycy9kb3du&#10;cmV2LnhtbFBLBQYAAAAABAAEAPUAAACGAwAAAAA=&#10;" stroked="f">
                        <v:textbox>
                          <w:txbxContent>
                            <w:p w:rsidR="00D358DE" w:rsidRDefault="00D358DE" w:rsidP="00074ACA">
                              <w:r>
                                <w:t>B</w:t>
                              </w:r>
                            </w:p>
                          </w:txbxContent>
                        </v:textbox>
                      </v:shape>
                      <v:shape id="Text Box 8" o:spid="_x0000_s1033" type="#_x0000_t202" style="position:absolute;left:18288;top:7999;width:4574;height:343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ZY5cEA&#10;AADbAAAADwAAAGRycy9kb3ducmV2LnhtbERPzWrCQBC+F/oOyxS8lLqpaGyjm1ALitekPsCYHZNg&#10;djZkVxPfvisI3ubj+511NppWXKl3jWUFn9MIBHFpdcOVgsPf9uMLhPPIGlvLpOBGDrL09WWNibYD&#10;53QtfCVCCLsEFdTed4mUrqzJoJvajjhwJ9sb9AH2ldQ9DiHctHIWRbE02HBoqLGj35rKc3ExCk77&#10;4X3xPRx3/rDM5/EGm+XR3pSavI0/KxCeRv8UP9x7HeYv4P5LOECm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0WWOXBAAAA2wAAAA8AAAAAAAAAAAAAAAAAmAIAAGRycy9kb3du&#10;cmV2LnhtbFBLBQYAAAAABAAEAPUAAACGAwAAAAA=&#10;" stroked="f">
                        <v:textbox>
                          <w:txbxContent>
                            <w:p w:rsidR="00D358DE" w:rsidRDefault="00D358DE" w:rsidP="00074ACA">
                              <w:r>
                                <w:t>C</w:t>
                              </w:r>
                            </w:p>
                          </w:txbxContent>
                        </v:textbox>
                      </v:shape>
                      <v:shape id="Text Box 9" o:spid="_x0000_s1034" type="#_x0000_t202" style="position:absolute;left:25142;top:4572;width:17149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Gkr8A&#10;AADbAAAADwAAAGRycy9kb3ducmV2LnhtbERPy6rCMBDdX/AfwghuLpoq3qrVKCoobn18wNiMbbGZ&#10;lCba+vdGEO5uDuc5i1VrSvGk2hWWFQwHEQji1OqCMwWX864/BeE8ssbSMil4kYPVsvOzwETbho/0&#10;PPlMhBB2CSrIva8SKV2ak0E3sBVx4G62NugDrDOpa2xCuCnlKIpiabDg0JBjRduc0vvpYRTcDs3v&#10;36y57v1lchzHGywmV/tSqtdt13MQnlr/L/66DzrMj+HzSzhAL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txMaSvwAAANsAAAAPAAAAAAAAAAAAAAAAAJgCAABkcnMvZG93bnJl&#10;di54bWxQSwUGAAAAAAQABAD1AAAAhAMAAAAA&#10;" stroked="f">
                        <v:textbox>
                          <w:txbxContent>
                            <w:p w:rsidR="00D358DE" w:rsidRPr="00074ACA" w:rsidRDefault="00D358DE" w:rsidP="00074ACA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074ACA">
                                <w:rPr>
                                  <w:sz w:val="28"/>
                                  <w:szCs w:val="28"/>
                                </w:rPr>
                                <w:t>&lt; ABC or &lt; CBA</w:t>
                              </w:r>
                            </w:p>
                            <w:p w:rsidR="00D358DE" w:rsidRDefault="00D358DE"/>
                          </w:txbxContent>
                        </v:textbox>
                      </v:shape>
                      <w10:wrap anchory="line"/>
                    </v:group>
                  </w:pict>
                </mc:Fallback>
              </mc:AlternateContent>
            </w:r>
            <w:r w:rsidRPr="005A7E6D">
              <w:rPr>
                <w:rFonts w:ascii="Comic Sans MS" w:hAnsi="Comic Sans MS"/>
                <w:b/>
                <w:sz w:val="28"/>
                <w:szCs w:val="28"/>
              </w:rPr>
              <w:t xml:space="preserve"> 3 letters.</w:t>
            </w:r>
          </w:p>
          <w:p w:rsidR="00F820FC" w:rsidRDefault="00F820FC" w:rsidP="00F820FC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820FC" w:rsidRDefault="00F820FC" w:rsidP="00F820FC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820FC" w:rsidRDefault="00F820FC" w:rsidP="00F820FC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F820FC" w:rsidRPr="005A7E6D" w:rsidRDefault="00F820FC" w:rsidP="00F820F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F820FC" w:rsidRPr="00074ACA" w:rsidRDefault="00F820F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F820FC" w:rsidTr="00D358DE">
        <w:tc>
          <w:tcPr>
            <w:tcW w:w="9180" w:type="dxa"/>
          </w:tcPr>
          <w:p w:rsidR="00F820FC" w:rsidRPr="005A7E6D" w:rsidRDefault="00F820FC" w:rsidP="00F820FC">
            <w:pPr>
              <w:rPr>
                <w:rFonts w:ascii="Comic Sans MS" w:hAnsi="Comic Sans MS"/>
                <w:sz w:val="28"/>
                <w:szCs w:val="28"/>
              </w:rPr>
            </w:pPr>
            <w:r w:rsidRPr="005A7E6D">
              <w:rPr>
                <w:rFonts w:ascii="Comic Sans MS" w:hAnsi="Comic Sans MS"/>
                <w:sz w:val="28"/>
                <w:szCs w:val="28"/>
              </w:rPr>
              <w:lastRenderedPageBreak/>
              <w:t xml:space="preserve">Know and use -  </w:t>
            </w:r>
            <w:r w:rsidRPr="005A7E6D">
              <w:rPr>
                <w:rFonts w:ascii="Comic Sans MS" w:hAnsi="Comic Sans MS"/>
                <w:b/>
                <w:sz w:val="28"/>
                <w:szCs w:val="28"/>
              </w:rPr>
              <w:t>angles on a straight line add up to 180°</w:t>
            </w:r>
          </w:p>
          <w:p w:rsidR="00F820FC" w:rsidRDefault="00F820FC" w:rsidP="00F820FC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555E35" wp14:editId="720C1D26">
                  <wp:extent cx="2352674" cy="8572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69269" t="51832" r="23422" b="39774"/>
                          <a:stretch/>
                        </pic:blipFill>
                        <pic:spPr bwMode="auto">
                          <a:xfrm>
                            <a:off x="0" y="0"/>
                            <a:ext cx="2363589" cy="8612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</w:rPr>
              <w:t>What size is the angle marked *</w:t>
            </w:r>
          </w:p>
          <w:p w:rsidR="00F820FC" w:rsidRDefault="00F820FC" w:rsidP="00F820FC">
            <w:pPr>
              <w:rPr>
                <w:noProof/>
                <w:lang w:eastAsia="en-GB"/>
              </w:rPr>
            </w:pPr>
          </w:p>
          <w:p w:rsidR="00F820FC" w:rsidRDefault="00F820FC" w:rsidP="00F820FC">
            <w:pPr>
              <w:rPr>
                <w:noProof/>
                <w:lang w:eastAsia="en-GB"/>
              </w:rPr>
            </w:pPr>
          </w:p>
          <w:p w:rsidR="00F820FC" w:rsidRDefault="00F820FC" w:rsidP="00F820FC">
            <w:pPr>
              <w:rPr>
                <w:noProof/>
                <w:lang w:eastAsia="en-GB"/>
              </w:rPr>
            </w:pPr>
          </w:p>
          <w:p w:rsidR="00F820FC" w:rsidRDefault="00F820FC" w:rsidP="00F820FC">
            <w:pPr>
              <w:rPr>
                <w:rFonts w:ascii="Comic Sans MS" w:hAnsi="Comic Sans MS"/>
              </w:rPr>
            </w:pPr>
            <w:r w:rsidRPr="00CC6715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5C72B6C" wp14:editId="54D9A85F">
                      <wp:simplePos x="0" y="0"/>
                      <wp:positionH relativeFrom="column">
                        <wp:posOffset>2283460</wp:posOffset>
                      </wp:positionH>
                      <wp:positionV relativeFrom="paragraph">
                        <wp:posOffset>17780</wp:posOffset>
                      </wp:positionV>
                      <wp:extent cx="2038350" cy="1403985"/>
                      <wp:effectExtent l="0" t="0" r="0" b="1905"/>
                      <wp:wrapNone/>
                      <wp:docPr id="2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3835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58DE" w:rsidRPr="00CC6715" w:rsidRDefault="00D358DE" w:rsidP="00F820FC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What size is angle a</w:t>
                                  </w:r>
                                  <w:r w:rsidRPr="00CC6715">
                                    <w:rPr>
                                      <w:rFonts w:ascii="Comic Sans MS" w:eastAsiaTheme="minorEastAsia" w:hAnsi="Comic Sans MS"/>
                                      <w:sz w:val="28"/>
                                      <w:szCs w:val="28"/>
                                    </w:rPr>
                                    <w:t>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margin-left:179.8pt;margin-top:1.4pt;width:160.5pt;height:110.55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" stroked="f">
                      <v:textbox style="mso-fit-shape-to-text:t">
                        <w:txbxContent>
                          <w:p w:rsidR="00D358DE" w:rsidRPr="00CC6715" w:rsidRDefault="00D358DE" w:rsidP="00F820F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size is angle a</w:t>
                            </w:r>
                            <w:r w:rsidRPr="00CC6715">
                              <w:rPr>
                                <w:rFonts w:ascii="Comic Sans MS" w:eastAsiaTheme="minorEastAsia" w:hAnsi="Comic Sans MS"/>
                                <w:sz w:val="28"/>
                                <w:szCs w:val="28"/>
                              </w:rPr>
                              <w:t>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3D1D320F" wp14:editId="2416325B">
                  <wp:extent cx="2238663" cy="819150"/>
                  <wp:effectExtent l="0" t="0" r="952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2"/>
                          <a:srcRect l="55783" t="51364" r="37640" b="41618"/>
                          <a:stretch/>
                        </pic:blipFill>
                        <pic:spPr bwMode="auto">
                          <a:xfrm>
                            <a:off x="0" y="0"/>
                            <a:ext cx="2243402" cy="8208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820FC" w:rsidRPr="00F72D55" w:rsidRDefault="00F820FC" w:rsidP="00F820FC">
            <w:pPr>
              <w:rPr>
                <w:rFonts w:ascii="Comic Sans MS" w:hAnsi="Comic Sans MS"/>
              </w:rPr>
            </w:pPr>
          </w:p>
          <w:p w:rsidR="00F820FC" w:rsidRDefault="00F820FC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134" w:type="dxa"/>
          </w:tcPr>
          <w:p w:rsidR="00F820FC" w:rsidRPr="00074ACA" w:rsidRDefault="00F820F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L2</w:t>
            </w:r>
          </w:p>
        </w:tc>
      </w:tr>
      <w:tr w:rsidR="00F820FC" w:rsidTr="00D358DE">
        <w:tc>
          <w:tcPr>
            <w:tcW w:w="9180" w:type="dxa"/>
          </w:tcPr>
          <w:p w:rsidR="00F820FC" w:rsidRPr="00074ACA" w:rsidRDefault="00F820FC" w:rsidP="00F820FC">
            <w:pPr>
              <w:rPr>
                <w:rFonts w:ascii="Comic Sans MS" w:hAnsi="Comic Sans MS"/>
                <w:sz w:val="28"/>
                <w:szCs w:val="28"/>
              </w:rPr>
            </w:pPr>
            <w:r w:rsidRPr="00074ACA">
              <w:rPr>
                <w:rFonts w:ascii="Comic Sans MS" w:hAnsi="Comic Sans MS"/>
                <w:sz w:val="28"/>
                <w:szCs w:val="28"/>
              </w:rPr>
              <w:t xml:space="preserve">Know and use - </w:t>
            </w:r>
            <w:r w:rsidRPr="005A7E6D">
              <w:rPr>
                <w:rFonts w:ascii="Comic Sans MS" w:hAnsi="Comic Sans MS"/>
                <w:b/>
                <w:sz w:val="28"/>
                <w:szCs w:val="28"/>
              </w:rPr>
              <w:t>angles round a point add up to 360 degrees</w:t>
            </w:r>
          </w:p>
          <w:p w:rsidR="00F820FC" w:rsidRDefault="00F820FC" w:rsidP="00F820FC">
            <w:pPr>
              <w:contextualSpacing/>
            </w:pPr>
          </w:p>
          <w:p w:rsidR="00F820FC" w:rsidRDefault="00D358DE" w:rsidP="00F820FC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4559300</wp:posOffset>
                      </wp:positionH>
                      <wp:positionV relativeFrom="paragraph">
                        <wp:posOffset>31750</wp:posOffset>
                      </wp:positionV>
                      <wp:extent cx="0" cy="723900"/>
                      <wp:effectExtent l="0" t="0" r="19050" b="19050"/>
                      <wp:wrapNone/>
                      <wp:docPr id="687" name="Straight Connector 6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7239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87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pt,2.5pt" to="359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" strokecolor="black [3040]"/>
                  </w:pict>
                </mc:Fallback>
              </mc:AlternateContent>
            </w:r>
          </w:p>
          <w:p w:rsidR="00F820FC" w:rsidRDefault="005F3535" w:rsidP="00D358DE">
            <w:pPr>
              <w:tabs>
                <w:tab w:val="left" w:pos="7425"/>
              </w:tabs>
              <w:rPr>
                <w:rFonts w:ascii="Comic Sans MS" w:hAnsi="Comic Sans MS"/>
                <w:sz w:val="28"/>
                <w:szCs w:val="28"/>
              </w:rPr>
            </w:pPr>
            <w:r w:rsidRPr="00CC6715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1E4D9165" wp14:editId="20CF9321">
                      <wp:simplePos x="0" y="0"/>
                      <wp:positionH relativeFrom="column">
                        <wp:posOffset>1368425</wp:posOffset>
                      </wp:positionH>
                      <wp:positionV relativeFrom="paragraph">
                        <wp:posOffset>88900</wp:posOffset>
                      </wp:positionV>
                      <wp:extent cx="2152650" cy="1403985"/>
                      <wp:effectExtent l="0" t="0" r="0" b="8255"/>
                      <wp:wrapNone/>
                      <wp:docPr id="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52650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58DE" w:rsidRPr="00CC6715" w:rsidRDefault="00D358DE" w:rsidP="00F820FC">
                                  <w:pP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>Calculate</w:t>
                                  </w:r>
                                  <w:r w:rsidRPr="00CC6715">
                                    <w:rPr>
                                      <w:rFonts w:ascii="Comic Sans MS" w:hAnsi="Comic Sans MS"/>
                                      <w:sz w:val="24"/>
                                      <w:szCs w:val="24"/>
                                    </w:rPr>
                                    <w:t xml:space="preserve"> the missing angle?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margin-left:107.75pt;margin-top:7pt;width:169.5pt;height:110.55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" stroked="f">
                      <v:textbox style="mso-fit-shape-to-text:t">
                        <w:txbxContent>
                          <w:p w:rsidR="00D358DE" w:rsidRPr="00CC6715" w:rsidRDefault="00D358DE" w:rsidP="00F820FC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Calculate</w:t>
                            </w:r>
                            <w:r w:rsidRPr="00CC67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 missing angle?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D358DE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7B108CC4" wp14:editId="44F527A0">
                      <wp:simplePos x="0" y="0"/>
                      <wp:positionH relativeFrom="column">
                        <wp:posOffset>4321175</wp:posOffset>
                      </wp:positionH>
                      <wp:positionV relativeFrom="paragraph">
                        <wp:posOffset>327025</wp:posOffset>
                      </wp:positionV>
                      <wp:extent cx="0" cy="180975"/>
                      <wp:effectExtent l="0" t="0" r="19050" b="9525"/>
                      <wp:wrapNone/>
                      <wp:docPr id="691" name="Straight Connector 6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18097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91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25pt,25.75pt" to="340.25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" strokecolor="#4579b8 [3044]"/>
                  </w:pict>
                </mc:Fallback>
              </mc:AlternateContent>
            </w:r>
            <w:r w:rsidR="00D358DE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0BFDF8AC" wp14:editId="2939A644">
                      <wp:simplePos x="0" y="0"/>
                      <wp:positionH relativeFrom="column">
                        <wp:posOffset>4321175</wp:posOffset>
                      </wp:positionH>
                      <wp:positionV relativeFrom="paragraph">
                        <wp:posOffset>327025</wp:posOffset>
                      </wp:positionV>
                      <wp:extent cx="238125" cy="0"/>
                      <wp:effectExtent l="0" t="0" r="9525" b="19050"/>
                      <wp:wrapNone/>
                      <wp:docPr id="690" name="Straight Connector 6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381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90" o:spid="_x0000_s1026" style="position:absolute;flip:x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0.25pt,25.75pt" to="359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" strokecolor="black [3040]"/>
                  </w:pict>
                </mc:Fallback>
              </mc:AlternateContent>
            </w:r>
            <w:r w:rsidR="00D358DE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23AC58FE" wp14:editId="25DEDD65">
                      <wp:simplePos x="0" y="0"/>
                      <wp:positionH relativeFrom="column">
                        <wp:posOffset>3959225</wp:posOffset>
                      </wp:positionH>
                      <wp:positionV relativeFrom="paragraph">
                        <wp:posOffset>508000</wp:posOffset>
                      </wp:positionV>
                      <wp:extent cx="600076" cy="0"/>
                      <wp:effectExtent l="0" t="0" r="9525" b="19050"/>
                      <wp:wrapNone/>
                      <wp:docPr id="689" name="Straight Connector 6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00076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89" o:spid="_x0000_s1026" style="position:absolute;flip:x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11.75pt,40pt" to="359pt,4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" strokecolor="black [3040]"/>
                  </w:pict>
                </mc:Fallback>
              </mc:AlternateContent>
            </w:r>
            <w:r w:rsidR="00D358DE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71E02C5A" wp14:editId="40126F88">
                      <wp:simplePos x="0" y="0"/>
                      <wp:positionH relativeFrom="column">
                        <wp:posOffset>4559300</wp:posOffset>
                      </wp:positionH>
                      <wp:positionV relativeFrom="paragraph">
                        <wp:posOffset>508000</wp:posOffset>
                      </wp:positionV>
                      <wp:extent cx="771525" cy="247650"/>
                      <wp:effectExtent l="0" t="0" r="28575" b="19050"/>
                      <wp:wrapNone/>
                      <wp:docPr id="688" name="Straight Connector 6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1525" cy="2476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688" o:spid="_x0000_s1026" style="position:absolute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9pt,40pt" to="419.75pt,5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" strokecolor="black [3040]"/>
                  </w:pict>
                </mc:Fallback>
              </mc:AlternateContent>
            </w:r>
            <w:r w:rsidR="00F820FC">
              <w:rPr>
                <w:noProof/>
                <w:lang w:eastAsia="en-GB"/>
              </w:rPr>
              <w:drawing>
                <wp:inline distT="0" distB="0" distL="0" distR="0" wp14:anchorId="3C5B77F5" wp14:editId="1C15BF7B">
                  <wp:extent cx="1982763" cy="1076325"/>
                  <wp:effectExtent l="0" t="0" r="0" b="0"/>
                  <wp:docPr id="290" name="Picture 2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3"/>
                          <a:srcRect l="55854" t="48740" r="38331" b="42056"/>
                          <a:stretch/>
                        </pic:blipFill>
                        <pic:spPr bwMode="auto">
                          <a:xfrm>
                            <a:off x="0" y="0"/>
                            <a:ext cx="1990125" cy="1080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D358DE">
              <w:rPr>
                <w:rFonts w:ascii="Comic Sans MS" w:hAnsi="Comic Sans MS"/>
                <w:sz w:val="28"/>
                <w:szCs w:val="28"/>
              </w:rPr>
              <w:tab/>
            </w:r>
          </w:p>
          <w:p w:rsidR="00D358DE" w:rsidRDefault="00D358DE" w:rsidP="00F820FC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358DE" w:rsidRPr="00074ACA" w:rsidRDefault="00D358DE" w:rsidP="00F820F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134" w:type="dxa"/>
          </w:tcPr>
          <w:p w:rsidR="00F820FC" w:rsidRDefault="00F820F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L2</w:t>
            </w:r>
          </w:p>
        </w:tc>
      </w:tr>
      <w:tr w:rsidR="00F820FC" w:rsidTr="00D358DE">
        <w:tc>
          <w:tcPr>
            <w:tcW w:w="9180" w:type="dxa"/>
          </w:tcPr>
          <w:p w:rsidR="00F820FC" w:rsidRDefault="00F820FC" w:rsidP="00F820FC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074ACA">
              <w:rPr>
                <w:rFonts w:ascii="Comic Sans MS" w:hAnsi="Comic Sans MS"/>
                <w:sz w:val="28"/>
                <w:szCs w:val="28"/>
              </w:rPr>
              <w:t xml:space="preserve">Know and use -  </w:t>
            </w:r>
            <w:r w:rsidRPr="005A7E6D">
              <w:rPr>
                <w:rFonts w:ascii="Comic Sans MS" w:hAnsi="Comic Sans MS"/>
                <w:b/>
                <w:sz w:val="28"/>
                <w:szCs w:val="28"/>
              </w:rPr>
              <w:t>the angles in any triangle sum 180°</w:t>
            </w:r>
          </w:p>
          <w:p w:rsidR="00F820FC" w:rsidRDefault="005F3535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39" behindDoc="0" locked="0" layoutInCell="1" allowOverlap="1">
                      <wp:simplePos x="0" y="0"/>
                      <wp:positionH relativeFrom="column">
                        <wp:posOffset>3473450</wp:posOffset>
                      </wp:positionH>
                      <wp:positionV relativeFrom="paragraph">
                        <wp:posOffset>492125</wp:posOffset>
                      </wp:positionV>
                      <wp:extent cx="1000125" cy="2028825"/>
                      <wp:effectExtent l="0" t="0" r="28575" b="28575"/>
                      <wp:wrapSquare wrapText="bothSides"/>
                      <wp:docPr id="693" name="Isosceles Triangle 6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2028825"/>
                              </a:xfrm>
                              <a:prstGeom prst="triangle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5" coordsize="21600,21600" o:spt="5" adj="10800" path="m@0,l,21600r21600,xe">
                      <v:stroke joinstyle="miter"/>
                      <v:formulas>
                        <v:f eqn="val #0"/>
                        <v:f eqn="prod #0 1 2"/>
                        <v:f eqn="sum @1 10800 0"/>
                      </v:formulas>
    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    <v:handles>
                        <v:h position="#0,topLeft" xrange="0,21600"/>
                      </v:handles>
                    </v:shapetype>
                    <v:shape id="Isosceles Triangle 693" o:spid="_x0000_s1026" type="#_x0000_t5" style="position:absolute;margin-left:273.5pt;margin-top:38.75pt;width:78.75pt;height:159.7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" fillcolor="white [3212]" strokecolor="#243f60 [1604]" strokeweight="2pt">
                      <w10:wrap type="square"/>
                    </v:shape>
                  </w:pict>
                </mc:Fallback>
              </mc:AlternateContent>
            </w:r>
            <w:r w:rsidR="00F820FC" w:rsidRPr="00F820F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6F500B3" wp14:editId="1028C871">
                      <wp:simplePos x="0" y="0"/>
                      <wp:positionH relativeFrom="column">
                        <wp:align>center</wp:align>
                      </wp:positionH>
                      <wp:positionV relativeFrom="paragraph">
                        <wp:posOffset>0</wp:posOffset>
                      </wp:positionV>
                      <wp:extent cx="1381125" cy="1403985"/>
                      <wp:effectExtent l="0" t="0" r="28575" b="14605"/>
                      <wp:wrapNone/>
                      <wp:docPr id="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81125" cy="14039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58DE" w:rsidRDefault="00D358DE">
                                  <w:r>
                                    <w:t>Calculate &lt; VUT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margin-left:0;margin-top:0;width:108.75pt;height:110.55pt;z-index:251703296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">
                      <v:textbox style="mso-fit-shape-to-text:t">
                        <w:txbxContent>
                          <w:p w:rsidR="00D358DE" w:rsidRDefault="00D358DE">
                            <w:r>
                              <w:t>Calculate &lt; VUT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820FC">
              <w:rPr>
                <w:noProof/>
                <w:lang w:eastAsia="en-GB"/>
              </w:rPr>
              <w:drawing>
                <wp:inline distT="0" distB="0" distL="0" distR="0" wp14:anchorId="079E62BB" wp14:editId="623E64F1">
                  <wp:extent cx="2514258" cy="1020279"/>
                  <wp:effectExtent l="0" t="0" r="635" b="889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70" t="32996" r="75227" b="5428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258" cy="1020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 xml:space="preserve">                          </w:t>
            </w:r>
          </w:p>
          <w:p w:rsidR="00F820FC" w:rsidRDefault="00F820FC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D358DE" w:rsidRDefault="00D358DE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D358DE" w:rsidRDefault="005F3535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B099B8D" wp14:editId="7AA132FB">
                      <wp:simplePos x="0" y="0"/>
                      <wp:positionH relativeFrom="column">
                        <wp:posOffset>3606800</wp:posOffset>
                      </wp:positionH>
                      <wp:positionV relativeFrom="paragraph">
                        <wp:posOffset>-3810</wp:posOffset>
                      </wp:positionV>
                      <wp:extent cx="266065" cy="171450"/>
                      <wp:effectExtent l="0" t="0" r="19685" b="19050"/>
                      <wp:wrapNone/>
                      <wp:docPr id="696" name="Straight Connector 6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66065" cy="1714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96" o:spid="_x0000_s1026" style="position:absolute;flip:x y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4pt,-.3pt" to="304.9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" strokecolor="black [3040]"/>
                  </w:pict>
                </mc:Fallback>
              </mc:AlternateContent>
            </w:r>
            <w: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 wp14:anchorId="24ADE01B" wp14:editId="3D7B3769">
                      <wp:simplePos x="0" y="0"/>
                      <wp:positionH relativeFrom="column">
                        <wp:posOffset>4083050</wp:posOffset>
                      </wp:positionH>
                      <wp:positionV relativeFrom="paragraph">
                        <wp:posOffset>-3810</wp:posOffset>
                      </wp:positionV>
                      <wp:extent cx="295275" cy="170815"/>
                      <wp:effectExtent l="0" t="0" r="28575" b="19685"/>
                      <wp:wrapNone/>
                      <wp:docPr id="695" name="Straight Connector 6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95275" cy="17081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695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1.5pt,-.3pt" to="344.75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" strokecolor="black [3040]"/>
                  </w:pict>
                </mc:Fallback>
              </mc:AlternateContent>
            </w:r>
          </w:p>
          <w:p w:rsidR="00D358DE" w:rsidRDefault="00D358DE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D358DE" w:rsidRDefault="00D358DE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D358DE" w:rsidRDefault="00D358DE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  <w:p w:rsidR="00F820FC" w:rsidRDefault="00F820FC" w:rsidP="00F820FC">
            <w:pPr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</w:p>
        </w:tc>
        <w:tc>
          <w:tcPr>
            <w:tcW w:w="1134" w:type="dxa"/>
          </w:tcPr>
          <w:p w:rsidR="00F820FC" w:rsidRPr="00074ACA" w:rsidRDefault="00F820FC" w:rsidP="00F820FC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</w:tbl>
    <w:p w:rsidR="006E77D6" w:rsidRDefault="006E77D6">
      <w:r>
        <w:br w:type="page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9606"/>
        <w:gridCol w:w="850"/>
      </w:tblGrid>
      <w:tr w:rsidR="00F820FC" w:rsidTr="00D358DE">
        <w:tc>
          <w:tcPr>
            <w:tcW w:w="9606" w:type="dxa"/>
          </w:tcPr>
          <w:p w:rsidR="00F820FC" w:rsidRDefault="00F820FC" w:rsidP="00CC6715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CC6715">
              <w:rPr>
                <w:rFonts w:ascii="Comic Sans MS" w:hAnsi="Comic Sans MS"/>
                <w:sz w:val="28"/>
                <w:szCs w:val="28"/>
              </w:rPr>
              <w:lastRenderedPageBreak/>
              <w:t xml:space="preserve">Know and use -  </w:t>
            </w:r>
            <w:r w:rsidRPr="005A7E6D">
              <w:rPr>
                <w:rFonts w:ascii="Comic Sans MS" w:hAnsi="Comic Sans MS"/>
                <w:b/>
                <w:sz w:val="28"/>
                <w:szCs w:val="28"/>
              </w:rPr>
              <w:t>the sum of angles in a quadrilateral sum 360°</w:t>
            </w:r>
          </w:p>
          <w:p w:rsidR="00F820FC" w:rsidRDefault="00F820FC" w:rsidP="00CC6715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CC2438" wp14:editId="2E9652B5">
                  <wp:extent cx="2352675" cy="1638300"/>
                  <wp:effectExtent l="0" t="0" r="9525" b="0"/>
                  <wp:docPr id="305" name="Picture 305" descr="http://www.mathsteacher.com.au/year8/ch09_geometry/07_quad/Image1524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mathsteacher.com.au/year8/ch09_geometry/07_quad/Image1524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2675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  <w:szCs w:val="28"/>
              </w:rPr>
              <w:t>Calculate the size of angle x.</w:t>
            </w:r>
          </w:p>
          <w:p w:rsidR="00D358DE" w:rsidRDefault="00D358DE" w:rsidP="00CC6715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358DE" w:rsidRPr="00CC6715" w:rsidRDefault="00D358DE" w:rsidP="00CC6715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F820FC" w:rsidRPr="000927FA" w:rsidRDefault="00F820FC" w:rsidP="00074ACA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  <w:tr w:rsidR="00D358DE" w:rsidTr="00D358DE">
        <w:tc>
          <w:tcPr>
            <w:tcW w:w="9606" w:type="dxa"/>
          </w:tcPr>
          <w:p w:rsidR="00D358DE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Know that</w:t>
            </w:r>
            <w:r w:rsidRPr="00A438D2">
              <w:rPr>
                <w:rFonts w:ascii="Comic Sans MS" w:hAnsi="Comic Sans MS"/>
                <w:sz w:val="28"/>
                <w:szCs w:val="28"/>
              </w:rPr>
              <w:t xml:space="preserve"> </w:t>
            </w:r>
            <w:r w:rsidRPr="00A438D2">
              <w:rPr>
                <w:rFonts w:ascii="Comic Sans MS" w:hAnsi="Comic Sans MS"/>
                <w:b/>
                <w:sz w:val="28"/>
                <w:szCs w:val="28"/>
              </w:rPr>
              <w:t>the angles on the opposite sides of an X are equal</w:t>
            </w:r>
          </w:p>
          <w:p w:rsidR="00D358DE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D358DE" w:rsidRDefault="00D358DE" w:rsidP="00D358DE">
            <w:pPr>
              <w:tabs>
                <w:tab w:val="left" w:pos="930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 Fill in all of the missing angles</w:t>
            </w:r>
          </w:p>
          <w:p w:rsidR="00D358DE" w:rsidRDefault="00D358DE" w:rsidP="00D358DE">
            <w:pPr>
              <w:tabs>
                <w:tab w:val="left" w:pos="930"/>
              </w:tabs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B8F26B9" wp14:editId="7DCD6490">
                  <wp:extent cx="2392392" cy="1625600"/>
                  <wp:effectExtent l="0" t="0" r="8255" b="0"/>
                  <wp:docPr id="306" name="Picture 3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71154" t="23364" r="16346" b="51869"/>
                          <a:stretch/>
                        </pic:blipFill>
                        <pic:spPr bwMode="auto">
                          <a:xfrm>
                            <a:off x="0" y="0"/>
                            <a:ext cx="2392502" cy="1625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B97F4F4" wp14:editId="1F9D0C3C">
                  <wp:extent cx="2366681" cy="1219200"/>
                  <wp:effectExtent l="0" t="0" r="0" b="0"/>
                  <wp:docPr id="308" name="Picture 3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6"/>
                          <a:srcRect l="58605" t="50000" r="27034" b="31081"/>
                          <a:stretch/>
                        </pic:blipFill>
                        <pic:spPr bwMode="auto">
                          <a:xfrm>
                            <a:off x="0" y="0"/>
                            <a:ext cx="2385199" cy="1228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358DE" w:rsidRPr="00CC6715" w:rsidRDefault="00D358DE" w:rsidP="00D358DE">
            <w:pPr>
              <w:tabs>
                <w:tab w:val="left" w:pos="930"/>
              </w:tabs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D358DE" w:rsidRPr="00A438D2" w:rsidRDefault="00D358DE" w:rsidP="00D358DE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A438D2"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  <w:tr w:rsidR="00D358DE" w:rsidTr="00D358DE">
        <w:tc>
          <w:tcPr>
            <w:tcW w:w="9606" w:type="dxa"/>
          </w:tcPr>
          <w:p w:rsidR="00D358DE" w:rsidRDefault="00D358DE" w:rsidP="00D358DE">
            <w:pPr>
              <w:tabs>
                <w:tab w:val="left" w:pos="1035"/>
              </w:tabs>
              <w:rPr>
                <w:rFonts w:ascii="Comic Sans MS" w:hAnsi="Comic Sans MS"/>
                <w:b/>
                <w:sz w:val="28"/>
                <w:szCs w:val="28"/>
              </w:rPr>
            </w:pPr>
            <w:r w:rsidRPr="00A438D2">
              <w:rPr>
                <w:rFonts w:ascii="Comic Sans MS" w:hAnsi="Comic Sans MS"/>
                <w:sz w:val="28"/>
                <w:szCs w:val="28"/>
              </w:rPr>
              <w:t xml:space="preserve">Know that </w:t>
            </w:r>
            <w:r w:rsidRPr="00A438D2">
              <w:rPr>
                <w:rFonts w:ascii="Comic Sans MS" w:hAnsi="Comic Sans MS"/>
                <w:b/>
                <w:sz w:val="28"/>
                <w:szCs w:val="28"/>
              </w:rPr>
              <w:t>the corresponding angles in an (F shape) are equal</w:t>
            </w:r>
          </w:p>
          <w:p w:rsidR="00D358DE" w:rsidRPr="00130ABC" w:rsidRDefault="00D358DE" w:rsidP="00D358DE">
            <w:pPr>
              <w:tabs>
                <w:tab w:val="left" w:pos="1035"/>
              </w:tabs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D358DE" w:rsidRDefault="00D358DE" w:rsidP="00D358DE">
            <w:pPr>
              <w:tabs>
                <w:tab w:val="left" w:pos="1035"/>
              </w:tabs>
              <w:rPr>
                <w:rFonts w:ascii="Comic Sans MS" w:hAnsi="Comic Sans MS"/>
                <w:sz w:val="28"/>
                <w:szCs w:val="28"/>
              </w:rPr>
            </w:pPr>
            <w:r w:rsidRPr="00130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131BA01F" wp14:editId="25DA8840">
                      <wp:simplePos x="0" y="0"/>
                      <wp:positionH relativeFrom="column">
                        <wp:posOffset>2302510</wp:posOffset>
                      </wp:positionH>
                      <wp:positionV relativeFrom="paragraph">
                        <wp:posOffset>312420</wp:posOffset>
                      </wp:positionV>
                      <wp:extent cx="1866900" cy="409575"/>
                      <wp:effectExtent l="0" t="0" r="0" b="9525"/>
                      <wp:wrapNone/>
                      <wp:docPr id="30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66900" cy="409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58DE" w:rsidRPr="00130ABC" w:rsidRDefault="00D358DE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m:oMath>
                                    <m:r>
                                      <w:rPr>
                                        <w:rFonts w:ascii="Cambria Math" w:hAnsi="Cambria Math"/>
                                        <w:sz w:val="28"/>
                                        <w:szCs w:val="28"/>
                                      </w:rPr>
                                      <m:t>&lt;a=&lt;b=</m:t>
                                    </m:r>
                                  </m:oMath>
                                  <w:r>
                                    <w:rPr>
                                      <w:rFonts w:ascii="Comic Sans MS" w:eastAsiaTheme="minorEastAsia" w:hAnsi="Comic Sans MS"/>
                                      <w:sz w:val="28"/>
                                      <w:szCs w:val="28"/>
                                    </w:rPr>
                                    <w:t xml:space="preserve"> 117</w:t>
                                  </w:r>
                                  <m:oMath>
                                    <m:r>
                                      <w:rPr>
                                        <w:rFonts w:ascii="Cambria Math" w:eastAsiaTheme="minorEastAsia" w:hAnsi="Cambria Math"/>
                                        <w:sz w:val="28"/>
                                        <w:szCs w:val="28"/>
                                      </w:rPr>
                                      <m:t>°</m:t>
                                    </m:r>
                                  </m:oMath>
                                  <w:r>
                                    <w:rPr>
                                      <w:rFonts w:ascii="Comic Sans MS" w:eastAsiaTheme="minorEastAsia" w:hAnsi="Comic Sans MS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margin-left:181.3pt;margin-top:24.6pt;width:147pt;height:32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" stroked="f">
                      <v:textbox>
                        <w:txbxContent>
                          <w:p w:rsidR="00D358DE" w:rsidRPr="00130ABC" w:rsidRDefault="00D358DE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m:oMath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</w:rPr>
                                <m:t>&lt;a=&lt;b=</m:t>
                              </m:r>
                            </m:oMath>
                            <w:r>
                              <w:rPr>
                                <w:rFonts w:ascii="Comic Sans MS" w:eastAsiaTheme="minorEastAsia" w:hAnsi="Comic Sans MS"/>
                                <w:sz w:val="28"/>
                                <w:szCs w:val="28"/>
                              </w:rPr>
                              <w:t xml:space="preserve"> 117</w:t>
                            </w:r>
                            <m:oMath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</w:rPr>
                                <m:t>°</m:t>
                              </m:r>
                            </m:oMath>
                            <w:r>
                              <w:rPr>
                                <w:rFonts w:ascii="Comic Sans MS" w:eastAsiaTheme="minorEastAsia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4BA9C190" wp14:editId="4A7381A3">
                  <wp:extent cx="2028825" cy="1233905"/>
                  <wp:effectExtent l="0" t="0" r="0" b="4445"/>
                  <wp:docPr id="310" name="Picture 310" descr="http://mathschallenge.net/library/geometry/images/angle_properties_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http://mathschallenge.net/library/geometry/images/angle_properties_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1242" cy="123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  <w:szCs w:val="28"/>
              </w:rPr>
              <w:t>fill in the size of all angles</w:t>
            </w:r>
          </w:p>
          <w:p w:rsidR="00D358DE" w:rsidRDefault="00D358DE" w:rsidP="00D358DE">
            <w:pPr>
              <w:tabs>
                <w:tab w:val="left" w:pos="1035"/>
              </w:tabs>
              <w:rPr>
                <w:rFonts w:ascii="Comic Sans MS" w:hAnsi="Comic Sans MS"/>
                <w:sz w:val="28"/>
                <w:szCs w:val="28"/>
              </w:rPr>
            </w:pPr>
          </w:p>
          <w:p w:rsidR="00D358DE" w:rsidRPr="00A438D2" w:rsidRDefault="00D358DE" w:rsidP="00D358DE">
            <w:pPr>
              <w:tabs>
                <w:tab w:val="left" w:pos="1035"/>
              </w:tabs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D358DE" w:rsidRDefault="00D358DE" w:rsidP="00D358DE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  <w:r w:rsidRPr="00A438D2"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  <w:tr w:rsidR="00D358DE" w:rsidTr="00D358DE">
        <w:tc>
          <w:tcPr>
            <w:tcW w:w="9606" w:type="dxa"/>
          </w:tcPr>
          <w:p w:rsidR="00D358DE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3E0A5B">
              <w:rPr>
                <w:rFonts w:ascii="Comic Sans MS" w:hAnsi="Comic Sans MS"/>
                <w:sz w:val="28"/>
                <w:szCs w:val="28"/>
              </w:rPr>
              <w:t xml:space="preserve">Know that </w:t>
            </w:r>
            <w:r w:rsidRPr="003E0A5B">
              <w:rPr>
                <w:rFonts w:ascii="Comic Sans MS" w:hAnsi="Comic Sans MS"/>
                <w:b/>
                <w:sz w:val="28"/>
                <w:szCs w:val="28"/>
              </w:rPr>
              <w:t>alternate angles in a (Z shape) are equal</w:t>
            </w:r>
          </w:p>
          <w:p w:rsidR="00D358DE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358DE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  <w:r w:rsidRPr="00130ABC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1E5A7BF7" wp14:editId="10528455">
                      <wp:simplePos x="0" y="0"/>
                      <wp:positionH relativeFrom="column">
                        <wp:posOffset>2454910</wp:posOffset>
                      </wp:positionH>
                      <wp:positionV relativeFrom="paragraph">
                        <wp:posOffset>596900</wp:posOffset>
                      </wp:positionV>
                      <wp:extent cx="1714500" cy="409575"/>
                      <wp:effectExtent l="0" t="0" r="0" b="9525"/>
                      <wp:wrapNone/>
                      <wp:docPr id="31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14500" cy="4095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D358DE" w:rsidRPr="00130ABC" w:rsidRDefault="00D358DE" w:rsidP="00130ABC">
                                  <w:pPr>
                                    <w:rPr>
                                      <w:rFonts w:ascii="Comic Sans MS" w:hAnsi="Comic Sans MS"/>
                                      <w:sz w:val="28"/>
                                      <w:szCs w:val="28"/>
                                    </w:rPr>
                                  </w:pPr>
                                  <m:oMathPara>
                                    <m:oMath>
                                      <m:r>
                                        <w:rPr>
                                          <w:rFonts w:ascii="Cambria Math" w:hAnsi="Cambria Math"/>
                                          <w:sz w:val="28"/>
                                          <w:szCs w:val="28"/>
                                        </w:rPr>
                                        <m:t>&lt;a=&lt;b=65°</m:t>
                                      </m:r>
                                    </m:oMath>
                                  </m:oMathPara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margin-left:193.3pt;margin-top:47pt;width:135pt;height:32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" stroked="f">
                      <v:textbox>
                        <w:txbxContent>
                          <w:p w:rsidR="00D358DE" w:rsidRPr="00130ABC" w:rsidRDefault="00D358DE" w:rsidP="00130ABC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m:oMathPara>
                              <m:oMath>
                                <m:r>
                                  <w:rPr>
                                    <w:rFonts w:ascii="Cambria Math" w:hAnsi="Cambria Math"/>
                                    <w:sz w:val="28"/>
                                    <w:szCs w:val="28"/>
                                  </w:rPr>
                                  <m:t>&lt;a=&lt;b=65°</m:t>
                                </m:r>
                              </m:oMath>
                            </m:oMathPara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48AB5CF0" wp14:editId="71193588">
                  <wp:extent cx="2510140" cy="1381125"/>
                  <wp:effectExtent l="0" t="0" r="5080" b="0"/>
                  <wp:docPr id="312" name="Picture 312" descr="http://www.onlinemathlearning.com/image-files/xalternate-interior-angles_clip_image001.gif.pagespeed.ic.zIapgojVn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http://www.onlinemathlearning.com/image-files/xalternate-interior-angles_clip_image001.gif.pagespeed.ic.zIapgojVnj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1649"/>
                          <a:stretch/>
                        </pic:blipFill>
                        <pic:spPr bwMode="auto">
                          <a:xfrm>
                            <a:off x="0" y="0"/>
                            <a:ext cx="2510140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omic Sans MS" w:hAnsi="Comic Sans MS"/>
                <w:sz w:val="28"/>
                <w:szCs w:val="28"/>
              </w:rPr>
              <w:t>Fill in the size of all angles</w:t>
            </w:r>
          </w:p>
          <w:p w:rsidR="00D358DE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358DE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D358DE" w:rsidRPr="00CC6715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D358DE" w:rsidRDefault="00D358DE" w:rsidP="00D358DE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  <w:r w:rsidRPr="00A438D2"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  <w:tr w:rsidR="00D358DE" w:rsidTr="00D358DE">
        <w:tc>
          <w:tcPr>
            <w:tcW w:w="9606" w:type="dxa"/>
          </w:tcPr>
          <w:p w:rsidR="00D358DE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5A7E6D">
              <w:rPr>
                <w:rFonts w:ascii="Comic Sans MS" w:hAnsi="Comic Sans MS"/>
                <w:b/>
                <w:sz w:val="28"/>
                <w:szCs w:val="28"/>
              </w:rPr>
              <w:lastRenderedPageBreak/>
              <w:t>Use combinations of all of the above to calculate missing angles.</w:t>
            </w:r>
          </w:p>
          <w:p w:rsidR="00D358DE" w:rsidRPr="005A7E6D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D358DE" w:rsidRPr="005A7E6D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  <w:r w:rsidRPr="005A7E6D">
              <w:rPr>
                <w:rFonts w:ascii="Comic Sans MS" w:hAnsi="Comic Sans MS" w:cs="Arial"/>
                <w:sz w:val="24"/>
                <w:szCs w:val="24"/>
              </w:rPr>
              <w:t>Fill in all the missing angles:</w:t>
            </w:r>
          </w:p>
          <w:p w:rsidR="00D358DE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t xml:space="preserve">      </w:t>
            </w:r>
            <w:r>
              <w:rPr>
                <w:noProof/>
                <w:lang w:eastAsia="en-GB"/>
              </w:rPr>
              <w:drawing>
                <wp:inline distT="0" distB="0" distL="0" distR="0" wp14:anchorId="60104225" wp14:editId="6AC679A7">
                  <wp:extent cx="1705864" cy="1752600"/>
                  <wp:effectExtent l="0" t="0" r="8890" b="0"/>
                  <wp:docPr id="314" name="Picture 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47756" t="16822" r="40545" b="48131"/>
                          <a:stretch/>
                        </pic:blipFill>
                        <pic:spPr bwMode="auto">
                          <a:xfrm>
                            <a:off x="0" y="0"/>
                            <a:ext cx="1707662" cy="17544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5B35F14E" wp14:editId="3F771DEB">
                  <wp:extent cx="2181225" cy="1156312"/>
                  <wp:effectExtent l="0" t="0" r="0" b="6350"/>
                  <wp:docPr id="315" name="Picture 3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74199" t="24299" r="12500" b="55140"/>
                          <a:stretch/>
                        </pic:blipFill>
                        <pic:spPr bwMode="auto">
                          <a:xfrm>
                            <a:off x="0" y="0"/>
                            <a:ext cx="2185905" cy="115879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358DE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  <w:lang w:eastAsia="en-GB"/>
              </w:rPr>
              <w:t xml:space="preserve">    </w:t>
            </w:r>
            <w:r>
              <w:rPr>
                <w:noProof/>
                <w:lang w:eastAsia="en-GB"/>
              </w:rPr>
              <w:drawing>
                <wp:inline distT="0" distB="0" distL="0" distR="0" wp14:anchorId="57C39F61" wp14:editId="06C6325F">
                  <wp:extent cx="1343628" cy="1895475"/>
                  <wp:effectExtent l="0" t="0" r="9525" b="0"/>
                  <wp:docPr id="316" name="Picture 3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/>
                          <a:srcRect l="76122" t="46261" r="14904" b="16823"/>
                          <a:stretch/>
                        </pic:blipFill>
                        <pic:spPr bwMode="auto">
                          <a:xfrm>
                            <a:off x="0" y="0"/>
                            <a:ext cx="1346559" cy="18996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    </w:t>
            </w:r>
            <w:r>
              <w:rPr>
                <w:noProof/>
                <w:lang w:eastAsia="en-GB"/>
              </w:rPr>
              <w:drawing>
                <wp:inline distT="0" distB="0" distL="0" distR="0" wp14:anchorId="7C8709BA" wp14:editId="638D0CA5">
                  <wp:extent cx="3143250" cy="1785366"/>
                  <wp:effectExtent l="0" t="0" r="0" b="5715"/>
                  <wp:docPr id="317" name="Picture 3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0"/>
                          <a:srcRect l="67308" t="53271" r="12660" b="13551"/>
                          <a:stretch/>
                        </pic:blipFill>
                        <pic:spPr bwMode="auto">
                          <a:xfrm>
                            <a:off x="0" y="0"/>
                            <a:ext cx="3143250" cy="1785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358DE" w:rsidRPr="00CC6715" w:rsidRDefault="00D358DE" w:rsidP="00D358DE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850" w:type="dxa"/>
          </w:tcPr>
          <w:p w:rsidR="00D358DE" w:rsidRDefault="00D358DE" w:rsidP="00D358DE">
            <w:pPr>
              <w:contextualSpacing/>
              <w:rPr>
                <w:rFonts w:ascii="Comic Sans MS" w:hAnsi="Comic Sans MS"/>
                <w:sz w:val="28"/>
                <w:szCs w:val="28"/>
              </w:rPr>
            </w:pPr>
            <w:r w:rsidRPr="00A438D2"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  <w:tr w:rsidR="00D358DE" w:rsidTr="00D358DE">
        <w:tc>
          <w:tcPr>
            <w:tcW w:w="9606" w:type="dxa"/>
          </w:tcPr>
          <w:p w:rsidR="00D358DE" w:rsidRPr="000927FA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0927FA">
              <w:rPr>
                <w:rFonts w:ascii="Comic Sans MS" w:hAnsi="Comic Sans MS"/>
                <w:b/>
                <w:sz w:val="28"/>
                <w:szCs w:val="28"/>
              </w:rPr>
              <w:t>Understand the mathematics of a clock face</w:t>
            </w:r>
          </w:p>
          <w:p w:rsidR="00D358D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  <w:r w:rsidRPr="000927FA">
              <w:rPr>
                <w:rFonts w:ascii="Comic Sans MS" w:hAnsi="Comic Sans MS"/>
                <w:sz w:val="24"/>
                <w:szCs w:val="24"/>
              </w:rPr>
              <w:t xml:space="preserve">Calculate the angle the minute hand of the clock moves </w:t>
            </w:r>
          </w:p>
          <w:p w:rsidR="00D358D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  <w:r w:rsidRPr="000927FA">
              <w:rPr>
                <w:rFonts w:ascii="Comic Sans MS" w:hAnsi="Comic Sans MS"/>
                <w:sz w:val="24"/>
                <w:szCs w:val="24"/>
              </w:rPr>
              <w:t>through between 3.05pm and 3.55 pm</w:t>
            </w:r>
          </w:p>
          <w:p w:rsidR="00D358D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358D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358DE" w:rsidRPr="000927FA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358DE" w:rsidRPr="00991B7E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D358DE" w:rsidRPr="00991B7E" w:rsidRDefault="00D358DE" w:rsidP="00D358DE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A438D2">
              <w:rPr>
                <w:rFonts w:ascii="Comic Sans MS" w:hAnsi="Comic Sans MS"/>
                <w:b/>
                <w:sz w:val="28"/>
                <w:szCs w:val="28"/>
              </w:rPr>
              <w:t>L3</w:t>
            </w:r>
          </w:p>
        </w:tc>
      </w:tr>
      <w:tr w:rsidR="00D358DE" w:rsidTr="00D358DE">
        <w:tc>
          <w:tcPr>
            <w:tcW w:w="9606" w:type="dxa"/>
          </w:tcPr>
          <w:p w:rsidR="00D358DE" w:rsidRPr="005F3535" w:rsidRDefault="00D358DE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991B7E">
              <w:rPr>
                <w:rFonts w:ascii="Comic Sans MS" w:hAnsi="Comic Sans MS"/>
                <w:b/>
                <w:sz w:val="28"/>
                <w:szCs w:val="28"/>
              </w:rPr>
              <w:t>Calculate interior/exte</w:t>
            </w:r>
            <w:r w:rsidR="005F3535">
              <w:rPr>
                <w:rFonts w:ascii="Comic Sans MS" w:hAnsi="Comic Sans MS"/>
                <w:b/>
                <w:sz w:val="28"/>
                <w:szCs w:val="28"/>
              </w:rPr>
              <w:t>rior angles of regular polygons</w:t>
            </w:r>
          </w:p>
          <w:p w:rsidR="00D358DE" w:rsidRPr="00D358DE" w:rsidRDefault="00D358DE" w:rsidP="00D358D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D358D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  <w:r w:rsidRPr="00091BEE">
              <w:rPr>
                <w:rFonts w:ascii="Comic Sans MS" w:hAnsi="Comic Sans MS"/>
                <w:sz w:val="24"/>
                <w:szCs w:val="24"/>
              </w:rPr>
              <w:t>Here is a regular pentagon</w:t>
            </w:r>
          </w:p>
          <w:p w:rsidR="00D358DE" w:rsidRPr="00091BE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358DE" w:rsidRDefault="00D358DE" w:rsidP="00D358DE">
            <w:pPr>
              <w:rPr>
                <w:rFonts w:ascii="Comic Sans MS" w:hAnsi="Comic Sans MS"/>
                <w:sz w:val="24"/>
                <w:szCs w:val="2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1836A8" wp14:editId="6AF5D113">
                  <wp:extent cx="2057400" cy="1790700"/>
                  <wp:effectExtent l="0" t="0" r="0" b="0"/>
                  <wp:docPr id="686" name="Picture 6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21"/>
                          <a:srcRect l="10096" t="26538" r="82826" b="55500"/>
                          <a:stretch/>
                        </pic:blipFill>
                        <pic:spPr bwMode="auto">
                          <a:xfrm>
                            <a:off x="0" y="0"/>
                            <a:ext cx="2059618" cy="1792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358D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D358DE" w:rsidRPr="00091BEE" w:rsidRDefault="00D358DE" w:rsidP="00D358DE">
            <w:pPr>
              <w:rPr>
                <w:rFonts w:ascii="Comic Sans MS" w:hAnsi="Comic Sans MS"/>
                <w:sz w:val="24"/>
                <w:szCs w:val="24"/>
              </w:rPr>
            </w:pPr>
            <w:r w:rsidRPr="00091BEE">
              <w:rPr>
                <w:rFonts w:ascii="Comic Sans MS" w:hAnsi="Comic Sans MS"/>
                <w:sz w:val="24"/>
                <w:szCs w:val="24"/>
              </w:rPr>
              <w:t>Calculate the size of the shaded angle</w:t>
            </w:r>
            <w:r w:rsidR="005F3535">
              <w:rPr>
                <w:rFonts w:ascii="Comic Sans MS" w:hAnsi="Comic Sans MS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D358DE" w:rsidRPr="00991B7E" w:rsidRDefault="00D358DE" w:rsidP="00D358DE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  <w:r w:rsidRPr="00991B7E">
              <w:rPr>
                <w:rFonts w:ascii="Comic Sans MS" w:hAnsi="Comic Sans MS"/>
                <w:b/>
                <w:sz w:val="28"/>
                <w:szCs w:val="28"/>
              </w:rPr>
              <w:t>L4</w:t>
            </w:r>
          </w:p>
        </w:tc>
      </w:tr>
      <w:tr w:rsidR="005F3535" w:rsidTr="00D358DE">
        <w:tc>
          <w:tcPr>
            <w:tcW w:w="9606" w:type="dxa"/>
          </w:tcPr>
          <w:p w:rsidR="005F3535" w:rsidRDefault="002D3BD7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b/>
                <w:sz w:val="28"/>
                <w:szCs w:val="28"/>
              </w:rPr>
              <w:t>Self evaluation</w:t>
            </w:r>
            <w:proofErr w:type="spellEnd"/>
          </w:p>
          <w:p w:rsidR="005F3535" w:rsidRDefault="005F3535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  <w:p w:rsidR="005F3535" w:rsidRPr="00991B7E" w:rsidRDefault="005F3535" w:rsidP="00D358DE">
            <w:pPr>
              <w:rPr>
                <w:rFonts w:ascii="Comic Sans MS" w:hAnsi="Comic Sans MS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5F3535" w:rsidRPr="00991B7E" w:rsidRDefault="005F3535" w:rsidP="00D358DE">
            <w:pPr>
              <w:contextualSpacing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</w:tbl>
    <w:p w:rsidR="00901DA1" w:rsidRPr="00B83E78" w:rsidRDefault="00901DA1">
      <w:bookmarkStart w:id="0" w:name="_GoBack"/>
      <w:bookmarkEnd w:id="0"/>
    </w:p>
    <w:sectPr w:rsidR="00901DA1" w:rsidRPr="00B83E78" w:rsidSect="00F820FC">
      <w:pgSz w:w="11906" w:h="16838"/>
      <w:pgMar w:top="284" w:right="284" w:bottom="454" w:left="45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648F"/>
    <w:multiLevelType w:val="hybridMultilevel"/>
    <w:tmpl w:val="2D58CCF6"/>
    <w:lvl w:ilvl="0" w:tplc="92C884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6862FC"/>
    <w:multiLevelType w:val="hybridMultilevel"/>
    <w:tmpl w:val="A70ACB04"/>
    <w:lvl w:ilvl="0" w:tplc="92C884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786AE8"/>
    <w:multiLevelType w:val="hybridMultilevel"/>
    <w:tmpl w:val="0ACEF738"/>
    <w:lvl w:ilvl="0" w:tplc="92C884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DA1"/>
    <w:rsid w:val="00074ACA"/>
    <w:rsid w:val="00091BEE"/>
    <w:rsid w:val="000927FA"/>
    <w:rsid w:val="000A21C0"/>
    <w:rsid w:val="000F655C"/>
    <w:rsid w:val="00130ABC"/>
    <w:rsid w:val="002D3BD7"/>
    <w:rsid w:val="003E0A5B"/>
    <w:rsid w:val="00446B94"/>
    <w:rsid w:val="00475A27"/>
    <w:rsid w:val="005A7E6D"/>
    <w:rsid w:val="005D052A"/>
    <w:rsid w:val="005F3535"/>
    <w:rsid w:val="006E77D6"/>
    <w:rsid w:val="00901DA1"/>
    <w:rsid w:val="0096643D"/>
    <w:rsid w:val="00991B7E"/>
    <w:rsid w:val="00A14B3E"/>
    <w:rsid w:val="00A438D2"/>
    <w:rsid w:val="00B013B8"/>
    <w:rsid w:val="00B83E78"/>
    <w:rsid w:val="00CC6715"/>
    <w:rsid w:val="00D358DE"/>
    <w:rsid w:val="00E56FC9"/>
    <w:rsid w:val="00EC3FC6"/>
    <w:rsid w:val="00F4125C"/>
    <w:rsid w:val="00F8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1D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01DA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D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67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01D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901DA1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D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DA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C67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image" Target="media/image15.png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17" Type="http://schemas.openxmlformats.org/officeDocument/2006/relationships/image" Target="media/image11.gif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gif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866B03EE</Template>
  <TotalTime>2</TotalTime>
  <Pages>4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Miss Atkinson</dc:creator>
  <cp:lastModifiedBy>Mrs Dawson</cp:lastModifiedBy>
  <cp:revision>4</cp:revision>
  <cp:lastPrinted>2016-06-07T15:37:00Z</cp:lastPrinted>
  <dcterms:created xsi:type="dcterms:W3CDTF">2017-06-26T13:54:00Z</dcterms:created>
  <dcterms:modified xsi:type="dcterms:W3CDTF">2017-06-27T10:06:00Z</dcterms:modified>
</cp:coreProperties>
</file>