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1BF" w:rsidRPr="00E8443F" w:rsidRDefault="00D821BF">
      <w:pPr>
        <w:rPr>
          <w:sz w:val="20"/>
          <w:szCs w:val="20"/>
        </w:rPr>
      </w:pPr>
      <w:r w:rsidRPr="00E8443F">
        <w:rPr>
          <w:rFonts w:ascii="Comic Sans MS" w:hAnsi="Comic Sans MS"/>
          <w:b/>
          <w:sz w:val="20"/>
          <w:szCs w:val="20"/>
          <w:u w:val="single"/>
        </w:rPr>
        <w:t>TOPIC:</w:t>
      </w:r>
      <w:r w:rsidRPr="00E8443F">
        <w:rPr>
          <w:rFonts w:ascii="Comic Sans MS" w:hAnsi="Comic Sans MS"/>
          <w:sz w:val="20"/>
          <w:szCs w:val="20"/>
        </w:rPr>
        <w:tab/>
      </w:r>
      <w:r w:rsidR="00D06E1C" w:rsidRPr="00E8443F">
        <w:rPr>
          <w:rFonts w:ascii="Comic Sans MS" w:hAnsi="Comic Sans MS"/>
          <w:b/>
          <w:sz w:val="20"/>
          <w:szCs w:val="20"/>
          <w:u w:val="single"/>
        </w:rPr>
        <w:t>Algebra</w:t>
      </w:r>
      <w:r w:rsidR="00832A2D" w:rsidRPr="00E8443F">
        <w:rPr>
          <w:rFonts w:ascii="Comic Sans MS" w:hAnsi="Comic Sans MS"/>
          <w:b/>
          <w:sz w:val="20"/>
          <w:szCs w:val="20"/>
          <w:u w:val="single"/>
        </w:rPr>
        <w:t xml:space="preserve"> </w:t>
      </w:r>
      <w:r w:rsidR="00A232DD" w:rsidRPr="00E8443F">
        <w:rPr>
          <w:rFonts w:ascii="Comic Sans MS" w:hAnsi="Comic Sans MS"/>
          <w:b/>
          <w:sz w:val="20"/>
          <w:szCs w:val="20"/>
          <w:u w:val="single"/>
        </w:rPr>
        <w:t>2</w:t>
      </w:r>
    </w:p>
    <w:p w:rsidR="00EB1B05" w:rsidRPr="00E8443F" w:rsidRDefault="00D821BF" w:rsidP="00D821BF">
      <w:pPr>
        <w:rPr>
          <w:rFonts w:ascii="Comic Sans MS" w:hAnsi="Comic Sans MS"/>
          <w:sz w:val="20"/>
          <w:szCs w:val="20"/>
        </w:rPr>
      </w:pPr>
      <w:r w:rsidRPr="00E8443F">
        <w:rPr>
          <w:rFonts w:ascii="Comic Sans MS" w:hAnsi="Comic Sans MS"/>
          <w:sz w:val="20"/>
          <w:szCs w:val="20"/>
        </w:rPr>
        <w:t>At the end of t</w:t>
      </w:r>
      <w:r w:rsidR="00EB1B05" w:rsidRPr="00E8443F">
        <w:rPr>
          <w:rFonts w:ascii="Comic Sans MS" w:hAnsi="Comic Sans MS"/>
          <w:sz w:val="20"/>
          <w:szCs w:val="20"/>
        </w:rPr>
        <w:t>his topic you should be able to;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8"/>
      </w:tblGrid>
      <w:tr w:rsidR="00E8443F" w:rsidRPr="005F5915" w:rsidTr="005F5915">
        <w:trPr>
          <w:trHeight w:val="1863"/>
        </w:trPr>
        <w:tc>
          <w:tcPr>
            <w:tcW w:w="9828" w:type="dxa"/>
            <w:shd w:val="clear" w:color="auto" w:fill="auto"/>
          </w:tcPr>
          <w:p w:rsidR="00E8443F" w:rsidRPr="005F5915" w:rsidRDefault="00E8443F" w:rsidP="002E446A">
            <w:pPr>
              <w:rPr>
                <w:rFonts w:ascii="Comic Sans MS" w:hAnsi="Comic Sans MS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651"/>
              <w:gridCol w:w="951"/>
            </w:tblGrid>
            <w:tr w:rsidR="00E8443F" w:rsidRPr="005F5915" w:rsidTr="005F5915">
              <w:tc>
                <w:tcPr>
                  <w:tcW w:w="9828" w:type="dxa"/>
                  <w:shd w:val="clear" w:color="auto" w:fill="auto"/>
                </w:tcPr>
                <w:p w:rsidR="00E8443F" w:rsidRPr="005F5915" w:rsidRDefault="00E8443F" w:rsidP="002E446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  <w:tc>
                <w:tcPr>
                  <w:tcW w:w="1160" w:type="dxa"/>
                  <w:shd w:val="clear" w:color="auto" w:fill="auto"/>
                </w:tcPr>
                <w:p w:rsidR="00E8443F" w:rsidRPr="005F5915" w:rsidRDefault="00E8443F" w:rsidP="002E446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>I can do this</w:t>
                  </w:r>
                </w:p>
              </w:tc>
            </w:tr>
            <w:tr w:rsidR="00E8443F" w:rsidRPr="005F5915" w:rsidTr="005F5915">
              <w:trPr>
                <w:trHeight w:val="1863"/>
              </w:trPr>
              <w:tc>
                <w:tcPr>
                  <w:tcW w:w="9828" w:type="dxa"/>
                  <w:shd w:val="clear" w:color="auto" w:fill="auto"/>
                </w:tcPr>
                <w:p w:rsidR="00E8443F" w:rsidRPr="005F5915" w:rsidRDefault="00E8443F" w:rsidP="002E446A">
                  <w:pPr>
                    <w:rPr>
                      <w:rFonts w:ascii="Comic Sans MS" w:hAnsi="Comic Sans MS"/>
                      <w:i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>Tidying up expressions by collecting like terms</w:t>
                  </w:r>
                  <w:r w:rsidRPr="005F5915">
                    <w:rPr>
                      <w:rFonts w:ascii="Comic Sans MS" w:hAnsi="Comic Sans MS"/>
                      <w:i/>
                      <w:sz w:val="20"/>
                      <w:szCs w:val="20"/>
                    </w:rPr>
                    <w:t>- remember you can only add terms that are the same.</w:t>
                  </w:r>
                </w:p>
                <w:p w:rsidR="00E8443F" w:rsidRPr="005F5915" w:rsidRDefault="00E8443F" w:rsidP="002E446A">
                  <w:pPr>
                    <w:rPr>
                      <w:rFonts w:ascii="Comic Sans MS" w:hAnsi="Comic Sans MS"/>
                      <w:sz w:val="20"/>
                      <w:szCs w:val="20"/>
                      <w:u w:val="single"/>
                      <w:lang w:val="pt-PT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  <w:u w:val="single"/>
                      <w:lang w:val="pt-PT"/>
                    </w:rPr>
                    <w:t>Examples</w:t>
                  </w:r>
                </w:p>
                <w:p w:rsidR="00E8443F" w:rsidRPr="005F5915" w:rsidRDefault="00E8443F" w:rsidP="002E446A">
                  <w:pPr>
                    <w:rPr>
                      <w:rFonts w:ascii="Comic Sans MS" w:hAnsi="Comic Sans MS"/>
                      <w:sz w:val="20"/>
                      <w:szCs w:val="20"/>
                      <w:lang w:val="pt-PT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  <w:lang w:val="pt-PT"/>
                    </w:rPr>
                    <w:t>a) 3p + 2p = 5p                                       b) 6x + 2 – 3 x + 5 = 3 x + 7</w:t>
                  </w:r>
                </w:p>
                <w:p w:rsidR="00E8443F" w:rsidRPr="005F5915" w:rsidRDefault="00E8443F" w:rsidP="002E446A">
                  <w:pPr>
                    <w:rPr>
                      <w:rFonts w:ascii="Comic Sans MS" w:hAnsi="Comic Sans MS"/>
                      <w:sz w:val="20"/>
                      <w:szCs w:val="20"/>
                      <w:u w:val="single"/>
                      <w:lang w:val="pt-PT"/>
                    </w:rPr>
                  </w:pPr>
                </w:p>
                <w:p w:rsidR="00E8443F" w:rsidRPr="005F5915" w:rsidRDefault="00E8443F" w:rsidP="002E446A">
                  <w:pPr>
                    <w:rPr>
                      <w:rFonts w:ascii="Comic Sans MS" w:hAnsi="Comic Sans MS"/>
                      <w:sz w:val="20"/>
                      <w:szCs w:val="20"/>
                      <w:lang w:val="pt-PT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  <w:lang w:val="pt-PT"/>
                    </w:rPr>
                    <w:t>c)  5</w:t>
                  </w:r>
                  <w:r w:rsidR="00B47734">
                    <w:rPr>
                      <w:rFonts w:ascii="Comic Sans MS" w:hAnsi="Comic Sans MS"/>
                      <w:sz w:val="20"/>
                      <w:szCs w:val="20"/>
                      <w:lang w:val="pt-PT"/>
                    </w:rPr>
                    <w:t>a</w:t>
                  </w:r>
                  <w:bookmarkStart w:id="0" w:name="_GoBack"/>
                  <w:bookmarkEnd w:id="0"/>
                  <w:r w:rsidR="00EB7439" w:rsidRPr="005F5915">
                    <w:rPr>
                      <w:rFonts w:ascii="Comic Sans MS" w:hAnsi="Comic Sans MS"/>
                      <w:sz w:val="20"/>
                      <w:szCs w:val="20"/>
                      <w:vertAlign w:val="superscript"/>
                      <w:lang w:val="pt-PT"/>
                    </w:rPr>
                    <w:t>2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  <w:lang w:val="pt-PT"/>
                    </w:rPr>
                    <w:t xml:space="preserve"> + 3b + 2</w:t>
                  </w:r>
                  <w:r w:rsidR="00EB7439" w:rsidRPr="005F5915">
                    <w:rPr>
                      <w:rFonts w:ascii="Comic Sans MS" w:hAnsi="Comic Sans MS"/>
                      <w:sz w:val="20"/>
                      <w:szCs w:val="20"/>
                      <w:lang w:val="pt-PT"/>
                    </w:rPr>
                    <w:t>a</w:t>
                  </w:r>
                  <w:r w:rsidR="00EB7439" w:rsidRPr="005F5915">
                    <w:rPr>
                      <w:rFonts w:ascii="Comic Sans MS" w:hAnsi="Comic Sans MS"/>
                      <w:sz w:val="20"/>
                      <w:szCs w:val="20"/>
                      <w:vertAlign w:val="superscript"/>
                      <w:lang w:val="pt-PT"/>
                    </w:rPr>
                    <w:t>2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  <w:lang w:val="pt-PT"/>
                    </w:rPr>
                    <w:t xml:space="preserve"> –b = 7</w:t>
                  </w:r>
                  <w:r w:rsidR="00EB7439" w:rsidRPr="005F5915">
                    <w:rPr>
                      <w:rFonts w:ascii="Comic Sans MS" w:hAnsi="Comic Sans MS"/>
                      <w:sz w:val="20"/>
                      <w:szCs w:val="20"/>
                      <w:lang w:val="pt-PT"/>
                    </w:rPr>
                    <w:t>a</w:t>
                  </w:r>
                  <w:r w:rsidR="00EB7439" w:rsidRPr="005F5915">
                    <w:rPr>
                      <w:rFonts w:ascii="Comic Sans MS" w:hAnsi="Comic Sans MS"/>
                      <w:sz w:val="20"/>
                      <w:szCs w:val="20"/>
                      <w:vertAlign w:val="superscript"/>
                      <w:lang w:val="pt-PT"/>
                    </w:rPr>
                    <w:t>2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  <w:lang w:val="pt-PT"/>
                    </w:rPr>
                    <w:t xml:space="preserve"> +2b                    d)  3x + 2 -2x -7 = x – 5</w:t>
                  </w:r>
                </w:p>
                <w:p w:rsidR="00E8443F" w:rsidRPr="005F5915" w:rsidRDefault="00E8443F" w:rsidP="002E446A">
                  <w:pPr>
                    <w:rPr>
                      <w:rFonts w:ascii="Comic Sans MS" w:hAnsi="Comic Sans MS"/>
                      <w:sz w:val="20"/>
                      <w:szCs w:val="20"/>
                      <w:lang w:val="pt-PT"/>
                    </w:rPr>
                  </w:pPr>
                </w:p>
                <w:p w:rsidR="00E8443F" w:rsidRPr="005F5915" w:rsidRDefault="00E8443F" w:rsidP="005F5915">
                  <w:pPr>
                    <w:tabs>
                      <w:tab w:val="left" w:pos="4076"/>
                    </w:tabs>
                    <w:rPr>
                      <w:rFonts w:ascii="Comic Sans MS" w:hAnsi="Comic Sans MS"/>
                      <w:sz w:val="20"/>
                      <w:szCs w:val="20"/>
                      <w:lang w:val="de-DE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  <w:lang w:val="de-DE"/>
                    </w:rPr>
                    <w:t>e)  x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  <w:vertAlign w:val="superscript"/>
                      <w:lang w:val="de-DE"/>
                    </w:rPr>
                    <w:t xml:space="preserve">2 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  <w:lang w:val="de-DE"/>
                    </w:rPr>
                    <w:t>+ x + 2x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  <w:vertAlign w:val="superscript"/>
                      <w:lang w:val="de-DE"/>
                    </w:rPr>
                    <w:t xml:space="preserve">2 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  <w:lang w:val="de-DE"/>
                    </w:rPr>
                    <w:t xml:space="preserve"> = 3x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  <w:vertAlign w:val="superscript"/>
                      <w:lang w:val="de-DE"/>
                    </w:rPr>
                    <w:t>2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  <w:lang w:val="de-DE"/>
                    </w:rPr>
                    <w:t xml:space="preserve"> + x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  <w:lang w:val="de-DE"/>
                    </w:rPr>
                    <w:tab/>
                    <w:t xml:space="preserve">     f)   4ab + 2ab - 3a = 6ab -3a</w:t>
                  </w:r>
                </w:p>
                <w:p w:rsidR="00E8443F" w:rsidRPr="005F5915" w:rsidRDefault="00E8443F" w:rsidP="005F5915">
                  <w:pPr>
                    <w:tabs>
                      <w:tab w:val="left" w:pos="4076"/>
                    </w:tabs>
                    <w:rPr>
                      <w:rFonts w:ascii="Comic Sans MS" w:hAnsi="Comic Sans MS"/>
                      <w:i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i/>
                      <w:sz w:val="20"/>
                      <w:szCs w:val="20"/>
                    </w:rPr>
                    <w:t>(note x</w:t>
                  </w:r>
                  <w:r w:rsidRPr="005F5915">
                    <w:rPr>
                      <w:rFonts w:ascii="Comic Sans MS" w:hAnsi="Comic Sans MS"/>
                      <w:i/>
                      <w:sz w:val="20"/>
                      <w:szCs w:val="20"/>
                      <w:vertAlign w:val="superscript"/>
                    </w:rPr>
                    <w:t xml:space="preserve">2 </w:t>
                  </w:r>
                  <w:r w:rsidRPr="005F5915">
                    <w:rPr>
                      <w:rFonts w:ascii="Comic Sans MS" w:hAnsi="Comic Sans MS"/>
                      <w:i/>
                      <w:sz w:val="20"/>
                      <w:szCs w:val="20"/>
                    </w:rPr>
                    <w:t>and x are not the same)</w:t>
                  </w:r>
                  <w:r w:rsidRPr="005F5915">
                    <w:rPr>
                      <w:rFonts w:ascii="Comic Sans MS" w:hAnsi="Comic Sans MS"/>
                      <w:i/>
                      <w:sz w:val="20"/>
                      <w:szCs w:val="20"/>
                    </w:rPr>
                    <w:tab/>
                    <w:t xml:space="preserve">          ( note </w:t>
                  </w:r>
                  <w:proofErr w:type="spellStart"/>
                  <w:r w:rsidRPr="005F5915">
                    <w:rPr>
                      <w:rFonts w:ascii="Comic Sans MS" w:hAnsi="Comic Sans MS"/>
                      <w:i/>
                      <w:sz w:val="20"/>
                      <w:szCs w:val="20"/>
                    </w:rPr>
                    <w:t>ab</w:t>
                  </w:r>
                  <w:proofErr w:type="spellEnd"/>
                  <w:r w:rsidRPr="005F5915">
                    <w:rPr>
                      <w:rFonts w:ascii="Comic Sans MS" w:hAnsi="Comic Sans MS"/>
                      <w:i/>
                      <w:sz w:val="20"/>
                      <w:szCs w:val="20"/>
                    </w:rPr>
                    <w:t xml:space="preserve"> and a are not the same)</w:t>
                  </w:r>
                </w:p>
              </w:tc>
              <w:tc>
                <w:tcPr>
                  <w:tcW w:w="1160" w:type="dxa"/>
                  <w:shd w:val="clear" w:color="auto" w:fill="auto"/>
                </w:tcPr>
                <w:p w:rsidR="00E8443F" w:rsidRPr="005F5915" w:rsidRDefault="006353BA" w:rsidP="002E446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>L3</w:t>
                  </w:r>
                </w:p>
              </w:tc>
            </w:tr>
            <w:tr w:rsidR="00E8443F" w:rsidRPr="005F5915" w:rsidTr="005F5915">
              <w:trPr>
                <w:trHeight w:val="1863"/>
              </w:trPr>
              <w:tc>
                <w:tcPr>
                  <w:tcW w:w="9828" w:type="dxa"/>
                  <w:shd w:val="clear" w:color="auto" w:fill="auto"/>
                </w:tcPr>
                <w:p w:rsidR="00E8443F" w:rsidRPr="005F5915" w:rsidRDefault="00E8443F" w:rsidP="002E446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>Substitute letters for numbers with positive values</w:t>
                  </w:r>
                </w:p>
                <w:p w:rsidR="00E8443F" w:rsidRPr="005F5915" w:rsidRDefault="00E8443F" w:rsidP="002E446A">
                  <w:pPr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  <w:t>Examples</w:t>
                  </w:r>
                </w:p>
                <w:p w:rsidR="00E8443F" w:rsidRPr="005F5915" w:rsidRDefault="00E8443F" w:rsidP="002E446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If p= 3 and z= 5  </w:t>
                  </w:r>
                </w:p>
                <w:p w:rsidR="00E8443F" w:rsidRPr="005F5915" w:rsidRDefault="00E8443F" w:rsidP="002E446A">
                  <w:pPr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a) 2p = </w:t>
                  </w:r>
                  <w:r w:rsidRPr="005F5915">
                    <w:rPr>
                      <w:rFonts w:ascii="Comic Sans MS" w:hAnsi="Comic Sans MS"/>
                      <w:i/>
                      <w:sz w:val="20"/>
                      <w:szCs w:val="20"/>
                    </w:rPr>
                    <w:t>means 2 times p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 = 2 x 3 = 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  <w:t xml:space="preserve">6 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      c) 5p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  <w:vertAlign w:val="superscript"/>
                    </w:rPr>
                    <w:t xml:space="preserve">2 </w:t>
                  </w:r>
                  <w:r w:rsidRPr="005F5915">
                    <w:rPr>
                      <w:rFonts w:ascii="Comic Sans MS" w:hAnsi="Comic Sans MS"/>
                      <w:i/>
                      <w:sz w:val="20"/>
                      <w:szCs w:val="20"/>
                    </w:rPr>
                    <w:t>means 5 times p squared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 = 5 x 3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  <w:vertAlign w:val="superscript"/>
                    </w:rPr>
                    <w:t>2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=5 x 9 = 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  <w:t>45</w:t>
                  </w:r>
                </w:p>
                <w:p w:rsidR="00E8443F" w:rsidRPr="005F5915" w:rsidRDefault="00E8443F" w:rsidP="002E446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  <w:p w:rsidR="00E8443F" w:rsidRPr="005F5915" w:rsidRDefault="00E8443F" w:rsidP="002E446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b) </w:t>
                  </w:r>
                  <w:proofErr w:type="spellStart"/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>pq</w:t>
                  </w:r>
                  <w:proofErr w:type="spellEnd"/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 </w:t>
                  </w:r>
                  <w:r w:rsidRPr="005F5915">
                    <w:rPr>
                      <w:rFonts w:ascii="Comic Sans MS" w:hAnsi="Comic Sans MS"/>
                      <w:i/>
                      <w:sz w:val="20"/>
                      <w:szCs w:val="20"/>
                    </w:rPr>
                    <w:t>means p times q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 = 3 x 5 = 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  <w:t xml:space="preserve">15 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          </w:t>
                  </w:r>
                </w:p>
                <w:p w:rsidR="00E8443F" w:rsidRPr="005F5915" w:rsidRDefault="00E8443F" w:rsidP="002E446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                                                             </w:t>
                  </w:r>
                </w:p>
              </w:tc>
              <w:tc>
                <w:tcPr>
                  <w:tcW w:w="1160" w:type="dxa"/>
                  <w:shd w:val="clear" w:color="auto" w:fill="auto"/>
                </w:tcPr>
                <w:p w:rsidR="00E8443F" w:rsidRPr="005F5915" w:rsidRDefault="006353BA" w:rsidP="002E446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>L3</w:t>
                  </w:r>
                </w:p>
              </w:tc>
            </w:tr>
            <w:tr w:rsidR="00E8443F" w:rsidRPr="005F5915" w:rsidTr="005F5915">
              <w:trPr>
                <w:trHeight w:val="1863"/>
              </w:trPr>
              <w:tc>
                <w:tcPr>
                  <w:tcW w:w="9828" w:type="dxa"/>
                  <w:shd w:val="clear" w:color="auto" w:fill="auto"/>
                </w:tcPr>
                <w:p w:rsidR="00E8443F" w:rsidRPr="005F5915" w:rsidRDefault="00E8443F" w:rsidP="002E446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>Substitute letters for numbers with negative values</w:t>
                  </w:r>
                </w:p>
                <w:p w:rsidR="00E8443F" w:rsidRPr="005F5915" w:rsidRDefault="00E8443F" w:rsidP="002E446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  <w:p w:rsidR="00E8443F" w:rsidRPr="005F5915" w:rsidRDefault="00E8443F" w:rsidP="002E446A">
                  <w:pPr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  <w:t>Examples</w:t>
                  </w:r>
                </w:p>
                <w:p w:rsidR="00E8443F" w:rsidRPr="005F5915" w:rsidRDefault="00E8443F" w:rsidP="002E446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>If z = -3 and y = -2</w:t>
                  </w:r>
                </w:p>
                <w:p w:rsidR="00E8443F" w:rsidRPr="005F5915" w:rsidRDefault="00E8443F" w:rsidP="005F5915">
                  <w:pPr>
                    <w:numPr>
                      <w:ilvl w:val="0"/>
                      <w:numId w:val="2"/>
                    </w:num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>5z =                           b) 2y – 4z                                         c)   ( 3y)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  <w:vertAlign w:val="superscript"/>
                    </w:rPr>
                    <w:t>2</w:t>
                  </w:r>
                </w:p>
                <w:p w:rsidR="00E8443F" w:rsidRPr="005F5915" w:rsidRDefault="00E8443F" w:rsidP="005F5915">
                  <w:pPr>
                    <w:ind w:left="360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     5 x (-3) = 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  <w:t>-15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                 2 x (-2) – 4 x (-3)                               ( 3 x -2)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  <w:vertAlign w:val="superscript"/>
                    </w:rPr>
                    <w:t>2</w:t>
                  </w:r>
                </w:p>
                <w:p w:rsidR="00E8443F" w:rsidRPr="005F5915" w:rsidRDefault="00E8443F" w:rsidP="005F5915">
                  <w:pPr>
                    <w:ind w:left="360"/>
                    <w:rPr>
                      <w:rFonts w:ascii="Comic Sans MS" w:hAnsi="Comic Sans MS"/>
                      <w:sz w:val="20"/>
                      <w:szCs w:val="20"/>
                      <w:vertAlign w:val="superscript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                                         -4 – (-12) </w:t>
                  </w:r>
                  <w:r w:rsidRPr="005F5915">
                    <w:rPr>
                      <w:rFonts w:ascii="Comic Sans MS" w:hAnsi="Comic Sans MS"/>
                      <w:i/>
                      <w:sz w:val="20"/>
                      <w:szCs w:val="20"/>
                    </w:rPr>
                    <w:t>(remember the alien)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                    (-6)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  <w:vertAlign w:val="superscript"/>
                    </w:rPr>
                    <w:t>2</w:t>
                  </w:r>
                </w:p>
                <w:p w:rsidR="00E8443F" w:rsidRPr="005F5915" w:rsidRDefault="00E8443F" w:rsidP="005F5915">
                  <w:pPr>
                    <w:ind w:left="360"/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                                         -4 + 12 = 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  <w:t xml:space="preserve">8 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                                           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  <w:t xml:space="preserve"> = 36</w:t>
                  </w:r>
                </w:p>
                <w:p w:rsidR="00E8443F" w:rsidRPr="005F5915" w:rsidRDefault="00E8443F" w:rsidP="005F5915">
                  <w:pPr>
                    <w:ind w:left="360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  <w:tc>
                <w:tcPr>
                  <w:tcW w:w="1160" w:type="dxa"/>
                  <w:shd w:val="clear" w:color="auto" w:fill="auto"/>
                </w:tcPr>
                <w:p w:rsidR="00E8443F" w:rsidRPr="005F5915" w:rsidRDefault="006353BA" w:rsidP="002E446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>L3</w:t>
                  </w:r>
                </w:p>
              </w:tc>
            </w:tr>
            <w:tr w:rsidR="00E8443F" w:rsidRPr="005F5915" w:rsidTr="005F5915">
              <w:trPr>
                <w:trHeight w:val="1863"/>
              </w:trPr>
              <w:tc>
                <w:tcPr>
                  <w:tcW w:w="9828" w:type="dxa"/>
                  <w:shd w:val="clear" w:color="auto" w:fill="auto"/>
                </w:tcPr>
                <w:p w:rsidR="00E8443F" w:rsidRPr="005F5915" w:rsidRDefault="00E8443F" w:rsidP="002E446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>Solve simple equations using undoing rules</w:t>
                  </w:r>
                </w:p>
                <w:p w:rsidR="00E8443F" w:rsidRPr="005F5915" w:rsidRDefault="00E8443F" w:rsidP="002E446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  <w:p w:rsidR="00E8443F" w:rsidRPr="005F5915" w:rsidRDefault="00E8443F" w:rsidP="002E446A">
                  <w:pPr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  <w:t>Examples</w:t>
                  </w:r>
                </w:p>
                <w:p w:rsidR="00E8443F" w:rsidRPr="005F5915" w:rsidRDefault="00E8443F" w:rsidP="005F5915">
                  <w:pPr>
                    <w:numPr>
                      <w:ilvl w:val="0"/>
                      <w:numId w:val="3"/>
                    </w:num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>x + 5 = 12                                  b) 3x = 15                               c) 2x -1 = 15</w:t>
                  </w:r>
                </w:p>
                <w:p w:rsidR="00E8443F" w:rsidRPr="005F5915" w:rsidRDefault="00E8443F" w:rsidP="005F5915">
                  <w:pPr>
                    <w:ind w:left="75"/>
                    <w:rPr>
                      <w:rFonts w:ascii="Comic Sans MS" w:hAnsi="Comic Sans MS"/>
                      <w:i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i/>
                      <w:sz w:val="20"/>
                      <w:szCs w:val="20"/>
                    </w:rPr>
                    <w:t>take 5 from each side                             divide each side by 3                     add 1 to each side</w:t>
                  </w:r>
                </w:p>
                <w:p w:rsidR="00E8443F" w:rsidRPr="005F5915" w:rsidRDefault="00E8443F" w:rsidP="005F5915">
                  <w:pPr>
                    <w:ind w:left="75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  <w:t xml:space="preserve">    x = 7  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                                              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  <w:t xml:space="preserve">x = 5 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                                   2 x = 16</w:t>
                  </w:r>
                </w:p>
                <w:p w:rsidR="00E8443F" w:rsidRPr="005F5915" w:rsidRDefault="00E8443F" w:rsidP="005F5915">
                  <w:pPr>
                    <w:ind w:left="75"/>
                    <w:rPr>
                      <w:rFonts w:ascii="Comic Sans MS" w:hAnsi="Comic Sans MS"/>
                      <w:i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i/>
                      <w:sz w:val="20"/>
                      <w:szCs w:val="20"/>
                    </w:rPr>
                    <w:t xml:space="preserve">                                                                                                    divide each side by 2</w:t>
                  </w:r>
                </w:p>
                <w:p w:rsidR="00E8443F" w:rsidRPr="005F5915" w:rsidRDefault="00E8443F" w:rsidP="005F5915">
                  <w:pPr>
                    <w:ind w:left="75"/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</w:pPr>
                  <w:r w:rsidRPr="005F5915">
                    <w:rPr>
                      <w:rFonts w:ascii="Comic Sans MS" w:hAnsi="Comic Sans MS"/>
                      <w:i/>
                      <w:sz w:val="20"/>
                      <w:szCs w:val="20"/>
                    </w:rPr>
                    <w:t xml:space="preserve">                                                                                                        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  <w:t>x = 8</w:t>
                  </w:r>
                </w:p>
              </w:tc>
              <w:tc>
                <w:tcPr>
                  <w:tcW w:w="1160" w:type="dxa"/>
                  <w:shd w:val="clear" w:color="auto" w:fill="auto"/>
                </w:tcPr>
                <w:p w:rsidR="00E8443F" w:rsidRPr="005F5915" w:rsidRDefault="006353BA" w:rsidP="002E446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>L3</w:t>
                  </w:r>
                </w:p>
              </w:tc>
            </w:tr>
            <w:tr w:rsidR="00E8443F" w:rsidRPr="005F5915" w:rsidTr="005F5915">
              <w:trPr>
                <w:trHeight w:val="1863"/>
              </w:trPr>
              <w:tc>
                <w:tcPr>
                  <w:tcW w:w="9828" w:type="dxa"/>
                  <w:shd w:val="clear" w:color="auto" w:fill="auto"/>
                </w:tcPr>
                <w:p w:rsidR="00E8443F" w:rsidRPr="005F5915" w:rsidRDefault="00E8443F" w:rsidP="002E446A">
                  <w:pPr>
                    <w:rPr>
                      <w:rFonts w:ascii="Comic Sans MS" w:hAnsi="Comic Sans MS"/>
                      <w:i/>
                      <w:sz w:val="16"/>
                      <w:szCs w:val="16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Solve harder equations with the unknown variable on both sides of the equation or </w:t>
                  </w:r>
                  <w:r w:rsidRPr="005F5915">
                    <w:rPr>
                      <w:rFonts w:ascii="Comic Sans MS" w:hAnsi="Comic Sans MS"/>
                      <w:i/>
                      <w:sz w:val="16"/>
                      <w:szCs w:val="16"/>
                    </w:rPr>
                    <w:t>with brackets</w:t>
                  </w:r>
                </w:p>
                <w:p w:rsidR="00E8443F" w:rsidRPr="005F5915" w:rsidRDefault="00E8443F" w:rsidP="002E446A">
                  <w:pPr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  <w:t>Examples</w:t>
                  </w:r>
                </w:p>
                <w:p w:rsidR="00E8443F" w:rsidRPr="005F5915" w:rsidRDefault="00E8443F" w:rsidP="002E446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>a) 5 x + 2 = 3 x + 16              b) 17 – 6x = x -  4</w:t>
                  </w:r>
                </w:p>
                <w:p w:rsidR="00E8443F" w:rsidRPr="005F5915" w:rsidRDefault="00E8443F" w:rsidP="002E446A">
                  <w:pPr>
                    <w:rPr>
                      <w:rFonts w:ascii="Comic Sans MS" w:hAnsi="Comic Sans MS"/>
                      <w:i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i/>
                      <w:sz w:val="20"/>
                      <w:szCs w:val="20"/>
                    </w:rPr>
                    <w:t>take 3x from each side                           add 6x to each side</w:t>
                  </w:r>
                </w:p>
                <w:p w:rsidR="00E8443F" w:rsidRPr="005F5915" w:rsidRDefault="00E8443F" w:rsidP="002E446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   2 x + 2 = 16                            17   = 7x - 4</w:t>
                  </w:r>
                </w:p>
                <w:p w:rsidR="00E8443F" w:rsidRPr="005F5915" w:rsidRDefault="00E8443F" w:rsidP="002E446A">
                  <w:pPr>
                    <w:rPr>
                      <w:rFonts w:ascii="Comic Sans MS" w:hAnsi="Comic Sans MS"/>
                      <w:i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i/>
                      <w:sz w:val="20"/>
                      <w:szCs w:val="20"/>
                    </w:rPr>
                    <w:t>Take 2 from each side                            add 4 to each side</w:t>
                  </w:r>
                </w:p>
                <w:p w:rsidR="00E8443F" w:rsidRPr="005F5915" w:rsidRDefault="00E8443F" w:rsidP="002E446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   2 x = 14                                   21 = 7x</w:t>
                  </w:r>
                </w:p>
                <w:p w:rsidR="00E8443F" w:rsidRPr="005F5915" w:rsidRDefault="00E8443F" w:rsidP="002E446A">
                  <w:pPr>
                    <w:rPr>
                      <w:rFonts w:ascii="Comic Sans MS" w:hAnsi="Comic Sans MS"/>
                      <w:i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 </w:t>
                  </w:r>
                  <w:r w:rsidRPr="005F5915">
                    <w:rPr>
                      <w:rFonts w:ascii="Comic Sans MS" w:hAnsi="Comic Sans MS"/>
                      <w:i/>
                      <w:sz w:val="20"/>
                      <w:szCs w:val="20"/>
                    </w:rPr>
                    <w:t>Divide each side by 2                          divide each side by 7</w:t>
                  </w:r>
                </w:p>
                <w:p w:rsidR="00E8443F" w:rsidRPr="005F5915" w:rsidRDefault="00E8443F" w:rsidP="002E446A">
                  <w:pPr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     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  <w:t xml:space="preserve">x = 7  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                                    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  <w:t xml:space="preserve"> 3 = x</w:t>
                  </w:r>
                </w:p>
                <w:p w:rsidR="00E8443F" w:rsidRPr="005F5915" w:rsidRDefault="00E8443F" w:rsidP="002E446A">
                  <w:pPr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</w:pPr>
                </w:p>
                <w:p w:rsidR="00E8443F" w:rsidRPr="005F5915" w:rsidRDefault="00E8443F" w:rsidP="002E446A">
                  <w:pPr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</w:pPr>
                </w:p>
                <w:p w:rsidR="00E8443F" w:rsidRPr="005F5915" w:rsidRDefault="00E8443F" w:rsidP="002E446A">
                  <w:pPr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1160" w:type="dxa"/>
                  <w:shd w:val="clear" w:color="auto" w:fill="auto"/>
                </w:tcPr>
                <w:p w:rsidR="00E8443F" w:rsidRPr="005F5915" w:rsidRDefault="006353BA" w:rsidP="002E446A">
                  <w:pPr>
                    <w:rPr>
                      <w:rFonts w:ascii="Comic Sans MS" w:hAnsi="Comic Sans MS"/>
                      <w:i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>L3/</w:t>
                  </w:r>
                  <w:r w:rsidRPr="005F5915">
                    <w:rPr>
                      <w:rFonts w:ascii="Comic Sans MS" w:hAnsi="Comic Sans MS"/>
                      <w:i/>
                      <w:sz w:val="16"/>
                      <w:szCs w:val="16"/>
                    </w:rPr>
                    <w:t>L4</w:t>
                  </w:r>
                </w:p>
              </w:tc>
            </w:tr>
            <w:tr w:rsidR="00E8443F" w:rsidRPr="005F5915" w:rsidTr="005F5915">
              <w:trPr>
                <w:trHeight w:val="1863"/>
              </w:trPr>
              <w:tc>
                <w:tcPr>
                  <w:tcW w:w="9828" w:type="dxa"/>
                  <w:shd w:val="clear" w:color="auto" w:fill="auto"/>
                </w:tcPr>
                <w:p w:rsidR="00E8443F" w:rsidRPr="005F5915" w:rsidRDefault="00E8443F" w:rsidP="002E446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lastRenderedPageBreak/>
                    <w:t>Set up equations from information given in text or diagram form.</w:t>
                  </w:r>
                </w:p>
                <w:p w:rsidR="00E8443F" w:rsidRPr="005F5915" w:rsidRDefault="008F5352" w:rsidP="002E446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noProof/>
                      <w:sz w:val="20"/>
                      <w:szCs w:val="20"/>
                      <w:u w:val="single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4319905</wp:posOffset>
                            </wp:positionH>
                            <wp:positionV relativeFrom="paragraph">
                              <wp:posOffset>61595</wp:posOffset>
                            </wp:positionV>
                            <wp:extent cx="685800" cy="800100"/>
                            <wp:effectExtent l="14605" t="23495" r="13970" b="5080"/>
                            <wp:wrapNone/>
                            <wp:docPr id="2" name="AutoShape 9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685800" cy="800100"/>
                                    </a:xfrm>
                                    <a:prstGeom prst="triangle">
                                      <a:avLst>
                                        <a:gd name="adj" fmla="val 50000"/>
                                      </a:avLst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5" coordsize="21600,21600" o:spt="5" adj="10800" path="m@0,l,21600r21600,xe">
                            <v:stroke joinstyle="miter"/>
                            <v:formulas>
                              <v:f eqn="val #0"/>
                              <v:f eqn="prod #0 1 2"/>
                              <v:f eqn="sum @1 10800 0"/>
                            </v:formulas>
      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      <v:handles>
                              <v:h position="#0,topLeft" xrange="0,21600"/>
                            </v:handles>
                          </v:shapetype>
                          <v:shape id="AutoShape 94" o:spid="_x0000_s1026" type="#_x0000_t5" style="position:absolute;margin-left:340.15pt;margin-top:4.85pt;width:54pt;height:6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"/>
                        </w:pict>
                      </mc:Fallback>
                    </mc:AlternateContent>
                  </w:r>
                </w:p>
                <w:p w:rsidR="00E8443F" w:rsidRPr="005F5915" w:rsidRDefault="00E8443F" w:rsidP="002E446A">
                  <w:pPr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  <w:t>Examples</w:t>
                  </w:r>
                </w:p>
                <w:p w:rsidR="00E8443F" w:rsidRPr="005F5915" w:rsidRDefault="00E8443F" w:rsidP="005F5915">
                  <w:pPr>
                    <w:tabs>
                      <w:tab w:val="left" w:pos="6750"/>
                      <w:tab w:val="left" w:pos="7727"/>
                    </w:tabs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a) </w:t>
                  </w:r>
                  <w:proofErr w:type="gramStart"/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>the</w:t>
                  </w:r>
                  <w:proofErr w:type="gramEnd"/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 perimeter of this triangle is 41 cm. 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2p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2p</w:t>
                  </w:r>
                </w:p>
                <w:p w:rsidR="00E8443F" w:rsidRPr="005F5915" w:rsidRDefault="00E8443F" w:rsidP="002E446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    Find the value of p</w:t>
                  </w:r>
                </w:p>
                <w:p w:rsidR="00E8443F" w:rsidRPr="005F5915" w:rsidRDefault="00E8443F" w:rsidP="002E446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  <w:p w:rsidR="00E8443F" w:rsidRPr="005F5915" w:rsidRDefault="00E8443F" w:rsidP="005F5915">
                  <w:pPr>
                    <w:tabs>
                      <w:tab w:val="left" w:pos="7226"/>
                    </w:tabs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ab/>
                    <w:t xml:space="preserve">  5</w:t>
                  </w:r>
                </w:p>
                <w:p w:rsidR="00E8443F" w:rsidRPr="005F5915" w:rsidRDefault="00E8443F" w:rsidP="005F5915">
                  <w:pPr>
                    <w:tabs>
                      <w:tab w:val="left" w:pos="7226"/>
                    </w:tabs>
                    <w:rPr>
                      <w:rFonts w:ascii="Comic Sans MS" w:hAnsi="Comic Sans MS"/>
                      <w:i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i/>
                      <w:sz w:val="20"/>
                      <w:szCs w:val="20"/>
                    </w:rPr>
                    <w:t>Make an expression for the perimeter</w:t>
                  </w:r>
                </w:p>
                <w:p w:rsidR="00E8443F" w:rsidRPr="005F5915" w:rsidRDefault="00E8443F" w:rsidP="005F5915">
                  <w:pPr>
                    <w:tabs>
                      <w:tab w:val="left" w:pos="7226"/>
                    </w:tabs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>Perimeter = 2p + 2p + 5 = 4p + 5</w:t>
                  </w:r>
                </w:p>
                <w:p w:rsidR="00E8443F" w:rsidRPr="005F5915" w:rsidRDefault="00E8443F" w:rsidP="005F5915">
                  <w:pPr>
                    <w:tabs>
                      <w:tab w:val="left" w:pos="7226"/>
                    </w:tabs>
                    <w:rPr>
                      <w:rFonts w:ascii="Comic Sans MS" w:hAnsi="Comic Sans MS"/>
                      <w:i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i/>
                      <w:sz w:val="20"/>
                      <w:szCs w:val="20"/>
                    </w:rPr>
                    <w:t>Make an equation with your information</w:t>
                  </w:r>
                </w:p>
                <w:p w:rsidR="00E8443F" w:rsidRPr="005F5915" w:rsidRDefault="00E8443F" w:rsidP="002E446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  <w:p w:rsidR="00E8443F" w:rsidRPr="005F5915" w:rsidRDefault="00E8443F" w:rsidP="002E446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>4p + 5  = 41</w:t>
                  </w:r>
                </w:p>
                <w:p w:rsidR="00E8443F" w:rsidRPr="005F5915" w:rsidRDefault="00E8443F" w:rsidP="002E446A">
                  <w:pPr>
                    <w:rPr>
                      <w:rFonts w:ascii="Comic Sans MS" w:hAnsi="Comic Sans MS"/>
                      <w:i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i/>
                      <w:sz w:val="20"/>
                      <w:szCs w:val="20"/>
                    </w:rPr>
                    <w:t>Solve your equation</w:t>
                  </w:r>
                </w:p>
                <w:p w:rsidR="00E8443F" w:rsidRPr="005F5915" w:rsidRDefault="00E8443F" w:rsidP="002E446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>4p = 36</w:t>
                  </w:r>
                </w:p>
                <w:p w:rsidR="00E8443F" w:rsidRPr="005F5915" w:rsidRDefault="00E8443F" w:rsidP="002E446A">
                  <w:pPr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  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  <w:t>p = 9cm</w:t>
                  </w:r>
                </w:p>
                <w:p w:rsidR="00E8443F" w:rsidRPr="005F5915" w:rsidRDefault="00E8443F" w:rsidP="002E446A">
                  <w:pPr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</w:pPr>
                </w:p>
                <w:p w:rsidR="00E8443F" w:rsidRPr="005F5915" w:rsidRDefault="00E8443F" w:rsidP="005F5915">
                  <w:pPr>
                    <w:numPr>
                      <w:ilvl w:val="0"/>
                      <w:numId w:val="3"/>
                    </w:num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>John has some sweets</w:t>
                  </w:r>
                </w:p>
                <w:p w:rsidR="00E8443F" w:rsidRPr="005F5915" w:rsidRDefault="00E8443F" w:rsidP="005F5915">
                  <w:pPr>
                    <w:ind w:left="75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    Mary has twice as many as John</w:t>
                  </w:r>
                </w:p>
                <w:p w:rsidR="00E8443F" w:rsidRPr="005F5915" w:rsidRDefault="00E8443F" w:rsidP="005F5915">
                  <w:pPr>
                    <w:ind w:left="75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    Ian has 4 more than Mary. </w:t>
                  </w:r>
                </w:p>
                <w:p w:rsidR="00E8443F" w:rsidRPr="005F5915" w:rsidRDefault="00E8443F" w:rsidP="005F5915">
                  <w:pPr>
                    <w:ind w:left="75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  <w:p w:rsidR="00E8443F" w:rsidRPr="005F5915" w:rsidRDefault="00E8443F" w:rsidP="005F5915">
                  <w:pPr>
                    <w:ind w:left="75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   Altogether they have 44 sweets. How many sweets does each child have?</w:t>
                  </w:r>
                </w:p>
                <w:p w:rsidR="00E8443F" w:rsidRPr="005F5915" w:rsidRDefault="00E8443F" w:rsidP="005F5915">
                  <w:pPr>
                    <w:ind w:left="75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  <w:p w:rsidR="00E8443F" w:rsidRPr="005F5915" w:rsidRDefault="00E8443F" w:rsidP="005F5915">
                  <w:pPr>
                    <w:ind w:left="75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i/>
                      <w:sz w:val="20"/>
                      <w:szCs w:val="20"/>
                    </w:rPr>
                    <w:t>Let John’s sweets be represented by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 s</w:t>
                  </w:r>
                </w:p>
                <w:p w:rsidR="00E8443F" w:rsidRPr="005F5915" w:rsidRDefault="00E8443F" w:rsidP="005F5915">
                  <w:pPr>
                    <w:ind w:left="75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i/>
                      <w:sz w:val="20"/>
                      <w:szCs w:val="20"/>
                    </w:rPr>
                    <w:t>So Mary has twice this amount so that is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 </w:t>
                  </w:r>
                  <w:r w:rsidRPr="005F5915">
                    <w:rPr>
                      <w:rFonts w:ascii="Comic Sans MS" w:hAnsi="Comic Sans MS"/>
                      <w:i/>
                      <w:sz w:val="20"/>
                      <w:szCs w:val="20"/>
                    </w:rPr>
                    <w:t>2 x s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 = 2s</w:t>
                  </w:r>
                </w:p>
                <w:p w:rsidR="00E8443F" w:rsidRPr="005F5915" w:rsidRDefault="00E8443F" w:rsidP="005F5915">
                  <w:pPr>
                    <w:ind w:left="75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i/>
                      <w:sz w:val="20"/>
                      <w:szCs w:val="20"/>
                    </w:rPr>
                    <w:t>Ian has 4 more than Mary so that is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 2s + 4</w:t>
                  </w:r>
                </w:p>
                <w:p w:rsidR="00E8443F" w:rsidRPr="005F5915" w:rsidRDefault="00E8443F" w:rsidP="005F5915">
                  <w:pPr>
                    <w:ind w:left="75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  <w:p w:rsidR="00E8443F" w:rsidRPr="005F5915" w:rsidRDefault="00E8443F" w:rsidP="005F5915">
                  <w:pPr>
                    <w:ind w:left="75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i/>
                      <w:sz w:val="20"/>
                      <w:szCs w:val="20"/>
                    </w:rPr>
                    <w:t>Altogether there is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    s + 2s + 2s + 4 sweets</w:t>
                  </w:r>
                </w:p>
                <w:p w:rsidR="00E8443F" w:rsidRPr="005F5915" w:rsidRDefault="00E8443F" w:rsidP="005F5915">
                  <w:pPr>
                    <w:ind w:left="75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                                  =  5 s + 4 sweets</w:t>
                  </w:r>
                </w:p>
                <w:p w:rsidR="00E8443F" w:rsidRPr="005F5915" w:rsidRDefault="00E8443F" w:rsidP="005F5915">
                  <w:pPr>
                    <w:ind w:left="75"/>
                    <w:rPr>
                      <w:rFonts w:ascii="Comic Sans MS" w:hAnsi="Comic Sans MS"/>
                      <w:i/>
                      <w:sz w:val="20"/>
                      <w:szCs w:val="20"/>
                    </w:rPr>
                  </w:pPr>
                </w:p>
                <w:p w:rsidR="00E8443F" w:rsidRPr="005F5915" w:rsidRDefault="00E8443F" w:rsidP="005F5915">
                  <w:pPr>
                    <w:ind w:left="75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i/>
                      <w:sz w:val="20"/>
                      <w:szCs w:val="20"/>
                    </w:rPr>
                    <w:t xml:space="preserve">Now make an equation 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 5s + 4 = 44</w:t>
                  </w:r>
                </w:p>
                <w:p w:rsidR="00E8443F" w:rsidRPr="005F5915" w:rsidRDefault="00E8443F" w:rsidP="005F5915">
                  <w:pPr>
                    <w:ind w:left="75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i/>
                      <w:sz w:val="20"/>
                      <w:szCs w:val="20"/>
                    </w:rPr>
                    <w:t xml:space="preserve">&amp; Solve the equation    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>5s  = 40</w:t>
                  </w:r>
                </w:p>
                <w:p w:rsidR="00E8443F" w:rsidRPr="005F5915" w:rsidRDefault="00E8443F" w:rsidP="005F5915">
                  <w:pPr>
                    <w:ind w:left="75"/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</w:pPr>
                  <w:r w:rsidRPr="005F5915">
                    <w:rPr>
                      <w:rFonts w:ascii="Comic Sans MS" w:hAnsi="Comic Sans MS"/>
                      <w:i/>
                      <w:sz w:val="20"/>
                      <w:szCs w:val="20"/>
                    </w:rPr>
                    <w:t xml:space="preserve">                                     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  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  <w:t>s = 8</w:t>
                  </w:r>
                </w:p>
                <w:p w:rsidR="00E8443F" w:rsidRPr="005F5915" w:rsidRDefault="00E8443F" w:rsidP="005F5915">
                  <w:pPr>
                    <w:ind w:left="75"/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</w:pPr>
                  <w:r w:rsidRPr="005F5915">
                    <w:rPr>
                      <w:rFonts w:ascii="Comic Sans MS" w:hAnsi="Comic Sans MS"/>
                      <w:i/>
                      <w:sz w:val="20"/>
                      <w:szCs w:val="20"/>
                    </w:rPr>
                    <w:t>now complete the question</w:t>
                  </w:r>
                  <w:r w:rsidRPr="005F5915">
                    <w:rPr>
                      <w:rFonts w:ascii="Comic Sans MS" w:hAnsi="Comic Sans MS"/>
                      <w:b/>
                      <w:i/>
                      <w:sz w:val="20"/>
                      <w:szCs w:val="20"/>
                    </w:rPr>
                    <w:t xml:space="preserve">      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  <w:t>John has 8 , Mary has 16  and Ian has 20 sweets</w:t>
                  </w:r>
                </w:p>
                <w:p w:rsidR="00E8443F" w:rsidRPr="005F5915" w:rsidRDefault="00E8443F" w:rsidP="005F5915">
                  <w:pPr>
                    <w:ind w:left="75"/>
                    <w:rPr>
                      <w:rFonts w:ascii="Comic Sans MS" w:hAnsi="Comic Sans MS"/>
                      <w:b/>
                      <w:i/>
                      <w:sz w:val="20"/>
                      <w:szCs w:val="20"/>
                    </w:rPr>
                  </w:pPr>
                </w:p>
                <w:p w:rsidR="00E8443F" w:rsidRPr="005F5915" w:rsidRDefault="00E8443F" w:rsidP="005F5915">
                  <w:pPr>
                    <w:ind w:left="75"/>
                    <w:rPr>
                      <w:rFonts w:ascii="Comic Sans MS" w:hAnsi="Comic Sans MS"/>
                      <w:b/>
                      <w:i/>
                      <w:sz w:val="20"/>
                      <w:szCs w:val="20"/>
                    </w:rPr>
                  </w:pPr>
                </w:p>
                <w:p w:rsidR="00E8443F" w:rsidRPr="005F5915" w:rsidRDefault="008F5352" w:rsidP="005F5915">
                  <w:pPr>
                    <w:tabs>
                      <w:tab w:val="left" w:pos="3587"/>
                    </w:tabs>
                    <w:ind w:left="75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noProof/>
                      <w:sz w:val="20"/>
                      <w:szCs w:val="20"/>
                      <w:u w:val="single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543560</wp:posOffset>
                            </wp:positionH>
                            <wp:positionV relativeFrom="paragraph">
                              <wp:posOffset>55245</wp:posOffset>
                            </wp:positionV>
                            <wp:extent cx="1028700" cy="571500"/>
                            <wp:effectExtent l="10160" t="7620" r="8890" b="11430"/>
                            <wp:wrapNone/>
                            <wp:docPr id="1" name="Rectangle 9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028700" cy="5715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id="Rectangle 95" o:spid="_x0000_s1026" style="position:absolute;margin-left:42.8pt;margin-top:4.35pt;width:81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"/>
                        </w:pict>
                      </mc:Fallback>
                    </mc:AlternateContent>
                  </w:r>
                  <w:r w:rsidR="00E8443F"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c)*  </w:t>
                  </w:r>
                  <w:r w:rsidR="00E8443F" w:rsidRPr="005F5915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The rectangle has area of 108 cm</w:t>
                  </w:r>
                  <w:r w:rsidR="00E8443F" w:rsidRPr="005F5915">
                    <w:rPr>
                      <w:rFonts w:ascii="Comic Sans MS" w:hAnsi="Comic Sans MS"/>
                      <w:sz w:val="20"/>
                      <w:szCs w:val="20"/>
                      <w:vertAlign w:val="superscript"/>
                    </w:rPr>
                    <w:t>2</w:t>
                  </w:r>
                  <w:r w:rsidR="00E8443F" w:rsidRPr="005F5915">
                    <w:rPr>
                      <w:rFonts w:ascii="Comic Sans MS" w:hAnsi="Comic Sans MS"/>
                      <w:sz w:val="20"/>
                      <w:szCs w:val="20"/>
                    </w:rPr>
                    <w:t>.</w:t>
                  </w:r>
                </w:p>
                <w:p w:rsidR="00E8443F" w:rsidRPr="005F5915" w:rsidRDefault="00E8443F" w:rsidP="005F5915">
                  <w:pPr>
                    <w:tabs>
                      <w:tab w:val="left" w:pos="2417"/>
                      <w:tab w:val="left" w:pos="2623"/>
                      <w:tab w:val="left" w:pos="3587"/>
                    </w:tabs>
                    <w:ind w:left="75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ab/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ab/>
                  </w:r>
                  <w:proofErr w:type="gramStart"/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>b</w:t>
                  </w:r>
                  <w:proofErr w:type="gramEnd"/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The length is twice the breadth. Find the value of b</w:t>
                  </w:r>
                </w:p>
                <w:p w:rsidR="00E8443F" w:rsidRPr="005F5915" w:rsidRDefault="00E8443F" w:rsidP="005F5915">
                  <w:pPr>
                    <w:tabs>
                      <w:tab w:val="left" w:pos="2481"/>
                    </w:tabs>
                    <w:ind w:left="75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ab/>
                  </w:r>
                </w:p>
                <w:p w:rsidR="00E8443F" w:rsidRPr="005F5915" w:rsidRDefault="00E8443F" w:rsidP="005F5915">
                  <w:pPr>
                    <w:ind w:left="75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  <w:p w:rsidR="00E8443F" w:rsidRPr="005F5915" w:rsidRDefault="00E8443F" w:rsidP="005F5915">
                  <w:pPr>
                    <w:tabs>
                      <w:tab w:val="left" w:pos="3819"/>
                    </w:tabs>
                    <w:ind w:left="75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b/>
                      <w:i/>
                      <w:sz w:val="20"/>
                      <w:szCs w:val="20"/>
                    </w:rPr>
                    <w:t xml:space="preserve">   the breadth must be 2b</w:t>
                  </w:r>
                  <w:r w:rsidRPr="005F5915">
                    <w:rPr>
                      <w:rFonts w:ascii="Comic Sans MS" w:hAnsi="Comic Sans MS"/>
                      <w:i/>
                      <w:sz w:val="20"/>
                      <w:szCs w:val="20"/>
                    </w:rPr>
                    <w:tab/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>Area of rectangle = length x breadth</w:t>
                  </w:r>
                </w:p>
                <w:p w:rsidR="00E8443F" w:rsidRPr="005F5915" w:rsidRDefault="00E8443F" w:rsidP="005F5915">
                  <w:pPr>
                    <w:tabs>
                      <w:tab w:val="left" w:pos="3819"/>
                    </w:tabs>
                    <w:ind w:left="75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i/>
                      <w:sz w:val="20"/>
                      <w:szCs w:val="20"/>
                    </w:rPr>
                    <w:t xml:space="preserve">                                                                                                  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>108 =   2b x b</w:t>
                  </w:r>
                </w:p>
                <w:p w:rsidR="00E8443F" w:rsidRPr="005F5915" w:rsidRDefault="00E8443F" w:rsidP="005F5915">
                  <w:pPr>
                    <w:ind w:left="75"/>
                    <w:rPr>
                      <w:rFonts w:ascii="Comic Sans MS" w:hAnsi="Comic Sans MS"/>
                      <w:sz w:val="20"/>
                      <w:szCs w:val="20"/>
                      <w:vertAlign w:val="superscript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                                                                         108 = 2b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  <w:vertAlign w:val="superscript"/>
                    </w:rPr>
                    <w:t>2</w:t>
                  </w:r>
                </w:p>
                <w:p w:rsidR="00E8443F" w:rsidRPr="005F5915" w:rsidRDefault="00E8443F" w:rsidP="005F5915">
                  <w:pPr>
                    <w:ind w:left="75"/>
                    <w:rPr>
                      <w:rFonts w:ascii="Comic Sans MS" w:hAnsi="Comic Sans MS"/>
                      <w:sz w:val="20"/>
                      <w:szCs w:val="20"/>
                      <w:vertAlign w:val="superscript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                                                                           49 = b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  <w:vertAlign w:val="superscript"/>
                    </w:rPr>
                    <w:t>2</w:t>
                  </w:r>
                </w:p>
                <w:p w:rsidR="00E8443F" w:rsidRPr="005F5915" w:rsidRDefault="00E8443F" w:rsidP="005F5915">
                  <w:pPr>
                    <w:ind w:left="75"/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                                                                             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  <w:t>7 = b</w:t>
                  </w:r>
                </w:p>
                <w:p w:rsidR="00E8443F" w:rsidRPr="005F5915" w:rsidRDefault="00E8443F" w:rsidP="005F5915">
                  <w:pPr>
                    <w:ind w:left="75"/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</w:pPr>
                </w:p>
                <w:p w:rsidR="00E8443F" w:rsidRPr="005F5915" w:rsidRDefault="00E8443F" w:rsidP="005F5915">
                  <w:pPr>
                    <w:ind w:left="75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So the breadth is 7cm and the length is 14 cm.    </w:t>
                  </w:r>
                  <w:r w:rsidRPr="005F5915">
                    <w:rPr>
                      <w:rFonts w:ascii="Comic Sans MS" w:hAnsi="Comic Sans MS"/>
                      <w:i/>
                      <w:sz w:val="20"/>
                      <w:szCs w:val="20"/>
                      <w:u w:val="single"/>
                    </w:rPr>
                    <w:t>Check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 7 x 14 = 108 cm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  <w:vertAlign w:val="superscript"/>
                    </w:rPr>
                    <w:t>2</w:t>
                  </w: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 xml:space="preserve">  (correct)</w:t>
                  </w:r>
                </w:p>
              </w:tc>
              <w:tc>
                <w:tcPr>
                  <w:tcW w:w="1160" w:type="dxa"/>
                  <w:shd w:val="clear" w:color="auto" w:fill="auto"/>
                </w:tcPr>
                <w:p w:rsidR="00E8443F" w:rsidRPr="005F5915" w:rsidRDefault="006353BA" w:rsidP="002E446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5F5915">
                    <w:rPr>
                      <w:rFonts w:ascii="Comic Sans MS" w:hAnsi="Comic Sans MS"/>
                      <w:sz w:val="20"/>
                      <w:szCs w:val="20"/>
                    </w:rPr>
                    <w:t>L3</w:t>
                  </w:r>
                </w:p>
              </w:tc>
            </w:tr>
          </w:tbl>
          <w:p w:rsidR="00E8443F" w:rsidRPr="005F5915" w:rsidRDefault="00E8443F" w:rsidP="00D06E1C">
            <w:pPr>
              <w:rPr>
                <w:rFonts w:ascii="Comic Sans MS" w:hAnsi="Comic Sans MS"/>
                <w:sz w:val="20"/>
                <w:szCs w:val="20"/>
              </w:rPr>
            </w:pPr>
            <w:r w:rsidRPr="005F5915">
              <w:rPr>
                <w:rFonts w:ascii="Comic Sans MS" w:hAnsi="Comic Sans MS"/>
                <w:sz w:val="20"/>
                <w:szCs w:val="20"/>
              </w:rPr>
              <w:t xml:space="preserve">                                                             </w:t>
            </w:r>
          </w:p>
        </w:tc>
      </w:tr>
    </w:tbl>
    <w:p w:rsidR="00EB1B05" w:rsidRPr="00E8443F" w:rsidRDefault="00C40D27" w:rsidP="00D821BF">
      <w:pPr>
        <w:rPr>
          <w:rFonts w:ascii="Comic Sans MS" w:hAnsi="Comic Sans MS"/>
          <w:sz w:val="20"/>
          <w:szCs w:val="20"/>
        </w:rPr>
      </w:pPr>
      <w:r w:rsidRPr="00E8443F">
        <w:rPr>
          <w:rFonts w:ascii="Comic Sans MS" w:hAnsi="Comic Sans MS"/>
          <w:sz w:val="20"/>
          <w:szCs w:val="20"/>
        </w:rPr>
        <w:lastRenderedPageBreak/>
        <w:t xml:space="preserve"> </w:t>
      </w:r>
    </w:p>
    <w:sectPr w:rsidR="00EB1B05" w:rsidRPr="00E8443F" w:rsidSect="00A32F7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A263BE"/>
    <w:multiLevelType w:val="hybridMultilevel"/>
    <w:tmpl w:val="430A6D82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3FB1CEC"/>
    <w:multiLevelType w:val="hybridMultilevel"/>
    <w:tmpl w:val="EBCCA706"/>
    <w:lvl w:ilvl="0" w:tplc="72A81A50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287076E"/>
    <w:multiLevelType w:val="hybridMultilevel"/>
    <w:tmpl w:val="F5927BB2"/>
    <w:lvl w:ilvl="0" w:tplc="FA2C166E">
      <w:start w:val="1"/>
      <w:numFmt w:val="lowerLetter"/>
      <w:lvlText w:val="%1)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1BF"/>
    <w:rsid w:val="000077AF"/>
    <w:rsid w:val="00033C99"/>
    <w:rsid w:val="000B0F88"/>
    <w:rsid w:val="001638BB"/>
    <w:rsid w:val="00241E88"/>
    <w:rsid w:val="002E446A"/>
    <w:rsid w:val="003842CA"/>
    <w:rsid w:val="004C461F"/>
    <w:rsid w:val="004F0257"/>
    <w:rsid w:val="00512E55"/>
    <w:rsid w:val="00562C7A"/>
    <w:rsid w:val="005F5915"/>
    <w:rsid w:val="006028E2"/>
    <w:rsid w:val="006353BA"/>
    <w:rsid w:val="006B60B9"/>
    <w:rsid w:val="0072496A"/>
    <w:rsid w:val="00781B62"/>
    <w:rsid w:val="00832A2D"/>
    <w:rsid w:val="00843B5A"/>
    <w:rsid w:val="00873BC1"/>
    <w:rsid w:val="008C3710"/>
    <w:rsid w:val="008F5352"/>
    <w:rsid w:val="00996118"/>
    <w:rsid w:val="00A064D4"/>
    <w:rsid w:val="00A232DD"/>
    <w:rsid w:val="00A32F7F"/>
    <w:rsid w:val="00A7648A"/>
    <w:rsid w:val="00A876CE"/>
    <w:rsid w:val="00A966A3"/>
    <w:rsid w:val="00AA1EE1"/>
    <w:rsid w:val="00AB2160"/>
    <w:rsid w:val="00B47734"/>
    <w:rsid w:val="00B537C2"/>
    <w:rsid w:val="00B90C4F"/>
    <w:rsid w:val="00BE5C5A"/>
    <w:rsid w:val="00C40D27"/>
    <w:rsid w:val="00C54D3A"/>
    <w:rsid w:val="00CD04F1"/>
    <w:rsid w:val="00CF1482"/>
    <w:rsid w:val="00D06E1C"/>
    <w:rsid w:val="00D078D8"/>
    <w:rsid w:val="00D821BF"/>
    <w:rsid w:val="00E8443F"/>
    <w:rsid w:val="00EB1B05"/>
    <w:rsid w:val="00EB7439"/>
    <w:rsid w:val="00F7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B1B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CD04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D04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B1B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CD04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D04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DB53F297.dotm</Template>
  <TotalTime>0</TotalTime>
  <Pages>2</Pages>
  <Words>612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TOPIC:</vt:lpstr>
    </vt:vector>
  </TitlesOfParts>
  <Company>RM plc</Company>
  <LinksUpToDate>false</LinksUpToDate>
  <CharactersWithSpaces>3993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TOPIC:</dc:title>
  <dc:creator>pdawson</dc:creator>
  <cp:lastModifiedBy>Mr McWilliam</cp:lastModifiedBy>
  <cp:revision>3</cp:revision>
  <cp:lastPrinted>2014-10-03T13:03:00Z</cp:lastPrinted>
  <dcterms:created xsi:type="dcterms:W3CDTF">2015-01-23T15:55:00Z</dcterms:created>
  <dcterms:modified xsi:type="dcterms:W3CDTF">2018-11-27T11:32:00Z</dcterms:modified>
</cp:coreProperties>
</file>